
<file path=[Content_Types].xml><?xml version="1.0" encoding="utf-8"?>
<Types xmlns="http://schemas.openxmlformats.org/package/2006/content-types">
  <Default Extension="bin"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media/image4.bin" ContentType="image/png"/>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media/image20.bin" ContentType="image/png"/>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5A2E8" w14:textId="0C9735D3" w:rsidR="000C5B7A" w:rsidRDefault="000C5B7A">
      <w:permStart w:id="669001037" w:edGrp="everyone"/>
      <w:permEnd w:id="669001037"/>
    </w:p>
    <w:sdt>
      <w:sdtPr>
        <w:alias w:val="textElement"/>
        <w:tag w:val="{&quot;templafy&quot;:{&quot;id&quot;:&quot;79603f8d-694d-46bb-ba09-1fd7c407c54c&quot;}}"/>
        <w:id w:val="-1911920642"/>
        <w:placeholder>
          <w:docPart w:val="333598B72FC246F1BB6AC7A35D913716"/>
        </w:placeholder>
      </w:sdtPr>
      <w:sdtEndPr/>
      <w:sdtContent>
        <w:p w14:paraId="7C942928" w14:textId="7E2526FD" w:rsidR="00894E98" w:rsidRPr="00162A4F" w:rsidRDefault="00894E98">
          <w:r w:rsidRPr="00162A4F">
            <w:rPr>
              <w:noProof/>
            </w:rPr>
            <mc:AlternateContent>
              <mc:Choice Requires="wps">
                <w:drawing>
                  <wp:anchor distT="0" distB="0" distL="114300" distR="114300" simplePos="0" relativeHeight="251658242" behindDoc="0" locked="1" layoutInCell="1" allowOverlap="1" wp14:anchorId="4D1698FE" wp14:editId="47ED405F">
                    <wp:simplePos x="0" y="0"/>
                    <wp:positionH relativeFrom="page">
                      <wp:posOffset>1197610</wp:posOffset>
                    </wp:positionH>
                    <wp:positionV relativeFrom="page">
                      <wp:posOffset>-19431000</wp:posOffset>
                    </wp:positionV>
                    <wp:extent cx="54864" cy="873864648"/>
                    <wp:effectExtent l="0" t="0" r="21590" b="3556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 cy="873864648"/>
                            </a:xfrm>
                            <a:prstGeom prst="straightConnector1">
                              <a:avLst/>
                            </a:prstGeom>
                            <a:noFill/>
                            <a:ln w="63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4A4118" id="_x0000_t32" coordsize="21600,21600" o:spt="32" o:oned="t" path="m,l21600,21600e" filled="f">
                    <v:path arrowok="t" fillok="f" o:connecttype="none"/>
                    <o:lock v:ext="edit" shapetype="t"/>
                  </v:shapetype>
                  <v:shape id="AutoShape 2" o:spid="_x0000_s1026" type="#_x0000_t32" style="position:absolute;margin-left:94.3pt;margin-top:-1530pt;width:4.3pt;height:68808.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2tz0gEAAJgDAAAOAAAAZHJzL2Uyb0RvYy54bWysU8Fu2zAMvQ/YPwi6L07aNAuMOD2k6y7d&#10;FqDdBzCSbAuTRYFU4uTvJ2lpuq2XYpgPgmiSj4+P1Or2ODhxMMQWfSNnk6kUxivU1neN/P50/2Ep&#10;BUfwGhx608iTYXm7fv9uNYbaXGGPThsSCcRzPYZG9jGGuqpY9WYAnmAwPjlbpAFiMqmrNMGY0AdX&#10;XU2ni2pE0oFQGeb09+6XU64LftsaFb+1LZsoXCMTt1hOKucun9V6BXVHEHqrzjTgH1gMYH0qeoG6&#10;gwhiT/YV1GAVIWMbJwqHCtvWKlN6SN3Mpn9189hDMKWXJA6Hi0z8/2DV18PGbylTV0f/GB5Q/WDh&#10;cdOD70wh8HQKaXCzLFU1Bq4vKdngsCWxG7+gTjGwj1hUOLY0ZMjUnzgWsU8Xsc0xCpV+3syXi7kU&#10;KnmWH6/TfTFflhpQP6cH4vjZ4CDypZEcCWzXxw16nwaLNCvF4PDAMZOD+jkh1/Z4b50r83VejI1c&#10;XN9MSwKjszo7cxhTt9s4EgfIG1K+M4s/wgj3Xhew3oD+5LWIRRaftlpm9MFoKZxJjyDfSmQE694S&#10;mYg7fxY365mXl+sd6tOWcl/ZSuMvHZ5XNe/X73aJenlQ658AAAD//wMAUEsDBBQABgAIAAAAIQBY&#10;pgLE5AAAABABAAAPAAAAZHJzL2Rvd25yZXYueG1sTI/LTsMwEEX3SPyDNUjsWoeUpCHEqVABiVUF&#10;LQKxc2MTR8TjKHYe/H2nK9jN1RzdR7GZbctG3fvGoYCbZQRMY+VUg7WA98PzIgPmg0QlW4dawK/2&#10;sCkvLwqZKzfhmx73oWZkgj6XAkwIXc65r4y20i9dp5F+3663MpDsa656OZG5bXkcRSm3skFKMLLT&#10;W6Orn/1gBVj54obYbMfdx/z4qqYvrHZPn0JcX80P98CCnsMfDOf6VB1K6nR0AyrPWtJZlhIqYLGK&#10;0ohmnZm7dQzsSMfqNknSBHhZ8P9DyhMAAAD//wMAUEsBAi0AFAAGAAgAAAAhALaDOJL+AAAA4QEA&#10;ABMAAAAAAAAAAAAAAAAAAAAAAFtDb250ZW50X1R5cGVzXS54bWxQSwECLQAUAAYACAAAACEAOP0h&#10;/9YAAACUAQAACwAAAAAAAAAAAAAAAAAvAQAAX3JlbHMvLnJlbHNQSwECLQAUAAYACAAAACEAdkNr&#10;c9IBAACYAwAADgAAAAAAAAAAAAAAAAAuAgAAZHJzL2Uyb0RvYy54bWxQSwECLQAUAAYACAAAACEA&#10;WKYCxOQAAAAQAQAADwAAAAAAAAAAAAAAAAAsBAAAZHJzL2Rvd25yZXYueG1sUEsFBgAAAAAEAAQA&#10;8wAAAD0FAAAAAA==&#10;" strokeweight=".5pt">
                    <w10:wrap anchorx="page" anchory="page"/>
                    <w10:anchorlock/>
                  </v:shape>
                </w:pict>
              </mc:Fallback>
            </mc:AlternateContent>
          </w:r>
        </w:p>
        <w:p w14:paraId="5AFBDF76" w14:textId="77777777" w:rsidR="00894E98" w:rsidRPr="00162A4F" w:rsidRDefault="00894E98">
          <w:r w:rsidRPr="00162A4F">
            <w:rPr>
              <w:noProof/>
            </w:rPr>
            <mc:AlternateContent>
              <mc:Choice Requires="wps">
                <w:drawing>
                  <wp:anchor distT="0" distB="0" distL="114300" distR="114300" simplePos="0" relativeHeight="251658250" behindDoc="0" locked="1" layoutInCell="1" allowOverlap="1" wp14:anchorId="2A3B6D73" wp14:editId="49A6E2A1">
                    <wp:simplePos x="0" y="0"/>
                    <wp:positionH relativeFrom="page">
                      <wp:posOffset>4681855</wp:posOffset>
                    </wp:positionH>
                    <wp:positionV relativeFrom="page">
                      <wp:posOffset>4262755</wp:posOffset>
                    </wp:positionV>
                    <wp:extent cx="2459736" cy="877824"/>
                    <wp:effectExtent l="0" t="0" r="0" b="635"/>
                    <wp:wrapNone/>
                    <wp:docPr id="2" name="Text Box 4"/>
                    <wp:cNvGraphicFramePr/>
                    <a:graphic xmlns:a="http://schemas.openxmlformats.org/drawingml/2006/main">
                      <a:graphicData uri="http://schemas.microsoft.com/office/word/2010/wordprocessingShape">
                        <wps:wsp>
                          <wps:cNvSpPr txBox="1"/>
                          <wps:spPr>
                            <a:xfrm>
                              <a:off x="0" y="0"/>
                              <a:ext cx="2459736" cy="877824"/>
                            </a:xfrm>
                            <a:prstGeom prst="rect">
                              <a:avLst/>
                            </a:prstGeom>
                            <a:noFill/>
                            <a:ln w="6350">
                              <a:noFill/>
                            </a:ln>
                          </wps:spPr>
                          <wps:txbx>
                            <w:txbxContent>
                              <w:sdt>
                                <w:sdtPr>
                                  <w:alias w:val="{{FormatDateTime(Form.Date, Translate(&quot;GeneralDate&quot;), DocumentLanguage)}}"/>
                                  <w:tag w:val="{&quot;templafy&quot;:{&quot;id&quot;:&quot;702aca46-2a5a-46b4-8e8f-55624deaea8b&quot;}}"/>
                                  <w:id w:val="-1317417800"/>
                                  <w:placeholder>
                                    <w:docPart w:val="F421C6B940F746389371B05CE8BCA62A"/>
                                  </w:placeholder>
                                </w:sdtPr>
                                <w:sdtEndPr/>
                                <w:sdtContent>
                                  <w:p w14:paraId="63CA0930" w14:textId="352F1A31" w:rsidR="00153E54" w:rsidRDefault="00A75747">
                                    <w:pPr>
                                      <w:spacing w:after="480"/>
                                    </w:pPr>
                                    <w:r>
                                      <w:t>Date</w:t>
                                    </w:r>
                                    <w:r w:rsidR="00DD70B9">
                                      <w:t xml:space="preserve"> </w:t>
                                    </w:r>
                                    <w:r w:rsidR="00F615B0">
                                      <w:t>2</w:t>
                                    </w:r>
                                    <w:r w:rsidR="00705CF8">
                                      <w:t>6</w:t>
                                    </w:r>
                                    <w:r w:rsidR="00DD70B9" w:rsidRPr="00DD70B9">
                                      <w:rPr>
                                        <w:vertAlign w:val="superscript"/>
                                      </w:rPr>
                                      <w:t>th</w:t>
                                    </w:r>
                                    <w:r w:rsidR="00DD70B9">
                                      <w:t xml:space="preserve"> </w:t>
                                    </w:r>
                                    <w:r w:rsidR="00F615B0">
                                      <w:t>June</w:t>
                                    </w:r>
                                    <w:r w:rsidR="00DD70B9">
                                      <w:t xml:space="preserve"> 202</w:t>
                                    </w:r>
                                    <w:r w:rsidR="00F615B0">
                                      <w:t>6</w:t>
                                    </w:r>
                                  </w:p>
                                </w:sdtContent>
                              </w:sdt>
                              <w:sdt>
                                <w:sdtPr>
                                  <w:alias w:val="{{Translate(&quot;ProjectFileLabel&quot;)}}"/>
                                  <w:tag w:val="{&quot;templafy&quot;:{&quot;id&quot;:&quot;3d5fb328-da2f-4e96-a868-1c0b593c2012&quot;}}"/>
                                  <w:id w:val="1360089357"/>
                                  <w:placeholder>
                                    <w:docPart w:val="ACE42413DDC2475D9E3AA6582A26D163"/>
                                  </w:placeholder>
                                </w:sdtPr>
                                <w:sdtEndPr/>
                                <w:sdtContent>
                                  <w:p w14:paraId="58CF6DDF" w14:textId="77777777" w:rsidR="00153E54" w:rsidRDefault="00894E98">
                                    <w:r>
                                      <w:t>Project/File:</w:t>
                                    </w:r>
                                  </w:p>
                                </w:sdtContent>
                              </w:sdt>
                              <w:sdt>
                                <w:sdtPr>
                                  <w:alias w:val="{{Form.ProjectNumber}}"/>
                                  <w:tag w:val="{&quot;templafy&quot;:{&quot;id&quot;:&quot;9ac1d7a4-5938-455d-b3f7-2f57401ea802&quot;}}"/>
                                  <w:id w:val="-7610088"/>
                                  <w:placeholder>
                                    <w:docPart w:val="A97BDD4746A342E196F27E135032A2D9"/>
                                  </w:placeholder>
                                </w:sdtPr>
                                <w:sdtEndPr/>
                                <w:sdtContent>
                                  <w:p w14:paraId="28B6F262" w14:textId="1768E297" w:rsidR="00153E54" w:rsidRDefault="00894E98">
                                    <w:r w:rsidRPr="00806827">
                                      <w:t>3102</w:t>
                                    </w:r>
                                    <w:r w:rsidR="00DD70B9">
                                      <w:t>06429</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A3B6D73" id="_x0000_t202" coordsize="21600,21600" o:spt="202" path="m,l,21600r21600,l21600,xe">
                    <v:stroke joinstyle="miter"/>
                    <v:path gradientshapeok="t" o:connecttype="rect"/>
                  </v:shapetype>
                  <v:shape id="Text Box 4" o:spid="_x0000_s1026" type="#_x0000_t202" style="position:absolute;margin-left:368.65pt;margin-top:335.65pt;width:193.7pt;height:69.1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bRWGQIAACwEAAAOAAAAZHJzL2Uyb0RvYy54bWysU9uO2yAQfa/Uf0C8N3ayua0VZ5XuKlWl&#10;aHelbLXPBENsCTMUSOz06ztg56Jtn6q+wMAMcznnsHhoa0WOwroKdE6Hg5QSoTkUld7n9Mfb+suc&#10;EueZLpgCLXJ6Eo4+LD9/WjQmEyMoQRXCEkyiXdaYnJbemyxJHC9FzdwAjNDolGBr5vFo90lhWYPZ&#10;a5WM0nSaNGALY4EL5/D2qXPSZcwvpeD+RUonPFE5xd58XG1cd2FNlguW7S0zZcX7Ntg/dFGzSmPR&#10;S6on5hk52OqPVHXFLTiQfsChTkDKios4A04zTD9Msy2ZEXEWBMeZC0zu/6Xlz8etebXEt1+hRQID&#10;II1xmcPLME8rbR127JSgHyE8XWATrSccL0fjyf3sbkoJR998NpuPxiFNcn1trPPfBNQkGDm1SEtE&#10;ix03zneh55BQTMO6UipSozRpcjq9m6TxwcWDyZXGGtdeg+XbXdsPsIPihHNZ6Ch3hq8rLL5hzr8y&#10;ixzjKKhb/4KLVIBFoLcoKcH++tt9iEfo0UtJg5rJqft5YFZQor5rJOV+OB4HkcXDeDIb4cHeena3&#10;Hn2oHwFlOcQfYng0Q7xXZ1NaqN9R3qtQFV1Mc6ydU382H32nZPweXKxWMQhlZZjf6K3hIXWAM0D7&#10;1r4za3r8PTL3DGd1sewDDV1seOnM6uCRjMhRALhDtccdJRlZ7r9P0PztOUZdP/nyNwAAAP//AwBQ&#10;SwMEFAAGAAgAAAAhAEe/SOTfAAAADAEAAA8AAABkcnMvZG93bnJldi54bWxMj8tOwzAQRfdI/IM1&#10;SGwQtZPSpoRMKlQp66opH+DGQxLwI4qdJvw97gp2M5qjO+cW+8VodqXR984iJCsBjGzjVG9bhI9z&#10;9bwD5oO0SmpnCeGHPOzL+7tC5srN9kTXOrQshlifS4QuhCHn3DcdGelXbiAbb59uNDLEdWy5GuUc&#10;w43mqRBbbmRv44dODnToqPmuJ4Pg0vlJn+qkOhznr0ocJzrXnhAfH5b3N2CBlvAHw00/qkMZnS5u&#10;ssozjZCts3VEEbZZEocbkaQvGbALwk68boCXBf9fovwFAAD//wMAUEsBAi0AFAAGAAgAAAAhALaD&#10;OJL+AAAA4QEAABMAAAAAAAAAAAAAAAAAAAAAAFtDb250ZW50X1R5cGVzXS54bWxQSwECLQAUAAYA&#10;CAAAACEAOP0h/9YAAACUAQAACwAAAAAAAAAAAAAAAAAvAQAAX3JlbHMvLnJlbHNQSwECLQAUAAYA&#10;CAAAACEAKAG0VhkCAAAsBAAADgAAAAAAAAAAAAAAAAAuAgAAZHJzL2Uyb0RvYy54bWxQSwECLQAU&#10;AAYACAAAACEAR79I5N8AAAAMAQAADwAAAAAAAAAAAAAAAABzBAAAZHJzL2Rvd25yZXYueG1sUEsF&#10;BgAAAAAEAAQA8wAAAH8FAAAAAA==&#10;" filled="f" stroked="f" strokeweight=".5pt">
                    <v:textbox style="mso-fit-shape-to-text:t">
                      <w:txbxContent>
                        <w:sdt>
                          <w:sdtPr>
                            <w:alias w:val="{{FormatDateTime(Form.Date, Translate(&quot;GeneralDate&quot;), DocumentLanguage)}}"/>
                            <w:tag w:val="{&quot;templafy&quot;:{&quot;id&quot;:&quot;702aca46-2a5a-46b4-8e8f-55624deaea8b&quot;}}"/>
                            <w:id w:val="-1317417800"/>
                            <w:placeholder>
                              <w:docPart w:val="F421C6B940F746389371B05CE8BCA62A"/>
                            </w:placeholder>
                          </w:sdtPr>
                          <w:sdtEndPr/>
                          <w:sdtContent>
                            <w:p w14:paraId="63CA0930" w14:textId="352F1A31" w:rsidR="00153E54" w:rsidRDefault="00A75747">
                              <w:pPr>
                                <w:spacing w:after="480"/>
                              </w:pPr>
                              <w:r>
                                <w:t>Date</w:t>
                              </w:r>
                              <w:r w:rsidR="00DD70B9">
                                <w:t xml:space="preserve"> </w:t>
                              </w:r>
                              <w:r w:rsidR="00F615B0">
                                <w:t>2</w:t>
                              </w:r>
                              <w:r w:rsidR="00705CF8">
                                <w:t>6</w:t>
                              </w:r>
                              <w:r w:rsidR="00DD70B9" w:rsidRPr="00DD70B9">
                                <w:rPr>
                                  <w:vertAlign w:val="superscript"/>
                                </w:rPr>
                                <w:t>th</w:t>
                              </w:r>
                              <w:r w:rsidR="00DD70B9">
                                <w:t xml:space="preserve"> </w:t>
                              </w:r>
                              <w:r w:rsidR="00F615B0">
                                <w:t>June</w:t>
                              </w:r>
                              <w:r w:rsidR="00DD70B9">
                                <w:t xml:space="preserve"> 202</w:t>
                              </w:r>
                              <w:r w:rsidR="00F615B0">
                                <w:t>6</w:t>
                              </w:r>
                            </w:p>
                          </w:sdtContent>
                        </w:sdt>
                        <w:sdt>
                          <w:sdtPr>
                            <w:alias w:val="{{Translate(&quot;ProjectFileLabel&quot;)}}"/>
                            <w:tag w:val="{&quot;templafy&quot;:{&quot;id&quot;:&quot;3d5fb328-da2f-4e96-a868-1c0b593c2012&quot;}}"/>
                            <w:id w:val="1360089357"/>
                            <w:placeholder>
                              <w:docPart w:val="ACE42413DDC2475D9E3AA6582A26D163"/>
                            </w:placeholder>
                          </w:sdtPr>
                          <w:sdtEndPr/>
                          <w:sdtContent>
                            <w:p w14:paraId="58CF6DDF" w14:textId="77777777" w:rsidR="00153E54" w:rsidRDefault="00894E98">
                              <w:r>
                                <w:t>Project/File:</w:t>
                              </w:r>
                            </w:p>
                          </w:sdtContent>
                        </w:sdt>
                        <w:sdt>
                          <w:sdtPr>
                            <w:alias w:val="{{Form.ProjectNumber}}"/>
                            <w:tag w:val="{&quot;templafy&quot;:{&quot;id&quot;:&quot;9ac1d7a4-5938-455d-b3f7-2f57401ea802&quot;}}"/>
                            <w:id w:val="-7610088"/>
                            <w:placeholder>
                              <w:docPart w:val="A97BDD4746A342E196F27E135032A2D9"/>
                            </w:placeholder>
                          </w:sdtPr>
                          <w:sdtEndPr/>
                          <w:sdtContent>
                            <w:p w14:paraId="28B6F262" w14:textId="1768E297" w:rsidR="00153E54" w:rsidRDefault="00894E98">
                              <w:r w:rsidRPr="00806827">
                                <w:t>3102</w:t>
                              </w:r>
                              <w:r w:rsidR="00DD70B9">
                                <w:t>06429</w:t>
                              </w:r>
                            </w:p>
                          </w:sdtContent>
                        </w:sdt>
                      </w:txbxContent>
                    </v:textbox>
                    <w10:wrap anchorx="page" anchory="page"/>
                    <w10:anchorlock/>
                  </v:shape>
                </w:pict>
              </mc:Fallback>
            </mc:AlternateContent>
          </w:r>
          <w:r w:rsidRPr="00162A4F">
            <w:rPr>
              <w:noProof/>
            </w:rPr>
            <mc:AlternateContent>
              <mc:Choice Requires="wps">
                <w:drawing>
                  <wp:anchor distT="0" distB="0" distL="114300" distR="114300" simplePos="0" relativeHeight="251658248" behindDoc="0" locked="1" layoutInCell="1" allowOverlap="1" wp14:anchorId="42107198" wp14:editId="2CE7279A">
                    <wp:simplePos x="0" y="0"/>
                    <wp:positionH relativeFrom="page">
                      <wp:posOffset>1718945</wp:posOffset>
                    </wp:positionH>
                    <wp:positionV relativeFrom="page">
                      <wp:posOffset>4262755</wp:posOffset>
                    </wp:positionV>
                    <wp:extent cx="2459736" cy="868680"/>
                    <wp:effectExtent l="0" t="0" r="0" b="6985"/>
                    <wp:wrapNone/>
                    <wp:docPr id="3" name="Text Box 4"/>
                    <wp:cNvGraphicFramePr/>
                    <a:graphic xmlns:a="http://schemas.openxmlformats.org/drawingml/2006/main">
                      <a:graphicData uri="http://schemas.microsoft.com/office/word/2010/wordprocessingShape">
                        <wps:wsp>
                          <wps:cNvSpPr txBox="1"/>
                          <wps:spPr>
                            <a:xfrm>
                              <a:off x="0" y="0"/>
                              <a:ext cx="2459736" cy="868680"/>
                            </a:xfrm>
                            <a:prstGeom prst="rect">
                              <a:avLst/>
                            </a:prstGeom>
                            <a:noFill/>
                            <a:ln w="6350">
                              <a:noFill/>
                            </a:ln>
                          </wps:spPr>
                          <wps:txbx>
                            <w:txbxContent>
                              <w:sdt>
                                <w:sdtPr>
                                  <w:alias w:val="{{Translate(&quot;PreparedFor&quot;)}}"/>
                                  <w:tag w:val="{&quot;templafy&quot;:{&quot;id&quot;:&quot;11264e2b-e175-484b-9e84-32c59a34ffe7&quot;}}"/>
                                  <w:id w:val="-1067493450"/>
                                </w:sdtPr>
                                <w:sdtEndPr/>
                                <w:sdtContent>
                                  <w:p w14:paraId="1E360515" w14:textId="77777777" w:rsidR="00153E54" w:rsidRDefault="00894E98">
                                    <w:r>
                                      <w:t>Prepared for:</w:t>
                                    </w:r>
                                  </w:p>
                                </w:sdtContent>
                              </w:sdt>
                              <w:sdt>
                                <w:sdtPr>
                                  <w:alias w:val="{{Form.ClientName}}"/>
                                  <w:tag w:val="{&quot;templafy&quot;:{&quot;id&quot;:&quot;955db0b4-4098-4b1e-8d8a-09df8fc209a7&quot;}}"/>
                                  <w:id w:val="559904553"/>
                                </w:sdtPr>
                                <w:sdtEndPr/>
                                <w:sdtContent>
                                  <w:p w14:paraId="196DB86B" w14:textId="7646EBD7" w:rsidR="00153E54" w:rsidRDefault="00DD70B9">
                                    <w:pPr>
                                      <w:spacing w:after="240"/>
                                    </w:pPr>
                                    <w:r>
                                      <w:t>Wellington City Council</w:t>
                                    </w:r>
                                  </w:p>
                                </w:sdtContent>
                              </w:sdt>
                              <w:sdt>
                                <w:sdtPr>
                                  <w:alias w:val="{{Translate(&quot;PreparedBy&quot;)}}"/>
                                  <w:tag w:val="{&quot;templafy&quot;:{&quot;id&quot;:&quot;8295fdf4-4536-43d5-9f80-bf490bf7db76&quot;}}"/>
                                  <w:id w:val="1929155012"/>
                                </w:sdtPr>
                                <w:sdtEndPr/>
                                <w:sdtContent>
                                  <w:p w14:paraId="2148A6C8" w14:textId="77777777" w:rsidR="00153E54" w:rsidRDefault="00894E98">
                                    <w:r>
                                      <w:t>Prepared by:</w:t>
                                    </w:r>
                                  </w:p>
                                </w:sdtContent>
                              </w:sdt>
                              <w:sdt>
                                <w:sdtPr>
                                  <w:alias w:val="{{Form.PreparedBy}}"/>
                                  <w:tag w:val="{&quot;templafy&quot;:{&quot;id&quot;:&quot;df9142de-85e6-4d4e-85f1-df8568fd480e&quot;}}"/>
                                  <w:id w:val="-1122603909"/>
                                </w:sdtPr>
                                <w:sdtEndPr/>
                                <w:sdtContent>
                                  <w:p w14:paraId="7B330C30" w14:textId="1002C6CA" w:rsidR="00153E54" w:rsidRDefault="00DD70B9">
                                    <w:r>
                                      <w:t>Stantec</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2107198" id="_x0000_s1027" type="#_x0000_t202" style="position:absolute;margin-left:135.35pt;margin-top:335.65pt;width:193.7pt;height:68.4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YgGwIAADMEAAAOAAAAZHJzL2Uyb0RvYy54bWysU9tqGzEQfS/0H4Te67Ud20kWr4Ob4FIw&#10;ScApeZa1kndBq1GlsXfdr+9IvpL2qZQF7Ugzmss5R9OHrjFsp3yowRZ80OtzpqyEsrabgv94W3y5&#10;4yygsKUwYFXB9yrwh9nnT9PW5WoIFZhSeUZJbMhbV/AK0eVZFmSlGhF64JQlpwbfCKSt32SlFy1l&#10;b0w27PcnWQu+dB6kCoFOnw5OPkv5tVYSX7QOCpkpOPWGafVpXcc1m01FvvHCVbU8tiH+oYtG1JaK&#10;nlM9CRRs6+s/UjW19BBAY09Ck4HWtVRpBppm0P8wzaoSTqVZCJzgzjCF/5dWPu9W7tUz7L5CRwRG&#10;QFoX8kCHcZ5O+yb+qVNGfoJwf4ZNdcgkHQ5H4/vbmwlnknx3E/oSrtnltvMBvyloWDQK7omWhJbY&#10;LQNSRQo9hcRiFha1MYkaY1lb8MnNuJ8unD10w1i6eOk1WtitO1aXV3OsodzTeB4OzAcnFzX1sBQB&#10;X4Unqmkiki++0KINUC04WpxV4H/97TzGEwPk5awl6RQ8/NwKrzgz3y1xcz8YjaLW0mY0vh3Sxl97&#10;1tceu20egdQ5oIfiZDJjPJqTqT0076TyeaxKLmEl1S44nsxHPAiaXolU83kKInU5gUu7cjKmjqhG&#10;hN+6d+HdkQYkAp/hJDKRf2DjEBtvBjffInGSqIo4H1A9wk/KTAweX1GU/vU+RV3e+uw3AAAA//8D&#10;AFBLAwQUAAYACAAAACEALF2bGd4AAAALAQAADwAAAGRycy9kb3ducmV2LnhtbEyP3U6EMBBG7018&#10;h2ZMvDFuC0YgyLAxm3C9WXYfoEtHQPtDaFnw7a1XejeTOfnmfNV+M5rdaPajswjJTgAj2zk12h7h&#10;cm6eC2A+SKukdpYQvsnDvr6/q2Sp3GpPdGtDz2KI9aVEGEKYSs59N5CRfucmsvH24WYjQ1znnqtZ&#10;rjHcaJ4KkXEjRxs/DHKiw0DdV7sYBJeuT/rUJs3huH424rjQufWE+Piwvb8BC7SFPxh+9aM61NHp&#10;6harPNMIaS7yiCJkefICLBLZa5EAuyIUIg68rvj/DvUPAAAA//8DAFBLAQItABQABgAIAAAAIQC2&#10;gziS/gAAAOEBAAATAAAAAAAAAAAAAAAAAAAAAABbQ29udGVudF9UeXBlc10ueG1sUEsBAi0AFAAG&#10;AAgAAAAhADj9If/WAAAAlAEAAAsAAAAAAAAAAAAAAAAALwEAAF9yZWxzLy5yZWxzUEsBAi0AFAAG&#10;AAgAAAAhAPHHBiAbAgAAMwQAAA4AAAAAAAAAAAAAAAAALgIAAGRycy9lMm9Eb2MueG1sUEsBAi0A&#10;FAAGAAgAAAAhACxdmxneAAAACwEAAA8AAAAAAAAAAAAAAAAAdQQAAGRycy9kb3ducmV2LnhtbFBL&#10;BQYAAAAABAAEAPMAAACABQAAAAA=&#10;" filled="f" stroked="f" strokeweight=".5pt">
                    <v:textbox style="mso-fit-shape-to-text:t">
                      <w:txbxContent>
                        <w:sdt>
                          <w:sdtPr>
                            <w:alias w:val="{{Translate(&quot;PreparedFor&quot;)}}"/>
                            <w:tag w:val="{&quot;templafy&quot;:{&quot;id&quot;:&quot;11264e2b-e175-484b-9e84-32c59a34ffe7&quot;}}"/>
                            <w:id w:val="-1067493450"/>
                          </w:sdtPr>
                          <w:sdtEndPr/>
                          <w:sdtContent>
                            <w:p w14:paraId="1E360515" w14:textId="77777777" w:rsidR="00153E54" w:rsidRDefault="00894E98">
                              <w:r>
                                <w:t>Prepared for:</w:t>
                              </w:r>
                            </w:p>
                          </w:sdtContent>
                        </w:sdt>
                        <w:sdt>
                          <w:sdtPr>
                            <w:alias w:val="{{Form.ClientName}}"/>
                            <w:tag w:val="{&quot;templafy&quot;:{&quot;id&quot;:&quot;955db0b4-4098-4b1e-8d8a-09df8fc209a7&quot;}}"/>
                            <w:id w:val="559904553"/>
                          </w:sdtPr>
                          <w:sdtEndPr/>
                          <w:sdtContent>
                            <w:p w14:paraId="196DB86B" w14:textId="7646EBD7" w:rsidR="00153E54" w:rsidRDefault="00DD70B9">
                              <w:pPr>
                                <w:spacing w:after="240"/>
                              </w:pPr>
                              <w:r>
                                <w:t>Wellington City Council</w:t>
                              </w:r>
                            </w:p>
                          </w:sdtContent>
                        </w:sdt>
                        <w:sdt>
                          <w:sdtPr>
                            <w:alias w:val="{{Translate(&quot;PreparedBy&quot;)}}"/>
                            <w:tag w:val="{&quot;templafy&quot;:{&quot;id&quot;:&quot;8295fdf4-4536-43d5-9f80-bf490bf7db76&quot;}}"/>
                            <w:id w:val="1929155012"/>
                          </w:sdtPr>
                          <w:sdtEndPr/>
                          <w:sdtContent>
                            <w:p w14:paraId="2148A6C8" w14:textId="77777777" w:rsidR="00153E54" w:rsidRDefault="00894E98">
                              <w:r>
                                <w:t>Prepared by:</w:t>
                              </w:r>
                            </w:p>
                          </w:sdtContent>
                        </w:sdt>
                        <w:sdt>
                          <w:sdtPr>
                            <w:alias w:val="{{Form.PreparedBy}}"/>
                            <w:tag w:val="{&quot;templafy&quot;:{&quot;id&quot;:&quot;df9142de-85e6-4d4e-85f1-df8568fd480e&quot;}}"/>
                            <w:id w:val="-1122603909"/>
                          </w:sdtPr>
                          <w:sdtEndPr/>
                          <w:sdtContent>
                            <w:p w14:paraId="7B330C30" w14:textId="1002C6CA" w:rsidR="00153E54" w:rsidRDefault="00DD70B9">
                              <w:r>
                                <w:t>Stantec</w:t>
                              </w:r>
                            </w:p>
                          </w:sdtContent>
                        </w:sdt>
                      </w:txbxContent>
                    </v:textbox>
                    <w10:wrap anchorx="page" anchory="page"/>
                    <w10:anchorlock/>
                  </v:shape>
                </w:pict>
              </mc:Fallback>
            </mc:AlternateContent>
          </w:r>
          <w:r w:rsidRPr="00162A4F">
            <w:rPr>
              <w:noProof/>
            </w:rPr>
            <mc:AlternateContent>
              <mc:Choice Requires="wps">
                <w:drawing>
                  <wp:anchor distT="0" distB="0" distL="114300" distR="114300" simplePos="0" relativeHeight="251658244" behindDoc="0" locked="1" layoutInCell="1" allowOverlap="1" wp14:anchorId="13BD75CB" wp14:editId="586C6702">
                    <wp:simplePos x="0" y="0"/>
                    <wp:positionH relativeFrom="page">
                      <wp:posOffset>1718945</wp:posOffset>
                    </wp:positionH>
                    <wp:positionV relativeFrom="page">
                      <wp:posOffset>2776220</wp:posOffset>
                    </wp:positionV>
                    <wp:extent cx="5257800" cy="1280160"/>
                    <wp:effectExtent l="0" t="0" r="0" b="15240"/>
                    <wp:wrapNone/>
                    <wp:docPr id="4" name="Text Box 4"/>
                    <wp:cNvGraphicFramePr/>
                    <a:graphic xmlns:a="http://schemas.openxmlformats.org/drawingml/2006/main">
                      <a:graphicData uri="http://schemas.microsoft.com/office/word/2010/wordprocessingShape">
                        <wps:wsp>
                          <wps:cNvSpPr txBox="1"/>
                          <wps:spPr>
                            <a:xfrm>
                              <a:off x="0" y="0"/>
                              <a:ext cx="5257800" cy="1280160"/>
                            </a:xfrm>
                            <a:prstGeom prst="rect">
                              <a:avLst/>
                            </a:prstGeom>
                            <a:noFill/>
                            <a:ln w="6350">
                              <a:noFill/>
                            </a:ln>
                          </wps:spPr>
                          <wps:txbx>
                            <w:txbxContent>
                              <w:sdt>
                                <w:sdtPr>
                                  <w:rPr>
                                    <w:sz w:val="24"/>
                                    <w:szCs w:val="24"/>
                                  </w:rPr>
                                  <w:alias w:val="{{Form.ReportDescription}}"/>
                                  <w:tag w:val="{&quot;templafy&quot;:{&quot;id&quot;:&quot;7856d848-785c-4ef5-9ee3-4d19780e30ef&quot;}}"/>
                                  <w:id w:val="334430739"/>
                                </w:sdtPr>
                                <w:sdtEndPr/>
                                <w:sdtContent>
                                  <w:p w14:paraId="4D2DBB4B" w14:textId="5E08ED0F" w:rsidR="00153E54" w:rsidRDefault="00B526A9">
                                    <w:pPr>
                                      <w:rPr>
                                        <w:sz w:val="24"/>
                                        <w:szCs w:val="24"/>
                                      </w:rPr>
                                    </w:pPr>
                                    <w:r>
                                      <w:rPr>
                                        <w:sz w:val="24"/>
                                        <w:szCs w:val="24"/>
                                      </w:rPr>
                                      <w:t xml:space="preserve">Updated </w:t>
                                    </w:r>
                                    <w:r w:rsidR="00DD70B9">
                                      <w:rPr>
                                        <w:sz w:val="24"/>
                                        <w:szCs w:val="24"/>
                                      </w:rPr>
                                      <w:t xml:space="preserve">90% </w:t>
                                    </w:r>
                                    <w:r>
                                      <w:rPr>
                                        <w:sz w:val="24"/>
                                        <w:szCs w:val="24"/>
                                      </w:rPr>
                                      <w:t xml:space="preserve">Detailed </w:t>
                                    </w:r>
                                    <w:r w:rsidR="00894E98">
                                      <w:rPr>
                                        <w:sz w:val="24"/>
                                        <w:szCs w:val="24"/>
                                      </w:rPr>
                                      <w:t xml:space="preserve">Design Stage </w:t>
                                    </w:r>
                                    <w:r w:rsidR="00DD70B9">
                                      <w:rPr>
                                        <w:sz w:val="24"/>
                                        <w:szCs w:val="24"/>
                                      </w:rPr>
                                      <w:t>Safe System</w:t>
                                    </w:r>
                                    <w:r w:rsidR="00894E98">
                                      <w:rPr>
                                        <w:sz w:val="24"/>
                                        <w:szCs w:val="24"/>
                                      </w:rPr>
                                      <w:t xml:space="preserve"> Audit</w:t>
                                    </w:r>
                                  </w:p>
                                </w:sdtContent>
                              </w:sdt>
                              <w:p w14:paraId="6E770F13" w14:textId="77777777" w:rsidR="00894E98" w:rsidRPr="00217389" w:rsidRDefault="00894E98" w:rsidP="00630212">
                                <w:pPr>
                                  <w:rPr>
                                    <w:sz w:val="24"/>
                                    <w:szCs w:val="24"/>
                                  </w:rPr>
                                </w:pPr>
                              </w:p>
                            </w:txbxContent>
                          </wps:txbx>
                          <wps:bodyPr rot="0" spcFirstLastPara="0" vertOverflow="overflow" horzOverflow="overflow" vert="horz" wrap="square" lIns="91440" tIns="4572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D75CB" id="_x0000_s1028" type="#_x0000_t202" style="position:absolute;margin-left:135.35pt;margin-top:218.6pt;width:414pt;height:100.8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GB0HQIAACwEAAAOAAAAZHJzL2Uyb0RvYy54bWysU01vGyEQvVfqf0Dc6/2o7bgrryM3katK&#10;URLJqXLGLHhXYhkK2Lvur+/Aeu0o7anqBQZmmI/3HsvbvlXkKKxrQJc0m6SUCM2havS+pD9eNp8W&#10;lDjPdMUUaFHSk3D0dvXxw7IzhcihBlUJSzCJdkVnSlp7b4okcbwWLXMTMEKjU4Jtmcej3SeVZR1m&#10;b1WSp+k86cBWxgIXzuHt/eCkq5hfSsH9k5ROeKJKir35uNq47sKarJas2Ftm6oaf22D/0EXLGo1F&#10;L6numWfkYJs/UrUNt+BA+gmHNgEpGy7iDDhNlr6bZlszI+IsCI4zF5jc/0vLH49b82yJ779CjwQG&#10;QDrjCoeXYZ5e2jbs2ClBP0J4usAmek84Xs7y2c0iRRdHX5Yv0mwegU2uz411/puAlgSjpBZ5iXCx&#10;44PzWBJDx5BQTcOmUSpyozTpSjr/PEvjg4sHXyiND6/NBsv3u540VUnzcZAdVCecz8JAvTN802AP&#10;D8z5Z2aRa+wb9eufcJEKsBacLUpqsL/+dh/ikQL0UtKhdkrqfh6YFZSo7xrJ+ZJNp0Fs8TCd3eR4&#10;sPGAxm409KG9A5Rlhj/E8GiGOK9GU1poX1He61ANXUxzrFlSP5p3flAyfg8u1usYhLIyzD/oreEh&#10;dUAzIPvSvzJrzvB7ZO4RRnWx4h0LQ+zAw/rgQTaRooDvgOYZdpRkZO78fYLm355j1PWTr34DAAD/&#10;/wMAUEsDBBQABgAIAAAAIQBJTlSG4gAAAAwBAAAPAAAAZHJzL2Rvd25yZXYueG1sTI+xTsMwEIZ3&#10;JN7BOiQWRO2mqHHSOFVVlIENWoo6urFJIuxziN00vD3uBOPdffrv+4v1ZA0Z9eA7hwLmMwZEY+1U&#10;h42A9331yIH4IFFJ41AL+NEe1uXtTSFz5S74psddaEgMQZ9LAW0IfU6pr1ttpZ+5XmO8fbrByhDH&#10;oaFqkJcYbg1NGFtSKzuMH1rZ622r66/d2QqoRr55MfND9rx9Vd+Z3VcPH8eDEPd302YFJOgp/MFw&#10;1Y/qUEankzuj8sQISFKWRlTA0yJNgFwJlvG4OglYLjgHWhb0f4nyFwAA//8DAFBLAQItABQABgAI&#10;AAAAIQC2gziS/gAAAOEBAAATAAAAAAAAAAAAAAAAAAAAAABbQ29udGVudF9UeXBlc10ueG1sUEsB&#10;Ai0AFAAGAAgAAAAhADj9If/WAAAAlAEAAAsAAAAAAAAAAAAAAAAALwEAAF9yZWxzLy5yZWxzUEsB&#10;Ai0AFAAGAAgAAAAhAFzMYHQdAgAALAQAAA4AAAAAAAAAAAAAAAAALgIAAGRycy9lMm9Eb2MueG1s&#10;UEsBAi0AFAAGAAgAAAAhAElOVIbiAAAADAEAAA8AAAAAAAAAAAAAAAAAdwQAAGRycy9kb3ducmV2&#10;LnhtbFBLBQYAAAAABAAEAPMAAACGBQAAAAA=&#10;" filled="f" stroked="f" strokeweight=".5pt">
                    <v:textbox inset=",,0,0">
                      <w:txbxContent>
                        <w:sdt>
                          <w:sdtPr>
                            <w:rPr>
                              <w:sz w:val="24"/>
                              <w:szCs w:val="24"/>
                            </w:rPr>
                            <w:alias w:val="{{Form.ReportDescription}}"/>
                            <w:tag w:val="{&quot;templafy&quot;:{&quot;id&quot;:&quot;7856d848-785c-4ef5-9ee3-4d19780e30ef&quot;}}"/>
                            <w:id w:val="334430739"/>
                          </w:sdtPr>
                          <w:sdtEndPr/>
                          <w:sdtContent>
                            <w:p w14:paraId="4D2DBB4B" w14:textId="5E08ED0F" w:rsidR="00153E54" w:rsidRDefault="00B526A9">
                              <w:pPr>
                                <w:rPr>
                                  <w:sz w:val="24"/>
                                  <w:szCs w:val="24"/>
                                </w:rPr>
                              </w:pPr>
                              <w:r>
                                <w:rPr>
                                  <w:sz w:val="24"/>
                                  <w:szCs w:val="24"/>
                                </w:rPr>
                                <w:t xml:space="preserve">Updated </w:t>
                              </w:r>
                              <w:r w:rsidR="00DD70B9">
                                <w:rPr>
                                  <w:sz w:val="24"/>
                                  <w:szCs w:val="24"/>
                                </w:rPr>
                                <w:t xml:space="preserve">90% </w:t>
                              </w:r>
                              <w:r>
                                <w:rPr>
                                  <w:sz w:val="24"/>
                                  <w:szCs w:val="24"/>
                                </w:rPr>
                                <w:t xml:space="preserve">Detailed </w:t>
                              </w:r>
                              <w:r w:rsidR="00894E98">
                                <w:rPr>
                                  <w:sz w:val="24"/>
                                  <w:szCs w:val="24"/>
                                </w:rPr>
                                <w:t xml:space="preserve">Design Stage </w:t>
                              </w:r>
                              <w:r w:rsidR="00DD70B9">
                                <w:rPr>
                                  <w:sz w:val="24"/>
                                  <w:szCs w:val="24"/>
                                </w:rPr>
                                <w:t>Safe System</w:t>
                              </w:r>
                              <w:r w:rsidR="00894E98">
                                <w:rPr>
                                  <w:sz w:val="24"/>
                                  <w:szCs w:val="24"/>
                                </w:rPr>
                                <w:t xml:space="preserve"> Audit</w:t>
                              </w:r>
                            </w:p>
                          </w:sdtContent>
                        </w:sdt>
                        <w:p w14:paraId="6E770F13" w14:textId="77777777" w:rsidR="00894E98" w:rsidRPr="00217389" w:rsidRDefault="00894E98" w:rsidP="00630212">
                          <w:pPr>
                            <w:rPr>
                              <w:sz w:val="24"/>
                              <w:szCs w:val="24"/>
                            </w:rPr>
                          </w:pPr>
                        </w:p>
                      </w:txbxContent>
                    </v:textbox>
                    <w10:wrap anchorx="page" anchory="page"/>
                    <w10:anchorlock/>
                  </v:shape>
                </w:pict>
              </mc:Fallback>
            </mc:AlternateContent>
          </w:r>
          <w:r w:rsidRPr="00162A4F">
            <w:rPr>
              <w:noProof/>
            </w:rPr>
            <mc:AlternateContent>
              <mc:Choice Requires="wps">
                <w:drawing>
                  <wp:anchor distT="0" distB="0" distL="114300" distR="114300" simplePos="0" relativeHeight="251658243" behindDoc="0" locked="1" layoutInCell="1" allowOverlap="1" wp14:anchorId="0DE55511" wp14:editId="73CB46EA">
                    <wp:simplePos x="0" y="0"/>
                    <wp:positionH relativeFrom="page">
                      <wp:posOffset>1718945</wp:posOffset>
                    </wp:positionH>
                    <wp:positionV relativeFrom="page">
                      <wp:posOffset>923290</wp:posOffset>
                    </wp:positionV>
                    <wp:extent cx="5257800" cy="1371600"/>
                    <wp:effectExtent l="0" t="0" r="0" b="0"/>
                    <wp:wrapNone/>
                    <wp:docPr id="5" name="Text Box 4"/>
                    <wp:cNvGraphicFramePr/>
                    <a:graphic xmlns:a="http://schemas.openxmlformats.org/drawingml/2006/main">
                      <a:graphicData uri="http://schemas.microsoft.com/office/word/2010/wordprocessingShape">
                        <wps:wsp>
                          <wps:cNvSpPr txBox="1"/>
                          <wps:spPr>
                            <a:xfrm>
                              <a:off x="0" y="0"/>
                              <a:ext cx="5257800" cy="1371600"/>
                            </a:xfrm>
                            <a:prstGeom prst="rect">
                              <a:avLst/>
                            </a:prstGeom>
                            <a:noFill/>
                            <a:ln w="6350">
                              <a:noFill/>
                            </a:ln>
                          </wps:spPr>
                          <wps:txbx>
                            <w:txbxContent>
                              <w:sdt>
                                <w:sdtPr>
                                  <w:rPr>
                                    <w:rFonts w:ascii="Amasis MT Pro" w:hAnsi="Amasis MT Pro"/>
                                    <w:b/>
                                    <w:bCs/>
                                    <w:sz w:val="44"/>
                                    <w:szCs w:val="44"/>
                                  </w:rPr>
                                  <w:alias w:val="{{Form.ReportTitle}}"/>
                                  <w:tag w:val="{&quot;templafy&quot;:{&quot;id&quot;:&quot;3905a6f5-eb01-4ded-b344-1f9754d5ae2a&quot;}}"/>
                                  <w:id w:val="1804263305"/>
                                </w:sdtPr>
                                <w:sdtEndPr/>
                                <w:sdtContent>
                                  <w:bookmarkStart w:id="0" w:name="_Hlk159320957" w:displacedByCustomXml="prev"/>
                                  <w:bookmarkEnd w:id="0" w:displacedByCustomXml="prev"/>
                                  <w:bookmarkStart w:id="1" w:name="_Hlk88751937" w:displacedByCustomXml="prev"/>
                                  <w:p w14:paraId="0AEFD81D" w14:textId="3C251AD4" w:rsidR="00DD70B9" w:rsidRPr="00DD70B9" w:rsidRDefault="00DD70B9" w:rsidP="00DD70B9">
                                    <w:pPr>
                                      <w:spacing w:after="240"/>
                                      <w:ind w:right="2268"/>
                                      <w:rPr>
                                        <w:rFonts w:ascii="Century Gothic" w:hAnsi="Century Gothic" w:cs="Calibri"/>
                                        <w:color w:val="000000" w:themeColor="text1"/>
                                        <w:sz w:val="40"/>
                                        <w:szCs w:val="40"/>
                                      </w:rPr>
                                    </w:pPr>
                                    <w:r w:rsidRPr="00DD70B9">
                                      <w:rPr>
                                        <w:rFonts w:ascii="Century Gothic" w:hAnsi="Century Gothic" w:cs="Calibri"/>
                                        <w:color w:val="000000" w:themeColor="text1"/>
                                        <w:sz w:val="40"/>
                                        <w:szCs w:val="40"/>
                                      </w:rPr>
                                      <w:t>Brooklyn Hill Cycling Improvements</w:t>
                                    </w:r>
                                    <w:bookmarkEnd w:id="1"/>
                                  </w:p>
                                  <w:p w14:paraId="1A32352E" w14:textId="2E428968" w:rsidR="00153E54" w:rsidRDefault="00735DF0">
                                    <w:pPr>
                                      <w:spacing w:line="216" w:lineRule="auto"/>
                                      <w:rPr>
                                        <w:rFonts w:ascii="Amasis MT Pro" w:hAnsi="Amasis MT Pro"/>
                                        <w:b/>
                                        <w:bCs/>
                                        <w:sz w:val="44"/>
                                        <w:szCs w:val="44"/>
                                      </w:rPr>
                                    </w:pPr>
                                  </w:p>
                                </w:sdtContent>
                              </w:sdt>
                            </w:txbxContent>
                          </wps:txbx>
                          <wps:bodyPr rot="0" spcFirstLastPara="0" vertOverflow="overflow" horzOverflow="overflow" vert="horz" wrap="square" lIns="9144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55511" id="_x0000_s1029" type="#_x0000_t202" style="position:absolute;margin-left:135.35pt;margin-top:72.7pt;width:414pt;height:108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cAgGAIAACgEAAAOAAAAZHJzL2Uyb0RvYy54bWysU01v2zAMvQ/YfxB0X2wnTdoZcYqsRYYB&#10;QVsgHXqWZSk2IIuapMTOfv0oOU6GbqdhF5kUaX6897S871tFjsK6BnRBs0lKidAcqkbvC/r9dfPp&#10;jhLnma6YAi0KehKO3q8+flh2JhdTqEFVwhIsol3emYLW3ps8SRyvRcvcBIzQGJRgW+bRtfuksqzD&#10;6q1Kpmm6SDqwlbHAhXN4+zgE6SrWl1Jw/yylE56oguJsPp42nmU4k9WS5XvLTN3w8xjsH6ZoWaOx&#10;6aXUI/OMHGzzR6m24RYcSD/h0CYgZcNF3AG3ydJ32+xqZkTcBcFx5gKT+39l+dNxZ14s8f0X6JHA&#10;AEhnXO7wMuzTS9uGL05KMI4Qni6wid4Tjpfz6fz2LsUQx1g2u80W6GCd5Pq7sc5/FdCSYBTUIi8R&#10;LnbcOj+kjimhm4ZNo1TkRmnSFXQxm6fxh0sEiyuNPa7DBsv3ZU+aqqCzcZESqhPuZ2Gg3hm+aXCG&#10;LXP+hVnkGudG/fpnPKQC7AVni5Ia7M+/3Yd8pACjlHSonYK6HwdmBSXqm0ZyPmc3N0Fs0UHDjkY5&#10;GvrQPgBKMsPXYXg0Q55XoykttG8o7XXohCGmOfYraDmaD35QMT4NLtbrmISSMsxv9c7wUDogGVB9&#10;7d+YNWfoPbL2BKOyWP6OgSF34GB98CCbSE/AdkDyDDnKMRJ8fjpB77/7Mev6wFe/AAAA//8DAFBL&#10;AwQUAAYACAAAACEAQ5+6y+IAAAAMAQAADwAAAGRycy9kb3ducmV2LnhtbEyPwU7DMAyG70i8Q2Qk&#10;bizpVtZRmk6AhCptpxY2xC1rTFvRJFWTbeXt8U5wtP9Pvz9n68n07ISj75yVEM0EMLS1051tJLy/&#10;vd6tgPmgrFa9syjhBz2s8+urTKXanW2Jpyo0jEqsT5WENoQh5dzXLRrlZ25AS9mXG40KNI4N16M6&#10;U7np+VyIJTeqs3ShVQO+tFh/V0cj4aP0O4yLRTEUn/so2WymbVU+S3l7Mz09Ags4hT8YLvqkDjk5&#10;HdzRas96CfNEJIRSEN/HwC6EeFjR6iBhsYxi4HnG/z+R/wIAAP//AwBQSwECLQAUAAYACAAAACEA&#10;toM4kv4AAADhAQAAEwAAAAAAAAAAAAAAAAAAAAAAW0NvbnRlbnRfVHlwZXNdLnhtbFBLAQItABQA&#10;BgAIAAAAIQA4/SH/1gAAAJQBAAALAAAAAAAAAAAAAAAAAC8BAABfcmVscy8ucmVsc1BLAQItABQA&#10;BgAIAAAAIQCFacAgGAIAACgEAAAOAAAAAAAAAAAAAAAAAC4CAABkcnMvZTJvRG9jLnhtbFBLAQIt&#10;ABQABgAIAAAAIQBDn7rL4gAAAAwBAAAPAAAAAAAAAAAAAAAAAHIEAABkcnMvZG93bnJldi54bWxQ&#10;SwUGAAAAAAQABADzAAAAgQUAAAAA&#10;" filled="f" stroked="f" strokeweight=".5pt">
                    <v:textbox inset=",0,0,0">
                      <w:txbxContent>
                        <w:sdt>
                          <w:sdtPr>
                            <w:rPr>
                              <w:rFonts w:ascii="Amasis MT Pro" w:hAnsi="Amasis MT Pro"/>
                              <w:b/>
                              <w:bCs/>
                              <w:sz w:val="44"/>
                              <w:szCs w:val="44"/>
                            </w:rPr>
                            <w:alias w:val="{{Form.ReportTitle}}"/>
                            <w:tag w:val="{&quot;templafy&quot;:{&quot;id&quot;:&quot;3905a6f5-eb01-4ded-b344-1f9754d5ae2a&quot;}}"/>
                            <w:id w:val="1804263305"/>
                          </w:sdtPr>
                          <w:sdtEndPr/>
                          <w:sdtContent>
                            <w:bookmarkStart w:id="2" w:name="_Hlk159320957" w:displacedByCustomXml="prev"/>
                            <w:bookmarkEnd w:id="2" w:displacedByCustomXml="prev"/>
                            <w:bookmarkStart w:id="3" w:name="_Hlk88751937" w:displacedByCustomXml="prev"/>
                            <w:p w14:paraId="0AEFD81D" w14:textId="3C251AD4" w:rsidR="00DD70B9" w:rsidRPr="00DD70B9" w:rsidRDefault="00DD70B9" w:rsidP="00DD70B9">
                              <w:pPr>
                                <w:spacing w:after="240"/>
                                <w:ind w:right="2268"/>
                                <w:rPr>
                                  <w:rFonts w:ascii="Century Gothic" w:hAnsi="Century Gothic" w:cs="Calibri"/>
                                  <w:color w:val="000000" w:themeColor="text1"/>
                                  <w:sz w:val="40"/>
                                  <w:szCs w:val="40"/>
                                </w:rPr>
                              </w:pPr>
                              <w:r w:rsidRPr="00DD70B9">
                                <w:rPr>
                                  <w:rFonts w:ascii="Century Gothic" w:hAnsi="Century Gothic" w:cs="Calibri"/>
                                  <w:color w:val="000000" w:themeColor="text1"/>
                                  <w:sz w:val="40"/>
                                  <w:szCs w:val="40"/>
                                </w:rPr>
                                <w:t>Brooklyn Hill Cycling Improvements</w:t>
                              </w:r>
                              <w:bookmarkEnd w:id="3"/>
                            </w:p>
                            <w:p w14:paraId="1A32352E" w14:textId="2E428968" w:rsidR="00153E54" w:rsidRDefault="00735DF0">
                              <w:pPr>
                                <w:spacing w:line="216" w:lineRule="auto"/>
                                <w:rPr>
                                  <w:rFonts w:ascii="Amasis MT Pro" w:hAnsi="Amasis MT Pro"/>
                                  <w:b/>
                                  <w:bCs/>
                                  <w:sz w:val="44"/>
                                  <w:szCs w:val="44"/>
                                </w:rPr>
                              </w:pPr>
                            </w:p>
                          </w:sdtContent>
                        </w:sdt>
                      </w:txbxContent>
                    </v:textbox>
                    <w10:wrap anchorx="page" anchory="page"/>
                    <w10:anchorlock/>
                  </v:shape>
                </w:pict>
              </mc:Fallback>
            </mc:AlternateContent>
          </w:r>
        </w:p>
        <w:p w14:paraId="1A3EAD19" w14:textId="77777777" w:rsidR="00EF2A34" w:rsidRDefault="00EF2A34" w:rsidP="008D4E6F">
          <w:pPr>
            <w:rPr>
              <w:b/>
              <w:bCs/>
            </w:rPr>
          </w:pPr>
        </w:p>
        <w:p w14:paraId="0BB89C7E" w14:textId="41F9765D" w:rsidR="00894E98" w:rsidRPr="00162A4F" w:rsidRDefault="00894E98" w:rsidP="008D4E6F">
          <w:pPr>
            <w:rPr>
              <w:b/>
              <w:bCs/>
            </w:rPr>
          </w:pPr>
          <w:r w:rsidRPr="00162A4F">
            <w:rPr>
              <w:noProof/>
            </w:rPr>
            <mc:AlternateContent>
              <mc:Choice Requires="wpg">
                <w:drawing>
                  <wp:anchor distT="0" distB="0" distL="114300" distR="114300" simplePos="0" relativeHeight="251658245" behindDoc="0" locked="1" layoutInCell="1" allowOverlap="1" wp14:anchorId="58C3225A" wp14:editId="51B8960F">
                    <wp:simplePos x="0" y="0"/>
                    <wp:positionH relativeFrom="page">
                      <wp:posOffset>722630</wp:posOffset>
                    </wp:positionH>
                    <wp:positionV relativeFrom="page">
                      <wp:posOffset>2533650</wp:posOffset>
                    </wp:positionV>
                    <wp:extent cx="7050024" cy="6912864"/>
                    <wp:effectExtent l="0" t="19050" r="36830" b="2540"/>
                    <wp:wrapNone/>
                    <wp:docPr id="6" name="Group 3"/>
                    <wp:cNvGraphicFramePr/>
                    <a:graphic xmlns:a="http://schemas.openxmlformats.org/drawingml/2006/main">
                      <a:graphicData uri="http://schemas.microsoft.com/office/word/2010/wordprocessingGroup">
                        <wpg:wgp>
                          <wpg:cNvGrpSpPr/>
                          <wpg:grpSpPr>
                            <a:xfrm>
                              <a:off x="0" y="0"/>
                              <a:ext cx="7050024" cy="6912864"/>
                              <a:chOff x="716075" y="-125"/>
                              <a:chExt cx="7046796" cy="7324945"/>
                            </a:xfrm>
                          </wpg:grpSpPr>
                          <wpg:grpSp>
                            <wpg:cNvPr id="1514645810" name="Group 9"/>
                            <wpg:cNvGrpSpPr/>
                            <wpg:grpSpPr>
                              <a:xfrm>
                                <a:off x="1190845" y="-125"/>
                                <a:ext cx="6572026" cy="2029"/>
                                <a:chOff x="1190904" y="-2030"/>
                                <a:chExt cx="6572352" cy="2029"/>
                              </a:xfrm>
                            </wpg:grpSpPr>
                            <wps:wsp>
                              <wps:cNvPr id="821507125" name="Straight Connector 2"/>
                              <wps:cNvCnPr/>
                              <wps:spPr>
                                <a:xfrm>
                                  <a:off x="1190904" y="-1"/>
                                  <a:ext cx="6572352"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9322935" name="Straight Connector 3"/>
                              <wps:cNvCnPr/>
                              <wps:spPr>
                                <a:xfrm>
                                  <a:off x="1793174" y="-2030"/>
                                  <a:ext cx="1069848" cy="0"/>
                                </a:xfrm>
                                <a:prstGeom prst="line">
                                  <a:avLst/>
                                </a:prstGeom>
                                <a:ln w="38100">
                                  <a:solidFill>
                                    <a:srgbClr val="ED6631"/>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964844691" name="Picture 5"/>
                              <pic:cNvPicPr>
                                <a:picLocks noChangeAspect="1"/>
                              </pic:cNvPicPr>
                            </pic:nvPicPr>
                            <pic:blipFill>
                              <a:blip r:embed="rId14"/>
                              <a:srcRect/>
                              <a:stretch/>
                            </pic:blipFill>
                            <pic:spPr>
                              <a:xfrm>
                                <a:off x="716075" y="7023195"/>
                                <a:ext cx="301595" cy="3016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F76BA6" id="Group 3" o:spid="_x0000_s1026" style="position:absolute;margin-left:56.9pt;margin-top:199.5pt;width:555.1pt;height:544.3pt;z-index:251658245;mso-position-horizontal-relative:page;mso-position-vertical-relative:page;mso-width-relative:margin;mso-height-relative:margin" coordorigin="7160,-1" coordsize="70467,73249" o:gfxdata="UEsDBBQABgAIAAAAIQDq+WR0DAEAABQCAAATAAAAW0NvbnRlbnRfVHlwZXNdLnhtbJSRwU7DMAyG&#10;70i8Q5QralN2QAi13YGOIyA0HiAkbhtonCgOZXt70m6TYGKTOCb29/tzUi43dmAjBDIOK36dF5wB&#10;KqcNdhV/XT9kt5xRlKjl4BAqvgXiy/ryolxvPRBLNFLF+xj9nRCkerCScucBU6V1wcqYjqETXqoP&#10;2YFYFMWNUA4jYMzilMHrsoFWfg6RrTbpemfyZpCz+13fNKrixk78u4eOiz+RAAMdMdL7wSgZ03Ji&#10;RH0klu2l8kTOPdQbT1fJ/MSEqfJb6ueAPfeUXjMYDexZhvgobVIXOpCAhWucys9nTJKWMte2RkHe&#10;BFrN1MHpVLZ2Xxhg/G94k7AXGA/pYv7T+hs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lC6+vAwAAEAsAAA4AAABkcnMvZTJvRG9jLnhtbOxW227bOBB9X6D/&#10;QOg90V2yhNhBkbRBgWIbNLsfQFOUREQiCZK+/X2H1MVx4rRNW+zTPlgmpZnhmcPD4Vxd7/sObanS&#10;TPClF14GHqKciIrxZun9+8/Hi4WHtMG8wp3gdOkdqPauV+/+utrJkkaiFV1FFYIgXJc7ufRaY2Tp&#10;+5q0tMf6UkjK4WMtVI8NTFXjVwrvIHrf+VEQZP5OqEoqQajW8PZ2+OitXPy6psR8qWtNDeqWHmAz&#10;7qncc22f/uoKl43CsmVkhIF/AUWPGYdF51C32GC0UexFqJ4RJbSozSURvS/qmhHqcoBswuBZNndK&#10;bKTLpSl3jZxpAmqf8fTLYcnf2zslH+S9AiZ2sgEu3Mzmsq9Vb/8BJdo7yg4zZXRvEIGXeZAGQZR4&#10;iMC3rAijRZYMpJIWmLd+eZgFeeohMLgIo3T6+mGOkGR5kQ0R8jhKisTZ+BMA/wTWPBngAv57hVgF&#10;2kvDJEvSRQjbzHEPWnP0ocIuaL3ekGoYFsECYJxinnLO0jwKohExjNwKuJwTtt5FAJzYjKMgHlVG&#10;2illGyBOoyHlKcCr+cLB0Me917+39w8tltRJSltCRu4WUZgGud2ckboHozBrWoNuBOdwiIRC0cCj&#10;c7vho150qUE6Z8RywkE47PlT/ub0HTlz7riUSps7KnpkB0uvY9zCxSXeftYGdhJMJxP7uuNoB8KL&#10;08BZadGx6iPrOvvNFRF60ym0xXD8zd7hgABPrGDWcYi6k1MqbmQOHR3Cf6U1yAtkHA4L2MJ0jIkJ&#10;odxMcTsO1tatBgSz44jse46jvXWlrmi9xXn2cCsLbmbnnnGhzsE+UlEP9hMDQ96WgrWoDm6THTWg&#10;QHuI/gMpxkkRR1ERf0+K8dukmBdxmL84jpMawyArFglcU7aC/RE1xlCDzslRNetZjB9usyyedPO/&#10;Huej+RY9Hi+G1ZVkpITfeEXC6EWZ/HErAV5mo6g3Bul/KkaP1eNGXsBtLrFha9Yxc3CdCZw7C4pv&#10;7xmxJdJOjhU3LLJkkSRwY04lF8zs6shdfpPx4Aolj5HPgjxqxMVNi3lD32sJZdlWJVsTT83d9GTd&#10;dcfkVBXteMwQ+qBnfcQZkoYe5VaQTQ+lbmi6FO0gWcF1y6T2kCppv6ZwB6tPlQMEJVaRrwAQwMHY&#10;KGpIOwE9grGwX7k/njQNeRDFYTH2DdOpjYMwhXfu0MI4G/qK1+8RBWBcJTx7jzjGBiRuCMBcRXRt&#10;F4xO+rqnc2d1bGRX3wAAAP//AwBQSwMECgAAAAAAAAAhAIv3Hk5nIwAAZyMAABQAAABkcnMvbWVk&#10;aWEvaW1hZ2UxLmJpbv/Y/+AAEEpGSUYAAQIBASwBLAAA/+0ALFBob3Rvc2hvcCAzLjAAOEJJTQPt&#10;AAAAAAAQASwAAAABAAEBLAAAAAEAAf/iDFhJQ0NfUFJPRklMRQABAQAADEhMaW5vAhAAAG1udHJS&#10;R0IgWFlaIAfOAAIACQAGADEAAGFjc3BNU0ZUAAAAAElFQyBzUkdCAAAAAAAAAAAAAAAA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uABNBZG9i&#10;ZQBkAAAAAAEFAAJJRP/bAIQAAQEBAQEBAQEBAQEBAQEBAQEBAQEBAQEBAQEBAQEBAQEBAQEBAQEB&#10;AQEBAQICAgICAgICAgICAwMDAwMDAwMDAwEBAQEBAQEBAQEBAgIBAgIDAgICAgMDAwMDAwMDAwMD&#10;AwMDAwMDAwMDAwMDBAQEBAQEBAQEBAQEBAQEBAQEBAQE/8AAEQgAZABkAwERAAIRAQMRAf/EAaIA&#10;AAAGAgMBAAAAAAAAAAAAAAcIBgUECQMKAgEACwEAAAYDAQEBAAAAAAAAAAAABgUEAwcCCAEJAAoL&#10;EAACAQMEAQMDAgMDAwIGCXUBAgMEEQUSBiEHEyIACDEUQTIjFQlRQhZhJDMXUnGBGGKRJUOhsfAm&#10;NHIKGcHRNSfhUzaC8ZKiRFRzRUY3R2MoVVZXGrLC0uLyZIN0k4Rlo7PD0+MpOGbzdSo5OkhJSlhZ&#10;WmdoaWp2d3h5eoWGh4iJipSVlpeYmZqkpaanqKmqtLW2t7i5usTFxsfIycrU1dbX2Nna5OXm5+jp&#10;6vT19vf4+foRAAIBAwIEBAMFBAQEBgYFbQECAxEEIRIFMQYAIhNBUQcyYRRxCEKBI5EVUqFiFjMJ&#10;sSTB0UNy8BfhgjQlklMYY0TxorImNRlUNkVkJwpzg5NGdMLS4vJVZXVWN4SFo7PD0+PzKRqUpLTE&#10;1OT0laW1xdXl9ShHV2Y4doaWprbG1ub2Z3eHl6e3x9fn90hYaHiImKi4yNjo+DlJWWl5iZmpucnZ&#10;6fkqOkpaanqKmqq6ytrq+v/aAAwDAQACEQMRAD8AXHvjv19IHXvfuvde9+691737r3Xvfuvde9+6&#10;91737r3Xvfuvde9+691737r3Xvfuvde9+691737r3Xvfuvde9+691737r3Xvfuvde9+691737r3X&#10;vfuvde9+691737r3Xvfuvde9+691737r3Xvfuvde9+691737r3Xvfuvde9+691737r3Xvfuvde9+&#10;691737r3Xvfuvde9+691737r3Xvfuvde9+691737r3Xvfuvde9+691737r3VoPxd/lr7p7V23H2x&#10;3puN+lOn0pP4tFPkhRY/dOfwix+VsxG+bZMXtDASRHXFX5COUzIA8dM8EiTnIf289g9x5isRzFzj&#10;ettXLYXxAG0rNIlK66ydkEfmGcEkCoTSQxw994vvZbPyZuzcle3O1DmDnkv4DLFre3hlrTwiIayX&#10;MwOGjiKhTgyB1ZOjb7S3V/LM2TvnbPTnTXRa/Irfm4c3T7apMpW4Ok3jhKvKVEiwy1dbn+yK5MUK&#10;GBQ0slRi6CSiSGN5FOnlpQ2u/wDYHbN42/lPlflJN73eeYQK5iW4TUeLNLdNp0AVJMasoAJHzhHf&#10;Nm+9xzBy5u/PnPnuKeVuW7W3a7eGOZrWVYwKhUhsUMmsmgCzSCQsQpzws2zvxh+J1JgcnX7j6C6D&#10;wuHocbU1+ayZ652PhqfF0FHTvU19ZLmoMLjp6Glo4I2d59cWlFLHT7ne69v/AG4itZ5rzkvZordE&#10;LyP9LboFUCrEuI1KgDNajrEbbvd/3qn3K0ttr9y+Zbi+klWO3h+uu5WkdmCooiMrh2YkALRqk0z1&#10;WPur4O/B75Qx5eT4mdu7e2lv6hhqas7ZxmdqtwbfqxFIqyT1u1M9UDd2Lx0k+mNa2hkNHTiS4p5f&#10;QnuBdz9oPaP3BF03tzzJb228oCxhgk8WI5GWhdvFRfIMhCitdLYHWXWy/eJ+8P7PtYp718j3V7y1&#10;Iyp9XNCsEy1BoEuYV+mkcDJjkHiNShdcnqmHuXpLsroLetdsLs/blTgM1S6pqOfmow+expkZKfNb&#10;eyqKKbK4qp0mzoQ8ThopkjmSSNcUea+UN/5K3WXZ+YbFobkVKOMxyrXDxPwdD+0cGCsCBn1yF7hc&#10;p+5fL9vzJyhuqXNg/bIvwywyUq0U8Z7o5F9DgijIWQqxCf2Gehr1737r3Xvfuvde9+691737r3Xv&#10;fuvde9+691aH/LV+MG2u0d0bl707ZioV6g6WIrpo80Ixg85uqiozmnTLGUmCTB7SxSJXV0Uo0StP&#10;TIweJpl95E+wPt9Y8wbjfc48xIn9XNrNQJaaHmVfEOup+CBKOwOCWTiNQ6w8+9n7wbtyfs+0+3PJ&#10;TyHnnf8A9MG3r4sVs7eEPDpkTXMlY4yMgLIRRgh6C35sfNrePye3hkMLhchkMF0pha7xbU2jGXoh&#10;mlo5GEO591Qo5+9ytY37kEDkw0MWlEXy+WWQO+7Xu3ufP+5T2NjO8PKMT0t7cdvi6TiWYcWYnKqc&#10;IKY1VJGX3ffu+bF7QbHa7huFrFc+4NxHqvb00fwtYzb25I7I1GGYd0hqSdOlVR/wE3bhNk/MHozO&#10;7hkhixkm5sht4zVFvBDkN47Zzuz8NPKzKyxJDmc7TsZGssdtRKgFgU+y242m1e6HKF3euFgM7wVb&#10;gGnhkhj+z9SRc+XHo9+8xsm4cwexfuLt21qzXYtEutK8SlrcQ3UoHrWKFhTieABrTrbE7P6/xHav&#10;XW9ets9PV0uI3vtrLbar6qgkEdbSQZWjlpTVUrMChnpmcSKrgoxWzAqSD0h37Z7bmHZd12K8Zltb&#10;u3e3kZDRgHUqSPmK164rcoczX3JnNPL/ADXtsaPfbddxXcSSiqM0bBtLedGpQ0yK1BB61K+9Pjz3&#10;l8Ley8fPkJ8riTSZWer687T2tNV0FBmUpWYw1WPr6eUzYjMrSv8A5VQSv5YgzD92ErI/Nnm/kfnD&#10;2m3+3nkkkjCylrHcrYlVelaEEGqPp+KMn1HcuT2y9ufdH279/wDlK5itooZtcITdNmvArvEW4q6M&#10;KSxah2SqKGgPa4Kraz1jvDa/80X425/qjsqTFYv5JdX0f8YwO6IqaCiesqGH22N3bTU1NCixYXNS&#10;iPH7hooFanjleOojjid6NYcj+X90237wvIV7y5vzRxc8WC+JHOoC1bISdQBTw5PgmQYBOoBSY6YY&#10;c37FvP3PPdfbOdOUkmm9qN4k8C4s2YuFX4pLZmY1MsQrLayMQxAZGZgJS9BWdwmW2zm8xtzPUM+L&#10;zm38rkMJmcbUhRU47LYqrmoMjQ1AVmUT0lZA8b2JGpTz7wtvbO5268u9vvYTHeQStDLGaVV0Yqym&#10;lRUMCOulu27jZbvt9hu223CzbddQpcW8yfC8cih0da0NGVgR8j01e03S3r3v3Xuve/de697917r3&#10;v3Xuve/de6vG7nyB+P38qbpjZOA/yTK98f3drs9WQOEqKjF7yp67svLTSyKt38uOgx+LZRa9I+gk&#10;gHVmBzVcf1K+7jyvtdhVZ93WLxXHHTcK11IT61UCOn8Jp5dc7eQbUe533z+feYNz77Plvx47aNhV&#10;VktWSwiAHlRzJMD/ABioHpRz7w/66Jdc45JIpElid45Y3WSOSNikkciEMjo6kMjowuCOQfdlZkZX&#10;RiHBqCMEEcCD5EdVZVdWR1BQihByCDxBHmD1ty/Aj5K/7Mp0Nh8xmqpZuw9lPFs/sFCQJazJ0dOj&#10;YzcukWJj3Pi9FRIwVIxWrUxoNMQJ6Y+zvPn9feTrS9uXB3q2P0t6PV1A0ycBiVKN6BtSj4euIX3k&#10;/ab/AFpvci/sLCEryvfg321nyWN2PiQfbbyVUCpPh+Gxy3Roexet9kds7Qy2xOw9uY7dG1s1D4q3&#10;GZGLWqyLcwVtHOhSpx+So5DrgqYHjngkAZGB59yBvWybVzFttzs+92Mdxt0wo8cgqPkQeKspyrCh&#10;ByCD1D/K3NfMPJW+WPMfK+6y2e827ao5ojTH4lYGqvG4wyMCrDBBHWvXSdObp/l6fPDp2WjydflO&#10;r+wdzQYDBbinUQ/xPaG7a+DbWdwG4hEIqSfM7PmytLVy6AscpjpqlUjL+KPCuHlbcPZP3j5XaCeS&#10;Xly/nFvDMaDVFMwieKXgC8LMjmlA1FYAElR0+n582b70H3bue0ntIoecdrtDdXNqufDubZDPFNBW&#10;rCK6EbxrXK1kjJYDUwUfzUtgUWx/lxn8hj4UpqfsbaO2N/vBFYRrW1X8R2vk5goA0vXZLas1RJck&#10;tLMzfmwC/wB43Zodq9yrqeBaC+tIbxgOGo64WP8AtjDU/Mk9DX7mfM1xzF7I7ba3UhaTar642wMe&#10;OhdFxGPsRLhVHyUDy6rh9wR1lZ1737r3Xvfuvde9+691737r3XvfuvdXY/PCkfM/y/Pg9uqhkdsd&#10;itvddYGsipnK0MdfX9RwJaSnCsPJR1G2aiGNiw8ep1518Zbe8cbXXsl7T38VfBSK0jZV+EFrL0/o&#10;mMgelSPPrn192+dbD7zn3htmuFH1U1zfXEbPlyibmThvRlnViKZoD5dUne8SeugvXvfuvdWg/wAp&#10;XsbIbU+UsOyEqpRiO09o7iw9XQDWaebK7XxtXvHFZB1VSBU0NFh66KNmIUJVSD6sPeQ33ad9l233&#10;BOz+KRbbjayRmPyMkKmZG4cVRZAOA7j506w+++1yrbb17OvzE0K/XbNfQTpLjUI7iRbWRB/Rd5Ym&#10;IGaop4A9bP8A76BdcgOih/NDphO5OsNt09FCRujZ3a/V259s1sDmCtpZH3thcFnBS1ccc0sDNt7M&#10;VMigKytPDESPSGWOvczlcc0bHt8ca/4/a7lZ3UDg0ZSLiNJNJAJB8J3pilQPtE3+wnPrch83btLc&#10;P/uov9l3Czu42GpGH0kssOpSQCPHiQHIIVmockGln+cVWU1V8otpQQTJJLjukdq0daim5p6l96di&#10;ZBIZB+Hajr4pP+CuPeJn3opEf3C2tVarJtEKt8j9RdNT9hB6z/8AuJQSw+z29ySIQkvMNxJGT5qL&#10;SxSo/wBsjD8uqofeN/WaXXvfuvde9+691737r3Xvfuvde9+691ex8O58R8xPgz2T8SctkKam7B64&#10;SbIbGnrZbOKKoys25dm5TytG832VBuf7nFV/iWQ02OniW4MyL7zH9rpbX3R9oN99trqcLvNip+mZ&#10;ifhLmW3etPhSUGNgK0Sn8QHXOL32ivvYn7xXKfvbZWrvyzupEe4LGPxrGLe6jpWmt7fRNHUjVKrH&#10;8DHqkPc22s/s3cOa2punFVmD3Ht3JVeIzWIyEXhrMfkaGZoKqmnS5XVHIhsyko4sykqQTiLuO3X2&#10;0X93tm5Wzw38EhilicUKspoQf8hGCMgkddDNo3fbN/2vb962a9judquolnt54jVXRxVWB+YPA5Bw&#10;QD0x+0XRj1cl/Ke6Urcfundvyp3wq7c636+2ruPH4LP5iM0dFXZOenZNz5ykq5iqNiNrbfpquCqm&#10;AMZmqdCvqhmUZU/dt5Smgvtz9xN2Ag2O0tpIoJZRpVmP9rIGNOyJFZWPCrEVqrDrA376nuDb3Wz7&#10;J7Ncuk3XNe53sEtzbQHU6Rg/4vCyjPi3EzIyLx0pUijoTfF032LB231hs3suko5MfRb0xIzuPo5v&#10;8/DjaupqDjhOPos70Kxs4BIDEgEjn3mJy3vMXMWxbXvsCFYLuITxg8dDZWvz00r1ze565Wl5J5u3&#10;7lOecSXO3z/TSuvAyKo10+QeoHy6X+RraDGUFbk8rVUtDjMZSz5HIV1bLHBR0NHQRtV1FbVTzFYo&#10;IKSKEyM7EBAuokW9m80sUMUk87qsKKXdmNAoXJJJwAAK18ugza29zd3MFpZwvJdyuIoo4wSzs50q&#10;qgZJYmgA41p1pqfK7ug/IDv/ALH7QgMwwuZzX2O1oZw8bw7TwNPDhdvM9PIqNSz1uNoUqZ4reion&#10;kuSbk8tfcrmz+uvOu+b/ABk/RyS+HbA1xDGAkZoQCpdV1kUwzHrvP7Lcgf62XtnypyfKF/eEFv4l&#10;6y0INzMxlnowJ1BHcop81VeHDou/sC9Sl1737r3Xvfuvde9+691737r3XvfuvdCx0l3LvXoLsrbn&#10;Z+wq77XNYCp/fo5mkONz2HqCqZXb2ap0ZfucVlaYFHFw8ThJomSaOORRNyhzXuvJW/2PMOzy0uYW&#10;o6EnTLGfjiceaOP2GjCjKCAV7hchcv8AuXynuvKHMlvrsLlO2RaeJDKuY54mPwyRtkeRFUYFGZTs&#10;MYLD/Cf+ZxtyHdGQwzYLtjGY6Gn3JSYzKQ7e7O26I0EVppUimx28duxyyD7OumpKuFFZUK08xlgX&#10;N60tvaj3+29dwmtNG/xIFmVG8K7h+0iqzRVPYxV18u1tSjl7uV/94H7om6vs9ruH1HJc0pe0eaMz&#10;7fPXOASHtZyB+pGroxIJrImlylJ/5anw46M/3+W+ou9Oz8dTTh6XboxW4N5UkjiZPtIavG9RbDpM&#10;vLI0hCMaieKkkB9aKmr2Wj2E9ruUa7ru0e7bjCrArCVknFa4rHZW6u2eOo6SOIpXo5T72nvv7i/7&#10;oeXX5c2e6daPdeJDasBQ6ism53jRAAZGlS48iTTqLvrH/IP5mfwjovrXqbc/xd+JWOloqbc+5t4b&#10;dj2XufdG38XJFJTYPb2yX+2mosPOU1U1NDE9NKY0kqqiNf8AJn9vEPOnuj9NyjsfLtzy/wC2yELc&#10;3NzGIJpokIpFFbmjJG1MClCAC5ArGzvLlz7Y+wv13uLzZzrZ84e9kqs9nZ2M5ure3mkBDTT3Y1B5&#10;VrR2LBxUiNGP6otaweH2t1psnEYHHmh27s3Yu26HE0bVlVDSUGH2/t7HRUkD1dbUvFDFBSUNKDJL&#10;IwHBZj9T7yGtLaw2TbLazgCQbZaQLGlSFVI41CipNAAqjiesMdxv945t5gvtyuvEut+3G7eeTQpZ&#10;5Zp3LEKqgklnbCgfIdUFfzDf5iOM7NxmU6K6Iyc82ypp3pN/7+gVoIt4RQMQ+2tslwJ22s04Bqqw&#10;iM5AxiOK9GWeqw197vfC23y2ueT+TbkttrEpe3q4EwGDFF5mIn4nxrpRaoSW6W/de+63d8pXdn7j&#10;e5Fmq7+qiTbNsbJtSeE9xTH1FPgjz4VdT0lAEdL/ALxR6z6697917r3v3Xuve/de697917r3v3Xu&#10;ve/de697917p1wmdze2ctQ57bmYyu385i5xU43M4TIVeKy2OqQrKKihyNBNBWUk4ViNcbq1iefam&#10;zvbzbrmG92+7lgvIzWOWFmR1NKVVlIYGh8j0i3Hbdv3eyuNt3awhutumXRNb3CLJG68dLo4ZWFRw&#10;II6sG6//AJqPy52NRR0GR3FtTsangASnfsDbCVVbHEqoojkye167auTrjdCTJUzTzEubuQFCzbs3&#10;3jPcvaYRDcXdrfKPha9hqwGMaoWhLfa1TnjwpjFzN9zX2Q5iuGubXa73apGyw2y40oTnIjuEuY0+&#10;xFVcDHGoh1n84r5RVVNNBBtLpHHSyIVSto9q70eppyfpJCmQ7Er6NnH/ADcidf8AD2dSfei9wnRl&#10;Xa9oRj+JYbio+zVdEftHQXg+4l7PQypJJvfMMqA1MclxaBT8josUb9jDolPdHyu7/wDkATB2h2Pm&#10;szhRMJ4drUP2+B2nC8brJTu23sLDQ42tnpWQeKepSeoTk+S5JMU82e5XOvOtY9/3yWSzrUW0dI4R&#10;kEVjQKrlSBQvqYevWQHIHst7Z+2VJeT+VLeDcNOlr2TVNckEEMPHlLugauVQqp/hwOi7+wL1KXXv&#10;fuvde9+691737r3Xvfuvde9+691737r3Xvfuvde9+691737r3Xvfuvde9+691737r3Xvfuvde9+6&#10;91737r3Xvfuvde9+691737r3Xvfuvde9+691737r3Xvfuvde9+691737r3Xvfuvde9+691737r3X&#10;vfuvde9+691737r3Xvfuvde9+691737r3Xvfuvde9+691737r3Xvfuvde9+691737r3Xvfuvde9+&#10;691737r3Xvfuvdf/2VBLAwQUAAYACAAAACEAUfaBzeIAAAANAQAADwAAAGRycy9kb3ducmV2Lnht&#10;bEyPT2vCQBDF74V+h2UKvdXNH2s1zUZE2p5EqBbE25iMSTC7G7JrEr99x1N7e495vPm9dDnqRvTU&#10;udoaBeEkAEEmt0VtSgU/+8+XOQjn0RTYWEMKbuRgmT0+pJgUdjDf1O98KbjEuAQVVN63iZQur0ij&#10;m9iWDN/OttPo2XalLDocuFw3MgqCmdRYG/5QYUvrivLL7qoVfA04rOLwo99czuvbcf+6PWxCUur5&#10;aVy9g/A0+r8w3PEZHTJmOtmrKZxo2Icxo3sF8WLBo+6JKJqyOrGazt9mILNU/l+R/QIAAP//AwBQ&#10;SwMEFAAGAAgAAAAhAMfO8qi5AAAAIQEAABkAAABkcnMvX3JlbHMvZTJvRG9jLnhtbC5yZWxzhI9B&#10;CsIwEEX3gncIs7dpXYhIUzciuBU9wJhM22AzCUkUvb0BNwqCy/mf/x7Tbh9uEneKyXpW0FQ1CGLt&#10;jeVBwfm0X6xBpIxscPJMCp6UYNvNZ+2RJsxllEYbkigUTgrGnMNGyqRHcpgqH4hL0/voMJczDjKg&#10;vuJAclnXKxk/GdB9McXBKIgH04A4PUMx/2f7vreadl7fHHH+oZDWFXcBYhwoK3BkLL7DprpYBtm1&#10;8uux7gUAAP//AwBQSwECLQAUAAYACAAAACEA6vlkdAwBAAAUAgAAEwAAAAAAAAAAAAAAAAAAAAAA&#10;W0NvbnRlbnRfVHlwZXNdLnhtbFBLAQItABQABgAIAAAAIQA4/SH/1gAAAJQBAAALAAAAAAAAAAAA&#10;AAAAAD0BAABfcmVscy8ucmVsc1BLAQItABQABgAIAAAAIQBkZQuvrwMAABALAAAOAAAAAAAAAAAA&#10;AAAAADwCAABkcnMvZTJvRG9jLnhtbFBLAQItAAoAAAAAAAAAIQCL9x5OZyMAAGcjAAAUAAAAAAAA&#10;AAAAAAAAABcGAABkcnMvbWVkaWEvaW1hZ2UxLmJpblBLAQItABQABgAIAAAAIQBR9oHN4gAAAA0B&#10;AAAPAAAAAAAAAAAAAAAAALApAABkcnMvZG93bnJldi54bWxQSwECLQAUAAYACAAAACEAx87yqLkA&#10;AAAhAQAAGQAAAAAAAAAAAAAAAAC/KgAAZHJzL19yZWxzL2Uyb0RvYy54bWwucmVsc1BLBQYAAAAA&#10;BgAGAHwBAACvKwAAAAA=&#10;">
                    <v:group id="Group 9" o:spid="_x0000_s1027" style="position:absolute;left:11908;top:-1;width:65720;height:20" coordorigin="11909,-20" coordsize="657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JvUzAAAAOMAAAAPAAAAZHJzL2Rvd25yZXYueG1sRI9BS8NA&#10;EIXvgv9hGcGb3aw2pcRuSykqHorQVhBvQ3aahGZnQ3ZN0n/vHASPM/PmvfetNpNv1UB9bAJbMLMM&#10;FHEZXMOVhc/T68MSVEzIDtvAZOFKETbr25sVFi6MfKDhmColJhwLtFCn1BVax7Imj3EWOmK5nUPv&#10;McnYV9r1OIq5b/Vjli20x4YlocaOdjWVl+OPt/A24rh9Mi/D/nLeXb9P+cfX3pC193fT9hlUoin9&#10;i/++353Uz818Mc+XRiiESRag178AAAD//wMAUEsBAi0AFAAGAAgAAAAhANvh9svuAAAAhQEAABMA&#10;AAAAAAAAAAAAAAAAAAAAAFtDb250ZW50X1R5cGVzXS54bWxQSwECLQAUAAYACAAAACEAWvQsW78A&#10;AAAVAQAACwAAAAAAAAAAAAAAAAAfAQAAX3JlbHMvLnJlbHNQSwECLQAUAAYACAAAACEA0Yib1MwA&#10;AADjAAAADwAAAAAAAAAAAAAAAAAHAgAAZHJzL2Rvd25yZXYueG1sUEsFBgAAAAADAAMAtwAAAAAD&#10;AAAAAA==&#10;">
                      <v:line id="Straight Connector 2" o:spid="_x0000_s1028" style="position:absolute;visibility:visible;mso-wrap-style:square" from="11909,0" to="77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ClDywAAAOIAAAAPAAAAZHJzL2Rvd25yZXYueG1sRI9RS8Mw&#10;FIXfhf2HcAe+iEtamBvdsjGHggxhOIW+Xpq7ptrclCau9d+bgeDj4ZzzHc56O7pWXKgPjWcN2UyB&#10;IK68abjW8PH+fL8EESKywdYzafihANvN5GaNhfEDv9HlFGuRIBwK1GBj7AopQ2XJYZj5jjh5Z987&#10;jEn2tTQ9DgnuWpkr9SAdNpwWLHa0t1R9nb6dhsenz93R2MXdfijrshteS2UOpda303G3AhFpjP/h&#10;v/aL0bDMs7laZPkcrpfSHZCbXwAAAP//AwBQSwECLQAUAAYACAAAACEA2+H2y+4AAACFAQAAEwAA&#10;AAAAAAAAAAAAAAAAAAAAW0NvbnRlbnRfVHlwZXNdLnhtbFBLAQItABQABgAIAAAAIQBa9CxbvwAA&#10;ABUBAAALAAAAAAAAAAAAAAAAAB8BAABfcmVscy8ucmVsc1BLAQItABQABgAIAAAAIQDs6ClDywAA&#10;AOIAAAAPAAAAAAAAAAAAAAAAAAcCAABkcnMvZG93bnJldi54bWxQSwUGAAAAAAMAAwC3AAAA/wIA&#10;AAAA&#10;" strokecolor="black [3213]" strokeweight=".5pt"/>
                      <v:line id="Straight Connector 3" o:spid="_x0000_s1029" style="position:absolute;visibility:visible;mso-wrap-style:square" from="17931,-20" to="2863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f7ywAAAOIAAAAPAAAAZHJzL2Rvd25yZXYueG1sRI9BS8NA&#10;FITvgv9heYIXaTcmWtrYbZFCoYi02AZ6fWRfs9Hs25DdJvHfu4LgcZiZb5jlerSN6KnztWMFj9ME&#10;BHHpdM2VguK0ncxB+ICssXFMCr7Jw3p1e7PEXLuBP6g/hkpECPscFZgQ2lxKXxqy6KeuJY7exXUW&#10;Q5RdJXWHQ4TbRqZJMpMWa44LBlvaGCq/jler4NwPxUY/6MP7Z+GNb5LrW7B7pe7vxtcXEIHG8B/+&#10;a++0guxpkaXpInuG30vxDsjVDwAAAP//AwBQSwECLQAUAAYACAAAACEA2+H2y+4AAACFAQAAEwAA&#10;AAAAAAAAAAAAAAAAAAAAW0NvbnRlbnRfVHlwZXNdLnhtbFBLAQItABQABgAIAAAAIQBa9CxbvwAA&#10;ABUBAAALAAAAAAAAAAAAAAAAAB8BAABfcmVscy8ucmVsc1BLAQItABQABgAIAAAAIQDRWEf7ywAA&#10;AOIAAAAPAAAAAAAAAAAAAAAAAAcCAABkcnMvZG93bnJldi54bWxQSwUGAAAAAAMAAwC3AAAA/wIA&#10;AAAA&#10;" strokecolor="#ed6631" strokeweight="3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left:7160;top:70231;width:3016;height:3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3WyAAAAOMAAAAPAAAAZHJzL2Rvd25yZXYueG1sRE9fS8Mw&#10;EH8X/A7hBr65dFJKWpeNqTj00U7Rx6O5tXXNpTSxq/v0Rhjs8X7/b7mebCdGGnzrWMNinoAgrpxp&#10;udbwvnu+VSB8QDbYOSYNv+Rhvbq+WmJh3JHfaCxDLWII+wI1NCH0hZS+asiin7ueOHJ7N1gM8Rxq&#10;aQY8xnDbybskyaTFlmNDgz09NlQdyh+r4RReP75KdRgf+s/t6ftpX21zpbS+mU2bexCBpnARn90v&#10;Js7Ps1SlaZYv4P+nCIBc/QEAAP//AwBQSwECLQAUAAYACAAAACEA2+H2y+4AAACFAQAAEwAAAAAA&#10;AAAAAAAAAAAAAAAAW0NvbnRlbnRfVHlwZXNdLnhtbFBLAQItABQABgAIAAAAIQBa9CxbvwAAABUB&#10;AAALAAAAAAAAAAAAAAAAAB8BAABfcmVscy8ucmVsc1BLAQItABQABgAIAAAAIQDU+V3WyAAAAOMA&#10;AAAPAAAAAAAAAAAAAAAAAAcCAABkcnMvZG93bnJldi54bWxQSwUGAAAAAAMAAwC3AAAA/AIAAAAA&#10;">
                      <v:imagedata r:id="rId15" o:title=""/>
                    </v:shape>
                    <w10:wrap anchorx="page" anchory="page"/>
                    <w10:anchorlock/>
                  </v:group>
                </w:pict>
              </mc:Fallback>
            </mc:AlternateContent>
          </w:r>
          <w:r w:rsidRPr="00162A4F">
            <w:rPr>
              <w:noProof/>
            </w:rPr>
            <w:drawing>
              <wp:anchor distT="0" distB="0" distL="114300" distR="114300" simplePos="0" relativeHeight="251658247" behindDoc="0" locked="1" layoutInCell="1" allowOverlap="1" wp14:anchorId="7FF39954" wp14:editId="0CF33984">
                <wp:simplePos x="0" y="0"/>
                <wp:positionH relativeFrom="page">
                  <wp:align>right</wp:align>
                </wp:positionH>
                <wp:positionV relativeFrom="page">
                  <wp:posOffset>5911215</wp:posOffset>
                </wp:positionV>
                <wp:extent cx="5321300" cy="3923030"/>
                <wp:effectExtent l="0" t="0" r="0" b="1270"/>
                <wp:wrapSquare wrapText="bothSides"/>
                <wp:docPr id="7"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8"/>
                        <pic:cNvPicPr/>
                      </pic:nvPicPr>
                      <pic:blipFill>
                        <a:blip r:embed="rId16" cstate="print">
                          <a:extLst>
                            <a:ext uri="{28A0092B-C50C-407E-A947-70E740481C1C}">
                              <a14:useLocalDpi xmlns:a14="http://schemas.microsoft.com/office/drawing/2010/main" val="0"/>
                            </a:ext>
                          </a:extLst>
                        </a:blip>
                        <a:srcRect t="882" b="882"/>
                        <a:stretch>
                          <a:fillRect/>
                        </a:stretch>
                      </pic:blipFill>
                      <pic:spPr bwMode="auto">
                        <a:xfrm>
                          <a:off x="0" y="0"/>
                          <a:ext cx="5321300" cy="3923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2A4F">
            <w:rPr>
              <w:noProof/>
            </w:rPr>
            <mc:AlternateContent>
              <mc:Choice Requires="wps">
                <w:drawing>
                  <wp:anchor distT="0" distB="0" distL="114300" distR="114300" simplePos="0" relativeHeight="251658246" behindDoc="0" locked="1" layoutInCell="1" allowOverlap="1" wp14:anchorId="351841C8" wp14:editId="09A0B270">
                    <wp:simplePos x="0" y="0"/>
                    <wp:positionH relativeFrom="page">
                      <wp:posOffset>-1261745</wp:posOffset>
                    </wp:positionH>
                    <wp:positionV relativeFrom="page">
                      <wp:posOffset>6720205</wp:posOffset>
                    </wp:positionV>
                    <wp:extent cx="4325112" cy="256032"/>
                    <wp:effectExtent l="0" t="0" r="0" b="0"/>
                    <wp:wrapNone/>
                    <wp:docPr id="8" name="Text Box 7"/>
                    <wp:cNvGraphicFramePr/>
                    <a:graphic xmlns:a="http://schemas.openxmlformats.org/drawingml/2006/main">
                      <a:graphicData uri="http://schemas.microsoft.com/office/word/2010/wordprocessingShape">
                        <wps:wsp>
                          <wps:cNvSpPr txBox="1"/>
                          <wps:spPr>
                            <a:xfrm rot="16200000">
                              <a:off x="0" y="0"/>
                              <a:ext cx="4325112" cy="256032"/>
                            </a:xfrm>
                            <a:prstGeom prst="rect">
                              <a:avLst/>
                            </a:prstGeom>
                            <a:noFill/>
                            <a:ln w="6350">
                              <a:noFill/>
                            </a:ln>
                          </wps:spPr>
                          <wps:txbx>
                            <w:txbxContent>
                              <w:sdt>
                                <w:sdtPr>
                                  <w:rPr>
                                    <w:b/>
                                    <w:bCs/>
                                  </w:rPr>
                                  <w:alias w:val="{{UserProfile.Office.LegalEntityRef.LegalEntityLabel}}"/>
                                  <w:tag w:val="{&quot;templafy&quot;:{&quot;id&quot;:&quot;f41f5061-6e87-4f6a-9019-bf318aeff8f2&quot;}}"/>
                                  <w:id w:val="-1711957248"/>
                                </w:sdtPr>
                                <w:sdtEndPr/>
                                <w:sdtContent>
                                  <w:p w14:paraId="08A4E8B9" w14:textId="77777777" w:rsidR="00153E54" w:rsidRDefault="00894E98">
                                    <w:pPr>
                                      <w:rPr>
                                        <w:b/>
                                        <w:bCs/>
                                      </w:rPr>
                                    </w:pPr>
                                    <w:r>
                                      <w:rPr>
                                        <w:b/>
                                        <w:bCs/>
                                      </w:rPr>
                                      <w:t>Stantec New Zealand</w:t>
                                    </w:r>
                                  </w:p>
                                </w:sdtContent>
                              </w:sdt>
                              <w:p w14:paraId="3980BC8D" w14:textId="77777777" w:rsidR="00894E98" w:rsidRPr="00C51E28" w:rsidRDefault="00894E98" w:rsidP="00630212">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841C8" id="Text Box 7" o:spid="_x0000_s1030" type="#_x0000_t202" style="position:absolute;margin-left:-99.35pt;margin-top:529.15pt;width:340.55pt;height:20.15pt;rotation:-90;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1kFIgIAAEIEAAAOAAAAZHJzL2Uyb0RvYy54bWysU01v2zAMvQ/YfxB0Xxw7H+uMOEXWIsOA&#10;oC2QDj0rshQbkEVNUmJnv36UHKdB11MxHQSKJB4f+ajFbdcochTW1aALmo7GlAjNoaz1vqC/ntdf&#10;bihxnumSKdCioCfh6O3y86dFa3KRQQWqFJYgiHZ5awpaeW/yJHG8Eg1zIzBCY1CCbZjHp90npWUt&#10;ojcqycbjedKCLY0FLpxD730fpMuIL6Xg/lFKJzxRBUVuPt423rtwJ8sFy/eWmarmZxrsAywaVmss&#10;eoG6Z56Rg63/gWpqbsGB9CMOTQJS1lzEHrCbdPymm23FjIi94HCcuYzJ/T9Y/nDcmidLfPcdOhQw&#10;DKQ1LnfoDP100jbEAs4tneO88cQ2kTjBdJzo6TJF0XnC0TmdZLM0zSjhGMtm8/EkC6hJDxZAjXX+&#10;h4CGBKOgFlWKqOy4cb5PHVJCuoZ1rVRUSmnSFnQ+mfU0LhEEVxprvFIPlu92HalLpDS0tYPyhN3G&#10;hpC8M3xdI4cNc/6JWVQenbjN/hEvqQBrwdmipAL75z1/yEdBMEpJi5tUUPf7wKygRP3UKNW3dDoN&#10;qxcf09nXDB/2OrK7juhDcwe4rGlkF82Q79VgSgvNCy79KlTFENMcaxfUD+ad7/cbPw0Xq1VMwmUz&#10;zG/01vAAPYjw3L0wa84yeBTwAYadY/kbNfrcXo/VwYOso1Rhzv1Uz+PHRY1inz9V+AnX75j1+vWX&#10;fwEAAP//AwBQSwMEFAAGAAgAAAAhAIBY4lnhAAAADAEAAA8AAABkcnMvZG93bnJldi54bWxMj01P&#10;g0AQhu8m/ofNmHizC2hKQZamMTGNBw+iSXtc2BFQdpaw25b6652e9DZv5sn7UaxnO4gjTr53pCBe&#10;RCCQGmd6ahV8vD/frUD4oMnowREqOKOHdXl9VejcuBO94bEKrWAT8rlW0IUw5lL6pkOr/cKNSPz7&#10;dJPVgeXUSjPpE5vbQSZRtJRW98QJnR7xqcPmuzpYBV/W19nqB+PdZnu2yWu1H1+2Tqnbm3nzCCLg&#10;HP5guNTn6lByp9odyHgxsE7ilFEF6X2agbgQy4TX1Xw8xFkEsizk/xHlLwAAAP//AwBQSwECLQAU&#10;AAYACAAAACEAtoM4kv4AAADhAQAAEwAAAAAAAAAAAAAAAAAAAAAAW0NvbnRlbnRfVHlwZXNdLnht&#10;bFBLAQItABQABgAIAAAAIQA4/SH/1gAAAJQBAAALAAAAAAAAAAAAAAAAAC8BAABfcmVscy8ucmVs&#10;c1BLAQItABQABgAIAAAAIQDet1kFIgIAAEIEAAAOAAAAAAAAAAAAAAAAAC4CAABkcnMvZTJvRG9j&#10;LnhtbFBLAQItABQABgAIAAAAIQCAWOJZ4QAAAAwBAAAPAAAAAAAAAAAAAAAAAHwEAABkcnMvZG93&#10;bnJldi54bWxQSwUGAAAAAAQABADzAAAAigUAAAAA&#10;" filled="f" stroked="f" strokeweight=".5pt">
                    <v:textbox>
                      <w:txbxContent>
                        <w:sdt>
                          <w:sdtPr>
                            <w:rPr>
                              <w:b/>
                              <w:bCs/>
                            </w:rPr>
                            <w:alias w:val="{{UserProfile.Office.LegalEntityRef.LegalEntityLabel}}"/>
                            <w:tag w:val="{&quot;templafy&quot;:{&quot;id&quot;:&quot;f41f5061-6e87-4f6a-9019-bf318aeff8f2&quot;}}"/>
                            <w:id w:val="-1711957248"/>
                          </w:sdtPr>
                          <w:sdtEndPr/>
                          <w:sdtContent>
                            <w:p w14:paraId="08A4E8B9" w14:textId="77777777" w:rsidR="00153E54" w:rsidRDefault="00894E98">
                              <w:pPr>
                                <w:rPr>
                                  <w:b/>
                                  <w:bCs/>
                                </w:rPr>
                              </w:pPr>
                              <w:r>
                                <w:rPr>
                                  <w:b/>
                                  <w:bCs/>
                                </w:rPr>
                                <w:t>Stantec New Zealand</w:t>
                              </w:r>
                            </w:p>
                          </w:sdtContent>
                        </w:sdt>
                        <w:p w14:paraId="3980BC8D" w14:textId="77777777" w:rsidR="00894E98" w:rsidRPr="00C51E28" w:rsidRDefault="00894E98" w:rsidP="00630212">
                          <w:pPr>
                            <w:rPr>
                              <w:b/>
                              <w:bCs/>
                            </w:rPr>
                          </w:pPr>
                        </w:p>
                      </w:txbxContent>
                    </v:textbox>
                    <w10:wrap anchorx="page" anchory="page"/>
                    <w10:anchorlock/>
                  </v:shape>
                </w:pict>
              </mc:Fallback>
            </mc:AlternateContent>
          </w:r>
        </w:p>
        <w:p w14:paraId="44585375" w14:textId="77777777" w:rsidR="00894E98" w:rsidRPr="00162A4F" w:rsidRDefault="00894E98" w:rsidP="00B540A4"/>
        <w:p w14:paraId="0B868680" w14:textId="77777777" w:rsidR="00894E98" w:rsidRPr="00162A4F" w:rsidRDefault="00894E98" w:rsidP="00B540A4"/>
        <w:p w14:paraId="42E28B8E" w14:textId="77777777" w:rsidR="00894E98" w:rsidRPr="00162A4F" w:rsidRDefault="00894E98" w:rsidP="00B540A4"/>
        <w:p w14:paraId="0810A320" w14:textId="77777777" w:rsidR="00894E98" w:rsidRPr="00162A4F" w:rsidRDefault="00894E98" w:rsidP="00B540A4"/>
        <w:p w14:paraId="014EC29E" w14:textId="77777777" w:rsidR="00894E98" w:rsidRPr="00162A4F" w:rsidRDefault="00894E98" w:rsidP="00B540A4"/>
        <w:p w14:paraId="458CDF85" w14:textId="77777777" w:rsidR="00894E98" w:rsidRPr="00162A4F" w:rsidRDefault="00894E98" w:rsidP="00B540A4"/>
        <w:p w14:paraId="4867CD08" w14:textId="77777777" w:rsidR="00894E98" w:rsidRPr="00162A4F" w:rsidRDefault="00894E98" w:rsidP="00B540A4"/>
        <w:p w14:paraId="5131776F" w14:textId="77777777" w:rsidR="00894E98" w:rsidRPr="00162A4F" w:rsidRDefault="00894E98" w:rsidP="00B540A4"/>
        <w:p w14:paraId="71BFBAC2" w14:textId="77777777" w:rsidR="00894E98" w:rsidRPr="00162A4F" w:rsidRDefault="00894E98" w:rsidP="00B540A4"/>
        <w:p w14:paraId="636C91B8" w14:textId="77777777" w:rsidR="00894E98" w:rsidRPr="00162A4F" w:rsidRDefault="00894E98" w:rsidP="00B540A4"/>
        <w:p w14:paraId="571F39C0" w14:textId="77777777" w:rsidR="00894E98" w:rsidRPr="00162A4F" w:rsidRDefault="00894E98" w:rsidP="00B540A4"/>
        <w:p w14:paraId="63F768E5" w14:textId="77777777" w:rsidR="00894E98" w:rsidRPr="00162A4F" w:rsidRDefault="00894E98" w:rsidP="00B540A4"/>
        <w:p w14:paraId="257FF37B" w14:textId="77777777" w:rsidR="00894E98" w:rsidRPr="00162A4F" w:rsidRDefault="00894E98" w:rsidP="00B540A4"/>
        <w:p w14:paraId="38AC8ACE" w14:textId="77777777" w:rsidR="00894E98" w:rsidRPr="00162A4F" w:rsidRDefault="00894E98" w:rsidP="00B540A4"/>
        <w:p w14:paraId="4E55C180" w14:textId="77777777" w:rsidR="00894E98" w:rsidRPr="00162A4F" w:rsidRDefault="00894E98" w:rsidP="00B540A4"/>
        <w:p w14:paraId="4AED1BF9" w14:textId="77777777" w:rsidR="00894E98" w:rsidRPr="00162A4F" w:rsidRDefault="00894E98" w:rsidP="00B540A4"/>
        <w:p w14:paraId="0556FC72" w14:textId="77777777" w:rsidR="00894E98" w:rsidRPr="00162A4F" w:rsidRDefault="00894E98" w:rsidP="00B540A4"/>
        <w:p w14:paraId="751F64D9" w14:textId="77777777" w:rsidR="00894E98" w:rsidRPr="00162A4F" w:rsidRDefault="00894E98" w:rsidP="00B540A4"/>
        <w:p w14:paraId="506CC4F4" w14:textId="77777777" w:rsidR="00894E98" w:rsidRPr="00162A4F" w:rsidRDefault="00894E98" w:rsidP="00B540A4"/>
        <w:p w14:paraId="77CCA2AC" w14:textId="77777777" w:rsidR="00894E98" w:rsidRPr="00162A4F" w:rsidRDefault="00894E98" w:rsidP="00B540A4"/>
        <w:p w14:paraId="00899F1E" w14:textId="77777777" w:rsidR="00894E98" w:rsidRPr="00162A4F" w:rsidRDefault="00894E98" w:rsidP="00B540A4"/>
        <w:p w14:paraId="3AA9F47A" w14:textId="77777777" w:rsidR="00894E98" w:rsidRPr="00162A4F" w:rsidRDefault="00894E98" w:rsidP="00B540A4"/>
        <w:p w14:paraId="2514B71A" w14:textId="77777777" w:rsidR="00894E98" w:rsidRPr="00162A4F" w:rsidRDefault="00894E98" w:rsidP="00B540A4"/>
        <w:p w14:paraId="26C12A07" w14:textId="77777777" w:rsidR="00894E98" w:rsidRPr="00162A4F" w:rsidRDefault="00894E98" w:rsidP="00B540A4"/>
        <w:p w14:paraId="5B761041" w14:textId="77777777" w:rsidR="00894E98" w:rsidRPr="00162A4F" w:rsidRDefault="00894E98" w:rsidP="00B540A4">
          <w:pPr>
            <w:rPr>
              <w:b/>
              <w:bCs/>
            </w:rPr>
          </w:pPr>
        </w:p>
        <w:p w14:paraId="5B5A72EA" w14:textId="77777777" w:rsidR="00894E98" w:rsidRPr="00162A4F" w:rsidRDefault="00894E98" w:rsidP="00B540A4">
          <w:pPr>
            <w:rPr>
              <w:b/>
              <w:bCs/>
            </w:rPr>
          </w:pPr>
        </w:p>
        <w:p w14:paraId="37F76B07" w14:textId="77777777" w:rsidR="00894E98" w:rsidRPr="00162A4F" w:rsidRDefault="00735DF0" w:rsidP="00B540A4">
          <w:pPr>
            <w:ind w:firstLine="720"/>
          </w:pPr>
        </w:p>
      </w:sdtContent>
    </w:sdt>
    <w:p w14:paraId="29D1B43A" w14:textId="77777777" w:rsidR="00613171" w:rsidRPr="00C456B6" w:rsidRDefault="00613171" w:rsidP="00613171">
      <w:pPr>
        <w:pStyle w:val="BodyText"/>
        <w:spacing w:before="0"/>
        <w:jc w:val="center"/>
        <w:sectPr w:rsidR="00613171" w:rsidRPr="00C456B6" w:rsidSect="00C456B6">
          <w:footerReference w:type="even" r:id="rId17"/>
          <w:footerReference w:type="default" r:id="rId18"/>
          <w:footerReference w:type="first" r:id="rId19"/>
          <w:pgSz w:w="11906" w:h="16838" w:code="9"/>
          <w:pgMar w:top="2160" w:right="1440" w:bottom="1440" w:left="1440" w:header="720" w:footer="720" w:gutter="0"/>
          <w:cols w:space="720"/>
          <w:titlePg/>
          <w:docGrid w:linePitch="360"/>
        </w:sectPr>
      </w:pPr>
    </w:p>
    <w:tbl>
      <w:tblPr>
        <w:tblStyle w:val="TableGrid"/>
        <w:tblW w:w="5183" w:type="pct"/>
        <w:tblBorders>
          <w:top w:val="none" w:sz="0" w:space="0" w:color="auto"/>
          <w:left w:val="none" w:sz="0" w:space="0" w:color="auto"/>
          <w:bottom w:val="single" w:sz="2" w:space="0" w:color="auto"/>
          <w:right w:val="none" w:sz="0" w:space="0" w:color="auto"/>
          <w:insideH w:val="single" w:sz="2" w:space="0" w:color="auto"/>
          <w:insideV w:val="single" w:sz="2" w:space="0" w:color="auto"/>
        </w:tblBorders>
        <w:tblLayout w:type="fixed"/>
        <w:tblLook w:val="04A0" w:firstRow="1" w:lastRow="0" w:firstColumn="1" w:lastColumn="0" w:noHBand="0" w:noVBand="1"/>
      </w:tblPr>
      <w:tblGrid>
        <w:gridCol w:w="567"/>
        <w:gridCol w:w="1276"/>
        <w:gridCol w:w="1559"/>
        <w:gridCol w:w="1134"/>
        <w:gridCol w:w="993"/>
        <w:gridCol w:w="1134"/>
        <w:gridCol w:w="1417"/>
        <w:gridCol w:w="1276"/>
      </w:tblGrid>
      <w:tr w:rsidR="00BA7D34" w:rsidRPr="00C456B6" w14:paraId="69D5FCA8" w14:textId="77777777" w:rsidTr="00C6519B">
        <w:trPr>
          <w:tblHeader/>
        </w:trPr>
        <w:tc>
          <w:tcPr>
            <w:tcW w:w="567" w:type="dxa"/>
            <w:tcBorders>
              <w:top w:val="single" w:sz="18" w:space="0" w:color="auto"/>
              <w:bottom w:val="single" w:sz="18" w:space="0" w:color="auto"/>
            </w:tcBorders>
          </w:tcPr>
          <w:p w14:paraId="6CFBCFE3" w14:textId="667689E4" w:rsidR="00BA7D34" w:rsidRPr="00C456B6" w:rsidRDefault="00BA7D34" w:rsidP="00392312">
            <w:pPr>
              <w:pStyle w:val="TableHeader"/>
            </w:pPr>
            <w:r w:rsidRPr="00C456B6">
              <w:lastRenderedPageBreak/>
              <w:t>Rev</w:t>
            </w:r>
          </w:p>
        </w:tc>
        <w:tc>
          <w:tcPr>
            <w:tcW w:w="1276" w:type="dxa"/>
            <w:tcBorders>
              <w:top w:val="single" w:sz="18" w:space="0" w:color="auto"/>
              <w:bottom w:val="single" w:sz="18" w:space="0" w:color="auto"/>
            </w:tcBorders>
          </w:tcPr>
          <w:p w14:paraId="136327DC" w14:textId="77777777" w:rsidR="00BA7D34" w:rsidRPr="00C456B6" w:rsidRDefault="00BA7D34" w:rsidP="00392312">
            <w:pPr>
              <w:pStyle w:val="TableHeader"/>
            </w:pPr>
            <w:r w:rsidRPr="00C456B6">
              <w:t>Description</w:t>
            </w:r>
          </w:p>
        </w:tc>
        <w:tc>
          <w:tcPr>
            <w:tcW w:w="1559" w:type="dxa"/>
            <w:tcBorders>
              <w:top w:val="single" w:sz="18" w:space="0" w:color="auto"/>
              <w:bottom w:val="single" w:sz="18" w:space="0" w:color="auto"/>
            </w:tcBorders>
          </w:tcPr>
          <w:p w14:paraId="5DFCE814" w14:textId="77777777" w:rsidR="00BA7D34" w:rsidRPr="00C456B6" w:rsidRDefault="00BA7D34" w:rsidP="00392312">
            <w:pPr>
              <w:pStyle w:val="TableHeader"/>
            </w:pPr>
            <w:r w:rsidRPr="00C456B6">
              <w:t>Author</w:t>
            </w:r>
          </w:p>
        </w:tc>
        <w:tc>
          <w:tcPr>
            <w:tcW w:w="1134" w:type="dxa"/>
            <w:tcBorders>
              <w:top w:val="single" w:sz="18" w:space="0" w:color="auto"/>
              <w:bottom w:val="single" w:sz="18" w:space="0" w:color="auto"/>
            </w:tcBorders>
          </w:tcPr>
          <w:p w14:paraId="4A603A35" w14:textId="77777777" w:rsidR="00BA7D34" w:rsidRPr="00C456B6" w:rsidRDefault="00BA7D34" w:rsidP="00392312">
            <w:pPr>
              <w:pStyle w:val="TableHeader"/>
            </w:pPr>
            <w:r w:rsidRPr="00C456B6">
              <w:t>Date</w:t>
            </w:r>
          </w:p>
        </w:tc>
        <w:tc>
          <w:tcPr>
            <w:tcW w:w="993" w:type="dxa"/>
            <w:tcBorders>
              <w:top w:val="single" w:sz="18" w:space="0" w:color="auto"/>
              <w:bottom w:val="single" w:sz="18" w:space="0" w:color="auto"/>
            </w:tcBorders>
          </w:tcPr>
          <w:p w14:paraId="68A5CF27" w14:textId="77777777" w:rsidR="00BA7D34" w:rsidRPr="00C456B6" w:rsidRDefault="00BA7D34" w:rsidP="00392312">
            <w:pPr>
              <w:pStyle w:val="TableHeader"/>
            </w:pPr>
            <w:r w:rsidRPr="00C456B6">
              <w:t>Quality Check</w:t>
            </w:r>
          </w:p>
        </w:tc>
        <w:tc>
          <w:tcPr>
            <w:tcW w:w="1134" w:type="dxa"/>
            <w:tcBorders>
              <w:top w:val="single" w:sz="18" w:space="0" w:color="auto"/>
              <w:bottom w:val="single" w:sz="18" w:space="0" w:color="auto"/>
            </w:tcBorders>
          </w:tcPr>
          <w:p w14:paraId="3C090B72" w14:textId="77777777" w:rsidR="00BA7D34" w:rsidRPr="00C456B6" w:rsidRDefault="00BA7D34" w:rsidP="00392312">
            <w:pPr>
              <w:pStyle w:val="TableHeader"/>
            </w:pPr>
            <w:r w:rsidRPr="00C456B6">
              <w:t>Date</w:t>
            </w:r>
          </w:p>
        </w:tc>
        <w:tc>
          <w:tcPr>
            <w:tcW w:w="1417" w:type="dxa"/>
            <w:tcBorders>
              <w:top w:val="single" w:sz="18" w:space="0" w:color="auto"/>
              <w:bottom w:val="single" w:sz="18" w:space="0" w:color="auto"/>
            </w:tcBorders>
          </w:tcPr>
          <w:p w14:paraId="4208ED0E" w14:textId="3A27B2BC" w:rsidR="00BA7D34" w:rsidRPr="00C456B6" w:rsidRDefault="00BA7D34" w:rsidP="00392312">
            <w:pPr>
              <w:pStyle w:val="TableHeader"/>
            </w:pPr>
            <w:r w:rsidRPr="00C456B6">
              <w:t>Review</w:t>
            </w:r>
          </w:p>
        </w:tc>
        <w:tc>
          <w:tcPr>
            <w:tcW w:w="1276" w:type="dxa"/>
            <w:tcBorders>
              <w:top w:val="single" w:sz="18" w:space="0" w:color="auto"/>
              <w:bottom w:val="single" w:sz="18" w:space="0" w:color="auto"/>
            </w:tcBorders>
          </w:tcPr>
          <w:p w14:paraId="6B7B075A" w14:textId="77777777" w:rsidR="00BA7D34" w:rsidRPr="00C456B6" w:rsidRDefault="00BA7D34" w:rsidP="00392312">
            <w:pPr>
              <w:pStyle w:val="TableHeader"/>
            </w:pPr>
            <w:r w:rsidRPr="00C456B6">
              <w:t>Date</w:t>
            </w:r>
          </w:p>
        </w:tc>
      </w:tr>
      <w:tr w:rsidR="00B526A9" w:rsidRPr="00C456B6" w14:paraId="7F48B655" w14:textId="77777777" w:rsidTr="00C6519B">
        <w:trPr>
          <w:tblHeader/>
        </w:trPr>
        <w:tc>
          <w:tcPr>
            <w:tcW w:w="567" w:type="dxa"/>
            <w:tcBorders>
              <w:top w:val="single" w:sz="18" w:space="0" w:color="auto"/>
            </w:tcBorders>
          </w:tcPr>
          <w:p w14:paraId="514AA7B3" w14:textId="0F5A1D62" w:rsidR="00B526A9" w:rsidRPr="00C456B6" w:rsidRDefault="00B526A9" w:rsidP="00B526A9">
            <w:pPr>
              <w:pStyle w:val="TableCellBody"/>
            </w:pPr>
            <w:r w:rsidRPr="00347649">
              <w:t>1</w:t>
            </w:r>
          </w:p>
        </w:tc>
        <w:tc>
          <w:tcPr>
            <w:tcW w:w="1276" w:type="dxa"/>
            <w:tcBorders>
              <w:top w:val="single" w:sz="18" w:space="0" w:color="auto"/>
            </w:tcBorders>
          </w:tcPr>
          <w:p w14:paraId="381062BB" w14:textId="149A823F" w:rsidR="00B526A9" w:rsidRPr="00C456B6" w:rsidRDefault="00B526A9" w:rsidP="00B526A9">
            <w:pPr>
              <w:pStyle w:val="TableCellBody"/>
            </w:pPr>
            <w:r>
              <w:t>Final</w:t>
            </w:r>
          </w:p>
        </w:tc>
        <w:tc>
          <w:tcPr>
            <w:tcW w:w="1559" w:type="dxa"/>
            <w:tcBorders>
              <w:top w:val="single" w:sz="18" w:space="0" w:color="auto"/>
            </w:tcBorders>
          </w:tcPr>
          <w:p w14:paraId="67A87E91" w14:textId="074B5625" w:rsidR="00B526A9" w:rsidRPr="00C456B6" w:rsidRDefault="00B526A9" w:rsidP="00B526A9">
            <w:pPr>
              <w:pStyle w:val="TableCellBody"/>
            </w:pPr>
            <w:r w:rsidRPr="00347649">
              <w:t>Cobus de Kock</w:t>
            </w:r>
          </w:p>
        </w:tc>
        <w:tc>
          <w:tcPr>
            <w:tcW w:w="1134" w:type="dxa"/>
            <w:tcBorders>
              <w:top w:val="single" w:sz="18" w:space="0" w:color="auto"/>
            </w:tcBorders>
          </w:tcPr>
          <w:p w14:paraId="460C6A53" w14:textId="3E13AF54" w:rsidR="00B526A9" w:rsidRPr="00C456B6" w:rsidRDefault="00B526A9" w:rsidP="00B526A9">
            <w:pPr>
              <w:pStyle w:val="TableCellBody"/>
            </w:pPr>
            <w:r>
              <w:t>22</w:t>
            </w:r>
            <w:r w:rsidRPr="00347649">
              <w:t>/0</w:t>
            </w:r>
            <w:r>
              <w:t>6</w:t>
            </w:r>
            <w:r w:rsidRPr="00347649">
              <w:t>/202</w:t>
            </w:r>
            <w:r>
              <w:t>6</w:t>
            </w:r>
          </w:p>
        </w:tc>
        <w:tc>
          <w:tcPr>
            <w:tcW w:w="993" w:type="dxa"/>
            <w:tcBorders>
              <w:top w:val="single" w:sz="18" w:space="0" w:color="auto"/>
            </w:tcBorders>
          </w:tcPr>
          <w:p w14:paraId="6557D056" w14:textId="5341DB1A" w:rsidR="00B526A9" w:rsidRPr="00C456B6" w:rsidRDefault="00C6519B" w:rsidP="00B526A9">
            <w:pPr>
              <w:pStyle w:val="TableCellBody"/>
            </w:pPr>
            <w:r>
              <w:t>SSAT</w:t>
            </w:r>
          </w:p>
        </w:tc>
        <w:tc>
          <w:tcPr>
            <w:tcW w:w="1134" w:type="dxa"/>
            <w:tcBorders>
              <w:top w:val="single" w:sz="18" w:space="0" w:color="auto"/>
            </w:tcBorders>
          </w:tcPr>
          <w:p w14:paraId="74E05971" w14:textId="7F9482F1" w:rsidR="00B526A9" w:rsidRPr="00C456B6" w:rsidRDefault="00B526A9" w:rsidP="00B526A9">
            <w:pPr>
              <w:pStyle w:val="TableCellBody"/>
            </w:pPr>
            <w:r>
              <w:t>26</w:t>
            </w:r>
            <w:r w:rsidRPr="00347649">
              <w:t>/0</w:t>
            </w:r>
            <w:r>
              <w:t>6</w:t>
            </w:r>
            <w:r w:rsidRPr="00347649">
              <w:t>/202</w:t>
            </w:r>
            <w:r>
              <w:t>6</w:t>
            </w:r>
          </w:p>
        </w:tc>
        <w:tc>
          <w:tcPr>
            <w:tcW w:w="1417" w:type="dxa"/>
            <w:tcBorders>
              <w:top w:val="single" w:sz="18" w:space="0" w:color="auto"/>
            </w:tcBorders>
          </w:tcPr>
          <w:p w14:paraId="5DD43AF6" w14:textId="5D350103" w:rsidR="00B526A9" w:rsidRPr="00C456B6" w:rsidRDefault="00B526A9" w:rsidP="00B526A9">
            <w:pPr>
              <w:pStyle w:val="TableCellBody"/>
            </w:pPr>
            <w:r w:rsidRPr="00347649">
              <w:t>Jon England</w:t>
            </w:r>
          </w:p>
        </w:tc>
        <w:tc>
          <w:tcPr>
            <w:tcW w:w="1276" w:type="dxa"/>
            <w:tcBorders>
              <w:top w:val="single" w:sz="18" w:space="0" w:color="auto"/>
            </w:tcBorders>
          </w:tcPr>
          <w:p w14:paraId="31E6D366" w14:textId="25E14EE7" w:rsidR="00B526A9" w:rsidRPr="00C456B6" w:rsidRDefault="00B526A9" w:rsidP="00B526A9">
            <w:pPr>
              <w:pStyle w:val="TableCellBody"/>
            </w:pPr>
            <w:r>
              <w:t>26</w:t>
            </w:r>
            <w:r w:rsidRPr="00347649">
              <w:t>/0</w:t>
            </w:r>
            <w:r>
              <w:t>6</w:t>
            </w:r>
            <w:r w:rsidRPr="00347649">
              <w:t>/202</w:t>
            </w:r>
            <w:r>
              <w:t>6</w:t>
            </w:r>
          </w:p>
        </w:tc>
      </w:tr>
      <w:tr w:rsidR="00B526A9" w:rsidRPr="00C456B6" w14:paraId="64B8EDB3" w14:textId="77777777" w:rsidTr="00C6519B">
        <w:trPr>
          <w:tblHeader/>
        </w:trPr>
        <w:tc>
          <w:tcPr>
            <w:tcW w:w="567" w:type="dxa"/>
          </w:tcPr>
          <w:p w14:paraId="2387E99F" w14:textId="57CB2E15" w:rsidR="00B526A9" w:rsidRPr="00C456B6" w:rsidRDefault="00B526A9" w:rsidP="00B526A9">
            <w:pPr>
              <w:pStyle w:val="TableCellBody"/>
            </w:pPr>
          </w:p>
        </w:tc>
        <w:tc>
          <w:tcPr>
            <w:tcW w:w="1276" w:type="dxa"/>
          </w:tcPr>
          <w:p w14:paraId="301A2D4A" w14:textId="28B3C6B4" w:rsidR="00B526A9" w:rsidRPr="00C456B6" w:rsidRDefault="00B526A9" w:rsidP="00B526A9">
            <w:pPr>
              <w:pStyle w:val="TableCellBody"/>
            </w:pPr>
          </w:p>
        </w:tc>
        <w:tc>
          <w:tcPr>
            <w:tcW w:w="1559" w:type="dxa"/>
          </w:tcPr>
          <w:p w14:paraId="77483005" w14:textId="606F3194" w:rsidR="00B526A9" w:rsidRPr="00C456B6" w:rsidRDefault="00B526A9" w:rsidP="00B526A9">
            <w:pPr>
              <w:pStyle w:val="TableCellBody"/>
            </w:pPr>
          </w:p>
        </w:tc>
        <w:tc>
          <w:tcPr>
            <w:tcW w:w="1134" w:type="dxa"/>
          </w:tcPr>
          <w:p w14:paraId="27671C3D" w14:textId="62FB9877" w:rsidR="00B526A9" w:rsidRPr="00C456B6" w:rsidRDefault="00B526A9" w:rsidP="00B526A9">
            <w:pPr>
              <w:pStyle w:val="TableCellBody"/>
            </w:pPr>
          </w:p>
        </w:tc>
        <w:tc>
          <w:tcPr>
            <w:tcW w:w="993" w:type="dxa"/>
          </w:tcPr>
          <w:p w14:paraId="39B323B5" w14:textId="28C98126" w:rsidR="00B526A9" w:rsidRPr="00C456B6" w:rsidRDefault="00B526A9" w:rsidP="00B526A9">
            <w:pPr>
              <w:pStyle w:val="TableCellBody"/>
            </w:pPr>
          </w:p>
        </w:tc>
        <w:tc>
          <w:tcPr>
            <w:tcW w:w="1134" w:type="dxa"/>
          </w:tcPr>
          <w:p w14:paraId="286D9E89" w14:textId="77F05840" w:rsidR="00B526A9" w:rsidRPr="00C456B6" w:rsidRDefault="00B526A9" w:rsidP="00B526A9">
            <w:pPr>
              <w:pStyle w:val="TableCellBody"/>
            </w:pPr>
          </w:p>
        </w:tc>
        <w:tc>
          <w:tcPr>
            <w:tcW w:w="1417" w:type="dxa"/>
          </w:tcPr>
          <w:p w14:paraId="1067C810" w14:textId="37A3EEC9" w:rsidR="00B526A9" w:rsidRPr="00C456B6" w:rsidRDefault="00B526A9" w:rsidP="00B526A9">
            <w:pPr>
              <w:pStyle w:val="TableCellBody"/>
            </w:pPr>
          </w:p>
        </w:tc>
        <w:tc>
          <w:tcPr>
            <w:tcW w:w="1276" w:type="dxa"/>
          </w:tcPr>
          <w:p w14:paraId="7872BC91" w14:textId="2BA9C4FD" w:rsidR="00B526A9" w:rsidRPr="00C456B6" w:rsidRDefault="00B526A9" w:rsidP="00B526A9">
            <w:pPr>
              <w:pStyle w:val="TableCellBody"/>
            </w:pPr>
          </w:p>
        </w:tc>
      </w:tr>
      <w:tr w:rsidR="00B526A9" w:rsidRPr="00C456B6" w14:paraId="0C48CB09" w14:textId="77777777" w:rsidTr="00C6519B">
        <w:trPr>
          <w:tblHeader/>
        </w:trPr>
        <w:tc>
          <w:tcPr>
            <w:tcW w:w="567" w:type="dxa"/>
          </w:tcPr>
          <w:p w14:paraId="2583E2F1" w14:textId="77777777" w:rsidR="00B526A9" w:rsidRPr="00C456B6" w:rsidRDefault="00B526A9" w:rsidP="00B526A9">
            <w:pPr>
              <w:pStyle w:val="TableCellBody"/>
            </w:pPr>
          </w:p>
        </w:tc>
        <w:tc>
          <w:tcPr>
            <w:tcW w:w="1276" w:type="dxa"/>
          </w:tcPr>
          <w:p w14:paraId="4FA5F524" w14:textId="77777777" w:rsidR="00B526A9" w:rsidRPr="00C456B6" w:rsidRDefault="00B526A9" w:rsidP="00B526A9">
            <w:pPr>
              <w:pStyle w:val="TableCellBody"/>
            </w:pPr>
          </w:p>
        </w:tc>
        <w:tc>
          <w:tcPr>
            <w:tcW w:w="1559" w:type="dxa"/>
          </w:tcPr>
          <w:p w14:paraId="2CBA4BC2" w14:textId="77777777" w:rsidR="00B526A9" w:rsidRPr="00C456B6" w:rsidRDefault="00B526A9" w:rsidP="00B526A9">
            <w:pPr>
              <w:pStyle w:val="TableCellBody"/>
            </w:pPr>
          </w:p>
        </w:tc>
        <w:tc>
          <w:tcPr>
            <w:tcW w:w="1134" w:type="dxa"/>
          </w:tcPr>
          <w:p w14:paraId="01F9179D" w14:textId="77777777" w:rsidR="00B526A9" w:rsidRPr="00C456B6" w:rsidRDefault="00B526A9" w:rsidP="00B526A9">
            <w:pPr>
              <w:pStyle w:val="TableCellBody"/>
            </w:pPr>
          </w:p>
        </w:tc>
        <w:tc>
          <w:tcPr>
            <w:tcW w:w="993" w:type="dxa"/>
          </w:tcPr>
          <w:p w14:paraId="4C0B961C" w14:textId="77777777" w:rsidR="00B526A9" w:rsidRPr="00C456B6" w:rsidRDefault="00B526A9" w:rsidP="00B526A9">
            <w:pPr>
              <w:pStyle w:val="TableCellBody"/>
            </w:pPr>
          </w:p>
        </w:tc>
        <w:tc>
          <w:tcPr>
            <w:tcW w:w="1134" w:type="dxa"/>
          </w:tcPr>
          <w:p w14:paraId="738A933A" w14:textId="77777777" w:rsidR="00B526A9" w:rsidRPr="00C456B6" w:rsidRDefault="00B526A9" w:rsidP="00B526A9">
            <w:pPr>
              <w:pStyle w:val="TableCellBody"/>
            </w:pPr>
          </w:p>
        </w:tc>
        <w:tc>
          <w:tcPr>
            <w:tcW w:w="1417" w:type="dxa"/>
          </w:tcPr>
          <w:p w14:paraId="263F0DDC" w14:textId="77777777" w:rsidR="00B526A9" w:rsidRPr="00C456B6" w:rsidRDefault="00B526A9" w:rsidP="00B526A9">
            <w:pPr>
              <w:pStyle w:val="TableCellBody"/>
            </w:pPr>
          </w:p>
        </w:tc>
        <w:tc>
          <w:tcPr>
            <w:tcW w:w="1276" w:type="dxa"/>
          </w:tcPr>
          <w:p w14:paraId="5C037914" w14:textId="77777777" w:rsidR="00B526A9" w:rsidRPr="00C456B6" w:rsidRDefault="00B526A9" w:rsidP="00B526A9">
            <w:pPr>
              <w:pStyle w:val="TableCellBody"/>
            </w:pPr>
          </w:p>
        </w:tc>
      </w:tr>
    </w:tbl>
    <w:p w14:paraId="5FA1D8C8" w14:textId="77777777" w:rsidR="000402EE" w:rsidRPr="00C456B6" w:rsidRDefault="000402EE"/>
    <w:p w14:paraId="5F06598E" w14:textId="77777777" w:rsidR="00E81314" w:rsidRPr="00C456B6" w:rsidRDefault="00E81314"/>
    <w:p w14:paraId="11A681D1" w14:textId="77777777" w:rsidR="00E81314" w:rsidRPr="00C456B6" w:rsidRDefault="00E81314">
      <w:pPr>
        <w:sectPr w:rsidR="00E81314" w:rsidRPr="00C456B6" w:rsidSect="00C456B6">
          <w:headerReference w:type="even" r:id="rId20"/>
          <w:headerReference w:type="default" r:id="rId21"/>
          <w:footerReference w:type="even" r:id="rId22"/>
          <w:footerReference w:type="default" r:id="rId23"/>
          <w:headerReference w:type="first" r:id="rId24"/>
          <w:footerReference w:type="first" r:id="rId25"/>
          <w:pgSz w:w="11906" w:h="16838" w:code="9"/>
          <w:pgMar w:top="2160" w:right="1440" w:bottom="1440" w:left="1440" w:header="720" w:footer="720" w:gutter="0"/>
          <w:pgNumType w:fmt="lowerRoman" w:start="1"/>
          <w:cols w:space="720"/>
          <w:docGrid w:linePitch="360"/>
        </w:sectPr>
      </w:pPr>
    </w:p>
    <w:p w14:paraId="3BCEF19D" w14:textId="37DC46E0" w:rsidR="004F4621" w:rsidRPr="00C456B6" w:rsidRDefault="004F4621" w:rsidP="000402EE">
      <w:pPr>
        <w:pStyle w:val="BodyText"/>
        <w:tabs>
          <w:tab w:val="left" w:pos="4365"/>
        </w:tabs>
      </w:pPr>
      <w:r w:rsidRPr="00C456B6">
        <w:lastRenderedPageBreak/>
        <w:t>The conclusions in the Report titled</w:t>
      </w:r>
      <w:r w:rsidR="000402EE" w:rsidRPr="00C456B6">
        <w:t xml:space="preserve"> </w:t>
      </w:r>
      <w:sdt>
        <w:sdtPr>
          <w:alias w:val="Form.ReportTitle"/>
          <w:tag w:val="{&quot;templafy&quot;:{&quot;id&quot;:&quot;88651278-fff2-4c79-8444-02557440c061&quot;}}"/>
          <w:id w:val="-546147287"/>
          <w:placeholder>
            <w:docPart w:val="E9580DA298564CD5A31DBA5E91437777"/>
          </w:placeholder>
        </w:sdtPr>
        <w:sdtEndPr/>
        <w:sdtContent>
          <w:r w:rsidR="00CA2D2A" w:rsidRPr="00CA2D2A">
            <w:t xml:space="preserve">Brooklyn Hill Cycling Improvements </w:t>
          </w:r>
          <w:r w:rsidR="00951859">
            <w:t xml:space="preserve">Updated </w:t>
          </w:r>
          <w:r w:rsidR="00CA2D2A" w:rsidRPr="00CA2D2A">
            <w:t>90% Detailed Design SSA</w:t>
          </w:r>
          <w:r w:rsidR="00CA2D2A" w:rsidRPr="00CA2D2A" w:rsidDel="00CA2D2A">
            <w:t xml:space="preserve"> </w:t>
          </w:r>
        </w:sdtContent>
      </w:sdt>
      <w:r w:rsidR="000402EE" w:rsidRPr="00C456B6">
        <w:t xml:space="preserve"> </w:t>
      </w:r>
      <w:r w:rsidRPr="00C456B6">
        <w:t xml:space="preserve">are Stantec’s professional opinion, as of the time of the Report, and concerning the scope described in the Report. The opinions in the document are based on conditions and information existing at the time the </w:t>
      </w:r>
      <w:r w:rsidR="002C7E8B" w:rsidRPr="00C456B6">
        <w:t>scope of work was conducted</w:t>
      </w:r>
      <w:r w:rsidRPr="00C456B6">
        <w:t xml:space="preserve"> and do not take into account any subsequent changes. The Report relates solely to the specific project for which Stantec was retained and the stated purpose for which the Report was prepared. The Report is not to be used or relied on for any variation or extension of the project, or for any other project or purpose, and any unauthorized use or reliance is at the recipient’s own risk.</w:t>
      </w:r>
    </w:p>
    <w:p w14:paraId="0D17E0D7" w14:textId="14601B73" w:rsidR="000402EE" w:rsidRPr="00C456B6" w:rsidRDefault="004F4621" w:rsidP="000402EE">
      <w:pPr>
        <w:pStyle w:val="BodyText"/>
        <w:tabs>
          <w:tab w:val="left" w:pos="4365"/>
        </w:tabs>
      </w:pPr>
      <w:r w:rsidRPr="00C456B6">
        <w:t>Stantec has assumed all information received from</w:t>
      </w:r>
      <w:r w:rsidR="00061B2E" w:rsidRPr="00C456B6">
        <w:t xml:space="preserve"> </w:t>
      </w:r>
      <w:sdt>
        <w:sdtPr>
          <w:alias w:val="Form.ClientName"/>
          <w:tag w:val="{&quot;templafy&quot;:{&quot;id&quot;:&quot;a08bc80d-90c1-40fd-8467-fa30f4f3c2b6&quot;}}"/>
          <w:id w:val="-1353639825"/>
          <w:placeholder>
            <w:docPart w:val="587AF94B3D2149788D858CA55C235F42"/>
          </w:placeholder>
        </w:sdtPr>
        <w:sdtEndPr>
          <w:rPr>
            <w:highlight w:val="yellow"/>
          </w:rPr>
        </w:sdtEndPr>
        <w:sdtContent>
          <w:r w:rsidR="00CA2D2A">
            <w:t>Wellington City Council</w:t>
          </w:r>
        </w:sdtContent>
      </w:sdt>
      <w:r w:rsidR="00061B2E" w:rsidRPr="00C456B6">
        <w:t xml:space="preserve"> </w:t>
      </w:r>
      <w:r w:rsidR="000402EE" w:rsidRPr="00C456B6">
        <w:t>(the “Client”)</w:t>
      </w:r>
      <w:r w:rsidRPr="00C456B6">
        <w:t xml:space="preserve"> and third parties in the preparation of the Report to be correct. While Stantec has exercised a customary level of judgment or due diligence in the use of such information, Stantec assumes no responsibility for the consequences of any error or omission contained therein.</w:t>
      </w:r>
    </w:p>
    <w:p w14:paraId="6819528C" w14:textId="788AEFF7" w:rsidR="004F4621" w:rsidRPr="00C456B6" w:rsidRDefault="004F4621" w:rsidP="000402EE">
      <w:pPr>
        <w:pStyle w:val="BodyText"/>
        <w:tabs>
          <w:tab w:val="left" w:pos="4365"/>
        </w:tabs>
      </w:pPr>
      <w:r w:rsidRPr="00C456B6">
        <w:t xml:space="preserve">This Report is intended solely for use by </w:t>
      </w:r>
      <w:r w:rsidR="00D756C2" w:rsidRPr="00C456B6">
        <w:t>the Client</w:t>
      </w:r>
      <w:r w:rsidRPr="00C456B6">
        <w:t xml:space="preserve"> in accordance with Stantec’s contract with the Client. While the Report may be provided</w:t>
      </w:r>
      <w:r w:rsidR="003937C5" w:rsidRPr="00C456B6">
        <w:t xml:space="preserve"> by the Client to applicable authorities having jurisdiction and to other third parties in connection with the project, Stantec disclaims any legal duty based upon warranty, reliance or any other theory to any third party, and will not be liable to such third party for any damages or losses of any kind that may result</w:t>
      </w:r>
      <w:r w:rsidRPr="00C456B6">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30"/>
        <w:gridCol w:w="4590"/>
      </w:tblGrid>
      <w:tr w:rsidR="00691722" w:rsidRPr="00C456B6" w14:paraId="1C40405F" w14:textId="77777777" w:rsidTr="00565C2B">
        <w:trPr>
          <w:trHeight w:hRule="exact" w:val="1008"/>
        </w:trPr>
        <w:tc>
          <w:tcPr>
            <w:tcW w:w="1530" w:type="dxa"/>
            <w:vAlign w:val="bottom"/>
          </w:tcPr>
          <w:p w14:paraId="2E80B8C6" w14:textId="77777777" w:rsidR="00691722" w:rsidRPr="00C456B6" w:rsidRDefault="00691722" w:rsidP="00666865">
            <w:pPr>
              <w:pStyle w:val="SignatureBlocks"/>
            </w:pPr>
            <w:bookmarkStart w:id="4" w:name="_Hlk81482049"/>
            <w:r w:rsidRPr="00C456B6">
              <w:t>Prepared by</w:t>
            </w:r>
          </w:p>
        </w:tc>
        <w:tc>
          <w:tcPr>
            <w:tcW w:w="4590" w:type="dxa"/>
            <w:tcBorders>
              <w:bottom w:val="single" w:sz="4" w:space="0" w:color="auto"/>
            </w:tcBorders>
            <w:vAlign w:val="bottom"/>
          </w:tcPr>
          <w:p w14:paraId="30ACA84E" w14:textId="28DBFB1E" w:rsidR="00EF2A34" w:rsidRDefault="00CF778F" w:rsidP="00691722">
            <w:pPr>
              <w:pStyle w:val="BodyText"/>
              <w:tabs>
                <w:tab w:val="left" w:pos="4365"/>
              </w:tabs>
              <w:rPr>
                <w:noProof/>
              </w:rPr>
            </w:pPr>
            <w:r>
              <w:rPr>
                <w:noProof/>
                <w:lang w:val="en-AU"/>
              </w:rPr>
              <w:drawing>
                <wp:anchor distT="0" distB="0" distL="114300" distR="114300" simplePos="0" relativeHeight="251658254" behindDoc="1" locked="0" layoutInCell="1" allowOverlap="1" wp14:anchorId="19F79BC0" wp14:editId="7E83B66D">
                  <wp:simplePos x="0" y="0"/>
                  <wp:positionH relativeFrom="column">
                    <wp:posOffset>1122045</wp:posOffset>
                  </wp:positionH>
                  <wp:positionV relativeFrom="paragraph">
                    <wp:posOffset>-14605</wp:posOffset>
                  </wp:positionV>
                  <wp:extent cx="504825" cy="898525"/>
                  <wp:effectExtent l="0" t="0" r="9525" b="0"/>
                  <wp:wrapNone/>
                  <wp:docPr id="396497665"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014220" name="Picture 1" descr="A signature on a white background&#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4825" cy="898525"/>
                          </a:xfrm>
                          <a:prstGeom prst="rect">
                            <a:avLst/>
                          </a:prstGeom>
                        </pic:spPr>
                      </pic:pic>
                    </a:graphicData>
                  </a:graphic>
                  <wp14:sizeRelH relativeFrom="page">
                    <wp14:pctWidth>0</wp14:pctWidth>
                  </wp14:sizeRelH>
                  <wp14:sizeRelV relativeFrom="page">
                    <wp14:pctHeight>0</wp14:pctHeight>
                  </wp14:sizeRelV>
                </wp:anchor>
              </w:drawing>
            </w:r>
          </w:p>
          <w:p w14:paraId="1B3D5DB2" w14:textId="38B26492" w:rsidR="00691722" w:rsidRPr="00C456B6" w:rsidRDefault="00691722" w:rsidP="00691722">
            <w:pPr>
              <w:pStyle w:val="BodyText"/>
              <w:tabs>
                <w:tab w:val="left" w:pos="4365"/>
              </w:tabs>
            </w:pPr>
          </w:p>
        </w:tc>
      </w:tr>
      <w:tr w:rsidR="00691722" w:rsidRPr="00C456B6" w14:paraId="1AA7482A" w14:textId="77777777" w:rsidTr="00820B1E">
        <w:trPr>
          <w:trHeight w:hRule="exact" w:val="432"/>
        </w:trPr>
        <w:tc>
          <w:tcPr>
            <w:tcW w:w="1530" w:type="dxa"/>
          </w:tcPr>
          <w:p w14:paraId="67F233A8" w14:textId="77777777" w:rsidR="00691722" w:rsidRPr="00C456B6" w:rsidRDefault="00691722" w:rsidP="000402EE">
            <w:pPr>
              <w:pStyle w:val="BodyText"/>
              <w:tabs>
                <w:tab w:val="left" w:pos="4365"/>
              </w:tabs>
            </w:pPr>
          </w:p>
        </w:tc>
        <w:tc>
          <w:tcPr>
            <w:tcW w:w="4590" w:type="dxa"/>
            <w:tcBorders>
              <w:top w:val="single" w:sz="4" w:space="0" w:color="auto"/>
            </w:tcBorders>
          </w:tcPr>
          <w:p w14:paraId="51B4A83F" w14:textId="30786498" w:rsidR="00691722" w:rsidRPr="00C456B6" w:rsidRDefault="00666865" w:rsidP="00691722">
            <w:r w:rsidRPr="00C456B6">
              <w:t>S</w:t>
            </w:r>
            <w:r w:rsidR="00691722" w:rsidRPr="00C456B6">
              <w:t>ignature</w:t>
            </w:r>
          </w:p>
        </w:tc>
      </w:tr>
      <w:tr w:rsidR="00430043" w:rsidRPr="00C456B6" w14:paraId="2A58FCA5" w14:textId="77777777" w:rsidTr="00565C2B">
        <w:trPr>
          <w:trHeight w:hRule="exact" w:val="288"/>
        </w:trPr>
        <w:tc>
          <w:tcPr>
            <w:tcW w:w="1530" w:type="dxa"/>
          </w:tcPr>
          <w:p w14:paraId="1E882D7B" w14:textId="77777777" w:rsidR="00430043" w:rsidRPr="00C456B6" w:rsidRDefault="00430043" w:rsidP="000402EE">
            <w:pPr>
              <w:pStyle w:val="BodyText"/>
              <w:tabs>
                <w:tab w:val="left" w:pos="4365"/>
              </w:tabs>
            </w:pPr>
          </w:p>
        </w:tc>
        <w:tc>
          <w:tcPr>
            <w:tcW w:w="4590" w:type="dxa"/>
            <w:tcBorders>
              <w:bottom w:val="single" w:sz="4" w:space="0" w:color="auto"/>
            </w:tcBorders>
          </w:tcPr>
          <w:p w14:paraId="69458054" w14:textId="2F17C0B3" w:rsidR="00430043" w:rsidRPr="00C456B6" w:rsidRDefault="00CF778F" w:rsidP="00691722">
            <w:r>
              <w:t>Cobus de Kock</w:t>
            </w:r>
          </w:p>
        </w:tc>
      </w:tr>
      <w:tr w:rsidR="00691722" w:rsidRPr="00C456B6" w14:paraId="219566A2" w14:textId="77777777" w:rsidTr="00565C2B">
        <w:trPr>
          <w:trHeight w:hRule="exact" w:val="288"/>
        </w:trPr>
        <w:tc>
          <w:tcPr>
            <w:tcW w:w="1530" w:type="dxa"/>
          </w:tcPr>
          <w:p w14:paraId="32E10F86" w14:textId="77777777" w:rsidR="00691722" w:rsidRPr="00C456B6" w:rsidRDefault="00691722" w:rsidP="000402EE">
            <w:pPr>
              <w:pStyle w:val="BodyText"/>
              <w:tabs>
                <w:tab w:val="left" w:pos="4365"/>
              </w:tabs>
            </w:pPr>
          </w:p>
        </w:tc>
        <w:tc>
          <w:tcPr>
            <w:tcW w:w="4590" w:type="dxa"/>
            <w:tcBorders>
              <w:top w:val="single" w:sz="4" w:space="0" w:color="auto"/>
            </w:tcBorders>
          </w:tcPr>
          <w:p w14:paraId="7F1D4963" w14:textId="30EB43EC" w:rsidR="00691722" w:rsidRPr="00C456B6" w:rsidRDefault="00691722" w:rsidP="00691722">
            <w:r w:rsidRPr="00C456B6">
              <w:t>Printed Name</w:t>
            </w:r>
          </w:p>
        </w:tc>
      </w:tr>
      <w:bookmarkEnd w:id="4"/>
      <w:tr w:rsidR="002D781B" w:rsidRPr="00C456B6" w14:paraId="4E5E8A9D" w14:textId="77777777" w:rsidTr="00565C2B">
        <w:trPr>
          <w:trHeight w:hRule="exact" w:val="1008"/>
        </w:trPr>
        <w:tc>
          <w:tcPr>
            <w:tcW w:w="1530" w:type="dxa"/>
            <w:vAlign w:val="bottom"/>
          </w:tcPr>
          <w:p w14:paraId="7B8F1E81" w14:textId="77777777" w:rsidR="002D781B" w:rsidRPr="00C456B6" w:rsidRDefault="002D781B" w:rsidP="002010B6">
            <w:pPr>
              <w:pStyle w:val="SignatureBlocks"/>
            </w:pPr>
            <w:r w:rsidRPr="00C456B6">
              <w:t>Reviewed by</w:t>
            </w:r>
          </w:p>
        </w:tc>
        <w:tc>
          <w:tcPr>
            <w:tcW w:w="4590" w:type="dxa"/>
            <w:tcBorders>
              <w:bottom w:val="single" w:sz="4" w:space="0" w:color="auto"/>
            </w:tcBorders>
            <w:vAlign w:val="bottom"/>
          </w:tcPr>
          <w:p w14:paraId="3C9229E8" w14:textId="323EF51F" w:rsidR="002D781B" w:rsidRPr="00C456B6" w:rsidRDefault="00CF778F" w:rsidP="002010B6">
            <w:pPr>
              <w:pStyle w:val="BodyText"/>
              <w:tabs>
                <w:tab w:val="left" w:pos="4365"/>
              </w:tabs>
            </w:pPr>
            <w:r>
              <w:rPr>
                <w:noProof/>
              </w:rPr>
              <w:drawing>
                <wp:anchor distT="0" distB="0" distL="114300" distR="114300" simplePos="0" relativeHeight="251658255" behindDoc="1" locked="0" layoutInCell="1" allowOverlap="1" wp14:anchorId="2ED407B1" wp14:editId="76F58D0B">
                  <wp:simplePos x="0" y="0"/>
                  <wp:positionH relativeFrom="column">
                    <wp:posOffset>721360</wp:posOffset>
                  </wp:positionH>
                  <wp:positionV relativeFrom="paragraph">
                    <wp:posOffset>294640</wp:posOffset>
                  </wp:positionV>
                  <wp:extent cx="1533525" cy="561975"/>
                  <wp:effectExtent l="0" t="0" r="9525" b="9525"/>
                  <wp:wrapNone/>
                  <wp:docPr id="1818441743" name="Picture 3"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41743" name="Picture 3" descr="A close-up of a signature&#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1533525" cy="561975"/>
                          </a:xfrm>
                          <a:prstGeom prst="rect">
                            <a:avLst/>
                          </a:prstGeom>
                        </pic:spPr>
                      </pic:pic>
                    </a:graphicData>
                  </a:graphic>
                  <wp14:sizeRelH relativeFrom="page">
                    <wp14:pctWidth>0</wp14:pctWidth>
                  </wp14:sizeRelH>
                  <wp14:sizeRelV relativeFrom="page">
                    <wp14:pctHeight>0</wp14:pctHeight>
                  </wp14:sizeRelV>
                </wp:anchor>
              </w:drawing>
            </w:r>
          </w:p>
        </w:tc>
      </w:tr>
      <w:tr w:rsidR="002D781B" w:rsidRPr="00C456B6" w14:paraId="04D2577C" w14:textId="77777777" w:rsidTr="00820B1E">
        <w:trPr>
          <w:trHeight w:hRule="exact" w:val="432"/>
        </w:trPr>
        <w:tc>
          <w:tcPr>
            <w:tcW w:w="1530" w:type="dxa"/>
          </w:tcPr>
          <w:p w14:paraId="1BF88101" w14:textId="77777777" w:rsidR="002D781B" w:rsidRPr="00C456B6" w:rsidRDefault="002D781B" w:rsidP="002010B6">
            <w:pPr>
              <w:pStyle w:val="BodyText"/>
              <w:tabs>
                <w:tab w:val="left" w:pos="4365"/>
              </w:tabs>
            </w:pPr>
          </w:p>
        </w:tc>
        <w:tc>
          <w:tcPr>
            <w:tcW w:w="4590" w:type="dxa"/>
            <w:tcBorders>
              <w:top w:val="single" w:sz="4" w:space="0" w:color="auto"/>
            </w:tcBorders>
          </w:tcPr>
          <w:p w14:paraId="2779C048" w14:textId="383022F1" w:rsidR="00565C2B" w:rsidRPr="00C456B6" w:rsidRDefault="002D781B" w:rsidP="008D7F6C">
            <w:r w:rsidRPr="00C456B6">
              <w:t>Signature</w:t>
            </w:r>
          </w:p>
        </w:tc>
      </w:tr>
      <w:tr w:rsidR="00565C2B" w:rsidRPr="00C456B6" w14:paraId="04CD15B9" w14:textId="77777777" w:rsidTr="00565C2B">
        <w:trPr>
          <w:trHeight w:hRule="exact" w:val="288"/>
        </w:trPr>
        <w:tc>
          <w:tcPr>
            <w:tcW w:w="1530" w:type="dxa"/>
          </w:tcPr>
          <w:p w14:paraId="1472F4E9" w14:textId="77777777" w:rsidR="00430043" w:rsidRPr="00C456B6" w:rsidRDefault="00430043" w:rsidP="002010B6">
            <w:pPr>
              <w:pStyle w:val="BodyText"/>
              <w:tabs>
                <w:tab w:val="left" w:pos="4365"/>
              </w:tabs>
            </w:pPr>
          </w:p>
        </w:tc>
        <w:tc>
          <w:tcPr>
            <w:tcW w:w="4590" w:type="dxa"/>
            <w:tcBorders>
              <w:bottom w:val="single" w:sz="4" w:space="0" w:color="auto"/>
            </w:tcBorders>
          </w:tcPr>
          <w:p w14:paraId="192A3F5A" w14:textId="3F0B1B4D" w:rsidR="00430043" w:rsidRPr="00C456B6" w:rsidRDefault="00CF778F" w:rsidP="002010B6">
            <w:r>
              <w:t>Jon England</w:t>
            </w:r>
          </w:p>
        </w:tc>
      </w:tr>
      <w:tr w:rsidR="002D781B" w:rsidRPr="00C456B6" w14:paraId="728FA25A" w14:textId="77777777" w:rsidTr="00565C2B">
        <w:trPr>
          <w:trHeight w:hRule="exact" w:val="288"/>
        </w:trPr>
        <w:tc>
          <w:tcPr>
            <w:tcW w:w="1530" w:type="dxa"/>
          </w:tcPr>
          <w:p w14:paraId="4AC70C42" w14:textId="77777777" w:rsidR="002D781B" w:rsidRPr="00C456B6" w:rsidRDefault="002D781B" w:rsidP="002010B6">
            <w:pPr>
              <w:pStyle w:val="BodyText"/>
              <w:tabs>
                <w:tab w:val="left" w:pos="4365"/>
              </w:tabs>
            </w:pPr>
          </w:p>
        </w:tc>
        <w:tc>
          <w:tcPr>
            <w:tcW w:w="4590" w:type="dxa"/>
            <w:tcBorders>
              <w:top w:val="single" w:sz="4" w:space="0" w:color="auto"/>
            </w:tcBorders>
          </w:tcPr>
          <w:p w14:paraId="512E26B4" w14:textId="31AB2BC9" w:rsidR="002D781B" w:rsidRPr="00C456B6" w:rsidRDefault="002D781B" w:rsidP="002010B6">
            <w:r w:rsidRPr="00C456B6">
              <w:t>Printed Name</w:t>
            </w:r>
          </w:p>
        </w:tc>
      </w:tr>
      <w:tr w:rsidR="002D781B" w:rsidRPr="00C456B6" w14:paraId="220E0CAB" w14:textId="77777777" w:rsidTr="00565C2B">
        <w:trPr>
          <w:trHeight w:hRule="exact" w:val="1008"/>
        </w:trPr>
        <w:tc>
          <w:tcPr>
            <w:tcW w:w="1530" w:type="dxa"/>
            <w:vAlign w:val="bottom"/>
          </w:tcPr>
          <w:p w14:paraId="0B54442B" w14:textId="77777777" w:rsidR="002D781B" w:rsidRPr="00C456B6" w:rsidRDefault="002D781B" w:rsidP="002010B6">
            <w:pPr>
              <w:pStyle w:val="SignatureBlocks"/>
            </w:pPr>
            <w:r w:rsidRPr="00C456B6">
              <w:t>Approved by</w:t>
            </w:r>
          </w:p>
        </w:tc>
        <w:tc>
          <w:tcPr>
            <w:tcW w:w="4590" w:type="dxa"/>
            <w:tcBorders>
              <w:bottom w:val="single" w:sz="4" w:space="0" w:color="auto"/>
            </w:tcBorders>
            <w:vAlign w:val="bottom"/>
          </w:tcPr>
          <w:p w14:paraId="3AC7E7A2" w14:textId="7068361C" w:rsidR="002D781B" w:rsidRPr="00C456B6" w:rsidRDefault="00CF778F" w:rsidP="002010B6">
            <w:pPr>
              <w:pStyle w:val="BodyText"/>
              <w:tabs>
                <w:tab w:val="left" w:pos="4365"/>
              </w:tabs>
            </w:pPr>
            <w:r>
              <w:rPr>
                <w:noProof/>
                <w:lang w:val="en-AU"/>
              </w:rPr>
              <w:drawing>
                <wp:anchor distT="0" distB="0" distL="114300" distR="114300" simplePos="0" relativeHeight="251658265" behindDoc="1" locked="0" layoutInCell="1" allowOverlap="1" wp14:anchorId="68F0C2BC" wp14:editId="022358B8">
                  <wp:simplePos x="0" y="0"/>
                  <wp:positionH relativeFrom="column">
                    <wp:posOffset>1121410</wp:posOffset>
                  </wp:positionH>
                  <wp:positionV relativeFrom="paragraph">
                    <wp:posOffset>-133985</wp:posOffset>
                  </wp:positionV>
                  <wp:extent cx="504825" cy="898525"/>
                  <wp:effectExtent l="0" t="0" r="9525" b="0"/>
                  <wp:wrapNone/>
                  <wp:docPr id="117132474"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014220" name="Picture 1" descr="A signature on a white background&#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4825" cy="898525"/>
                          </a:xfrm>
                          <a:prstGeom prst="rect">
                            <a:avLst/>
                          </a:prstGeom>
                        </pic:spPr>
                      </pic:pic>
                    </a:graphicData>
                  </a:graphic>
                  <wp14:sizeRelH relativeFrom="page">
                    <wp14:pctWidth>0</wp14:pctWidth>
                  </wp14:sizeRelH>
                  <wp14:sizeRelV relativeFrom="page">
                    <wp14:pctHeight>0</wp14:pctHeight>
                  </wp14:sizeRelV>
                </wp:anchor>
              </w:drawing>
            </w:r>
          </w:p>
        </w:tc>
      </w:tr>
      <w:tr w:rsidR="002D781B" w:rsidRPr="00C456B6" w14:paraId="1358D0B2" w14:textId="77777777" w:rsidTr="00820B1E">
        <w:trPr>
          <w:trHeight w:hRule="exact" w:val="432"/>
        </w:trPr>
        <w:tc>
          <w:tcPr>
            <w:tcW w:w="1530" w:type="dxa"/>
          </w:tcPr>
          <w:p w14:paraId="1008B54B" w14:textId="77777777" w:rsidR="002D781B" w:rsidRPr="00C456B6" w:rsidRDefault="002D781B" w:rsidP="002010B6">
            <w:pPr>
              <w:pStyle w:val="BodyText"/>
              <w:tabs>
                <w:tab w:val="left" w:pos="4365"/>
              </w:tabs>
            </w:pPr>
          </w:p>
        </w:tc>
        <w:tc>
          <w:tcPr>
            <w:tcW w:w="4590" w:type="dxa"/>
            <w:tcBorders>
              <w:top w:val="single" w:sz="4" w:space="0" w:color="auto"/>
            </w:tcBorders>
          </w:tcPr>
          <w:p w14:paraId="391FC86D" w14:textId="77777777" w:rsidR="002D781B" w:rsidRPr="00C456B6" w:rsidRDefault="002D781B" w:rsidP="002010B6">
            <w:r w:rsidRPr="00C456B6">
              <w:t>Signature</w:t>
            </w:r>
          </w:p>
        </w:tc>
      </w:tr>
      <w:tr w:rsidR="00430043" w:rsidRPr="00C456B6" w14:paraId="47B4BE8A" w14:textId="77777777" w:rsidTr="00565C2B">
        <w:trPr>
          <w:trHeight w:hRule="exact" w:val="288"/>
        </w:trPr>
        <w:tc>
          <w:tcPr>
            <w:tcW w:w="1530" w:type="dxa"/>
          </w:tcPr>
          <w:p w14:paraId="514B00FF" w14:textId="77777777" w:rsidR="00430043" w:rsidRPr="00C456B6" w:rsidRDefault="00430043" w:rsidP="002010B6">
            <w:pPr>
              <w:pStyle w:val="BodyText"/>
              <w:tabs>
                <w:tab w:val="left" w:pos="4365"/>
              </w:tabs>
            </w:pPr>
          </w:p>
        </w:tc>
        <w:tc>
          <w:tcPr>
            <w:tcW w:w="4590" w:type="dxa"/>
            <w:tcBorders>
              <w:bottom w:val="single" w:sz="4" w:space="0" w:color="auto"/>
            </w:tcBorders>
          </w:tcPr>
          <w:p w14:paraId="457229A7" w14:textId="600EDB2C" w:rsidR="00430043" w:rsidRPr="00C456B6" w:rsidRDefault="00CF778F" w:rsidP="002010B6">
            <w:r>
              <w:t>Cobus de Kock</w:t>
            </w:r>
          </w:p>
        </w:tc>
      </w:tr>
      <w:tr w:rsidR="002D781B" w:rsidRPr="00C456B6" w14:paraId="266F8449" w14:textId="77777777" w:rsidTr="00565C2B">
        <w:trPr>
          <w:trHeight w:hRule="exact" w:val="288"/>
        </w:trPr>
        <w:tc>
          <w:tcPr>
            <w:tcW w:w="1530" w:type="dxa"/>
          </w:tcPr>
          <w:p w14:paraId="7BFE89EC" w14:textId="77777777" w:rsidR="002D781B" w:rsidRPr="00C456B6" w:rsidRDefault="002D781B" w:rsidP="002010B6">
            <w:pPr>
              <w:pStyle w:val="BodyText"/>
              <w:tabs>
                <w:tab w:val="left" w:pos="4365"/>
              </w:tabs>
            </w:pPr>
          </w:p>
        </w:tc>
        <w:tc>
          <w:tcPr>
            <w:tcW w:w="4590" w:type="dxa"/>
            <w:tcBorders>
              <w:top w:val="single" w:sz="4" w:space="0" w:color="auto"/>
            </w:tcBorders>
          </w:tcPr>
          <w:p w14:paraId="6EFE221C" w14:textId="77777777" w:rsidR="002D781B" w:rsidRPr="00C456B6" w:rsidRDefault="002D781B" w:rsidP="002010B6">
            <w:r w:rsidRPr="00C456B6">
              <w:t>Printed Name</w:t>
            </w:r>
          </w:p>
        </w:tc>
      </w:tr>
    </w:tbl>
    <w:p w14:paraId="1F329E97" w14:textId="77777777" w:rsidR="00350D4E" w:rsidRPr="00C456B6" w:rsidRDefault="00350D4E" w:rsidP="0008743B">
      <w:pPr>
        <w:sectPr w:rsidR="00350D4E" w:rsidRPr="00C456B6" w:rsidSect="00C456B6">
          <w:headerReference w:type="even" r:id="rId28"/>
          <w:headerReference w:type="default" r:id="rId29"/>
          <w:footerReference w:type="even" r:id="rId30"/>
          <w:footerReference w:type="default" r:id="rId31"/>
          <w:headerReference w:type="first" r:id="rId32"/>
          <w:footerReference w:type="first" r:id="rId33"/>
          <w:pgSz w:w="11906" w:h="16838" w:code="9"/>
          <w:pgMar w:top="2160" w:right="1440" w:bottom="1440" w:left="1440" w:header="720" w:footer="720" w:gutter="0"/>
          <w:pgNumType w:fmt="lowerRoman"/>
          <w:cols w:space="720"/>
          <w:docGrid w:linePitch="360"/>
        </w:sectPr>
      </w:pPr>
    </w:p>
    <w:p w14:paraId="73FAD7ED" w14:textId="77777777" w:rsidR="005616B8" w:rsidRPr="00C456B6" w:rsidRDefault="000402EE" w:rsidP="00662FBE">
      <w:pPr>
        <w:pStyle w:val="TableofContents"/>
      </w:pPr>
      <w:bookmarkStart w:id="5" w:name="_Toc77351520"/>
      <w:r w:rsidRPr="00C456B6">
        <w:lastRenderedPageBreak/>
        <w:t>Table of Contents</w:t>
      </w:r>
      <w:bookmarkEnd w:id="5"/>
    </w:p>
    <w:p w14:paraId="755DD302" w14:textId="5645763F" w:rsidR="008722B5" w:rsidRDefault="00EC7364">
      <w:pPr>
        <w:pStyle w:val="TOC1"/>
        <w:rPr>
          <w:rFonts w:eastAsiaTheme="minorEastAsia" w:cstheme="minorBidi"/>
          <w:b w:val="0"/>
          <w:bCs w:val="0"/>
          <w:kern w:val="2"/>
          <w:sz w:val="24"/>
          <w:szCs w:val="24"/>
          <w:lang w:val="en-US"/>
          <w14:ligatures w14:val="standardContextual"/>
        </w:rPr>
      </w:pPr>
      <w:r w:rsidRPr="00C456B6">
        <w:rPr>
          <w:noProof w:val="0"/>
        </w:rPr>
        <w:fldChar w:fldCharType="begin"/>
      </w:r>
      <w:r w:rsidRPr="00C456B6">
        <w:rPr>
          <w:noProof w:val="0"/>
        </w:rPr>
        <w:instrText xml:space="preserve"> TOC \o "2-3" \h \z \t "Heading 1,1" </w:instrText>
      </w:r>
      <w:r w:rsidRPr="00C456B6">
        <w:rPr>
          <w:noProof w:val="0"/>
        </w:rPr>
        <w:fldChar w:fldCharType="separate"/>
      </w:r>
      <w:hyperlink w:anchor="_Toc233808865" w:history="1">
        <w:r w:rsidR="008722B5" w:rsidRPr="0099165A">
          <w:rPr>
            <w:rStyle w:val="Hyperlink"/>
          </w:rPr>
          <w:t>Acronyms / Abbreviations</w:t>
        </w:r>
        <w:r w:rsidR="008722B5">
          <w:rPr>
            <w:webHidden/>
          </w:rPr>
          <w:tab/>
        </w:r>
        <w:r w:rsidR="008722B5">
          <w:rPr>
            <w:webHidden/>
          </w:rPr>
          <w:fldChar w:fldCharType="begin"/>
        </w:r>
        <w:r w:rsidR="008722B5">
          <w:rPr>
            <w:webHidden/>
          </w:rPr>
          <w:instrText xml:space="preserve"> PAGEREF _Toc233808865 \h </w:instrText>
        </w:r>
        <w:r w:rsidR="008722B5">
          <w:rPr>
            <w:webHidden/>
          </w:rPr>
        </w:r>
        <w:r w:rsidR="008722B5">
          <w:rPr>
            <w:webHidden/>
          </w:rPr>
          <w:fldChar w:fldCharType="separate"/>
        </w:r>
        <w:r w:rsidR="008722B5">
          <w:rPr>
            <w:webHidden/>
          </w:rPr>
          <w:t>ii</w:t>
        </w:r>
        <w:r w:rsidR="008722B5">
          <w:rPr>
            <w:webHidden/>
          </w:rPr>
          <w:fldChar w:fldCharType="end"/>
        </w:r>
      </w:hyperlink>
    </w:p>
    <w:p w14:paraId="2B74EBD7" w14:textId="52943A55" w:rsidR="008722B5" w:rsidRDefault="008722B5">
      <w:pPr>
        <w:pStyle w:val="TOC1"/>
        <w:rPr>
          <w:rFonts w:eastAsiaTheme="minorEastAsia" w:cstheme="minorBidi"/>
          <w:b w:val="0"/>
          <w:bCs w:val="0"/>
          <w:kern w:val="2"/>
          <w:sz w:val="24"/>
          <w:szCs w:val="24"/>
          <w:lang w:val="en-US"/>
          <w14:ligatures w14:val="standardContextual"/>
        </w:rPr>
      </w:pPr>
      <w:hyperlink w:anchor="_Toc233808866" w:history="1">
        <w:r w:rsidRPr="0099165A">
          <w:rPr>
            <w:rStyle w:val="Hyperlink"/>
          </w:rPr>
          <w:t>1</w:t>
        </w:r>
        <w:r>
          <w:rPr>
            <w:rFonts w:eastAsiaTheme="minorEastAsia" w:cstheme="minorBidi"/>
            <w:b w:val="0"/>
            <w:bCs w:val="0"/>
            <w:kern w:val="2"/>
            <w:sz w:val="24"/>
            <w:szCs w:val="24"/>
            <w:lang w:val="en-US"/>
            <w14:ligatures w14:val="standardContextual"/>
          </w:rPr>
          <w:tab/>
        </w:r>
        <w:r w:rsidRPr="0099165A">
          <w:rPr>
            <w:rStyle w:val="Hyperlink"/>
          </w:rPr>
          <w:t>Introduction</w:t>
        </w:r>
        <w:r>
          <w:rPr>
            <w:webHidden/>
          </w:rPr>
          <w:tab/>
        </w:r>
        <w:r>
          <w:rPr>
            <w:webHidden/>
          </w:rPr>
          <w:fldChar w:fldCharType="begin"/>
        </w:r>
        <w:r>
          <w:rPr>
            <w:webHidden/>
          </w:rPr>
          <w:instrText xml:space="preserve"> PAGEREF _Toc233808866 \h </w:instrText>
        </w:r>
        <w:r>
          <w:rPr>
            <w:webHidden/>
          </w:rPr>
        </w:r>
        <w:r>
          <w:rPr>
            <w:webHidden/>
          </w:rPr>
          <w:fldChar w:fldCharType="separate"/>
        </w:r>
        <w:r>
          <w:rPr>
            <w:webHidden/>
          </w:rPr>
          <w:t>3</w:t>
        </w:r>
        <w:r>
          <w:rPr>
            <w:webHidden/>
          </w:rPr>
          <w:fldChar w:fldCharType="end"/>
        </w:r>
      </w:hyperlink>
    </w:p>
    <w:p w14:paraId="3F88512D" w14:textId="4CBA37B2" w:rsidR="008722B5" w:rsidRDefault="008722B5">
      <w:pPr>
        <w:pStyle w:val="TOC2"/>
        <w:rPr>
          <w:rFonts w:asciiTheme="minorHAnsi" w:eastAsiaTheme="minorEastAsia" w:hAnsiTheme="minorHAnsi" w:cstheme="minorBidi"/>
          <w:kern w:val="2"/>
          <w:sz w:val="24"/>
          <w:szCs w:val="24"/>
          <w:lang w:val="en-US"/>
          <w14:ligatures w14:val="standardContextual"/>
        </w:rPr>
      </w:pPr>
      <w:hyperlink w:anchor="_Toc233808867" w:history="1">
        <w:r w:rsidRPr="0099165A">
          <w:rPr>
            <w:rStyle w:val="Hyperlink"/>
          </w:rPr>
          <w:t>1.1</w:t>
        </w:r>
        <w:r>
          <w:rPr>
            <w:rFonts w:asciiTheme="minorHAnsi" w:eastAsiaTheme="minorEastAsia" w:hAnsiTheme="minorHAnsi" w:cstheme="minorBidi"/>
            <w:kern w:val="2"/>
            <w:sz w:val="24"/>
            <w:szCs w:val="24"/>
            <w:lang w:val="en-US"/>
            <w14:ligatures w14:val="standardContextual"/>
          </w:rPr>
          <w:tab/>
        </w:r>
        <w:r w:rsidRPr="0099165A">
          <w:rPr>
            <w:rStyle w:val="Hyperlink"/>
          </w:rPr>
          <w:t>Road Safety Audit Definition and Purpose</w:t>
        </w:r>
        <w:r>
          <w:rPr>
            <w:webHidden/>
          </w:rPr>
          <w:tab/>
        </w:r>
        <w:r>
          <w:rPr>
            <w:webHidden/>
          </w:rPr>
          <w:fldChar w:fldCharType="begin"/>
        </w:r>
        <w:r>
          <w:rPr>
            <w:webHidden/>
          </w:rPr>
          <w:instrText xml:space="preserve"> PAGEREF _Toc233808867 \h </w:instrText>
        </w:r>
        <w:r>
          <w:rPr>
            <w:webHidden/>
          </w:rPr>
        </w:r>
        <w:r>
          <w:rPr>
            <w:webHidden/>
          </w:rPr>
          <w:fldChar w:fldCharType="separate"/>
        </w:r>
        <w:r>
          <w:rPr>
            <w:webHidden/>
          </w:rPr>
          <w:t>3</w:t>
        </w:r>
        <w:r>
          <w:rPr>
            <w:webHidden/>
          </w:rPr>
          <w:fldChar w:fldCharType="end"/>
        </w:r>
      </w:hyperlink>
    </w:p>
    <w:p w14:paraId="6B9EFC6B" w14:textId="166CB7D8" w:rsidR="008722B5" w:rsidRDefault="008722B5">
      <w:pPr>
        <w:pStyle w:val="TOC2"/>
        <w:rPr>
          <w:rFonts w:asciiTheme="minorHAnsi" w:eastAsiaTheme="minorEastAsia" w:hAnsiTheme="minorHAnsi" w:cstheme="minorBidi"/>
          <w:kern w:val="2"/>
          <w:sz w:val="24"/>
          <w:szCs w:val="24"/>
          <w:lang w:val="en-US"/>
          <w14:ligatures w14:val="standardContextual"/>
        </w:rPr>
      </w:pPr>
      <w:hyperlink w:anchor="_Toc233808868" w:history="1">
        <w:r w:rsidRPr="0099165A">
          <w:rPr>
            <w:rStyle w:val="Hyperlink"/>
          </w:rPr>
          <w:t>1.2</w:t>
        </w:r>
        <w:r>
          <w:rPr>
            <w:rFonts w:asciiTheme="minorHAnsi" w:eastAsiaTheme="minorEastAsia" w:hAnsiTheme="minorHAnsi" w:cstheme="minorBidi"/>
            <w:kern w:val="2"/>
            <w:sz w:val="24"/>
            <w:szCs w:val="24"/>
            <w:lang w:val="en-US"/>
            <w14:ligatures w14:val="standardContextual"/>
          </w:rPr>
          <w:tab/>
        </w:r>
        <w:r w:rsidRPr="0099165A">
          <w:rPr>
            <w:rStyle w:val="Hyperlink"/>
          </w:rPr>
          <w:t>The Project</w:t>
        </w:r>
        <w:r>
          <w:rPr>
            <w:webHidden/>
          </w:rPr>
          <w:tab/>
        </w:r>
        <w:r>
          <w:rPr>
            <w:webHidden/>
          </w:rPr>
          <w:fldChar w:fldCharType="begin"/>
        </w:r>
        <w:r>
          <w:rPr>
            <w:webHidden/>
          </w:rPr>
          <w:instrText xml:space="preserve"> PAGEREF _Toc233808868 \h </w:instrText>
        </w:r>
        <w:r>
          <w:rPr>
            <w:webHidden/>
          </w:rPr>
        </w:r>
        <w:r>
          <w:rPr>
            <w:webHidden/>
          </w:rPr>
          <w:fldChar w:fldCharType="separate"/>
        </w:r>
        <w:r>
          <w:rPr>
            <w:webHidden/>
          </w:rPr>
          <w:t>4</w:t>
        </w:r>
        <w:r>
          <w:rPr>
            <w:webHidden/>
          </w:rPr>
          <w:fldChar w:fldCharType="end"/>
        </w:r>
      </w:hyperlink>
    </w:p>
    <w:p w14:paraId="4D46833D" w14:textId="11B55B4A" w:rsidR="008722B5" w:rsidRDefault="008722B5">
      <w:pPr>
        <w:pStyle w:val="TOC2"/>
        <w:rPr>
          <w:rFonts w:asciiTheme="minorHAnsi" w:eastAsiaTheme="minorEastAsia" w:hAnsiTheme="minorHAnsi" w:cstheme="minorBidi"/>
          <w:kern w:val="2"/>
          <w:sz w:val="24"/>
          <w:szCs w:val="24"/>
          <w:lang w:val="en-US"/>
          <w14:ligatures w14:val="standardContextual"/>
        </w:rPr>
      </w:pPr>
      <w:hyperlink w:anchor="_Toc233808869" w:history="1">
        <w:r w:rsidRPr="0099165A">
          <w:rPr>
            <w:rStyle w:val="Hyperlink"/>
          </w:rPr>
          <w:t>1.3</w:t>
        </w:r>
        <w:r>
          <w:rPr>
            <w:rFonts w:asciiTheme="minorHAnsi" w:eastAsiaTheme="minorEastAsia" w:hAnsiTheme="minorHAnsi" w:cstheme="minorBidi"/>
            <w:kern w:val="2"/>
            <w:sz w:val="24"/>
            <w:szCs w:val="24"/>
            <w:lang w:val="en-US"/>
            <w14:ligatures w14:val="standardContextual"/>
          </w:rPr>
          <w:tab/>
        </w:r>
        <w:r w:rsidRPr="0099165A">
          <w:rPr>
            <w:rStyle w:val="Hyperlink"/>
          </w:rPr>
          <w:t>The Safe System Audit Team</w:t>
        </w:r>
        <w:r>
          <w:rPr>
            <w:webHidden/>
          </w:rPr>
          <w:tab/>
        </w:r>
        <w:r>
          <w:rPr>
            <w:webHidden/>
          </w:rPr>
          <w:fldChar w:fldCharType="begin"/>
        </w:r>
        <w:r>
          <w:rPr>
            <w:webHidden/>
          </w:rPr>
          <w:instrText xml:space="preserve"> PAGEREF _Toc233808869 \h </w:instrText>
        </w:r>
        <w:r>
          <w:rPr>
            <w:webHidden/>
          </w:rPr>
        </w:r>
        <w:r>
          <w:rPr>
            <w:webHidden/>
          </w:rPr>
          <w:fldChar w:fldCharType="separate"/>
        </w:r>
        <w:r>
          <w:rPr>
            <w:webHidden/>
          </w:rPr>
          <w:t>5</w:t>
        </w:r>
        <w:r>
          <w:rPr>
            <w:webHidden/>
          </w:rPr>
          <w:fldChar w:fldCharType="end"/>
        </w:r>
      </w:hyperlink>
    </w:p>
    <w:p w14:paraId="2525AA6E" w14:textId="2B908D1F" w:rsidR="008722B5" w:rsidRDefault="008722B5">
      <w:pPr>
        <w:pStyle w:val="TOC2"/>
        <w:rPr>
          <w:rFonts w:asciiTheme="minorHAnsi" w:eastAsiaTheme="minorEastAsia" w:hAnsiTheme="minorHAnsi" w:cstheme="minorBidi"/>
          <w:kern w:val="2"/>
          <w:sz w:val="24"/>
          <w:szCs w:val="24"/>
          <w:lang w:val="en-US"/>
          <w14:ligatures w14:val="standardContextual"/>
        </w:rPr>
      </w:pPr>
      <w:hyperlink w:anchor="_Toc233808870" w:history="1">
        <w:r w:rsidRPr="0099165A">
          <w:rPr>
            <w:rStyle w:val="Hyperlink"/>
          </w:rPr>
          <w:t>1.4</w:t>
        </w:r>
        <w:r>
          <w:rPr>
            <w:rFonts w:asciiTheme="minorHAnsi" w:eastAsiaTheme="minorEastAsia" w:hAnsiTheme="minorHAnsi" w:cstheme="minorBidi"/>
            <w:kern w:val="2"/>
            <w:sz w:val="24"/>
            <w:szCs w:val="24"/>
            <w:lang w:val="en-US"/>
            <w14:ligatures w14:val="standardContextual"/>
          </w:rPr>
          <w:tab/>
        </w:r>
        <w:r w:rsidRPr="0099165A">
          <w:rPr>
            <w:rStyle w:val="Hyperlink"/>
          </w:rPr>
          <w:t>Briefing, Audit, and Exit Meetings</w:t>
        </w:r>
        <w:r>
          <w:rPr>
            <w:webHidden/>
          </w:rPr>
          <w:tab/>
        </w:r>
        <w:r>
          <w:rPr>
            <w:webHidden/>
          </w:rPr>
          <w:fldChar w:fldCharType="begin"/>
        </w:r>
        <w:r>
          <w:rPr>
            <w:webHidden/>
          </w:rPr>
          <w:instrText xml:space="preserve"> PAGEREF _Toc233808870 \h </w:instrText>
        </w:r>
        <w:r>
          <w:rPr>
            <w:webHidden/>
          </w:rPr>
        </w:r>
        <w:r>
          <w:rPr>
            <w:webHidden/>
          </w:rPr>
          <w:fldChar w:fldCharType="separate"/>
        </w:r>
        <w:r>
          <w:rPr>
            <w:webHidden/>
          </w:rPr>
          <w:t>5</w:t>
        </w:r>
        <w:r>
          <w:rPr>
            <w:webHidden/>
          </w:rPr>
          <w:fldChar w:fldCharType="end"/>
        </w:r>
      </w:hyperlink>
    </w:p>
    <w:p w14:paraId="31080DB0" w14:textId="261A6EEF" w:rsidR="008722B5" w:rsidRDefault="008722B5">
      <w:pPr>
        <w:pStyle w:val="TOC2"/>
        <w:rPr>
          <w:rFonts w:asciiTheme="minorHAnsi" w:eastAsiaTheme="minorEastAsia" w:hAnsiTheme="minorHAnsi" w:cstheme="minorBidi"/>
          <w:kern w:val="2"/>
          <w:sz w:val="24"/>
          <w:szCs w:val="24"/>
          <w:lang w:val="en-US"/>
          <w14:ligatures w14:val="standardContextual"/>
        </w:rPr>
      </w:pPr>
      <w:hyperlink w:anchor="_Toc233808871" w:history="1">
        <w:r w:rsidRPr="0099165A">
          <w:rPr>
            <w:rStyle w:val="Hyperlink"/>
          </w:rPr>
          <w:t>1.5</w:t>
        </w:r>
        <w:r>
          <w:rPr>
            <w:rFonts w:asciiTheme="minorHAnsi" w:eastAsiaTheme="minorEastAsia" w:hAnsiTheme="minorHAnsi" w:cstheme="minorBidi"/>
            <w:kern w:val="2"/>
            <w:sz w:val="24"/>
            <w:szCs w:val="24"/>
            <w:lang w:val="en-US"/>
            <w14:ligatures w14:val="standardContextual"/>
          </w:rPr>
          <w:tab/>
        </w:r>
        <w:r w:rsidRPr="0099165A">
          <w:rPr>
            <w:rStyle w:val="Hyperlink"/>
          </w:rPr>
          <w:t>Previous Safe System Audits</w:t>
        </w:r>
        <w:r>
          <w:rPr>
            <w:webHidden/>
          </w:rPr>
          <w:tab/>
        </w:r>
        <w:r>
          <w:rPr>
            <w:webHidden/>
          </w:rPr>
          <w:fldChar w:fldCharType="begin"/>
        </w:r>
        <w:r>
          <w:rPr>
            <w:webHidden/>
          </w:rPr>
          <w:instrText xml:space="preserve"> PAGEREF _Toc233808871 \h </w:instrText>
        </w:r>
        <w:r>
          <w:rPr>
            <w:webHidden/>
          </w:rPr>
        </w:r>
        <w:r>
          <w:rPr>
            <w:webHidden/>
          </w:rPr>
          <w:fldChar w:fldCharType="separate"/>
        </w:r>
        <w:r>
          <w:rPr>
            <w:webHidden/>
          </w:rPr>
          <w:t>5</w:t>
        </w:r>
        <w:r>
          <w:rPr>
            <w:webHidden/>
          </w:rPr>
          <w:fldChar w:fldCharType="end"/>
        </w:r>
      </w:hyperlink>
    </w:p>
    <w:p w14:paraId="1D01D69B" w14:textId="31A8123B" w:rsidR="008722B5" w:rsidRDefault="008722B5">
      <w:pPr>
        <w:pStyle w:val="TOC2"/>
        <w:rPr>
          <w:rFonts w:asciiTheme="minorHAnsi" w:eastAsiaTheme="minorEastAsia" w:hAnsiTheme="minorHAnsi" w:cstheme="minorBidi"/>
          <w:kern w:val="2"/>
          <w:sz w:val="24"/>
          <w:szCs w:val="24"/>
          <w:lang w:val="en-US"/>
          <w14:ligatures w14:val="standardContextual"/>
        </w:rPr>
      </w:pPr>
      <w:hyperlink w:anchor="_Toc233808872" w:history="1">
        <w:r w:rsidRPr="0099165A">
          <w:rPr>
            <w:rStyle w:val="Hyperlink"/>
          </w:rPr>
          <w:t>1.6</w:t>
        </w:r>
        <w:r>
          <w:rPr>
            <w:rFonts w:asciiTheme="minorHAnsi" w:eastAsiaTheme="minorEastAsia" w:hAnsiTheme="minorHAnsi" w:cstheme="minorBidi"/>
            <w:kern w:val="2"/>
            <w:sz w:val="24"/>
            <w:szCs w:val="24"/>
            <w:lang w:val="en-US"/>
            <w14:ligatures w14:val="standardContextual"/>
          </w:rPr>
          <w:tab/>
        </w:r>
        <w:r w:rsidRPr="0099165A">
          <w:rPr>
            <w:rStyle w:val="Hyperlink"/>
          </w:rPr>
          <w:t>Scope of this Safe System Audit</w:t>
        </w:r>
        <w:r>
          <w:rPr>
            <w:webHidden/>
          </w:rPr>
          <w:tab/>
        </w:r>
        <w:r>
          <w:rPr>
            <w:webHidden/>
          </w:rPr>
          <w:fldChar w:fldCharType="begin"/>
        </w:r>
        <w:r>
          <w:rPr>
            <w:webHidden/>
          </w:rPr>
          <w:instrText xml:space="preserve"> PAGEREF _Toc233808872 \h </w:instrText>
        </w:r>
        <w:r>
          <w:rPr>
            <w:webHidden/>
          </w:rPr>
        </w:r>
        <w:r>
          <w:rPr>
            <w:webHidden/>
          </w:rPr>
          <w:fldChar w:fldCharType="separate"/>
        </w:r>
        <w:r>
          <w:rPr>
            <w:webHidden/>
          </w:rPr>
          <w:t>6</w:t>
        </w:r>
        <w:r>
          <w:rPr>
            <w:webHidden/>
          </w:rPr>
          <w:fldChar w:fldCharType="end"/>
        </w:r>
      </w:hyperlink>
    </w:p>
    <w:p w14:paraId="6A92BE97" w14:textId="25FB3218" w:rsidR="008722B5" w:rsidRDefault="008722B5">
      <w:pPr>
        <w:pStyle w:val="TOC2"/>
        <w:rPr>
          <w:rFonts w:asciiTheme="minorHAnsi" w:eastAsiaTheme="minorEastAsia" w:hAnsiTheme="minorHAnsi" w:cstheme="minorBidi"/>
          <w:kern w:val="2"/>
          <w:sz w:val="24"/>
          <w:szCs w:val="24"/>
          <w:lang w:val="en-US"/>
          <w14:ligatures w14:val="standardContextual"/>
        </w:rPr>
      </w:pPr>
      <w:hyperlink w:anchor="_Toc233808873" w:history="1">
        <w:r w:rsidRPr="0099165A">
          <w:rPr>
            <w:rStyle w:val="Hyperlink"/>
          </w:rPr>
          <w:t>1.7</w:t>
        </w:r>
        <w:r>
          <w:rPr>
            <w:rFonts w:asciiTheme="minorHAnsi" w:eastAsiaTheme="minorEastAsia" w:hAnsiTheme="minorHAnsi" w:cstheme="minorBidi"/>
            <w:kern w:val="2"/>
            <w:sz w:val="24"/>
            <w:szCs w:val="24"/>
            <w:lang w:val="en-US"/>
            <w14:ligatures w14:val="standardContextual"/>
          </w:rPr>
          <w:tab/>
        </w:r>
        <w:r w:rsidRPr="0099165A">
          <w:rPr>
            <w:rStyle w:val="Hyperlink"/>
          </w:rPr>
          <w:t>Report Format</w:t>
        </w:r>
        <w:r>
          <w:rPr>
            <w:webHidden/>
          </w:rPr>
          <w:tab/>
        </w:r>
        <w:r>
          <w:rPr>
            <w:webHidden/>
          </w:rPr>
          <w:fldChar w:fldCharType="begin"/>
        </w:r>
        <w:r>
          <w:rPr>
            <w:webHidden/>
          </w:rPr>
          <w:instrText xml:space="preserve"> PAGEREF _Toc233808873 \h </w:instrText>
        </w:r>
        <w:r>
          <w:rPr>
            <w:webHidden/>
          </w:rPr>
        </w:r>
        <w:r>
          <w:rPr>
            <w:webHidden/>
          </w:rPr>
          <w:fldChar w:fldCharType="separate"/>
        </w:r>
        <w:r>
          <w:rPr>
            <w:webHidden/>
          </w:rPr>
          <w:t>6</w:t>
        </w:r>
        <w:r>
          <w:rPr>
            <w:webHidden/>
          </w:rPr>
          <w:fldChar w:fldCharType="end"/>
        </w:r>
      </w:hyperlink>
    </w:p>
    <w:p w14:paraId="1AA68F3C" w14:textId="70692274" w:rsidR="008722B5" w:rsidRDefault="008722B5">
      <w:pPr>
        <w:pStyle w:val="TOC2"/>
        <w:rPr>
          <w:rFonts w:asciiTheme="minorHAnsi" w:eastAsiaTheme="minorEastAsia" w:hAnsiTheme="minorHAnsi" w:cstheme="minorBidi"/>
          <w:kern w:val="2"/>
          <w:sz w:val="24"/>
          <w:szCs w:val="24"/>
          <w:lang w:val="en-US"/>
          <w14:ligatures w14:val="standardContextual"/>
        </w:rPr>
      </w:pPr>
      <w:hyperlink w:anchor="_Toc233808874" w:history="1">
        <w:r w:rsidRPr="0099165A">
          <w:rPr>
            <w:rStyle w:val="Hyperlink"/>
          </w:rPr>
          <w:t>1.8</w:t>
        </w:r>
        <w:r>
          <w:rPr>
            <w:rFonts w:asciiTheme="minorHAnsi" w:eastAsiaTheme="minorEastAsia" w:hAnsiTheme="minorHAnsi" w:cstheme="minorBidi"/>
            <w:kern w:val="2"/>
            <w:sz w:val="24"/>
            <w:szCs w:val="24"/>
            <w:lang w:val="en-US"/>
            <w14:ligatures w14:val="standardContextual"/>
          </w:rPr>
          <w:tab/>
        </w:r>
        <w:r w:rsidRPr="0099165A">
          <w:rPr>
            <w:rStyle w:val="Hyperlink"/>
          </w:rPr>
          <w:t>Documents Provided</w:t>
        </w:r>
        <w:r>
          <w:rPr>
            <w:webHidden/>
          </w:rPr>
          <w:tab/>
        </w:r>
        <w:r>
          <w:rPr>
            <w:webHidden/>
          </w:rPr>
          <w:fldChar w:fldCharType="begin"/>
        </w:r>
        <w:r>
          <w:rPr>
            <w:webHidden/>
          </w:rPr>
          <w:instrText xml:space="preserve"> PAGEREF _Toc233808874 \h </w:instrText>
        </w:r>
        <w:r>
          <w:rPr>
            <w:webHidden/>
          </w:rPr>
        </w:r>
        <w:r>
          <w:rPr>
            <w:webHidden/>
          </w:rPr>
          <w:fldChar w:fldCharType="separate"/>
        </w:r>
        <w:r>
          <w:rPr>
            <w:webHidden/>
          </w:rPr>
          <w:t>8</w:t>
        </w:r>
        <w:r>
          <w:rPr>
            <w:webHidden/>
          </w:rPr>
          <w:fldChar w:fldCharType="end"/>
        </w:r>
      </w:hyperlink>
    </w:p>
    <w:p w14:paraId="02D1A540" w14:textId="33A92C7F" w:rsidR="008722B5" w:rsidRDefault="008722B5">
      <w:pPr>
        <w:pStyle w:val="TOC1"/>
        <w:rPr>
          <w:rFonts w:eastAsiaTheme="minorEastAsia" w:cstheme="minorBidi"/>
          <w:b w:val="0"/>
          <w:bCs w:val="0"/>
          <w:kern w:val="2"/>
          <w:sz w:val="24"/>
          <w:szCs w:val="24"/>
          <w:lang w:val="en-US"/>
          <w14:ligatures w14:val="standardContextual"/>
        </w:rPr>
      </w:pPr>
      <w:hyperlink w:anchor="_Toc233808875" w:history="1">
        <w:r w:rsidRPr="0099165A">
          <w:rPr>
            <w:rStyle w:val="Hyperlink"/>
          </w:rPr>
          <w:t>2</w:t>
        </w:r>
        <w:r>
          <w:rPr>
            <w:rFonts w:eastAsiaTheme="minorEastAsia" w:cstheme="minorBidi"/>
            <w:b w:val="0"/>
            <w:bCs w:val="0"/>
            <w:kern w:val="2"/>
            <w:sz w:val="24"/>
            <w:szCs w:val="24"/>
            <w:lang w:val="en-US"/>
            <w14:ligatures w14:val="standardContextual"/>
          </w:rPr>
          <w:tab/>
        </w:r>
        <w:r w:rsidRPr="0099165A">
          <w:rPr>
            <w:rStyle w:val="Hyperlink"/>
          </w:rPr>
          <w:t>Safety Concerns</w:t>
        </w:r>
        <w:r>
          <w:rPr>
            <w:webHidden/>
          </w:rPr>
          <w:tab/>
        </w:r>
        <w:r>
          <w:rPr>
            <w:webHidden/>
          </w:rPr>
          <w:fldChar w:fldCharType="begin"/>
        </w:r>
        <w:r>
          <w:rPr>
            <w:webHidden/>
          </w:rPr>
          <w:instrText xml:space="preserve"> PAGEREF _Toc233808875 \h </w:instrText>
        </w:r>
        <w:r>
          <w:rPr>
            <w:webHidden/>
          </w:rPr>
        </w:r>
        <w:r>
          <w:rPr>
            <w:webHidden/>
          </w:rPr>
          <w:fldChar w:fldCharType="separate"/>
        </w:r>
        <w:r>
          <w:rPr>
            <w:webHidden/>
          </w:rPr>
          <w:t>9</w:t>
        </w:r>
        <w:r>
          <w:rPr>
            <w:webHidden/>
          </w:rPr>
          <w:fldChar w:fldCharType="end"/>
        </w:r>
      </w:hyperlink>
    </w:p>
    <w:p w14:paraId="3FBD416C" w14:textId="78F882F3" w:rsidR="008722B5" w:rsidRDefault="008722B5">
      <w:pPr>
        <w:pStyle w:val="TOC2"/>
        <w:rPr>
          <w:rFonts w:asciiTheme="minorHAnsi" w:eastAsiaTheme="minorEastAsia" w:hAnsiTheme="minorHAnsi" w:cstheme="minorBidi"/>
          <w:kern w:val="2"/>
          <w:sz w:val="24"/>
          <w:szCs w:val="24"/>
          <w:lang w:val="en-US"/>
          <w14:ligatures w14:val="standardContextual"/>
        </w:rPr>
      </w:pPr>
      <w:hyperlink w:anchor="_Toc233808876" w:history="1">
        <w:r w:rsidRPr="0099165A">
          <w:rPr>
            <w:rStyle w:val="Hyperlink"/>
          </w:rPr>
          <w:t>2.1</w:t>
        </w:r>
        <w:r>
          <w:rPr>
            <w:rFonts w:asciiTheme="minorHAnsi" w:eastAsiaTheme="minorEastAsia" w:hAnsiTheme="minorHAnsi" w:cstheme="minorBidi"/>
            <w:kern w:val="2"/>
            <w:sz w:val="24"/>
            <w:szCs w:val="24"/>
            <w:lang w:val="en-US"/>
            <w14:ligatures w14:val="standardContextual"/>
          </w:rPr>
          <w:tab/>
        </w:r>
        <w:r w:rsidRPr="0099165A">
          <w:rPr>
            <w:rStyle w:val="Hyperlink"/>
          </w:rPr>
          <w:t>Brooklyn Road</w:t>
        </w:r>
        <w:r>
          <w:rPr>
            <w:webHidden/>
          </w:rPr>
          <w:tab/>
        </w:r>
        <w:r>
          <w:rPr>
            <w:webHidden/>
          </w:rPr>
          <w:fldChar w:fldCharType="begin"/>
        </w:r>
        <w:r>
          <w:rPr>
            <w:webHidden/>
          </w:rPr>
          <w:instrText xml:space="preserve"> PAGEREF _Toc233808876 \h </w:instrText>
        </w:r>
        <w:r>
          <w:rPr>
            <w:webHidden/>
          </w:rPr>
        </w:r>
        <w:r>
          <w:rPr>
            <w:webHidden/>
          </w:rPr>
          <w:fldChar w:fldCharType="separate"/>
        </w:r>
        <w:r>
          <w:rPr>
            <w:webHidden/>
          </w:rPr>
          <w:t>9</w:t>
        </w:r>
        <w:r>
          <w:rPr>
            <w:webHidden/>
          </w:rPr>
          <w:fldChar w:fldCharType="end"/>
        </w:r>
      </w:hyperlink>
    </w:p>
    <w:p w14:paraId="5A83966A" w14:textId="3FFB760E" w:rsidR="008722B5" w:rsidRDefault="008722B5">
      <w:pPr>
        <w:pStyle w:val="TOC3"/>
        <w:rPr>
          <w:rFonts w:asciiTheme="minorHAnsi" w:eastAsiaTheme="minorEastAsia" w:hAnsiTheme="minorHAnsi" w:cstheme="minorBidi"/>
          <w:kern w:val="2"/>
          <w:sz w:val="24"/>
          <w:szCs w:val="24"/>
          <w:lang w:val="en-US"/>
          <w14:ligatures w14:val="standardContextual"/>
        </w:rPr>
      </w:pPr>
      <w:hyperlink w:anchor="_Toc233808877" w:history="1">
        <w:r w:rsidRPr="0099165A">
          <w:rPr>
            <w:rStyle w:val="Hyperlink"/>
          </w:rPr>
          <w:t>2.1.1</w:t>
        </w:r>
        <w:r>
          <w:rPr>
            <w:rFonts w:asciiTheme="minorHAnsi" w:eastAsiaTheme="minorEastAsia" w:hAnsiTheme="minorHAnsi" w:cstheme="minorBidi"/>
            <w:kern w:val="2"/>
            <w:sz w:val="24"/>
            <w:szCs w:val="24"/>
            <w:lang w:val="en-US"/>
            <w14:ligatures w14:val="standardContextual"/>
          </w:rPr>
          <w:tab/>
        </w:r>
        <w:r w:rsidRPr="0099165A">
          <w:rPr>
            <w:rStyle w:val="Hyperlink"/>
          </w:rPr>
          <w:t xml:space="preserve">Shared Path Markings at Washington Avenue  </w:t>
        </w:r>
        <w:r w:rsidRPr="0099165A">
          <w:rPr>
            <w:rStyle w:val="Hyperlink"/>
            <w:shd w:val="clear" w:color="auto" w:fill="ED6631" w:themeFill="text2"/>
          </w:rPr>
          <w:t>Significant</w:t>
        </w:r>
        <w:r>
          <w:rPr>
            <w:webHidden/>
          </w:rPr>
          <w:tab/>
        </w:r>
        <w:r>
          <w:rPr>
            <w:webHidden/>
          </w:rPr>
          <w:fldChar w:fldCharType="begin"/>
        </w:r>
        <w:r>
          <w:rPr>
            <w:webHidden/>
          </w:rPr>
          <w:instrText xml:space="preserve"> PAGEREF _Toc233808877 \h </w:instrText>
        </w:r>
        <w:r>
          <w:rPr>
            <w:webHidden/>
          </w:rPr>
        </w:r>
        <w:r>
          <w:rPr>
            <w:webHidden/>
          </w:rPr>
          <w:fldChar w:fldCharType="separate"/>
        </w:r>
        <w:r>
          <w:rPr>
            <w:webHidden/>
          </w:rPr>
          <w:t>9</w:t>
        </w:r>
        <w:r>
          <w:rPr>
            <w:webHidden/>
          </w:rPr>
          <w:fldChar w:fldCharType="end"/>
        </w:r>
      </w:hyperlink>
    </w:p>
    <w:p w14:paraId="052E4A9C" w14:textId="14AD5F0C" w:rsidR="008722B5" w:rsidRDefault="008722B5">
      <w:pPr>
        <w:pStyle w:val="TOC3"/>
        <w:rPr>
          <w:rFonts w:asciiTheme="minorHAnsi" w:eastAsiaTheme="minorEastAsia" w:hAnsiTheme="minorHAnsi" w:cstheme="minorBidi"/>
          <w:kern w:val="2"/>
          <w:sz w:val="24"/>
          <w:szCs w:val="24"/>
          <w:lang w:val="en-US"/>
          <w14:ligatures w14:val="standardContextual"/>
        </w:rPr>
      </w:pPr>
      <w:hyperlink w:anchor="_Toc233808878" w:history="1">
        <w:r w:rsidRPr="0099165A">
          <w:rPr>
            <w:rStyle w:val="Hyperlink"/>
          </w:rPr>
          <w:t>2.1.2</w:t>
        </w:r>
        <w:r>
          <w:rPr>
            <w:rFonts w:asciiTheme="minorHAnsi" w:eastAsiaTheme="minorEastAsia" w:hAnsiTheme="minorHAnsi" w:cstheme="minorBidi"/>
            <w:kern w:val="2"/>
            <w:sz w:val="24"/>
            <w:szCs w:val="24"/>
            <w:lang w:val="en-US"/>
            <w14:ligatures w14:val="standardContextual"/>
          </w:rPr>
          <w:tab/>
        </w:r>
        <w:r w:rsidRPr="0099165A">
          <w:rPr>
            <w:rStyle w:val="Hyperlink"/>
          </w:rPr>
          <w:t xml:space="preserve">Red Surfacing by the Bus Stop for the Shared Path </w:t>
        </w:r>
        <w:r w:rsidRPr="0099165A">
          <w:rPr>
            <w:rStyle w:val="Hyperlink"/>
            <w:shd w:val="clear" w:color="auto" w:fill="000000" w:themeFill="text1"/>
          </w:rPr>
          <w:t>Serious</w:t>
        </w:r>
        <w:r>
          <w:rPr>
            <w:webHidden/>
          </w:rPr>
          <w:tab/>
        </w:r>
        <w:r>
          <w:rPr>
            <w:webHidden/>
          </w:rPr>
          <w:fldChar w:fldCharType="begin"/>
        </w:r>
        <w:r>
          <w:rPr>
            <w:webHidden/>
          </w:rPr>
          <w:instrText xml:space="preserve"> PAGEREF _Toc233808878 \h </w:instrText>
        </w:r>
        <w:r>
          <w:rPr>
            <w:webHidden/>
          </w:rPr>
        </w:r>
        <w:r>
          <w:rPr>
            <w:webHidden/>
          </w:rPr>
          <w:fldChar w:fldCharType="separate"/>
        </w:r>
        <w:r>
          <w:rPr>
            <w:webHidden/>
          </w:rPr>
          <w:t>10</w:t>
        </w:r>
        <w:r>
          <w:rPr>
            <w:webHidden/>
          </w:rPr>
          <w:fldChar w:fldCharType="end"/>
        </w:r>
      </w:hyperlink>
    </w:p>
    <w:p w14:paraId="5BF0FDF0" w14:textId="34DDC2C6" w:rsidR="008722B5" w:rsidRDefault="008722B5">
      <w:pPr>
        <w:pStyle w:val="TOC3"/>
        <w:rPr>
          <w:rFonts w:asciiTheme="minorHAnsi" w:eastAsiaTheme="minorEastAsia" w:hAnsiTheme="minorHAnsi" w:cstheme="minorBidi"/>
          <w:kern w:val="2"/>
          <w:sz w:val="24"/>
          <w:szCs w:val="24"/>
          <w:lang w:val="en-US"/>
          <w14:ligatures w14:val="standardContextual"/>
        </w:rPr>
      </w:pPr>
      <w:hyperlink w:anchor="_Toc233808879" w:history="1">
        <w:r w:rsidRPr="0099165A">
          <w:rPr>
            <w:rStyle w:val="Hyperlink"/>
          </w:rPr>
          <w:t>2.1.3</w:t>
        </w:r>
        <w:r>
          <w:rPr>
            <w:rFonts w:asciiTheme="minorHAnsi" w:eastAsiaTheme="minorEastAsia" w:hAnsiTheme="minorHAnsi" w:cstheme="minorBidi"/>
            <w:kern w:val="2"/>
            <w:sz w:val="24"/>
            <w:szCs w:val="24"/>
            <w:lang w:val="en-US"/>
            <w14:ligatures w14:val="standardContextual"/>
          </w:rPr>
          <w:tab/>
        </w:r>
        <w:r w:rsidRPr="0099165A">
          <w:rPr>
            <w:rStyle w:val="Hyperlink"/>
          </w:rPr>
          <w:t xml:space="preserve">Pedestrian Facilities at Brooklyn Road &amp; Washington Avenue Intersection </w:t>
        </w:r>
        <w:r w:rsidRPr="0099165A">
          <w:rPr>
            <w:rStyle w:val="Hyperlink"/>
            <w:shd w:val="clear" w:color="auto" w:fill="ED6631" w:themeFill="text2"/>
          </w:rPr>
          <w:t>Significant</w:t>
        </w:r>
        <w:r>
          <w:rPr>
            <w:webHidden/>
          </w:rPr>
          <w:tab/>
        </w:r>
        <w:r>
          <w:rPr>
            <w:webHidden/>
          </w:rPr>
          <w:fldChar w:fldCharType="begin"/>
        </w:r>
        <w:r>
          <w:rPr>
            <w:webHidden/>
          </w:rPr>
          <w:instrText xml:space="preserve"> PAGEREF _Toc233808879 \h </w:instrText>
        </w:r>
        <w:r>
          <w:rPr>
            <w:webHidden/>
          </w:rPr>
        </w:r>
        <w:r>
          <w:rPr>
            <w:webHidden/>
          </w:rPr>
          <w:fldChar w:fldCharType="separate"/>
        </w:r>
        <w:r>
          <w:rPr>
            <w:webHidden/>
          </w:rPr>
          <w:t>11</w:t>
        </w:r>
        <w:r>
          <w:rPr>
            <w:webHidden/>
          </w:rPr>
          <w:fldChar w:fldCharType="end"/>
        </w:r>
      </w:hyperlink>
    </w:p>
    <w:p w14:paraId="474AD407" w14:textId="40E3038D" w:rsidR="008722B5" w:rsidRDefault="008722B5">
      <w:pPr>
        <w:pStyle w:val="TOC3"/>
        <w:rPr>
          <w:rFonts w:asciiTheme="minorHAnsi" w:eastAsiaTheme="minorEastAsia" w:hAnsiTheme="minorHAnsi" w:cstheme="minorBidi"/>
          <w:kern w:val="2"/>
          <w:sz w:val="24"/>
          <w:szCs w:val="24"/>
          <w:lang w:val="en-US"/>
          <w14:ligatures w14:val="standardContextual"/>
        </w:rPr>
      </w:pPr>
      <w:hyperlink w:anchor="_Toc233808880" w:history="1">
        <w:r w:rsidRPr="0099165A">
          <w:rPr>
            <w:rStyle w:val="Hyperlink"/>
          </w:rPr>
          <w:t>2.1.4</w:t>
        </w:r>
        <w:r>
          <w:rPr>
            <w:rFonts w:asciiTheme="minorHAnsi" w:eastAsiaTheme="minorEastAsia" w:hAnsiTheme="minorHAnsi" w:cstheme="minorBidi"/>
            <w:kern w:val="2"/>
            <w:sz w:val="24"/>
            <w:szCs w:val="24"/>
            <w:lang w:val="en-US"/>
            <w14:ligatures w14:val="standardContextual"/>
          </w:rPr>
          <w:tab/>
        </w:r>
        <w:r w:rsidRPr="0099165A">
          <w:rPr>
            <w:rStyle w:val="Hyperlink"/>
          </w:rPr>
          <w:t xml:space="preserve">Missing Tactile Pavers  </w:t>
        </w:r>
        <w:r w:rsidRPr="0099165A">
          <w:rPr>
            <w:rStyle w:val="Hyperlink"/>
            <w:shd w:val="clear" w:color="auto" w:fill="ED6631" w:themeFill="text2"/>
          </w:rPr>
          <w:t>Significant</w:t>
        </w:r>
        <w:r>
          <w:rPr>
            <w:webHidden/>
          </w:rPr>
          <w:tab/>
        </w:r>
        <w:r>
          <w:rPr>
            <w:webHidden/>
          </w:rPr>
          <w:fldChar w:fldCharType="begin"/>
        </w:r>
        <w:r>
          <w:rPr>
            <w:webHidden/>
          </w:rPr>
          <w:instrText xml:space="preserve"> PAGEREF _Toc233808880 \h </w:instrText>
        </w:r>
        <w:r>
          <w:rPr>
            <w:webHidden/>
          </w:rPr>
        </w:r>
        <w:r>
          <w:rPr>
            <w:webHidden/>
          </w:rPr>
          <w:fldChar w:fldCharType="separate"/>
        </w:r>
        <w:r>
          <w:rPr>
            <w:webHidden/>
          </w:rPr>
          <w:t>13</w:t>
        </w:r>
        <w:r>
          <w:rPr>
            <w:webHidden/>
          </w:rPr>
          <w:fldChar w:fldCharType="end"/>
        </w:r>
      </w:hyperlink>
    </w:p>
    <w:p w14:paraId="1CB4E357" w14:textId="488593D9" w:rsidR="008722B5" w:rsidRDefault="008722B5">
      <w:pPr>
        <w:pStyle w:val="TOC3"/>
        <w:rPr>
          <w:rFonts w:asciiTheme="minorHAnsi" w:eastAsiaTheme="minorEastAsia" w:hAnsiTheme="minorHAnsi" w:cstheme="minorBidi"/>
          <w:kern w:val="2"/>
          <w:sz w:val="24"/>
          <w:szCs w:val="24"/>
          <w:lang w:val="en-US"/>
          <w14:ligatures w14:val="standardContextual"/>
        </w:rPr>
      </w:pPr>
      <w:hyperlink w:anchor="_Toc233808881" w:history="1">
        <w:r w:rsidRPr="0099165A">
          <w:rPr>
            <w:rStyle w:val="Hyperlink"/>
          </w:rPr>
          <w:t>2.1.5</w:t>
        </w:r>
        <w:r>
          <w:rPr>
            <w:rFonts w:asciiTheme="minorHAnsi" w:eastAsiaTheme="minorEastAsia" w:hAnsiTheme="minorHAnsi" w:cstheme="minorBidi"/>
            <w:kern w:val="2"/>
            <w:sz w:val="24"/>
            <w:szCs w:val="24"/>
            <w:lang w:val="en-US"/>
            <w14:ligatures w14:val="standardContextual"/>
          </w:rPr>
          <w:tab/>
        </w:r>
        <w:r w:rsidRPr="0099165A">
          <w:rPr>
            <w:rStyle w:val="Hyperlink"/>
          </w:rPr>
          <w:t xml:space="preserve">Red Surfacing by the Bus Stop for the Shared Path </w:t>
        </w:r>
        <w:r w:rsidRPr="0099165A">
          <w:rPr>
            <w:rStyle w:val="Hyperlink"/>
            <w:shd w:val="clear" w:color="auto" w:fill="000000" w:themeFill="text1"/>
          </w:rPr>
          <w:t>Serious</w:t>
        </w:r>
        <w:r>
          <w:rPr>
            <w:webHidden/>
          </w:rPr>
          <w:tab/>
        </w:r>
        <w:r>
          <w:rPr>
            <w:webHidden/>
          </w:rPr>
          <w:fldChar w:fldCharType="begin"/>
        </w:r>
        <w:r>
          <w:rPr>
            <w:webHidden/>
          </w:rPr>
          <w:instrText xml:space="preserve"> PAGEREF _Toc233808881 \h </w:instrText>
        </w:r>
        <w:r>
          <w:rPr>
            <w:webHidden/>
          </w:rPr>
        </w:r>
        <w:r>
          <w:rPr>
            <w:webHidden/>
          </w:rPr>
          <w:fldChar w:fldCharType="separate"/>
        </w:r>
        <w:r>
          <w:rPr>
            <w:webHidden/>
          </w:rPr>
          <w:t>15</w:t>
        </w:r>
        <w:r>
          <w:rPr>
            <w:webHidden/>
          </w:rPr>
          <w:fldChar w:fldCharType="end"/>
        </w:r>
      </w:hyperlink>
    </w:p>
    <w:p w14:paraId="62824F6E" w14:textId="7361991E" w:rsidR="008722B5" w:rsidRDefault="008722B5">
      <w:pPr>
        <w:pStyle w:val="TOC2"/>
        <w:rPr>
          <w:rFonts w:asciiTheme="minorHAnsi" w:eastAsiaTheme="minorEastAsia" w:hAnsiTheme="minorHAnsi" w:cstheme="minorBidi"/>
          <w:kern w:val="2"/>
          <w:sz w:val="24"/>
          <w:szCs w:val="24"/>
          <w:lang w:val="en-US"/>
          <w14:ligatures w14:val="standardContextual"/>
        </w:rPr>
      </w:pPr>
      <w:hyperlink w:anchor="_Toc233808882" w:history="1">
        <w:r w:rsidRPr="0099165A">
          <w:rPr>
            <w:rStyle w:val="Hyperlink"/>
          </w:rPr>
          <w:t>2.2</w:t>
        </w:r>
        <w:r>
          <w:rPr>
            <w:rFonts w:asciiTheme="minorHAnsi" w:eastAsiaTheme="minorEastAsia" w:hAnsiTheme="minorHAnsi" w:cstheme="minorBidi"/>
            <w:kern w:val="2"/>
            <w:sz w:val="24"/>
            <w:szCs w:val="24"/>
            <w:lang w:val="en-US"/>
            <w14:ligatures w14:val="standardContextual"/>
          </w:rPr>
          <w:tab/>
        </w:r>
        <w:r w:rsidRPr="0099165A">
          <w:rPr>
            <w:rStyle w:val="Hyperlink"/>
          </w:rPr>
          <w:t>Helen Street</w:t>
        </w:r>
        <w:r>
          <w:rPr>
            <w:webHidden/>
          </w:rPr>
          <w:tab/>
        </w:r>
        <w:r>
          <w:rPr>
            <w:webHidden/>
          </w:rPr>
          <w:fldChar w:fldCharType="begin"/>
        </w:r>
        <w:r>
          <w:rPr>
            <w:webHidden/>
          </w:rPr>
          <w:instrText xml:space="preserve"> PAGEREF _Toc233808882 \h </w:instrText>
        </w:r>
        <w:r>
          <w:rPr>
            <w:webHidden/>
          </w:rPr>
        </w:r>
        <w:r>
          <w:rPr>
            <w:webHidden/>
          </w:rPr>
          <w:fldChar w:fldCharType="separate"/>
        </w:r>
        <w:r>
          <w:rPr>
            <w:webHidden/>
          </w:rPr>
          <w:t>16</w:t>
        </w:r>
        <w:r>
          <w:rPr>
            <w:webHidden/>
          </w:rPr>
          <w:fldChar w:fldCharType="end"/>
        </w:r>
      </w:hyperlink>
    </w:p>
    <w:p w14:paraId="3C2E0C19" w14:textId="53F3512D" w:rsidR="008722B5" w:rsidRDefault="008722B5">
      <w:pPr>
        <w:pStyle w:val="TOC3"/>
        <w:rPr>
          <w:rFonts w:asciiTheme="minorHAnsi" w:eastAsiaTheme="minorEastAsia" w:hAnsiTheme="minorHAnsi" w:cstheme="minorBidi"/>
          <w:kern w:val="2"/>
          <w:sz w:val="24"/>
          <w:szCs w:val="24"/>
          <w:lang w:val="en-US"/>
          <w14:ligatures w14:val="standardContextual"/>
        </w:rPr>
      </w:pPr>
      <w:hyperlink w:anchor="_Toc233808883" w:history="1">
        <w:r w:rsidRPr="0099165A">
          <w:rPr>
            <w:rStyle w:val="Hyperlink"/>
          </w:rPr>
          <w:t>2.2.1</w:t>
        </w:r>
        <w:r>
          <w:rPr>
            <w:rFonts w:asciiTheme="minorHAnsi" w:eastAsiaTheme="minorEastAsia" w:hAnsiTheme="minorHAnsi" w:cstheme="minorBidi"/>
            <w:kern w:val="2"/>
            <w:sz w:val="24"/>
            <w:szCs w:val="24"/>
            <w:lang w:val="en-US"/>
            <w14:ligatures w14:val="standardContextual"/>
          </w:rPr>
          <w:tab/>
        </w:r>
        <w:r w:rsidRPr="0099165A">
          <w:rPr>
            <w:rStyle w:val="Hyperlink"/>
          </w:rPr>
          <w:t xml:space="preserve">Speed Hump Sign could be obscured by tree </w:t>
        </w:r>
        <w:r w:rsidRPr="0099165A">
          <w:rPr>
            <w:rStyle w:val="Hyperlink"/>
            <w:shd w:val="clear" w:color="auto" w:fill="ED6631" w:themeFill="text2"/>
          </w:rPr>
          <w:t>Significant</w:t>
        </w:r>
        <w:r>
          <w:rPr>
            <w:webHidden/>
          </w:rPr>
          <w:tab/>
        </w:r>
        <w:r>
          <w:rPr>
            <w:webHidden/>
          </w:rPr>
          <w:fldChar w:fldCharType="begin"/>
        </w:r>
        <w:r>
          <w:rPr>
            <w:webHidden/>
          </w:rPr>
          <w:instrText xml:space="preserve"> PAGEREF _Toc233808883 \h </w:instrText>
        </w:r>
        <w:r>
          <w:rPr>
            <w:webHidden/>
          </w:rPr>
        </w:r>
        <w:r>
          <w:rPr>
            <w:webHidden/>
          </w:rPr>
          <w:fldChar w:fldCharType="separate"/>
        </w:r>
        <w:r>
          <w:rPr>
            <w:webHidden/>
          </w:rPr>
          <w:t>16</w:t>
        </w:r>
        <w:r>
          <w:rPr>
            <w:webHidden/>
          </w:rPr>
          <w:fldChar w:fldCharType="end"/>
        </w:r>
      </w:hyperlink>
    </w:p>
    <w:p w14:paraId="4D92EC74" w14:textId="58152E88" w:rsidR="008722B5" w:rsidRDefault="008722B5">
      <w:pPr>
        <w:pStyle w:val="TOC1"/>
        <w:rPr>
          <w:rFonts w:eastAsiaTheme="minorEastAsia" w:cstheme="minorBidi"/>
          <w:b w:val="0"/>
          <w:bCs w:val="0"/>
          <w:kern w:val="2"/>
          <w:sz w:val="24"/>
          <w:szCs w:val="24"/>
          <w:lang w:val="en-US"/>
          <w14:ligatures w14:val="standardContextual"/>
        </w:rPr>
      </w:pPr>
      <w:hyperlink w:anchor="_Toc233808884" w:history="1">
        <w:r w:rsidRPr="0099165A">
          <w:rPr>
            <w:rStyle w:val="Hyperlink"/>
          </w:rPr>
          <w:t>3</w:t>
        </w:r>
        <w:r>
          <w:rPr>
            <w:rFonts w:eastAsiaTheme="minorEastAsia" w:cstheme="minorBidi"/>
            <w:b w:val="0"/>
            <w:bCs w:val="0"/>
            <w:kern w:val="2"/>
            <w:sz w:val="24"/>
            <w:szCs w:val="24"/>
            <w:lang w:val="en-US"/>
            <w14:ligatures w14:val="standardContextual"/>
          </w:rPr>
          <w:tab/>
        </w:r>
        <w:r w:rsidRPr="0099165A">
          <w:rPr>
            <w:rStyle w:val="Hyperlink"/>
          </w:rPr>
          <w:t>Audit Statement</w:t>
        </w:r>
        <w:r>
          <w:rPr>
            <w:webHidden/>
          </w:rPr>
          <w:tab/>
        </w:r>
        <w:r>
          <w:rPr>
            <w:webHidden/>
          </w:rPr>
          <w:fldChar w:fldCharType="begin"/>
        </w:r>
        <w:r>
          <w:rPr>
            <w:webHidden/>
          </w:rPr>
          <w:instrText xml:space="preserve"> PAGEREF _Toc233808884 \h </w:instrText>
        </w:r>
        <w:r>
          <w:rPr>
            <w:webHidden/>
          </w:rPr>
        </w:r>
        <w:r>
          <w:rPr>
            <w:webHidden/>
          </w:rPr>
          <w:fldChar w:fldCharType="separate"/>
        </w:r>
        <w:r>
          <w:rPr>
            <w:webHidden/>
          </w:rPr>
          <w:t>18</w:t>
        </w:r>
        <w:r>
          <w:rPr>
            <w:webHidden/>
          </w:rPr>
          <w:fldChar w:fldCharType="end"/>
        </w:r>
      </w:hyperlink>
    </w:p>
    <w:p w14:paraId="18860206" w14:textId="02930EC9" w:rsidR="008722B5" w:rsidRDefault="008722B5">
      <w:pPr>
        <w:pStyle w:val="TOC1"/>
        <w:rPr>
          <w:rFonts w:eastAsiaTheme="minorEastAsia" w:cstheme="minorBidi"/>
          <w:b w:val="0"/>
          <w:bCs w:val="0"/>
          <w:kern w:val="2"/>
          <w:sz w:val="24"/>
          <w:szCs w:val="24"/>
          <w:lang w:val="en-US"/>
          <w14:ligatures w14:val="standardContextual"/>
        </w:rPr>
      </w:pPr>
      <w:hyperlink w:anchor="_Toc233808885" w:history="1">
        <w:r w:rsidRPr="0099165A">
          <w:rPr>
            <w:rStyle w:val="Hyperlink"/>
          </w:rPr>
          <w:t>4</w:t>
        </w:r>
        <w:r>
          <w:rPr>
            <w:rFonts w:eastAsiaTheme="minorEastAsia" w:cstheme="minorBidi"/>
            <w:b w:val="0"/>
            <w:bCs w:val="0"/>
            <w:kern w:val="2"/>
            <w:sz w:val="24"/>
            <w:szCs w:val="24"/>
            <w:lang w:val="en-US"/>
            <w14:ligatures w14:val="standardContextual"/>
          </w:rPr>
          <w:tab/>
        </w:r>
        <w:r w:rsidRPr="0099165A">
          <w:rPr>
            <w:rStyle w:val="Hyperlink"/>
          </w:rPr>
          <w:t>Response and Decision Statements</w:t>
        </w:r>
        <w:r>
          <w:rPr>
            <w:webHidden/>
          </w:rPr>
          <w:tab/>
        </w:r>
        <w:r>
          <w:rPr>
            <w:webHidden/>
          </w:rPr>
          <w:fldChar w:fldCharType="begin"/>
        </w:r>
        <w:r>
          <w:rPr>
            <w:webHidden/>
          </w:rPr>
          <w:instrText xml:space="preserve"> PAGEREF _Toc233808885 \h </w:instrText>
        </w:r>
        <w:r>
          <w:rPr>
            <w:webHidden/>
          </w:rPr>
        </w:r>
        <w:r>
          <w:rPr>
            <w:webHidden/>
          </w:rPr>
          <w:fldChar w:fldCharType="separate"/>
        </w:r>
        <w:r>
          <w:rPr>
            <w:webHidden/>
          </w:rPr>
          <w:t>19</w:t>
        </w:r>
        <w:r>
          <w:rPr>
            <w:webHidden/>
          </w:rPr>
          <w:fldChar w:fldCharType="end"/>
        </w:r>
      </w:hyperlink>
    </w:p>
    <w:p w14:paraId="68085886" w14:textId="5FA00B0C" w:rsidR="008722B5" w:rsidRDefault="008722B5">
      <w:pPr>
        <w:pStyle w:val="TOC2"/>
        <w:rPr>
          <w:rFonts w:asciiTheme="minorHAnsi" w:eastAsiaTheme="minorEastAsia" w:hAnsiTheme="minorHAnsi" w:cstheme="minorBidi"/>
          <w:kern w:val="2"/>
          <w:sz w:val="24"/>
          <w:szCs w:val="24"/>
          <w:lang w:val="en-US"/>
          <w14:ligatures w14:val="standardContextual"/>
        </w:rPr>
      </w:pPr>
      <w:hyperlink w:anchor="_Toc233808886" w:history="1">
        <w:r w:rsidRPr="0099165A">
          <w:rPr>
            <w:rStyle w:val="Hyperlink"/>
          </w:rPr>
          <w:t>4.1</w:t>
        </w:r>
        <w:r>
          <w:rPr>
            <w:rFonts w:asciiTheme="minorHAnsi" w:eastAsiaTheme="minorEastAsia" w:hAnsiTheme="minorHAnsi" w:cstheme="minorBidi"/>
            <w:kern w:val="2"/>
            <w:sz w:val="24"/>
            <w:szCs w:val="24"/>
            <w:lang w:val="en-US"/>
            <w14:ligatures w14:val="standardContextual"/>
          </w:rPr>
          <w:tab/>
        </w:r>
        <w:r w:rsidRPr="0099165A">
          <w:rPr>
            <w:rStyle w:val="Hyperlink"/>
          </w:rPr>
          <w:t>Design Team's Responses</w:t>
        </w:r>
        <w:r>
          <w:rPr>
            <w:webHidden/>
          </w:rPr>
          <w:tab/>
        </w:r>
        <w:r>
          <w:rPr>
            <w:webHidden/>
          </w:rPr>
          <w:fldChar w:fldCharType="begin"/>
        </w:r>
        <w:r>
          <w:rPr>
            <w:webHidden/>
          </w:rPr>
          <w:instrText xml:space="preserve"> PAGEREF _Toc233808886 \h </w:instrText>
        </w:r>
        <w:r>
          <w:rPr>
            <w:webHidden/>
          </w:rPr>
        </w:r>
        <w:r>
          <w:rPr>
            <w:webHidden/>
          </w:rPr>
          <w:fldChar w:fldCharType="separate"/>
        </w:r>
        <w:r>
          <w:rPr>
            <w:webHidden/>
          </w:rPr>
          <w:t>19</w:t>
        </w:r>
        <w:r>
          <w:rPr>
            <w:webHidden/>
          </w:rPr>
          <w:fldChar w:fldCharType="end"/>
        </w:r>
      </w:hyperlink>
    </w:p>
    <w:p w14:paraId="2338FD4D" w14:textId="11BD9A11" w:rsidR="008722B5" w:rsidRDefault="008722B5">
      <w:pPr>
        <w:pStyle w:val="TOC2"/>
        <w:rPr>
          <w:rFonts w:asciiTheme="minorHAnsi" w:eastAsiaTheme="minorEastAsia" w:hAnsiTheme="minorHAnsi" w:cstheme="minorBidi"/>
          <w:kern w:val="2"/>
          <w:sz w:val="24"/>
          <w:szCs w:val="24"/>
          <w:lang w:val="en-US"/>
          <w14:ligatures w14:val="standardContextual"/>
        </w:rPr>
      </w:pPr>
      <w:hyperlink w:anchor="_Toc233808887" w:history="1">
        <w:r w:rsidRPr="0099165A">
          <w:rPr>
            <w:rStyle w:val="Hyperlink"/>
          </w:rPr>
          <w:t>4.2</w:t>
        </w:r>
        <w:r>
          <w:rPr>
            <w:rFonts w:asciiTheme="minorHAnsi" w:eastAsiaTheme="minorEastAsia" w:hAnsiTheme="minorHAnsi" w:cstheme="minorBidi"/>
            <w:kern w:val="2"/>
            <w:sz w:val="24"/>
            <w:szCs w:val="24"/>
            <w:lang w:val="en-US"/>
            <w14:ligatures w14:val="standardContextual"/>
          </w:rPr>
          <w:tab/>
        </w:r>
        <w:r w:rsidRPr="0099165A">
          <w:rPr>
            <w:rStyle w:val="Hyperlink"/>
          </w:rPr>
          <w:t>Safety Engineer's Comment (if applicable)</w:t>
        </w:r>
        <w:r>
          <w:rPr>
            <w:webHidden/>
          </w:rPr>
          <w:tab/>
        </w:r>
        <w:r>
          <w:rPr>
            <w:webHidden/>
          </w:rPr>
          <w:fldChar w:fldCharType="begin"/>
        </w:r>
        <w:r>
          <w:rPr>
            <w:webHidden/>
          </w:rPr>
          <w:instrText xml:space="preserve"> PAGEREF _Toc233808887 \h </w:instrText>
        </w:r>
        <w:r>
          <w:rPr>
            <w:webHidden/>
          </w:rPr>
        </w:r>
        <w:r>
          <w:rPr>
            <w:webHidden/>
          </w:rPr>
          <w:fldChar w:fldCharType="separate"/>
        </w:r>
        <w:r>
          <w:rPr>
            <w:webHidden/>
          </w:rPr>
          <w:t>19</w:t>
        </w:r>
        <w:r>
          <w:rPr>
            <w:webHidden/>
          </w:rPr>
          <w:fldChar w:fldCharType="end"/>
        </w:r>
      </w:hyperlink>
    </w:p>
    <w:p w14:paraId="5C5A26AC" w14:textId="0476A45E" w:rsidR="008722B5" w:rsidRDefault="008722B5">
      <w:pPr>
        <w:pStyle w:val="TOC2"/>
        <w:rPr>
          <w:rFonts w:asciiTheme="minorHAnsi" w:eastAsiaTheme="minorEastAsia" w:hAnsiTheme="minorHAnsi" w:cstheme="minorBidi"/>
          <w:kern w:val="2"/>
          <w:sz w:val="24"/>
          <w:szCs w:val="24"/>
          <w:lang w:val="en-US"/>
          <w14:ligatures w14:val="standardContextual"/>
        </w:rPr>
      </w:pPr>
      <w:hyperlink w:anchor="_Toc233808888" w:history="1">
        <w:r w:rsidRPr="0099165A">
          <w:rPr>
            <w:rStyle w:val="Hyperlink"/>
          </w:rPr>
          <w:t>4.3</w:t>
        </w:r>
        <w:r>
          <w:rPr>
            <w:rFonts w:asciiTheme="minorHAnsi" w:eastAsiaTheme="minorEastAsia" w:hAnsiTheme="minorHAnsi" w:cstheme="minorBidi"/>
            <w:kern w:val="2"/>
            <w:sz w:val="24"/>
            <w:szCs w:val="24"/>
            <w:lang w:val="en-US"/>
            <w14:ligatures w14:val="standardContextual"/>
          </w:rPr>
          <w:tab/>
        </w:r>
        <w:r w:rsidRPr="0099165A">
          <w:rPr>
            <w:rStyle w:val="Hyperlink"/>
          </w:rPr>
          <w:t>Client's Decisions</w:t>
        </w:r>
        <w:r>
          <w:rPr>
            <w:webHidden/>
          </w:rPr>
          <w:tab/>
        </w:r>
        <w:r>
          <w:rPr>
            <w:webHidden/>
          </w:rPr>
          <w:fldChar w:fldCharType="begin"/>
        </w:r>
        <w:r>
          <w:rPr>
            <w:webHidden/>
          </w:rPr>
          <w:instrText xml:space="preserve"> PAGEREF _Toc233808888 \h </w:instrText>
        </w:r>
        <w:r>
          <w:rPr>
            <w:webHidden/>
          </w:rPr>
        </w:r>
        <w:r>
          <w:rPr>
            <w:webHidden/>
          </w:rPr>
          <w:fldChar w:fldCharType="separate"/>
        </w:r>
        <w:r>
          <w:rPr>
            <w:webHidden/>
          </w:rPr>
          <w:t>19</w:t>
        </w:r>
        <w:r>
          <w:rPr>
            <w:webHidden/>
          </w:rPr>
          <w:fldChar w:fldCharType="end"/>
        </w:r>
      </w:hyperlink>
    </w:p>
    <w:p w14:paraId="098A7B11" w14:textId="5F9D8F91" w:rsidR="008722B5" w:rsidRDefault="008722B5">
      <w:pPr>
        <w:pStyle w:val="TOC2"/>
        <w:rPr>
          <w:rFonts w:asciiTheme="minorHAnsi" w:eastAsiaTheme="minorEastAsia" w:hAnsiTheme="minorHAnsi" w:cstheme="minorBidi"/>
          <w:kern w:val="2"/>
          <w:sz w:val="24"/>
          <w:szCs w:val="24"/>
          <w:lang w:val="en-US"/>
          <w14:ligatures w14:val="standardContextual"/>
        </w:rPr>
      </w:pPr>
      <w:hyperlink w:anchor="_Toc233808889" w:history="1">
        <w:r w:rsidRPr="0099165A">
          <w:rPr>
            <w:rStyle w:val="Hyperlink"/>
          </w:rPr>
          <w:t>4.4</w:t>
        </w:r>
        <w:r>
          <w:rPr>
            <w:rFonts w:asciiTheme="minorHAnsi" w:eastAsiaTheme="minorEastAsia" w:hAnsiTheme="minorHAnsi" w:cstheme="minorBidi"/>
            <w:kern w:val="2"/>
            <w:sz w:val="24"/>
            <w:szCs w:val="24"/>
            <w:lang w:val="en-US"/>
            <w14:ligatures w14:val="standardContextual"/>
          </w:rPr>
          <w:tab/>
        </w:r>
        <w:r w:rsidRPr="0099165A">
          <w:rPr>
            <w:rStyle w:val="Hyperlink"/>
          </w:rPr>
          <w:t>Safe System Audit Close Out</w:t>
        </w:r>
        <w:r>
          <w:rPr>
            <w:webHidden/>
          </w:rPr>
          <w:tab/>
        </w:r>
        <w:r>
          <w:rPr>
            <w:webHidden/>
          </w:rPr>
          <w:fldChar w:fldCharType="begin"/>
        </w:r>
        <w:r>
          <w:rPr>
            <w:webHidden/>
          </w:rPr>
          <w:instrText xml:space="preserve"> PAGEREF _Toc233808889 \h </w:instrText>
        </w:r>
        <w:r>
          <w:rPr>
            <w:webHidden/>
          </w:rPr>
        </w:r>
        <w:r>
          <w:rPr>
            <w:webHidden/>
          </w:rPr>
          <w:fldChar w:fldCharType="separate"/>
        </w:r>
        <w:r>
          <w:rPr>
            <w:webHidden/>
          </w:rPr>
          <w:t>20</w:t>
        </w:r>
        <w:r>
          <w:rPr>
            <w:webHidden/>
          </w:rPr>
          <w:fldChar w:fldCharType="end"/>
        </w:r>
      </w:hyperlink>
    </w:p>
    <w:p w14:paraId="7D63AE59" w14:textId="209FE1D7" w:rsidR="00EF2A34" w:rsidRDefault="00EC7364" w:rsidP="00EC7364">
      <w:pPr>
        <w:pStyle w:val="TOC1"/>
        <w:rPr>
          <w:noProof w:val="0"/>
        </w:rPr>
      </w:pPr>
      <w:r w:rsidRPr="00C456B6">
        <w:rPr>
          <w:noProof w:val="0"/>
        </w:rPr>
        <w:fldChar w:fldCharType="end"/>
      </w:r>
    </w:p>
    <w:p w14:paraId="05FD969C" w14:textId="77777777" w:rsidR="00EF2A34" w:rsidRDefault="00EF2A34" w:rsidP="00EC7364">
      <w:pPr>
        <w:pStyle w:val="TOC1"/>
        <w:rPr>
          <w:noProof w:val="0"/>
        </w:rPr>
      </w:pPr>
    </w:p>
    <w:p w14:paraId="5034040C" w14:textId="77777777" w:rsidR="00D83AFA" w:rsidRPr="00CF778F" w:rsidRDefault="00493EC4">
      <w:pPr>
        <w:pStyle w:val="TableofFigures"/>
        <w:rPr>
          <w:b/>
          <w:bCs/>
        </w:rPr>
      </w:pPr>
      <w:r w:rsidRPr="00CF778F">
        <w:rPr>
          <w:b/>
          <w:bCs/>
        </w:rPr>
        <w:t>List of Tables</w:t>
      </w:r>
    </w:p>
    <w:p w14:paraId="05EA10E8" w14:textId="31C98586" w:rsidR="00C858E7" w:rsidRDefault="00A3704C">
      <w:pPr>
        <w:pStyle w:val="TableofFigures"/>
        <w:rPr>
          <w:rFonts w:asciiTheme="minorHAnsi" w:eastAsiaTheme="minorEastAsia" w:hAnsiTheme="minorHAnsi" w:cstheme="minorBidi"/>
          <w:noProof/>
          <w:kern w:val="2"/>
          <w:sz w:val="24"/>
          <w:szCs w:val="24"/>
          <w:lang w:val="en-US"/>
          <w14:ligatures w14:val="standardContextual"/>
        </w:rPr>
      </w:pPr>
      <w:r w:rsidRPr="00C456B6">
        <w:rPr>
          <w:rFonts w:asciiTheme="minorHAnsi" w:hAnsiTheme="minorHAnsi" w:cstheme="minorHAnsi"/>
          <w:bCs/>
        </w:rPr>
        <w:fldChar w:fldCharType="begin"/>
      </w:r>
      <w:r w:rsidRPr="00C456B6">
        <w:instrText xml:space="preserve"> TOC \h \z \c "Table" </w:instrText>
      </w:r>
      <w:r w:rsidRPr="00C456B6">
        <w:rPr>
          <w:rFonts w:asciiTheme="minorHAnsi" w:hAnsiTheme="minorHAnsi" w:cstheme="minorHAnsi"/>
          <w:bCs/>
        </w:rPr>
        <w:fldChar w:fldCharType="separate"/>
      </w:r>
      <w:hyperlink w:anchor="_Toc233381512" w:history="1">
        <w:r w:rsidR="00C858E7" w:rsidRPr="005F5601">
          <w:rPr>
            <w:rStyle w:val="Hyperlink"/>
            <w:i/>
            <w:iCs/>
            <w:noProof/>
          </w:rPr>
          <w:t xml:space="preserve">Table 1. </w:t>
        </w:r>
        <w:r w:rsidR="00C858E7">
          <w:rPr>
            <w:rFonts w:asciiTheme="minorHAnsi" w:eastAsiaTheme="minorEastAsia" w:hAnsiTheme="minorHAnsi" w:cstheme="minorBidi"/>
            <w:noProof/>
            <w:kern w:val="2"/>
            <w:sz w:val="24"/>
            <w:szCs w:val="24"/>
            <w:lang w:val="en-US"/>
            <w14:ligatures w14:val="standardContextual"/>
          </w:rPr>
          <w:tab/>
        </w:r>
        <w:r w:rsidR="00C858E7" w:rsidRPr="005F5601">
          <w:rPr>
            <w:rStyle w:val="Hyperlink"/>
            <w:i/>
            <w:iCs/>
            <w:noProof/>
          </w:rPr>
          <w:t>Safety concern ranking</w:t>
        </w:r>
        <w:r w:rsidR="00C858E7">
          <w:rPr>
            <w:noProof/>
            <w:webHidden/>
          </w:rPr>
          <w:tab/>
        </w:r>
        <w:r w:rsidR="00C858E7">
          <w:rPr>
            <w:noProof/>
            <w:webHidden/>
          </w:rPr>
          <w:fldChar w:fldCharType="begin"/>
        </w:r>
        <w:r w:rsidR="00C858E7">
          <w:rPr>
            <w:noProof/>
            <w:webHidden/>
          </w:rPr>
          <w:instrText xml:space="preserve"> PAGEREF _Toc233381512 \h </w:instrText>
        </w:r>
        <w:r w:rsidR="00C858E7">
          <w:rPr>
            <w:noProof/>
            <w:webHidden/>
          </w:rPr>
        </w:r>
        <w:r w:rsidR="00C858E7">
          <w:rPr>
            <w:noProof/>
            <w:webHidden/>
          </w:rPr>
          <w:fldChar w:fldCharType="separate"/>
        </w:r>
        <w:r w:rsidR="00C858E7">
          <w:rPr>
            <w:noProof/>
            <w:webHidden/>
          </w:rPr>
          <w:t>6</w:t>
        </w:r>
        <w:r w:rsidR="00C858E7">
          <w:rPr>
            <w:noProof/>
            <w:webHidden/>
          </w:rPr>
          <w:fldChar w:fldCharType="end"/>
        </w:r>
      </w:hyperlink>
    </w:p>
    <w:p w14:paraId="7F974EDF" w14:textId="6FD345A5" w:rsidR="00C858E7" w:rsidRDefault="00C858E7">
      <w:pPr>
        <w:pStyle w:val="TableofFigures"/>
        <w:rPr>
          <w:rFonts w:asciiTheme="minorHAnsi" w:eastAsiaTheme="minorEastAsia" w:hAnsiTheme="minorHAnsi" w:cstheme="minorBidi"/>
          <w:noProof/>
          <w:kern w:val="2"/>
          <w:sz w:val="24"/>
          <w:szCs w:val="24"/>
          <w:lang w:val="en-US"/>
          <w14:ligatures w14:val="standardContextual"/>
        </w:rPr>
      </w:pPr>
      <w:hyperlink w:anchor="_Toc233381513" w:history="1">
        <w:r w:rsidRPr="005F5601">
          <w:rPr>
            <w:rStyle w:val="Hyperlink"/>
            <w:i/>
            <w:iCs/>
            <w:noProof/>
          </w:rPr>
          <w:t xml:space="preserve">Table 2. </w:t>
        </w:r>
        <w:r>
          <w:rPr>
            <w:rFonts w:asciiTheme="minorHAnsi" w:eastAsiaTheme="minorEastAsia" w:hAnsiTheme="minorHAnsi" w:cstheme="minorBidi"/>
            <w:noProof/>
            <w:kern w:val="2"/>
            <w:sz w:val="24"/>
            <w:szCs w:val="24"/>
            <w:lang w:val="en-US"/>
            <w14:ligatures w14:val="standardContextual"/>
          </w:rPr>
          <w:tab/>
        </w:r>
        <w:r w:rsidRPr="005F5601">
          <w:rPr>
            <w:rStyle w:val="Hyperlink"/>
            <w:i/>
            <w:iCs/>
            <w:noProof/>
          </w:rPr>
          <w:t>Safety concern risk matrix</w:t>
        </w:r>
        <w:r>
          <w:rPr>
            <w:noProof/>
            <w:webHidden/>
          </w:rPr>
          <w:tab/>
        </w:r>
        <w:r>
          <w:rPr>
            <w:noProof/>
            <w:webHidden/>
          </w:rPr>
          <w:fldChar w:fldCharType="begin"/>
        </w:r>
        <w:r>
          <w:rPr>
            <w:noProof/>
            <w:webHidden/>
          </w:rPr>
          <w:instrText xml:space="preserve"> PAGEREF _Toc233381513 \h </w:instrText>
        </w:r>
        <w:r>
          <w:rPr>
            <w:noProof/>
            <w:webHidden/>
          </w:rPr>
        </w:r>
        <w:r>
          <w:rPr>
            <w:noProof/>
            <w:webHidden/>
          </w:rPr>
          <w:fldChar w:fldCharType="separate"/>
        </w:r>
        <w:r>
          <w:rPr>
            <w:noProof/>
            <w:webHidden/>
          </w:rPr>
          <w:t>7</w:t>
        </w:r>
        <w:r>
          <w:rPr>
            <w:noProof/>
            <w:webHidden/>
          </w:rPr>
          <w:fldChar w:fldCharType="end"/>
        </w:r>
      </w:hyperlink>
    </w:p>
    <w:p w14:paraId="6AB9C2DC" w14:textId="51ED6AEE" w:rsidR="00C858E7" w:rsidRDefault="00C858E7">
      <w:pPr>
        <w:pStyle w:val="TableofFigures"/>
        <w:rPr>
          <w:rFonts w:asciiTheme="minorHAnsi" w:eastAsiaTheme="minorEastAsia" w:hAnsiTheme="minorHAnsi" w:cstheme="minorBidi"/>
          <w:noProof/>
          <w:kern w:val="2"/>
          <w:sz w:val="24"/>
          <w:szCs w:val="24"/>
          <w:lang w:val="en-US"/>
          <w14:ligatures w14:val="standardContextual"/>
        </w:rPr>
      </w:pPr>
      <w:hyperlink w:anchor="_Toc233381514" w:history="1">
        <w:r w:rsidRPr="005F5601">
          <w:rPr>
            <w:rStyle w:val="Hyperlink"/>
            <w:i/>
            <w:iCs/>
            <w:noProof/>
          </w:rPr>
          <w:t xml:space="preserve">Table 3. </w:t>
        </w:r>
        <w:r>
          <w:rPr>
            <w:rFonts w:asciiTheme="minorHAnsi" w:eastAsiaTheme="minorEastAsia" w:hAnsiTheme="minorHAnsi" w:cstheme="minorBidi"/>
            <w:noProof/>
            <w:kern w:val="2"/>
            <w:sz w:val="24"/>
            <w:szCs w:val="24"/>
            <w:lang w:val="en-US"/>
            <w14:ligatures w14:val="standardContextual"/>
          </w:rPr>
          <w:tab/>
        </w:r>
        <w:r w:rsidRPr="005F5601">
          <w:rPr>
            <w:rStyle w:val="Hyperlink"/>
            <w:i/>
            <w:iCs/>
            <w:noProof/>
          </w:rPr>
          <w:t>Crash frequency as an indicator of probability</w:t>
        </w:r>
        <w:r>
          <w:rPr>
            <w:noProof/>
            <w:webHidden/>
          </w:rPr>
          <w:tab/>
        </w:r>
        <w:r>
          <w:rPr>
            <w:noProof/>
            <w:webHidden/>
          </w:rPr>
          <w:fldChar w:fldCharType="begin"/>
        </w:r>
        <w:r>
          <w:rPr>
            <w:noProof/>
            <w:webHidden/>
          </w:rPr>
          <w:instrText xml:space="preserve"> PAGEREF _Toc233381514 \h </w:instrText>
        </w:r>
        <w:r>
          <w:rPr>
            <w:noProof/>
            <w:webHidden/>
          </w:rPr>
        </w:r>
        <w:r>
          <w:rPr>
            <w:noProof/>
            <w:webHidden/>
          </w:rPr>
          <w:fldChar w:fldCharType="separate"/>
        </w:r>
        <w:r>
          <w:rPr>
            <w:noProof/>
            <w:webHidden/>
          </w:rPr>
          <w:t>7</w:t>
        </w:r>
        <w:r>
          <w:rPr>
            <w:noProof/>
            <w:webHidden/>
          </w:rPr>
          <w:fldChar w:fldCharType="end"/>
        </w:r>
      </w:hyperlink>
    </w:p>
    <w:p w14:paraId="76DDB50B" w14:textId="737569E1" w:rsidR="00A3704C" w:rsidRPr="00C456B6" w:rsidRDefault="00A3704C" w:rsidP="00A85651">
      <w:pPr>
        <w:pStyle w:val="TableofFigures"/>
        <w:rPr>
          <w:b/>
          <w:caps/>
          <w:sz w:val="22"/>
        </w:rPr>
      </w:pPr>
      <w:r w:rsidRPr="00C456B6">
        <w:rPr>
          <w:b/>
          <w:caps/>
          <w:sz w:val="22"/>
        </w:rPr>
        <w:fldChar w:fldCharType="end"/>
      </w:r>
    </w:p>
    <w:p w14:paraId="32774ED9" w14:textId="77777777" w:rsidR="00A3704C" w:rsidRPr="00C456B6" w:rsidRDefault="00493EC4" w:rsidP="00EC7364">
      <w:pPr>
        <w:pStyle w:val="TOC1"/>
        <w:rPr>
          <w:noProof w:val="0"/>
        </w:rPr>
      </w:pPr>
      <w:r w:rsidRPr="00C456B6">
        <w:rPr>
          <w:noProof w:val="0"/>
        </w:rPr>
        <w:t>List of Figures</w:t>
      </w:r>
    </w:p>
    <w:p w14:paraId="5EABC5CA" w14:textId="2A376CF8" w:rsidR="00C858E7" w:rsidRDefault="00A3704C">
      <w:pPr>
        <w:pStyle w:val="TableofFigures"/>
        <w:rPr>
          <w:rFonts w:asciiTheme="minorHAnsi" w:eastAsiaTheme="minorEastAsia" w:hAnsiTheme="minorHAnsi" w:cstheme="minorBidi"/>
          <w:noProof/>
          <w:kern w:val="2"/>
          <w:sz w:val="24"/>
          <w:szCs w:val="24"/>
          <w:lang w:val="en-US"/>
          <w14:ligatures w14:val="standardContextual"/>
        </w:rPr>
      </w:pPr>
      <w:r w:rsidRPr="00C456B6">
        <w:rPr>
          <w:rFonts w:asciiTheme="minorHAnsi" w:hAnsiTheme="minorHAnsi" w:cstheme="minorHAnsi"/>
        </w:rPr>
        <w:fldChar w:fldCharType="begin"/>
      </w:r>
      <w:r w:rsidRPr="00C456B6">
        <w:rPr>
          <w:rFonts w:asciiTheme="minorHAnsi" w:hAnsiTheme="minorHAnsi" w:cstheme="minorHAnsi"/>
        </w:rPr>
        <w:instrText xml:space="preserve"> TOC \h \z \c "Figure" </w:instrText>
      </w:r>
      <w:r w:rsidRPr="00C456B6">
        <w:rPr>
          <w:rFonts w:asciiTheme="minorHAnsi" w:hAnsiTheme="minorHAnsi" w:cstheme="minorHAnsi"/>
        </w:rPr>
        <w:fldChar w:fldCharType="separate"/>
      </w:r>
      <w:hyperlink w:anchor="_Toc233381515" w:history="1">
        <w:r w:rsidR="00C858E7" w:rsidRPr="00155F21">
          <w:rPr>
            <w:rStyle w:val="Hyperlink"/>
            <w:noProof/>
          </w:rPr>
          <w:t>Figure 1: Site location</w:t>
        </w:r>
        <w:r w:rsidR="00C858E7">
          <w:rPr>
            <w:noProof/>
            <w:webHidden/>
          </w:rPr>
          <w:tab/>
        </w:r>
        <w:r w:rsidR="00C858E7">
          <w:rPr>
            <w:noProof/>
            <w:webHidden/>
          </w:rPr>
          <w:fldChar w:fldCharType="begin"/>
        </w:r>
        <w:r w:rsidR="00C858E7">
          <w:rPr>
            <w:noProof/>
            <w:webHidden/>
          </w:rPr>
          <w:instrText xml:space="preserve"> PAGEREF _Toc233381515 \h </w:instrText>
        </w:r>
        <w:r w:rsidR="00C858E7">
          <w:rPr>
            <w:noProof/>
            <w:webHidden/>
          </w:rPr>
        </w:r>
        <w:r w:rsidR="00C858E7">
          <w:rPr>
            <w:noProof/>
            <w:webHidden/>
          </w:rPr>
          <w:fldChar w:fldCharType="separate"/>
        </w:r>
        <w:r w:rsidR="00C858E7">
          <w:rPr>
            <w:noProof/>
            <w:webHidden/>
          </w:rPr>
          <w:t>5</w:t>
        </w:r>
        <w:r w:rsidR="00C858E7">
          <w:rPr>
            <w:noProof/>
            <w:webHidden/>
          </w:rPr>
          <w:fldChar w:fldCharType="end"/>
        </w:r>
      </w:hyperlink>
    </w:p>
    <w:p w14:paraId="7ECFBA7C" w14:textId="0BBD34A1" w:rsidR="00C858E7" w:rsidRDefault="00C858E7">
      <w:pPr>
        <w:pStyle w:val="TableofFigures"/>
        <w:rPr>
          <w:rFonts w:asciiTheme="minorHAnsi" w:eastAsiaTheme="minorEastAsia" w:hAnsiTheme="minorHAnsi" w:cstheme="minorBidi"/>
          <w:noProof/>
          <w:kern w:val="2"/>
          <w:sz w:val="24"/>
          <w:szCs w:val="24"/>
          <w:lang w:val="en-US"/>
          <w14:ligatures w14:val="standardContextual"/>
        </w:rPr>
      </w:pPr>
      <w:hyperlink w:anchor="_Toc233381516" w:history="1">
        <w:r w:rsidRPr="00155F21">
          <w:rPr>
            <w:rStyle w:val="Hyperlink"/>
            <w:noProof/>
          </w:rPr>
          <w:t>Figure 2: Drawing Sheet C303 – Shared Path Marking</w:t>
        </w:r>
        <w:r>
          <w:rPr>
            <w:noProof/>
            <w:webHidden/>
          </w:rPr>
          <w:tab/>
        </w:r>
        <w:r>
          <w:rPr>
            <w:noProof/>
            <w:webHidden/>
          </w:rPr>
          <w:fldChar w:fldCharType="begin"/>
        </w:r>
        <w:r>
          <w:rPr>
            <w:noProof/>
            <w:webHidden/>
          </w:rPr>
          <w:instrText xml:space="preserve"> PAGEREF _Toc233381516 \h </w:instrText>
        </w:r>
        <w:r>
          <w:rPr>
            <w:noProof/>
            <w:webHidden/>
          </w:rPr>
        </w:r>
        <w:r>
          <w:rPr>
            <w:noProof/>
            <w:webHidden/>
          </w:rPr>
          <w:fldChar w:fldCharType="separate"/>
        </w:r>
        <w:r>
          <w:rPr>
            <w:noProof/>
            <w:webHidden/>
          </w:rPr>
          <w:t>9</w:t>
        </w:r>
        <w:r>
          <w:rPr>
            <w:noProof/>
            <w:webHidden/>
          </w:rPr>
          <w:fldChar w:fldCharType="end"/>
        </w:r>
      </w:hyperlink>
    </w:p>
    <w:p w14:paraId="02321AAA" w14:textId="25098B8C" w:rsidR="00C858E7" w:rsidRDefault="00C858E7">
      <w:pPr>
        <w:pStyle w:val="TableofFigures"/>
        <w:rPr>
          <w:rFonts w:asciiTheme="minorHAnsi" w:eastAsiaTheme="minorEastAsia" w:hAnsiTheme="minorHAnsi" w:cstheme="minorBidi"/>
          <w:noProof/>
          <w:kern w:val="2"/>
          <w:sz w:val="24"/>
          <w:szCs w:val="24"/>
          <w:lang w:val="en-US"/>
          <w14:ligatures w14:val="standardContextual"/>
        </w:rPr>
      </w:pPr>
      <w:hyperlink w:anchor="_Toc233381517" w:history="1">
        <w:r w:rsidRPr="00155F21">
          <w:rPr>
            <w:rStyle w:val="Hyperlink"/>
            <w:noProof/>
          </w:rPr>
          <w:t>Figure 3: Drawing Sheet C303 – Shared Path by The Bus Stop west of Washington Avenue</w:t>
        </w:r>
        <w:r>
          <w:rPr>
            <w:noProof/>
            <w:webHidden/>
          </w:rPr>
          <w:tab/>
        </w:r>
        <w:r>
          <w:rPr>
            <w:noProof/>
            <w:webHidden/>
          </w:rPr>
          <w:fldChar w:fldCharType="begin"/>
        </w:r>
        <w:r>
          <w:rPr>
            <w:noProof/>
            <w:webHidden/>
          </w:rPr>
          <w:instrText xml:space="preserve"> PAGEREF _Toc233381517 \h </w:instrText>
        </w:r>
        <w:r>
          <w:rPr>
            <w:noProof/>
            <w:webHidden/>
          </w:rPr>
        </w:r>
        <w:r>
          <w:rPr>
            <w:noProof/>
            <w:webHidden/>
          </w:rPr>
          <w:fldChar w:fldCharType="separate"/>
        </w:r>
        <w:r>
          <w:rPr>
            <w:noProof/>
            <w:webHidden/>
          </w:rPr>
          <w:t>10</w:t>
        </w:r>
        <w:r>
          <w:rPr>
            <w:noProof/>
            <w:webHidden/>
          </w:rPr>
          <w:fldChar w:fldCharType="end"/>
        </w:r>
      </w:hyperlink>
    </w:p>
    <w:p w14:paraId="5735A9B9" w14:textId="4D6EF515" w:rsidR="00C858E7" w:rsidRDefault="00C858E7">
      <w:pPr>
        <w:pStyle w:val="TableofFigures"/>
        <w:rPr>
          <w:rFonts w:asciiTheme="minorHAnsi" w:eastAsiaTheme="minorEastAsia" w:hAnsiTheme="minorHAnsi" w:cstheme="minorBidi"/>
          <w:noProof/>
          <w:kern w:val="2"/>
          <w:sz w:val="24"/>
          <w:szCs w:val="24"/>
          <w:lang w:val="en-US"/>
          <w14:ligatures w14:val="standardContextual"/>
        </w:rPr>
      </w:pPr>
      <w:hyperlink w:anchor="_Toc233381518" w:history="1">
        <w:r w:rsidRPr="00155F21">
          <w:rPr>
            <w:rStyle w:val="Hyperlink"/>
            <w:noProof/>
          </w:rPr>
          <w:t>Figure 4: Drawing Sheet C303 - Pedestrian Facilities at Brooklyn Road &amp; Washington Avenue Intersection</w:t>
        </w:r>
        <w:r>
          <w:rPr>
            <w:noProof/>
            <w:webHidden/>
          </w:rPr>
          <w:tab/>
        </w:r>
        <w:r>
          <w:rPr>
            <w:noProof/>
            <w:webHidden/>
          </w:rPr>
          <w:fldChar w:fldCharType="begin"/>
        </w:r>
        <w:r>
          <w:rPr>
            <w:noProof/>
            <w:webHidden/>
          </w:rPr>
          <w:instrText xml:space="preserve"> PAGEREF _Toc233381518 \h </w:instrText>
        </w:r>
        <w:r>
          <w:rPr>
            <w:noProof/>
            <w:webHidden/>
          </w:rPr>
        </w:r>
        <w:r>
          <w:rPr>
            <w:noProof/>
            <w:webHidden/>
          </w:rPr>
          <w:fldChar w:fldCharType="separate"/>
        </w:r>
        <w:r>
          <w:rPr>
            <w:noProof/>
            <w:webHidden/>
          </w:rPr>
          <w:t>12</w:t>
        </w:r>
        <w:r>
          <w:rPr>
            <w:noProof/>
            <w:webHidden/>
          </w:rPr>
          <w:fldChar w:fldCharType="end"/>
        </w:r>
      </w:hyperlink>
    </w:p>
    <w:p w14:paraId="40BD005E" w14:textId="53E434F4" w:rsidR="00C858E7" w:rsidRDefault="00C858E7">
      <w:pPr>
        <w:pStyle w:val="TableofFigures"/>
        <w:rPr>
          <w:rFonts w:asciiTheme="minorHAnsi" w:eastAsiaTheme="minorEastAsia" w:hAnsiTheme="minorHAnsi" w:cstheme="minorBidi"/>
          <w:noProof/>
          <w:kern w:val="2"/>
          <w:sz w:val="24"/>
          <w:szCs w:val="24"/>
          <w:lang w:val="en-US"/>
          <w14:ligatures w14:val="standardContextual"/>
        </w:rPr>
      </w:pPr>
      <w:hyperlink w:anchor="_Toc233381519" w:history="1">
        <w:r w:rsidRPr="00155F21">
          <w:rPr>
            <w:rStyle w:val="Hyperlink"/>
            <w:noProof/>
          </w:rPr>
          <w:t>Figure 5: Drawing Sheet C302 - Missing Tactile Pavers</w:t>
        </w:r>
        <w:r>
          <w:rPr>
            <w:noProof/>
            <w:webHidden/>
          </w:rPr>
          <w:tab/>
        </w:r>
        <w:r>
          <w:rPr>
            <w:noProof/>
            <w:webHidden/>
          </w:rPr>
          <w:fldChar w:fldCharType="begin"/>
        </w:r>
        <w:r>
          <w:rPr>
            <w:noProof/>
            <w:webHidden/>
          </w:rPr>
          <w:instrText xml:space="preserve"> PAGEREF _Toc233381519 \h </w:instrText>
        </w:r>
        <w:r>
          <w:rPr>
            <w:noProof/>
            <w:webHidden/>
          </w:rPr>
        </w:r>
        <w:r>
          <w:rPr>
            <w:noProof/>
            <w:webHidden/>
          </w:rPr>
          <w:fldChar w:fldCharType="separate"/>
        </w:r>
        <w:r>
          <w:rPr>
            <w:noProof/>
            <w:webHidden/>
          </w:rPr>
          <w:t>13</w:t>
        </w:r>
        <w:r>
          <w:rPr>
            <w:noProof/>
            <w:webHidden/>
          </w:rPr>
          <w:fldChar w:fldCharType="end"/>
        </w:r>
      </w:hyperlink>
    </w:p>
    <w:p w14:paraId="2DC3DEAE" w14:textId="752EE410" w:rsidR="00C858E7" w:rsidRDefault="00C858E7">
      <w:pPr>
        <w:pStyle w:val="TableofFigures"/>
        <w:rPr>
          <w:rFonts w:asciiTheme="minorHAnsi" w:eastAsiaTheme="minorEastAsia" w:hAnsiTheme="minorHAnsi" w:cstheme="minorBidi"/>
          <w:noProof/>
          <w:kern w:val="2"/>
          <w:sz w:val="24"/>
          <w:szCs w:val="24"/>
          <w:lang w:val="en-US"/>
          <w14:ligatures w14:val="standardContextual"/>
        </w:rPr>
      </w:pPr>
      <w:hyperlink w:anchor="_Toc233381520" w:history="1">
        <w:r w:rsidRPr="00155F21">
          <w:rPr>
            <w:rStyle w:val="Hyperlink"/>
            <w:noProof/>
          </w:rPr>
          <w:t>Figure 6: Drawing Sheet C302 – Shared Path by The Bus Stop north of Bidwill Street</w:t>
        </w:r>
        <w:r>
          <w:rPr>
            <w:noProof/>
            <w:webHidden/>
          </w:rPr>
          <w:tab/>
        </w:r>
        <w:r>
          <w:rPr>
            <w:noProof/>
            <w:webHidden/>
          </w:rPr>
          <w:fldChar w:fldCharType="begin"/>
        </w:r>
        <w:r>
          <w:rPr>
            <w:noProof/>
            <w:webHidden/>
          </w:rPr>
          <w:instrText xml:space="preserve"> PAGEREF _Toc233381520 \h </w:instrText>
        </w:r>
        <w:r>
          <w:rPr>
            <w:noProof/>
            <w:webHidden/>
          </w:rPr>
        </w:r>
        <w:r>
          <w:rPr>
            <w:noProof/>
            <w:webHidden/>
          </w:rPr>
          <w:fldChar w:fldCharType="separate"/>
        </w:r>
        <w:r>
          <w:rPr>
            <w:noProof/>
            <w:webHidden/>
          </w:rPr>
          <w:t>15</w:t>
        </w:r>
        <w:r>
          <w:rPr>
            <w:noProof/>
            <w:webHidden/>
          </w:rPr>
          <w:fldChar w:fldCharType="end"/>
        </w:r>
      </w:hyperlink>
    </w:p>
    <w:p w14:paraId="4E428C75" w14:textId="7156A695" w:rsidR="00C858E7" w:rsidRDefault="00C858E7">
      <w:pPr>
        <w:pStyle w:val="TableofFigures"/>
        <w:rPr>
          <w:rFonts w:asciiTheme="minorHAnsi" w:eastAsiaTheme="minorEastAsia" w:hAnsiTheme="minorHAnsi" w:cstheme="minorBidi"/>
          <w:noProof/>
          <w:kern w:val="2"/>
          <w:sz w:val="24"/>
          <w:szCs w:val="24"/>
          <w:lang w:val="en-US"/>
          <w14:ligatures w14:val="standardContextual"/>
        </w:rPr>
      </w:pPr>
      <w:hyperlink w:anchor="_Toc233381521" w:history="1">
        <w:r w:rsidRPr="00155F21">
          <w:rPr>
            <w:rStyle w:val="Hyperlink"/>
            <w:noProof/>
          </w:rPr>
          <w:t>Figure 7: Drawing Sheet C306 – Speed Hump Signs next to Vegetation</w:t>
        </w:r>
        <w:r>
          <w:rPr>
            <w:noProof/>
            <w:webHidden/>
          </w:rPr>
          <w:tab/>
        </w:r>
        <w:r>
          <w:rPr>
            <w:noProof/>
            <w:webHidden/>
          </w:rPr>
          <w:fldChar w:fldCharType="begin"/>
        </w:r>
        <w:r>
          <w:rPr>
            <w:noProof/>
            <w:webHidden/>
          </w:rPr>
          <w:instrText xml:space="preserve"> PAGEREF _Toc233381521 \h </w:instrText>
        </w:r>
        <w:r>
          <w:rPr>
            <w:noProof/>
            <w:webHidden/>
          </w:rPr>
        </w:r>
        <w:r>
          <w:rPr>
            <w:noProof/>
            <w:webHidden/>
          </w:rPr>
          <w:fldChar w:fldCharType="separate"/>
        </w:r>
        <w:r>
          <w:rPr>
            <w:noProof/>
            <w:webHidden/>
          </w:rPr>
          <w:t>16</w:t>
        </w:r>
        <w:r>
          <w:rPr>
            <w:noProof/>
            <w:webHidden/>
          </w:rPr>
          <w:fldChar w:fldCharType="end"/>
        </w:r>
      </w:hyperlink>
    </w:p>
    <w:p w14:paraId="148B71C8" w14:textId="6A1336C6" w:rsidR="00EC7364" w:rsidRPr="00EF2A34" w:rsidRDefault="00A3704C" w:rsidP="00EF2A34">
      <w:pPr>
        <w:pStyle w:val="TableofFigures"/>
        <w:rPr>
          <w:rFonts w:asciiTheme="minorHAnsi" w:hAnsiTheme="minorHAnsi" w:cstheme="minorHAnsi"/>
          <w:b/>
          <w:caps/>
        </w:rPr>
      </w:pPr>
      <w:r w:rsidRPr="00C456B6">
        <w:rPr>
          <w:rFonts w:asciiTheme="minorHAnsi" w:hAnsiTheme="minorHAnsi" w:cstheme="minorHAnsi"/>
          <w:b/>
          <w:caps/>
        </w:rPr>
        <w:fldChar w:fldCharType="end"/>
      </w:r>
    </w:p>
    <w:p w14:paraId="4498AFFE" w14:textId="77777777" w:rsidR="00695595" w:rsidRPr="00C456B6" w:rsidRDefault="00695595" w:rsidP="008D7F6C">
      <w:pPr>
        <w:tabs>
          <w:tab w:val="left" w:pos="1125"/>
        </w:tabs>
        <w:sectPr w:rsidR="00695595" w:rsidRPr="00C456B6" w:rsidSect="00C456B6">
          <w:headerReference w:type="even" r:id="rId34"/>
          <w:headerReference w:type="default" r:id="rId35"/>
          <w:footerReference w:type="even" r:id="rId36"/>
          <w:footerReference w:type="default" r:id="rId37"/>
          <w:headerReference w:type="first" r:id="rId38"/>
          <w:footerReference w:type="first" r:id="rId39"/>
          <w:pgSz w:w="11906" w:h="16838" w:code="9"/>
          <w:pgMar w:top="2160" w:right="1440" w:bottom="1440" w:left="1440" w:header="720" w:footer="720" w:gutter="0"/>
          <w:pgNumType w:fmt="lowerRoman" w:start="1"/>
          <w:cols w:space="720"/>
          <w:docGrid w:linePitch="360"/>
        </w:sectPr>
      </w:pPr>
      <w:r w:rsidRPr="00C456B6">
        <w:tab/>
      </w:r>
    </w:p>
    <w:p w14:paraId="50197E70" w14:textId="77777777" w:rsidR="005616B8" w:rsidRPr="00C456B6" w:rsidRDefault="00D973E2" w:rsidP="00820B1E">
      <w:pPr>
        <w:pStyle w:val="Heading1"/>
        <w:numPr>
          <w:ilvl w:val="0"/>
          <w:numId w:val="0"/>
        </w:numPr>
      </w:pPr>
      <w:bookmarkStart w:id="6" w:name="_Toc91156547"/>
      <w:bookmarkStart w:id="7" w:name="_Toc92181697"/>
      <w:bookmarkStart w:id="8" w:name="_Toc233808865"/>
      <w:r w:rsidRPr="00C456B6">
        <w:lastRenderedPageBreak/>
        <w:t xml:space="preserve">Acronyms / </w:t>
      </w:r>
      <w:r w:rsidR="005616B8" w:rsidRPr="00C456B6">
        <w:t>Abbreviations</w:t>
      </w:r>
      <w:bookmarkEnd w:id="6"/>
      <w:bookmarkEnd w:id="7"/>
      <w:bookmarkEnd w:id="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889"/>
        <w:gridCol w:w="6137"/>
      </w:tblGrid>
      <w:tr w:rsidR="00E6358D" w:rsidRPr="00C456B6" w14:paraId="592072A6" w14:textId="77777777" w:rsidTr="00E6358D">
        <w:tc>
          <w:tcPr>
            <w:tcW w:w="2889" w:type="dxa"/>
          </w:tcPr>
          <w:p w14:paraId="7D146EE4" w14:textId="08F94BC7" w:rsidR="00E6358D" w:rsidRPr="00C456B6" w:rsidRDefault="00E6358D" w:rsidP="00E6358D">
            <w:r>
              <w:t>RSA</w:t>
            </w:r>
          </w:p>
        </w:tc>
        <w:tc>
          <w:tcPr>
            <w:tcW w:w="6137" w:type="dxa"/>
          </w:tcPr>
          <w:p w14:paraId="13EF29BA" w14:textId="5405C74D" w:rsidR="00E6358D" w:rsidRPr="00C456B6" w:rsidRDefault="00E6358D" w:rsidP="00E6358D">
            <w:r>
              <w:t>Road Safety Audit</w:t>
            </w:r>
          </w:p>
        </w:tc>
      </w:tr>
      <w:tr w:rsidR="00E6358D" w:rsidRPr="00C456B6" w14:paraId="0606653D" w14:textId="77777777" w:rsidTr="00E6358D">
        <w:tc>
          <w:tcPr>
            <w:tcW w:w="2889" w:type="dxa"/>
          </w:tcPr>
          <w:p w14:paraId="4CDB3F58" w14:textId="48E5FF73" w:rsidR="00E6358D" w:rsidRPr="00C456B6" w:rsidRDefault="00E6358D" w:rsidP="00E6358D">
            <w:r>
              <w:t>SSAT</w:t>
            </w:r>
          </w:p>
        </w:tc>
        <w:tc>
          <w:tcPr>
            <w:tcW w:w="6137" w:type="dxa"/>
          </w:tcPr>
          <w:p w14:paraId="1219E22C" w14:textId="3478F48F" w:rsidR="00E6358D" w:rsidRPr="00C456B6" w:rsidRDefault="00E6358D" w:rsidP="00E6358D">
            <w:r>
              <w:t>Safe System Audit Team</w:t>
            </w:r>
          </w:p>
        </w:tc>
      </w:tr>
      <w:tr w:rsidR="00E6358D" w:rsidRPr="00C456B6" w14:paraId="11EE764D" w14:textId="77777777" w:rsidTr="00E6358D">
        <w:tc>
          <w:tcPr>
            <w:tcW w:w="2889" w:type="dxa"/>
          </w:tcPr>
          <w:p w14:paraId="3E6691ED" w14:textId="1547D875" w:rsidR="00E6358D" w:rsidRPr="00C456B6" w:rsidRDefault="00E6358D" w:rsidP="00E6358D">
            <w:r>
              <w:t>SSA</w:t>
            </w:r>
          </w:p>
        </w:tc>
        <w:tc>
          <w:tcPr>
            <w:tcW w:w="6137" w:type="dxa"/>
          </w:tcPr>
          <w:p w14:paraId="7FF916D9" w14:textId="5D0C509C" w:rsidR="00E6358D" w:rsidRPr="00C456B6" w:rsidRDefault="00E6358D" w:rsidP="00E6358D">
            <w:r>
              <w:t>Safe System Audit</w:t>
            </w:r>
          </w:p>
        </w:tc>
      </w:tr>
      <w:tr w:rsidR="00E6358D" w:rsidRPr="00C456B6" w14:paraId="3038FA33" w14:textId="77777777" w:rsidTr="00E6358D">
        <w:tc>
          <w:tcPr>
            <w:tcW w:w="2889" w:type="dxa"/>
          </w:tcPr>
          <w:p w14:paraId="043D1801" w14:textId="2DEB2049" w:rsidR="00E6358D" w:rsidRPr="00C456B6" w:rsidRDefault="00E6358D" w:rsidP="00E6358D">
            <w:r>
              <w:t>WCC</w:t>
            </w:r>
          </w:p>
        </w:tc>
        <w:tc>
          <w:tcPr>
            <w:tcW w:w="6137" w:type="dxa"/>
          </w:tcPr>
          <w:p w14:paraId="36CEA266" w14:textId="7F5E986F" w:rsidR="00E6358D" w:rsidRPr="00C456B6" w:rsidRDefault="00E6358D" w:rsidP="00E6358D">
            <w:r>
              <w:t>Wellington City Council</w:t>
            </w:r>
          </w:p>
        </w:tc>
      </w:tr>
    </w:tbl>
    <w:p w14:paraId="14E33386" w14:textId="77777777" w:rsidR="00E50BDF" w:rsidRPr="00C456B6" w:rsidRDefault="00E50BDF" w:rsidP="00E50BDF">
      <w:pPr>
        <w:pStyle w:val="BodyText"/>
      </w:pPr>
    </w:p>
    <w:p w14:paraId="02E0CCC7" w14:textId="77777777" w:rsidR="00E50BDF" w:rsidRPr="00C456B6" w:rsidRDefault="00E50BDF" w:rsidP="00E50BDF">
      <w:pPr>
        <w:pStyle w:val="BodyText"/>
        <w:sectPr w:rsidR="00E50BDF" w:rsidRPr="00C456B6" w:rsidSect="00C456B6">
          <w:headerReference w:type="even" r:id="rId40"/>
          <w:headerReference w:type="default" r:id="rId41"/>
          <w:footerReference w:type="even" r:id="rId42"/>
          <w:footerReference w:type="default" r:id="rId43"/>
          <w:headerReference w:type="first" r:id="rId44"/>
          <w:footerReference w:type="first" r:id="rId45"/>
          <w:pgSz w:w="11906" w:h="16838" w:code="9"/>
          <w:pgMar w:top="2160" w:right="1440" w:bottom="1440" w:left="1440" w:header="720" w:footer="720" w:gutter="0"/>
          <w:pgNumType w:fmt="lowerRoman"/>
          <w:cols w:space="720"/>
          <w:docGrid w:linePitch="360"/>
        </w:sectPr>
      </w:pPr>
    </w:p>
    <w:p w14:paraId="6237C8A9" w14:textId="072D7063" w:rsidR="005616B8" w:rsidRPr="00C456B6" w:rsidRDefault="00ED13F1" w:rsidP="00516249">
      <w:pPr>
        <w:pStyle w:val="Heading1"/>
      </w:pPr>
      <w:bookmarkStart w:id="9" w:name="_Toc233808866"/>
      <w:r>
        <w:lastRenderedPageBreak/>
        <w:t>Introduction</w:t>
      </w:r>
      <w:bookmarkEnd w:id="9"/>
    </w:p>
    <w:p w14:paraId="09677FD5" w14:textId="12DBA3D2" w:rsidR="00AF66AB" w:rsidRDefault="00EF2A34" w:rsidP="00AF66AB">
      <w:pPr>
        <w:pStyle w:val="Heading2"/>
      </w:pPr>
      <w:bookmarkStart w:id="10" w:name="_Toc233808867"/>
      <w:r>
        <w:t xml:space="preserve">Road Safety </w:t>
      </w:r>
      <w:r w:rsidR="005422EB">
        <w:t>Audit Definition and Purpose</w:t>
      </w:r>
      <w:bookmarkEnd w:id="10"/>
    </w:p>
    <w:p w14:paraId="22D93BCF" w14:textId="77777777" w:rsidR="00C820D9" w:rsidRDefault="00C820D9" w:rsidP="00C820D9">
      <w:pPr>
        <w:pStyle w:val="BodyText"/>
      </w:pPr>
      <w:r>
        <w:t xml:space="preserve">A road safety audit is a term used internationally to describe an independent review of a future road project to identify any safety concerns that may affect the safety performance. The audit team considers the safety of all road users and qualitatively reports on road safety issues or opportunities for safety improvement. </w:t>
      </w:r>
    </w:p>
    <w:p w14:paraId="02D837DD" w14:textId="77777777" w:rsidR="00C820D9" w:rsidRDefault="00C820D9" w:rsidP="00C820D9">
      <w:pPr>
        <w:pStyle w:val="BodyText"/>
      </w:pPr>
      <w:r>
        <w:t>A road safety audit is therefore a formal examination of a road project, or any type of project which affects road users (including cyclists, pedestrians, mobility impaired etc.), carried out by an independent competent team who identify and document road safety concerns.</w:t>
      </w:r>
    </w:p>
    <w:p w14:paraId="3BE3CD96" w14:textId="77777777" w:rsidR="00C820D9" w:rsidRDefault="00C820D9" w:rsidP="00C820D9">
      <w:pPr>
        <w:pStyle w:val="BodyText"/>
      </w:pPr>
      <w:r>
        <w:t>A road safety audit is intended to help deliver a safe road system and is not a review of compliance with standards.</w:t>
      </w:r>
    </w:p>
    <w:p w14:paraId="6BB356F3" w14:textId="26A3DC9C" w:rsidR="0017236A" w:rsidRDefault="00C820D9" w:rsidP="00C820D9">
      <w:pPr>
        <w:pStyle w:val="BodyText"/>
      </w:pPr>
      <w:r>
        <w:t>The primary objective of a road safety audit is to deliver a project that achieves an outcome consistent with Road to Zero and the Safe System approach, which is a safe road system free of death and serious injury. The road safety audit is a safety review used to identify all areas of a project that are inconsistent with a Safe System and bring those concerns to the attention of the client so that the client can make a value judgement as to appropriate action(s) based on the risk guidance provided by the safety audit team</w:t>
      </w:r>
      <w:r w:rsidR="0017236A">
        <w:t>.</w:t>
      </w:r>
    </w:p>
    <w:p w14:paraId="7D4C921C" w14:textId="5A1B8FD4" w:rsidR="00AF66AB" w:rsidRDefault="0017236A" w:rsidP="0017236A">
      <w:pPr>
        <w:pStyle w:val="BodyText"/>
      </w:pPr>
      <w:r>
        <w:t>The key objective of a road safety audit is summarised as:</w:t>
      </w:r>
    </w:p>
    <w:p w14:paraId="54308650" w14:textId="3E560AFA" w:rsidR="00AF66AB" w:rsidRDefault="003F1146" w:rsidP="00AF66AB">
      <w:pPr>
        <w:pStyle w:val="Quote"/>
      </w:pPr>
      <w:r w:rsidRPr="003F1146">
        <w:t>'to deliver completed projects that contribute towards a safe road system that is free of death and serious injury by identifying and ranking potential safety concerns for all road users and others affected by a road project.</w:t>
      </w:r>
      <w:r>
        <w:t>’</w:t>
      </w:r>
    </w:p>
    <w:p w14:paraId="649D8101" w14:textId="21A281A9" w:rsidR="00AF66AB" w:rsidRDefault="00A8256A" w:rsidP="00AF66AB">
      <w:pPr>
        <w:pStyle w:val="BodyText"/>
      </w:pPr>
      <w:r w:rsidRPr="00A8256A">
        <w:t>A road safety audit should desirably be undertaken at project milestones such as:</w:t>
      </w:r>
    </w:p>
    <w:p w14:paraId="14D42AE9" w14:textId="77777777" w:rsidR="00492FDD" w:rsidRDefault="00492FDD" w:rsidP="00492FDD">
      <w:pPr>
        <w:pStyle w:val="BulletedList"/>
      </w:pPr>
      <w:r>
        <w:t>concept stage (part of business case),</w:t>
      </w:r>
    </w:p>
    <w:p w14:paraId="2A7EDCD3" w14:textId="77777777" w:rsidR="00492FDD" w:rsidRDefault="00492FDD" w:rsidP="00492FDD">
      <w:pPr>
        <w:pStyle w:val="BulletedList"/>
      </w:pPr>
      <w:r>
        <w:t>scheme or preliminary design stage (part of pre-implementation),</w:t>
      </w:r>
    </w:p>
    <w:p w14:paraId="5FEA5C9F" w14:textId="77777777" w:rsidR="00492FDD" w:rsidRDefault="00492FDD" w:rsidP="00492FDD">
      <w:pPr>
        <w:pStyle w:val="BulletedList"/>
      </w:pPr>
      <w:r>
        <w:t>detail design stage (pre-implementation or implementation), or</w:t>
      </w:r>
    </w:p>
    <w:p w14:paraId="051B011B" w14:textId="3E215AE0" w:rsidR="00AF66AB" w:rsidRDefault="00492FDD" w:rsidP="00492FDD">
      <w:pPr>
        <w:pStyle w:val="BulletedList"/>
      </w:pPr>
      <w:r>
        <w:t>pre-opening or post-construction stage (implementation or post-implementation).</w:t>
      </w:r>
    </w:p>
    <w:p w14:paraId="330FE03E" w14:textId="77777777" w:rsidR="00D44EA6" w:rsidRDefault="00D44EA6" w:rsidP="00D44EA6">
      <w:pPr>
        <w:pStyle w:val="BodyText"/>
      </w:pPr>
      <w:r>
        <w:t>A road safety audit is not intended to be a technical or financial audit and does not substitute for a design check of standards or guidelines. Any recommended treatment of an identified safety concern is intended to be indicative only, and to focus the designer on the type of improvements that might be appropriate. It is not intended to be prescriptive and other ways of improving the road safety or operational problems identified should also be considered.</w:t>
      </w:r>
    </w:p>
    <w:p w14:paraId="031A7FDF" w14:textId="77777777" w:rsidR="00D44EA6" w:rsidRDefault="00D44EA6" w:rsidP="00D44EA6">
      <w:pPr>
        <w:pStyle w:val="BodyText"/>
      </w:pPr>
      <w:r>
        <w:t>In accordance with the procedures set down in the NZTA Road Safety Audit Procedures for Projects Guidelines - Interim release May 2013 the audit report should be submitted to the client who will instruct the designer to respond. The designer should consider the report and comment to the client on each of any concerns identified, including their cost implications where appropriate, and make a recommendation to either accept or reject the audit report recommendation.</w:t>
      </w:r>
    </w:p>
    <w:p w14:paraId="2AA83D38" w14:textId="77777777" w:rsidR="00D44EA6" w:rsidRDefault="00D44EA6" w:rsidP="00D44EA6">
      <w:pPr>
        <w:pStyle w:val="BodyText"/>
      </w:pPr>
      <w:r>
        <w:lastRenderedPageBreak/>
        <w:t>For each audit team recommendation that is accepted, the client will make the final decision and brief the designer to make the necessary changes and/or additions. As a result of this instruction the designer shall action the approved amendments. The client may involve a safety engineer to provide commentary to aid with the decision.</w:t>
      </w:r>
    </w:p>
    <w:p w14:paraId="13415175" w14:textId="77777777" w:rsidR="00D44EA6" w:rsidRDefault="00D44EA6" w:rsidP="00D44EA6">
      <w:pPr>
        <w:pStyle w:val="BodyText"/>
      </w:pPr>
      <w:r>
        <w:t>Decision tracking is an important part of the road safety audit process. A decision tracking table is embedded into the report format at the end of each set of recommendations. It is to be completed by the designer, safety engineer, and client for each issue, and should record the designer's response, client's decision (and asset manager's comments in the case where the client and asset manager are not one and the same) and action taken. Decision tracking of safety concerns ranked as a comment is optional.</w:t>
      </w:r>
    </w:p>
    <w:p w14:paraId="3A035858" w14:textId="4BDEC441" w:rsidR="00AF66AB" w:rsidRPr="00AF66AB" w:rsidRDefault="00D44EA6" w:rsidP="00D44EA6">
      <w:pPr>
        <w:pStyle w:val="BodyText"/>
      </w:pPr>
      <w:r>
        <w:t>A copy of the report including the designer's response to the client and the client's decision on each recommendation shall be given to the road safety audit team leader as part of the important feedback loop. The road safety audit team leader will disseminate this to team members</w:t>
      </w:r>
      <w:r w:rsidR="00135016">
        <w:t>.</w:t>
      </w:r>
    </w:p>
    <w:p w14:paraId="24F56E38" w14:textId="47E636BA" w:rsidR="00F62430" w:rsidRDefault="00F62430" w:rsidP="00F62430">
      <w:pPr>
        <w:pStyle w:val="Heading2"/>
      </w:pPr>
      <w:bookmarkStart w:id="11" w:name="_Toc233808868"/>
      <w:r>
        <w:t>The Project</w:t>
      </w:r>
      <w:bookmarkEnd w:id="11"/>
    </w:p>
    <w:p w14:paraId="2B3D8A49" w14:textId="77777777" w:rsidR="00F53EDE" w:rsidRDefault="00F53EDE" w:rsidP="00F53EDE">
      <w:pPr>
        <w:spacing w:before="200" w:after="200" w:line="280" w:lineRule="atLeast"/>
      </w:pPr>
      <w:bookmarkStart w:id="12" w:name="_Ref174372703"/>
      <w:r w:rsidRPr="00F43681">
        <w:t xml:space="preserve">Stantec </w:t>
      </w:r>
      <w:r>
        <w:t>were</w:t>
      </w:r>
      <w:r w:rsidRPr="00F43681">
        <w:t xml:space="preserve"> commissioned by W</w:t>
      </w:r>
      <w:r>
        <w:t xml:space="preserve">ellington </w:t>
      </w:r>
      <w:r w:rsidRPr="00F43681">
        <w:t>C</w:t>
      </w:r>
      <w:r>
        <w:t xml:space="preserve">ity </w:t>
      </w:r>
      <w:r w:rsidRPr="00F43681">
        <w:t>C</w:t>
      </w:r>
      <w:r>
        <w:t>ouncil (WCC)</w:t>
      </w:r>
      <w:r w:rsidRPr="00F43681">
        <w:t xml:space="preserve"> to undertake </w:t>
      </w:r>
      <w:r>
        <w:t>the Safe System Audit (SSA)</w:t>
      </w:r>
      <w:r w:rsidRPr="00F43681">
        <w:t xml:space="preserve"> for the </w:t>
      </w:r>
      <w:r>
        <w:t xml:space="preserve">cycling improvements proposed as part of the </w:t>
      </w:r>
      <w:r w:rsidRPr="00F43681">
        <w:t>Brooklyn Connections</w:t>
      </w:r>
      <w:r>
        <w:t xml:space="preserve"> Cycleway</w:t>
      </w:r>
      <w:r w:rsidRPr="00F43681">
        <w:t xml:space="preserve"> project.</w:t>
      </w:r>
    </w:p>
    <w:p w14:paraId="1B15040F" w14:textId="3AC01D50" w:rsidR="00F53EDE" w:rsidRDefault="00F53EDE" w:rsidP="00F53EDE">
      <w:pPr>
        <w:spacing w:before="200" w:after="200" w:line="280" w:lineRule="atLeast"/>
      </w:pPr>
      <w:r w:rsidRPr="00F43681">
        <w:t>The project includes a more permanent uphill cycle lane on Brooklyn Road from lower Nairn Street, replacing the</w:t>
      </w:r>
      <w:r>
        <w:t xml:space="preserve"> transitional</w:t>
      </w:r>
      <w:r w:rsidRPr="00F43681">
        <w:t xml:space="preserve"> tr</w:t>
      </w:r>
      <w:r>
        <w:t>ial</w:t>
      </w:r>
      <w:r w:rsidRPr="00F43681">
        <w:t xml:space="preserve"> </w:t>
      </w:r>
      <w:r>
        <w:t xml:space="preserve">cycle </w:t>
      </w:r>
      <w:r w:rsidRPr="00F43681">
        <w:t>lane</w:t>
      </w:r>
      <w:r w:rsidR="00F21385">
        <w:t xml:space="preserve"> </w:t>
      </w:r>
      <w:r w:rsidRPr="00F43681">
        <w:t>to Cleveland Street</w:t>
      </w:r>
      <w:r w:rsidR="00F21385">
        <w:t xml:space="preserve"> and new on street parking arrangements on Helen Street</w:t>
      </w:r>
      <w:r w:rsidRPr="00F43681">
        <w:t xml:space="preserve">. This will be complemented with improvements for pedestrians, changes to improve bus journey times, a new shelter at one stop, and other safety improvements. </w:t>
      </w:r>
    </w:p>
    <w:p w14:paraId="0775CC2A" w14:textId="3035A538" w:rsidR="00F53EDE" w:rsidRDefault="00F53EDE" w:rsidP="00F53EDE">
      <w:pPr>
        <w:spacing w:before="200" w:after="200" w:line="280" w:lineRule="atLeast"/>
      </w:pPr>
      <w:r w:rsidRPr="00F43681">
        <w:t xml:space="preserve">The </w:t>
      </w:r>
      <w:r>
        <w:t>S</w:t>
      </w:r>
      <w:r w:rsidRPr="00F43681">
        <w:t>SA site and surrounding area are shown in</w:t>
      </w:r>
      <w:r>
        <w:t xml:space="preserve"> </w:t>
      </w:r>
      <w:r w:rsidRPr="00F53EDE">
        <w:rPr>
          <w:b/>
          <w:bCs/>
        </w:rPr>
        <w:fldChar w:fldCharType="begin"/>
      </w:r>
      <w:r w:rsidRPr="00F53EDE">
        <w:rPr>
          <w:b/>
          <w:bCs/>
        </w:rPr>
        <w:instrText xml:space="preserve"> REF _Ref206419065 \h </w:instrText>
      </w:r>
      <w:r>
        <w:rPr>
          <w:b/>
          <w:bCs/>
        </w:rPr>
        <w:instrText xml:space="preserve"> \* MERGEFORMAT </w:instrText>
      </w:r>
      <w:r w:rsidRPr="00F53EDE">
        <w:rPr>
          <w:b/>
          <w:bCs/>
        </w:rPr>
      </w:r>
      <w:r w:rsidRPr="00F53EDE">
        <w:rPr>
          <w:b/>
          <w:bCs/>
        </w:rPr>
        <w:fldChar w:fldCharType="separate"/>
      </w:r>
      <w:r w:rsidR="00457AB8" w:rsidRPr="00457AB8">
        <w:rPr>
          <w:b/>
          <w:bCs/>
        </w:rPr>
        <w:t xml:space="preserve">Figure </w:t>
      </w:r>
      <w:r w:rsidR="00457AB8" w:rsidRPr="00457AB8">
        <w:rPr>
          <w:b/>
          <w:bCs/>
          <w:noProof/>
        </w:rPr>
        <w:t>1</w:t>
      </w:r>
      <w:r w:rsidRPr="00F53EDE">
        <w:rPr>
          <w:b/>
          <w:bCs/>
        </w:rPr>
        <w:fldChar w:fldCharType="end"/>
      </w:r>
      <w:r>
        <w:t>.</w:t>
      </w:r>
    </w:p>
    <w:p w14:paraId="1B8E4FE1" w14:textId="77777777" w:rsidR="00F53EDE" w:rsidRDefault="00F53EDE" w:rsidP="00F53EDE">
      <w:pPr>
        <w:keepNext/>
      </w:pPr>
      <w:r>
        <w:rPr>
          <w:noProof/>
        </w:rPr>
        <w:lastRenderedPageBreak/>
        <mc:AlternateContent>
          <mc:Choice Requires="wpg">
            <w:drawing>
              <wp:inline distT="0" distB="0" distL="0" distR="0" wp14:anchorId="087F1145" wp14:editId="26F18CF2">
                <wp:extent cx="5731510" cy="4604947"/>
                <wp:effectExtent l="0" t="0" r="2540" b="24765"/>
                <wp:docPr id="1944150185" name="Group 3"/>
                <wp:cNvGraphicFramePr/>
                <a:graphic xmlns:a="http://schemas.openxmlformats.org/drawingml/2006/main">
                  <a:graphicData uri="http://schemas.microsoft.com/office/word/2010/wordprocessingGroup">
                    <wpg:wgp>
                      <wpg:cNvGrpSpPr/>
                      <wpg:grpSpPr>
                        <a:xfrm>
                          <a:off x="0" y="0"/>
                          <a:ext cx="5731510" cy="4604947"/>
                          <a:chOff x="0" y="0"/>
                          <a:chExt cx="6047740" cy="4859020"/>
                        </a:xfrm>
                      </wpg:grpSpPr>
                      <pic:pic xmlns:pic="http://schemas.openxmlformats.org/drawingml/2006/picture">
                        <pic:nvPicPr>
                          <pic:cNvPr id="1869677480" name="Picture 1"/>
                          <pic:cNvPicPr>
                            <a:picLocks noChangeAspect="1"/>
                          </pic:cNvPicPr>
                        </pic:nvPicPr>
                        <pic:blipFill>
                          <a:blip r:embed="rId46">
                            <a:extLst>
                              <a:ext uri="{28A0092B-C50C-407E-A947-70E740481C1C}">
                                <a14:useLocalDpi xmlns:a14="http://schemas.microsoft.com/office/drawing/2010/main"/>
                              </a:ext>
                            </a:extLst>
                          </a:blip>
                          <a:stretch>
                            <a:fillRect/>
                          </a:stretch>
                        </pic:blipFill>
                        <pic:spPr>
                          <a:xfrm>
                            <a:off x="0" y="0"/>
                            <a:ext cx="6047740" cy="4859020"/>
                          </a:xfrm>
                          <a:prstGeom prst="rect">
                            <a:avLst/>
                          </a:prstGeom>
                        </pic:spPr>
                      </pic:pic>
                      <wps:wsp>
                        <wps:cNvPr id="200953535" name="Text Box 1"/>
                        <wps:cNvSpPr txBox="1"/>
                        <wps:spPr>
                          <a:xfrm>
                            <a:off x="0" y="4476750"/>
                            <a:ext cx="504825" cy="381000"/>
                          </a:xfrm>
                          <a:prstGeom prst="rect">
                            <a:avLst/>
                          </a:prstGeom>
                          <a:noFill/>
                          <a:ln w="6350">
                            <a:noFill/>
                          </a:ln>
                        </wps:spPr>
                        <wps:txbx>
                          <w:txbxContent>
                            <w:p w14:paraId="0C7660C4" w14:textId="77777777" w:rsidR="00F53EDE" w:rsidRPr="00AE0CD2" w:rsidRDefault="00F53EDE" w:rsidP="00F53EDE">
                              <w:pPr>
                                <w:rPr>
                                  <w:b/>
                                  <w:bCs/>
                                  <w:color w:val="FFFFFF" w:themeColor="background1"/>
                                  <w:sz w:val="40"/>
                                  <w:szCs w:val="44"/>
                                </w:rPr>
                              </w:pPr>
                              <w:r w:rsidRPr="00AE0CD2">
                                <w:rPr>
                                  <w:b/>
                                  <w:bCs/>
                                  <w:color w:val="FFFFFF" w:themeColor="background1"/>
                                  <w:sz w:val="40"/>
                                  <w:szCs w:val="44"/>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6909441" name="Straight Arrow Connector 2"/>
                        <wps:cNvCnPr/>
                        <wps:spPr>
                          <a:xfrm flipH="1">
                            <a:off x="333375" y="4686300"/>
                            <a:ext cx="523875" cy="0"/>
                          </a:xfrm>
                          <a:prstGeom prst="straightConnector1">
                            <a:avLst/>
                          </a:prstGeom>
                          <a:ln w="5715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087F1145" id="Group 3" o:spid="_x0000_s1031" style="width:451.3pt;height:362.6pt;mso-position-horizontal-relative:char;mso-position-vertical-relative:line" coordsize="60477,48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4O1uLwQAAJMKAAAOAAAAZHJzL2Uyb0RvYy54bWy8Vttu2zgQfV+g/0Do&#10;vbFlyzchTuF1mmyBoA2aLPpM05RFlCK5JB3b/fo9pCQ7toMm7UMTROFlhjNz5syQlx+2lSRP3Dqh&#10;1TRJL7oJ4YrppVCrafLv4837cUKcp2pJpVZ8muy4Sz5cvfvrcmNy3tOllktuCQ5RLt+YaVJ6b/JO&#10;x7GSV9RdaMMVNgttK+oxtavO0tINTq9kp9ftDjsbbZfGasadw+p1vZlcxfOLgjP/pSgc90ROE/jm&#10;49fG7yJ8O1eXNF9ZakrBGjfob3hRUaFgdH/UNfWUrK04O6oSzGqnC3/BdNXRRSEYjzEgmrR7Es2t&#10;1WsTY1nlm5XZwwRoT3D67WPZ56dbax7MvQUSG7MCFnEWYtkWtgr/4SXZRsh2e8j41hOGxcGonw5S&#10;IMuwlw272SQb1aCyEsif6bHyY6MJ2dEoazXHg0m3F9PRaQ13jtwxguX4azDA6AyD17kCLb+2PGkO&#10;qd50RkXt97V5j3QZ6sVCSOF3kXpITHBKPd0Ldm/rCeC8t0QsUQrj4WSIAMeIUNEK1IdYsE7SgE/Q&#10;DMK1Kg2h3Wn23RGl5yVVKz5zBuTFOUG6cywep0d2F1KYGyFlSFcYNxGC6CdEeQGkmoTXmq0rrnxd&#10;VZZLBKuVK4VxCbE5rxYcUdlPy+gQzZ233LMyGCxg+CucDY4+24heHhwLITjw7K3MepUfAM06f8t1&#10;RcIAzsEHJIXm9OnONd60Ig2GtQPRM/gTGI+241q4MDsD7Jcq66GkhsOFcOyBCuhTk0Efvy0THkP1&#10;/K23NRUa4VCDxG+x3CQ9rP8UsCwbDUeDpoftC7KbjXuwFOqxP0673eOi+kXQaK504BVSS3OpyGaa&#10;DPswGab7HSRdKgB8cDiM/HaxjZUwCAwOKwu93CFGq5ErVIUz7EYgcXfU+Xtq0XaxiKvEf8GnkBq2&#10;dDNKSKntj5fWgzxyht2EbNDGp4n7b01DjctPCtmcpFnoMT5OssEIPYbY5zuL5ztqXc01boo0eheH&#10;Qd7LdlhYXX3DjTMLVrFFFYPtaeLb4dzXlwtuLMZnsyhUt4479WDQcNKIXaDl4/Ybtabhrkf+PuuW&#10;P2cUrmVr1GdrrwsR+X1AtYEfXP5DpE7H/eGkO8kyYFX3twdvqViVnsys1Rsy10qhILUlvZYAKIm5&#10;am6aY26TAk3rnxad5sLp42cEKsebZTzs11Sm+Z7qvf447Aeqv8JydKvo296pOg0vNoqW6INR2jDd&#10;aSmWbXuNTxM+l5Y8UVBlsao7NBrfcylPhfyolsTvDFq/twI9XfLYy1+sFud3ktdF9pUXqJvYBcLC&#10;iT3KGLp0a1MqSAepugc3inV9/lSxkQ+qPD6T9lbfoLzXiJa18nvlSihtI8NPrPtt63JRy7f9oo77&#10;QORwiYRZZHJ8AuDlg7Wjp9XzeZQ/vCWv/gcAAP//AwBQSwMECgAAAAAAAAAhACaNRvQ1GxEANRsR&#10;ABQAAABkcnMvbWVkaWEvaW1hZ2UxLnBuZ4lQTkcNChoKAAAADUlIRFIAAAMfAAACgggCAAAAP0nz&#10;2wAAAAFzUkdCAK7OHOkAAP/KSURBVHheZP3nk6V5dt+JXe+9d+m9K1/V5dpNj8UAA+wSdAGSEBmi&#10;FsvlUqFVhF5J3NAfoBci3ogRCpGrAGEJDIDx0953eZuV3tzM6733Rp/z3J7BCpto9HRXZ+Z9np85&#10;5nu+53vU/68/+hPVaBD2e/QalcNqUqvG5XK70WwOBv12u63XG3w+r8Pr66s0BoNBrVbXajX+3ul0&#10;jGqT3W4vFov/8T/+x0jIs7y0EopMjdVDo8HQ7/dVatXe9otgOGL3x7KFks/n6/V6Wq12OBzq9fpu&#10;OdPr97/3ve+ORqOPP/7krbfeCvicWtVgOBqNx2OdTqvRaPiUQmPwtz/6kVandTqcDocjmUxWy8VG&#10;tWi2WBfmV7QaPd9bKpV7vVa5UpydmZEn1GgGg4HJZHr06KHb5Q6Fwzwqv5AXubA0X04mGtVarVxR&#10;D0fq0VijUo10zdFYPRirhirN9u6Bzem5eef1dl9VrVVHWlX85EhnMtm8PpPR0u8O1Bq1TnmFYipu&#10;sTuvXr3yi1/8Ip3ONJvNb37zHbvd8XLn+cUrF81mSzgc5mUPDg9Ojo9nQ9PJVPrajZu1Vrc/Upcq&#10;1cFwqB6PVMoX7zv5B71eNxz1s7lEr1+v1vMaTd/usNlUVq8n4HYFe11Nr6Mym2yjcUet7Y9Ho2ar&#10;yUcc7b1a27zU7XbHqrFarTHo9Yn4scFkvn33rsttH/QHOr2OBZl8xK+/WPbhYPBf/viPt1++VKuN&#10;fIPFbN5cW45Nz3h9gW6vNx6PBoMhW8BHzM3NNRuNZCqpVqn1Bn273TEY9PwGo9HUaDSMRiNrwm5O&#10;fvlIo+dHeCm++PG/97kajXY4GvLwvDPnYWZmhj3tdXuTb/v1tw+HI/b/y6+++t53v6/R6L7+zcNR&#10;JnFisTt0VqfyzTzeqNNrqtVj1WCQPjnnNy8tLQWDoXw+Fwj4R2pDo9l++OhhqVi8fPky50f5tQad&#10;Tt9pt/l0jjefvra6cGFzlUP753/8/z0+S7Rand/4/vfT5Z1ebWRyGrr9NrvJuZq8kU6ns1jMzUaz&#10;1W6xaMOuSq8xFgtlr90bnZ2zWOzjkbrRqGZTZ06na3Fhbioc6LZbxXzJanWFouHeaGi0Wgbj4WA0&#10;fvLgWb6Qn5qa4mSyFyxIt90I+Ox8itls5s9LpVKhUKxWGpwrrgMfvbi4OLlEf/vzn9587SbvyEFi&#10;6//oj/7oW2+92anXTEZjp9O1Wi38kn5/0Fezy0Orzfr82fbm1rrdbuv2moVisl5vcqiWltbVKq3d&#10;7rSYrDs7OyaL2R8Jf/zZp6yt3eX88U9/8ptvvMNV5YJbrVYuFH/X6sbdXj2byR4eHfE8LBrXXKXW&#10;Neqty5euut2+05NEu919/8MPmu3mb3z/N8KhMPdRDudoZLHYeKJ6vXxyeDBQ9QNBr1aruXj1DbPJ&#10;zIUaDAf1Wv1v/uZvbr12JX54YDKbR8NRr9PrtDt2p81m91psNq1Wh1HAGoxH40a9lDw7d3gdJoup&#10;w4fVm6PBeHpqdmVljTP54uVzbtP62tZIq68P5fhMbBcfxMqMBmq9RjMe9R7f+6RRK/AAfAMr7PS4&#10;PD5/pVyulsq8ncPtZFPS6TRne3V1td/rZbO5Xr/33//Bf9/ptOuNxsnJCT9VLFWb7ZHJ5Gg3e/1B&#10;98OPf6Iz9C5cnB+MuvK5rKBe3x8MWD2L0TTq6QOeqUFr3KrX1lZmAz4vb845/Pyzz1ZWVzmfGNsP&#10;v3iAubM7XPtHO+z1/MqGSq016o08/vazR5tXV5+/fGixGIK++WBgCgvsDwT+7qKN9V9fFjGkI51W&#10;NxoPDQYdxqHf6/NSvD6/c6Rv//lf/LnNZsvn816vl0OVOI/7PY5GvVmvdzhyb7/9TbvNMWh1DvYP&#10;MVx6s607GGkNJgy0asgJb3Bi2U256aMxz8/v4fMW5ucdTmcmk+FQNKvpernYH2tu37nD9nKkeaIv&#10;P/1wZX3LH/CqNUOP1zUc9o0cn+EIq8L/8Y+Th+8PmpyZXq/v8bix3ly0drvv9gUOjw8qrUqulNUY&#10;NKdnp62canp6+s233jQZTdgKLOn0TCydTqRSKafL5Xa5+FDO7dbma/wS7PCrnR0szMz0jEptGI7N&#10;PLDYq+Gw2WoN+v3HT+9Fo+GLFy+wROwsn8/narvt+cUNgwm3MtLpVJVqKXF22mn2VFg4xQgXCgWj&#10;ydQaNOr1Os/v9/tjsShXxuVyaTVafkOtXmfn5ZLotCrVcKwaiXMUa6/npHGKOu3h2toqRqlcLmP0&#10;zs7OMU7hYDSVThiMupmZaGwqXCwWWs0By45Hy+ayGF7ufr3W7HT6HOxWq4Vxwy+L0xwNTEY9G812&#10;T8x+o1HvjVWhUNBg1KYz54nE2Xe++61hX12tdmrVKg8Q8Pt1PEylsnP8ig29dvVarVblN/Cf2AWv&#10;z2sxme0Wa6VQ4tAvzM2bLfybvVQusao4vmKh6HS4YhFPq6WqFcSSD1QDnepro82/dodto1auGF+L&#10;61O8PlaX67CxscG5xaVOz0T29/f/4r/+Vz40Eo6IqWHnLDaTxTU1s3R0mlZpjP3B6MFn7y0sRcrV&#10;5P7B9rWrN0dD7fl5OhyecTtjdmuABTRbcKAdjdrEDrIdVoslFAqxCP3euFyqNVu18bj9/OWDf/iP&#10;fntve1s7UOPXWDG+gRd5/vz51tZWsVbFvPz2D34b76/BcmElNKNULvWHf/iHC4sLdpude7S/t9+q&#10;1t5++228APYEP8heP/r807XY1PXlC4XzbM9g2K8Uv//7/3RY72l/8E//udvjHg/7GoKsXns87Nnt&#10;br/Pq+Z2EgnptPlc1un26IwmblG1WrVYLO1Om81LJzIsCvfq4OBgfjYaic0ajAaLxURkxi5PxWKn&#10;x4dTswsqnWEwUg94irFKpzcYjFzR4aMvP+92uh988OEXn3/57W99e3FhXq0a6XVyPPh//DfbjNt+&#10;79Ov+oOh0+WORGJ6g7Eu7zOIhoP8MofDhcdpNHBzba1O3R9g+7jX2XKpRGTz4YcfbmysY6NdTgnL&#10;2p0OKz5otar53NnJ6Xgw1HLD+DH+0NAbqMccw0a38+j586FaFYlNc2rZ99PTQyPb7HQZTEZsN1/T&#10;U1PsRKNc6Hbai+sXzEaD3War1Wv8+dWrVwkyVjfWHB4n5zpfKOzs7pwlztvdTvI0GYlNmSz2bL5Y&#10;b3d6AxzHWKPVSDQhx0uH58RzcJcNBpvH6x2MBo1Ww2gyZrLZcaeLc7XbXOlUvtXsFYuckrrDacYy&#10;8jylfI5A0+5w4gDwVSwO7jSXToViU/Pzc2qCR27zcPh3Ycuvgh0+Fgvy3rvvKl5Hi2kL+DxOlyMQ&#10;jvX7xAA4IRWejI9otZqZdJpNYf94d6vNpgRmA7+fW+nvdbscBm6FEu7I10j8FB88iZb+fnQlxl2j&#10;ZfvYfZ4tl8+xFuz15GflcZUvFufBgweLCwter48FmvxhKByKH+14fOGhWpyEvOpwoCbENug7rW7q&#10;NPP8+U6vN5qZWXA5vO32wMMZlsfG85lYLt7U4SDcHLE7+Ei+MIIs+9tvvs6Llgp5As18sWKz270e&#10;T7WWYRF64zZ2jZfF0/B7eDwWGbPIi3OtbFZrNp1rNztup9doMM3MzXXa3CxDJnXGnvBKVy5fSqcS&#10;x4eHZpO10+n99d/+zd7hQTQWY3EJeT/+8BNMwMULF2NTU5wybEGjWRv0O7HYVCwancSXmCGdjl9p&#10;5NMxf9lsFl94fHx8/+EDn98fiUZVWs2T58/ypSJ+pNNs9Qb946OjQr7AVTg9Op5fWbbZrNVqjbPk&#10;9XrEHw46jUaJwEunN3b7Q4eLqMXZIyAzW8gb5NwWC2wH59bldk8Hw3wot+ns7Awzyn3EnHo8Lu4v&#10;doCDYbaI2+iU66VcIRaKNqsN7VhTzhX3DvYtDisRLTaUz+TheRe93sh+5bMpfGgkGlYipfHM/IaG&#10;dGU0IuBrttucGIMeEzAwmQ0SNnXabDRmp1GrNWpVVp60oVgsiRUx67wBRz6VJ4Bwe52BsH/A/a51&#10;Xu28zOez9Xp1emqOAIu71lPjbPRcMd6OU93p9dVjrV6nJ8h69uzRu+/+5NKFFafTjv8mkisXi5zD&#10;2OwUG13KFzutDod5aWWZj8a4cNSx/otLizwzru7+PfxxNJ3JWm1uyfRG6lw+ncmdLC5P2RwEQzjf&#10;IbcpX8jNz85yN7nl1XIjEowuzS0uTE2Ryg77XavRhDGJRsIP7t1bmJ3hulqsnqOz40ggXGuKw+YF&#10;OR1KjjGsVoo4HaNJ5fbYu51RKMht7WMxfp2hqVS48K+vHh/PITeZ9dnc+aeffvT0+WO/31Ms5n72&#10;sx8fn52yhARGoVCYX8dlNBr0dhtZhFGn0ff7Q6/Hx2U/PTrBQq2urZuttnqzha2tlKtatRZzypXn&#10;XO3v7bGnGKhQMDw1NcP+1Kq1ZDJFhvPTn/xweiq6tLzK8VWiOpXESf2+mGO3gw1yu13srFGrVQ2H&#10;WjU3Xiv5tBJh9QZdLp0EN1jF4YBToSTdY7vDqtapsoWMmYTAZom6Z9dW16anZzgP+Xzh7htvEHOc&#10;xU+4VuxOq83TlrO53MMHT7788gscGY7cp4SSNrtzOCKuU+Fo+M3cbExEp1sZq7vJZFylGRYK6ZnZ&#10;WH/QJk7A0nS6PU4IqS8WwGa31Mt17gi2C2O4traO0bI6rcAHHrcnFovx0ZIS2B18HMkkMR+vxO7z&#10;bYNRn73mLHF9uBocwkKx4HXzUF6+h63k+wVX0OjMJgsmYnl50WjUl0qYKY3N6mJ5iHWiUdl0iV9b&#10;La1WT2jFxWw1W4QFvJFBq8Emc9J4Ixy4xWoplyuPHj9dWJy3Ws1Go4EIcjwe8ozNRpu4UGx4r1sp&#10;V0wmoyfkqdQq6+trHr/XaDIcnxyzJ71h3+12Wy3mZDLhcbm6XZK4hlql6XY6PD9pKr4jHA61Ri2N&#10;0Wj1uIZG9XnxbGBpWb1GQqxSu0Cc2tE2ar2KTeco5WvVUmPU13Rbg/PT9Plp6uwkdXaWSGbOnFZ3&#10;dCoqh7bfI2YlyuQhF5ZWK9W6goSoMqm41WpYWp69c+emzebodgalXFY3GixMz0/HZvCghEkmoxYb&#10;NxphZ9Jej+vVq5dEL9lCtd4e4ym0Bm06m1xdW86cJUhfcAqEj0RILCy3m1AskU7y96mpmKQNJCTY&#10;LtUwkTr/6qsvMXecLnxRPpc73N9bXl6q1iqVKqtbOjk5/of/ze/MR6ea5Zp6oO6Oxn2Dzh0LO4xW&#10;7W99/x/Y2QqdatBrqVWcpDof2e219SYD2Xaz1wUtsLs8ne6AvTcYgCtahAO8nl5t0up0O69waY1g&#10;wEfex0ElP+bOYM72dgiEdaQy2HwCURyazWLhhTgWeMsPP/rwnW99x+XxYuJf7e63u4O5uVkDFwBP&#10;T6ZgMHLCUuns/Rd7Ko2pXusXig28sDfgb7XahWxhfmGV6IsYqNXuGkymdq/94tULp9O5srLC4nJW&#10;3E6HzmAkX4hNT2fTGYfB7NSYBvW6Xq2yGs3VSqWQy1ktVs70WDPgQy02e3hqJleuWEmpAsFSuV6u&#10;FLjYNrffYrHi6jhkvqA/NhV9+fRxs1ycW1l3u5zddpvAFIM7MzuDqWIVcTxkd1evXHn8+BFZY6NR&#10;w8CadGZAmnyxiOfGSBmMvB05H1eVjxfDMezLj+EEJLPpdYE9PG5/vdpu1PsG9ZA4ksjy5PjE7XFZ&#10;LMbhoIMfAF3UabRn8SO8CNhNfzRUssNRIZvmm90eH7/NZDZyw/nDX0c5WC/uudx5lWbn1d6r7X2d&#10;3kQYQe4SDQXml1YwheKD+33CHLF0SrBLkIpzxUGyoQoAQE7MNklafunyJa5ZKp0ymcxiFuR7MCjy&#10;DYRmbLQG84yBGY2wnfwvMTTADY6H3xsIBvkIPg2rOnEJ/AQfyMoQUX315b2rV69JWCNxhsQ0udRZ&#10;s1En8mdHMFI4LtJAQEnMfb8z/OKTez6PL5fLP3v2dGFhnqC63WuxuqwDhgwDyu/AS3VIVPBLo6Fe&#10;q+Ge8D4rK0tkBR9/+C5wYqVemJ4NjbW9UUfV17Qx6dhijBcxOoeBTeP1sfL7+4fZTN5ithZztYW5&#10;ZXwBGC3xCq/RabfYAlZgbR2zq47HE+QUjXYXw7ywtARs6XS6K8Ru6ez+zg4+9cb1a263E8zJZrV4&#10;3C4eVXJBl5srUK1UX23v4l01WmLWEde72azlcrlk4nxhmV+/QQpLVPfll1+Fg2FyU5Vm7PX5CN3I&#10;pfgDn98HBNVstiqVGuabHeF6VkulTrUxGGvs/qBKayrkSjh73A44GR+Nj/N5PEE/kbYvm8oEIyGO&#10;dL/bm4tODZvter4U39mz641Wk4Ucaefw0ObxNAd9jNPFzS1Nrz9uNDxWU7dd1Zv0d994E/ATY8SH&#10;jjUSzqhHmtF4UCpkLA7jyuoiSNX83JLRbGfz261Wt9fFgvMaL54+VI+7vOuwP+CGcthqlTpOh/PW&#10;63ZYW86k1+fhVPFnQBS5dA53/c43vn35yrUXL+/NLkzh+9n96dnpVoff23Y4LeNhV09kDOI+6I8N&#10;Og4jIQtxz9LS3N27t4ko9HqV2WHjBpGqgaSWCyVcVCAc9PoDnVa7lC/wh9g9LgSxHcZtamq6VsXF&#10;EmcHTKRNNhfnnQV+9vRBqZSJRcN2m4FfZTLYsqlirz1wO51GAzmMfdgdzk/NuACK1WPdoGszGVqN&#10;6njQMxt1zVo5FPBRQOjprPHEqc1BUmfCEjeadVISs8mh1xP+tnrd9vR8gPxqe+d5tVH1eIMuV0CF&#10;H9No+8OeDtOsZyu6A2Aho/7Rk4d/9qd/3CKUcTgwv4d7+7VqJRaJ2NxOcZONuk4HctRrdxqE3fjp&#10;RrMBhEmdAOdKEMOVDEfC/mCo1xuSHvCmbD0G8/Gjh6fx+ObGJq8fDkdxzGM1aViDI4rp4F9tdtvp&#10;8T7YABeh2e4QUGGxQCDbzVa1WuaaWMwmg17Hf8XeGfUGAimzxcxJYVuxAJ12g1hEo9WTiUrKMFKT&#10;QZpsVu4wwGKt1iSLVw01hqHHbLbnMoUnj59yVJx2J8bD7XM9e/E8NjON3Wu0W/zCcDCysrLMZfH5&#10;AuQ5mFPByrXAISSxLfaencNuF4qZTDqB9bLaDeeJw1IlZbNrdGN7q14mlHPY7Up+pZmZAfBQ8a5T&#10;09OY63a76XQ5q506636WPHe63WR9Lo8HQwaGRB4Hjt5qN4ulItecVMdkNrGq9VqNmwVENDc7y53l&#10;ChBPlMvFcrnEN7ucDpICgl3+HFvd6w45YAQ6hKdgzGLNFMSaC9Kq1bGBdotlOOh1Wy2yff4a9vpY&#10;S8LKc+IhrydbyA+GUihgF+Q+jkY4SkwTR5pIkUfCGBqM/ITu+Oik2+oQKHucbsLX8VDl9XgJvzCh&#10;k6CZ65bMZjB0dqezzhVtY2Ax5QJ1O72eVkfwRsJ7h5MMwIgXwdOT0FqcJjaXZMnsMRRa+VI7PzIO&#10;GqNqW9XWWlUWl75daw9bOol0O7pRX4f9N2mdapXeorfGD486vYbeqDk53u80SjaLMRjw97ughmps&#10;1LUrV1eWVo1Ggn8LsHo6fZZMnI7GxJASQijFIXW308MwAoyyyeNx99WrF6/fvZ2Mn7ntPhIJTCUr&#10;QgBNAaqQT5aLhVI+f/O11wbs4pD/ou60KQXYbr52KxTgdvpymcze7u7szPT0VIwbxF94LZZ0NjJt&#10;VBvHKm2p3ix322OjbvPChZGur/3n//BfepycoUqv3xyreoBh4vY1oE3k7iOT1Y6rxMERDSuuVofr&#10;wzbheD1Owt7+559/NjcTjE3PuT1O7j8lE4wU0XHi9HhucYXwkIwRSIX8RRARjkWrhdmNzc3pAeQ1&#10;usOT03e+9W0SypOjI96NQIc/JAciXSgWK/E8AJ1ZpaYkYas1uJtNrkTqPBMKT3HhyWRr9QYXo9Is&#10;W+3W1157rVQscVe9TpdJb9ACOKlU1Xrd7XRF7J5+tmwklFLcrd/n4yFJcNKZNFbPaLQ0273zTPY0&#10;nYnNL3QGY+xNu9X0hGfJisg92CGDzcy5ef7kcauQW7t8Vcpm/T7nlZxpd3eHzw0Gg/hd4Fiiq92d&#10;nU8//Viwj7FEEp2a2Bevz6+AtZKFcWtUEl1NsCWJHgiVCL0HA5JIvEhfq9a7nf5QYEozbPMjpCYu&#10;l7Ncyff7TS5SJBB6/uwZrpVQqdVoc7aNVvP62loykUgn4r5QhHtIFkV09fcAJIJ60hqO3bA//uM/&#10;/vPxUAPYA2LsclhJUHzBMM8jhQOlBKbgVfJsk4qYVAOB8iWgET9N1MQNB4SnesVRJtTilAmIxTv3&#10;egTKkoryL8ohVSIrVp6QC6RKA+qk0QKGmgj++alfB3+jr0uRuqOj40g0Njc7j70VOEvCs9Hey/vz&#10;yxeBP4eUvFTjQbdrs1g1Y3W70QZGrZaot8pqR6LBCxc39AZNdwAO/JzKjtViA1qgqEtSXu1U+XUa&#10;9TiXzbRqtds3b7AvxyeHu7uvxgZVo1UMRtyUDNm3gYr/FQwVpIeEm7NNdYDiY783YAEbDQFwu+3R&#10;0vwKtjIyNQuSxkOmzk85eoQLkUi42QAo6rC9YLZgolif3b39QrEYCISojvrdDm4pdxOImBvCS/GS&#10;3GSXy8Mf8NGPHz8Fx9KDJuhIrdI8AIus02vr9VogPIMl45rs7e4dHRyuLK5wXjvdVjKVAskg4mdt&#10;SYn5JWQaLDj5ETkx+9go1XWUO9Q6VyRaqXdKucrT+0/P4nGbw8avHvEKfcLf8UcffPD4/sPFrTUH&#10;BSqb3TjW1DKkk0mX0eKxOtKpDKWUo/Nz/0ysA+6r0cxEIppO1zzmx5ta/cAXDLx8tW+zmq122wjz&#10;C0ZMgNgdddq1Yinr8Bj7/W4wEAuHpqmUCMLDeZDcvffk8eNXL5/MToVNekANPeczncji1MJTUcx8&#10;u9kgvu93uySNDqeLIMlgsACr729vD0aaSrk2UOfa3TrYw/buNj6P5B68x2nRGlnfeiN+dJQtFvyR&#10;EEUeEpJWs+b3uVut+rvv/nxmdprz3u93ltcX+OROU8pS9WqNCCkYjoUisVazAezgdlJucpPRcevB&#10;R0Bo2C+7zQkK3Zc6c3Vra2U6Fr712s1mo5pOZhvVXtA7fWHzMj/WqFeNeid2M0D86nYMm41urUaa&#10;PsAQKLgFu0b4TL5aUeuwSwSALF+pkKOwATCkURtV6rHFqkucJOZXw4C/xWpaa9C1miO9nl1yc/b6&#10;ww5WKV/MffnVl0+fPj46Oao3ahRng/6QVoMdo6LX4rYFg1GH202yLjVLLqqO6ILS+qBLusJ6jQY2&#10;h7XerBFOc8QxgFAvYtGpfDb/7PGzdDJ1eLL71ttvAo1HItFyudbt9Gskgu06FRiCG/4ZkKMOBLK2&#10;TEUsnUy8881vsxE8HtvssNh2dl6A8VAbwRpgYnDrWDwp0ik4/kjxVb1Wi0DfaLKZbZw4p95k58Fy&#10;hVy11gD/qlbqBq1Ep8OehSIapRJKFnt7ewG/7+Ts+P7j+2JhVZjiPr4zEot6XG5CK06OQTJJNSV9&#10;rd5IFbdFhjYadnrEr43d/b1sJoXNZwGnZwBW++GoOxhytqq6TrPuDwZ5PIMecyoQ/nkiSe2YlanU&#10;Su1O02w2FBrUzYqUKfB1oKRcN24RQCPZtbh6s9Fixi+J/cRvwAfAphF88Ka4uk6Xglut1axbrGZi&#10;Eb4f5go7gr3FroJ5ASLgPTpdsN327u4eq0qIhr0AXbHqDC67nbJ9E5vg9fbBFH9VAsjmcxTMvcHA&#10;q/09cJALFy/g+PhEeAJ8NBkjZpVfxaXjDBCI88CJs/SwN7py6SpGoFWHz1CkEKmYDilNAFRzW3OF&#10;PPUpu9tFYKqRDN5AmNXqdvKFIvvXG/SMBkA3rdFgpMZlI2GxmHQGHdGOwGlmYzAUIJ5jxSh9O6Xi&#10;T7XcUG8Uu6Naq1+zuHXVTl5rGjeGxT5Bv6pKSXJYH7bKVSIXp8WuGWnL2VopW+fvlWLl9DARP0m4&#10;/a5U+rxUzITBe2Fi9AjL5U0JcHGaoHd2G2FuRTXq1GpFzrsUZKq1oDei03Ip8D5jstZ8vqjR9FgU&#10;HBe1UWL70ZiwR42jbNZaXpcXZ/cXf/7nbMrWxvprr90AHwXXl/TWoCeXW5xeNGmtQ60236iX200T&#10;JTwC3FZK+wd/8O+wy3qT1OaJVAh0tGoejlq/Hj9CLkesSt4vRoCgXaJpBcGVA6J5tfOqVEz6vO61&#10;zQvEcUSsxMj4gGIhDxpjcxBvwTkQoEJCCiEtic/GF9ucjhs3biQSCaB1XLJSKmp3Wk34Sa92dvls&#10;yAQfffxZl8qHxkCaSmBWqZTzhXS71SB4IqAWM1St8s58RD6fiZ+e+N0eYHavy02lw0wZsV5bWV7a&#10;ebW9ODdXzuRG7Q4AnSAnHPDhEL4CITyQUqlZ/fiLLwvV6oudPZ2Raq9zCDDdqLoCUY/Hw/mm8Eep&#10;CBQEkIYAfnphidNWyOYdVuhYvtWVFVbi7CxOOZ+rInmz210sFRYX5/k7iQtvNe6rQRocDidr2wHF&#10;UKrNvyqCCe+KV5AUf0QN1EkGKQCS8pDC6sikwLEw4hC8qJQp5B81ZAhuHiF5U1KoWTJ7aGUANh++&#10;/x6FQofLdfXKVZfHRWjzq0rg1//LvmEdyIeODk8+//xLcAc+GoqO3+uZnV8Ef5JfjwEWVopQoybl&#10;MMGrCYmULyJs9gtPzOKTe5Fs4fEB57n5GDVBnsZjaoY8PQ4DQAKjxgHEFpBycUL4WWIQ3p/SDvA4&#10;IYKUIH9VSeSo889A+q+2t99+6y3+mUXguPP0wMLshcMT5JaSUUnlnlwWzgb3plKhHEYqhXHmrx/8&#10;9ve5tJQjCmWgoqpPaovCuyNwFxxNDxzVHQ1GgJelQvHtt97mNZ8+uW8wmx48vO/x2L0+l2ZoNDmM&#10;qUyCTRDY32olm1eWDoNIjt6pkjJy8QbD+ZlFdnRhcZn35cUJcYr5LNcVjwaBhpel7EJwxtaqtOrz&#10;s3NKeyzlO+98AztLfM3iY+aIaydBMP/KKxMZ8wWhJBKJ8Gq9Tqvf7rAd7A5OgnWmFq4zkK0OAZww&#10;joFAkBtO4NeqVrBbDx8+kuXKZMCr+OhCoURNkD2asOg4POVqy+b2Wd3+fJ7qXp+crV4rJhPxSrVC&#10;potzxQX8yZ/8Cb/zyo1rIPJ2qw2fylHGR04qelWKxaX8zuEBTrJULi9MzX/nrXeCXh/BQb3ZYMmO&#10;zpKHx2dgqP5QkAOEX4FqN+z287n0QMWRUNWqzeXlLY0au26gksIPsla89d/+7d86bCaP2w4G6vfz&#10;XiZwXDdxh9/DhY1MxfLZLHEPdV2MkcXKAcAa6oRC12our6zuH7xotcgP9dQZYSoIblcoeg3Gw+fb&#10;ATyCyerB0KpGJpWmls9VCumD/ZfUjmLTEQkmWi2X103MRB4figUMFnJoDWBOpVyslEtAF4FQjLsA&#10;7xNgDTR3emqGYi5LCvgK5QVQeWFxplarENxT0ATdvHb1zsb6NYc9MD099+UXX7715ttHh4dHBwdP&#10;Hz+9sHnBbMCxjdsqfVdvrfdU5Vb/PFu6//zVUGvGP/MLWwRG0VitUsbQYTr0BpgrnEtdIZcVxtJo&#10;cHQchyOl18HLxD5YSLqfPn3y05/9rN3pEmQTKk3PzPgDQa3RpiVAsTlKjbYKCN8Xsnv9FqPt/r1H&#10;3Aub1UERQK83lcBNKkXeiPOJu+SUsRT5TP7GtdcIKBPJBOaXW7y6uhSdCbMafBGKE76DV2EtGs0q&#10;FhhzNzs3feXKpanp2OP796amZ8Aa8RsccjneOgBEVblUDIZIREe4VfFtSuYEtsHdxC9gQATM1ul6&#10;RHpaXTpXqAAGYGnq9R7L2u4mEykyaiwwjmioMtSataF62Oo0K/VSpV7eO9jZ3NrgVGBFeUKcH5cX&#10;X8DGgTMo90syQyk1ashSqvBinzx5fHi4D43km99489rVy+FwkPQVVwgbj5M27MD/IyPFcajhcCks&#10;WZxxg9eGG0MEwNNiA0m8YU1xFKmTkInhL85OTzk5eEq/38fnclYpmGASgZQm5D8uFOiXRDlKWRff&#10;IXZVD74OmiCOGMOVSmWI41lk4A4gxufPnuNbcTp8I8gTvB+X3YEVJcDnYYDk+UMBm/t9FswXCMzO&#10;zfJJ+JRoeBpfBryazqRmpqew26wz1w5WD6ac5SpXKs+ePstm82QVrBuPwY5j6+Bs2Vw2vlnhV5jx&#10;4NxHQUBUMDpHAp1gLBSUARoWdMzJq0nVAx4zRRYq6x3hXHK18dQTZhGrKhRhqVrwo2SqWByw/xCr&#10;sbG1GSD1DIfxFBhsytD8quBU8NZbtxdWF9Y3Fm/evTEzH3X5HJsX1wgxQ1NBPOnx3jGpNU7//PQ8&#10;eZasFtPlXKJWypBFDkhi6kVgC5fbyfrg0DCicpKJeFptqCYEURg06B+cMEiewy6cBOuVK9e6gpJg&#10;LPFoahCEH/34R0aT/uX2S2q1mFOQSGyvvBG/pd2Wf252oUZwbjOFXKPVXFxdKdeqsPG0/+x/97+H&#10;rgHZV2onJjNx5lgICoT6pv4AIImg20KKhW/DqAGG4fvxtcKYG2o++vgjm0U3Mzvf7fWpX0j4Jcs6&#10;jB8fhKLTLM2TJ08ePX4GUZoQEt/As7L3pGWkSzhI/pmNnIQRXDPsCFkF3v/Le/f/5kc/gWENP0Wr&#10;NnTag1yuQDmLpzs+2r984cIk2yN+JPhi40uF7D/53X9QLhRb9Ua31Vb1BSGz6rX7e7sz09ER1dMe&#10;pQFYw0JG5p5P4jn8JSbV6HNv7x9UyOrUOkJJ0G/QSYcv4vH6eDBMv1KCVVGMq6ZTDpcH2iwEl1wq&#10;fXFzE4YyLEGgI26ChETDAbcI05ZMnkOu5PYSRLmNTnJ47owvGKxUQeCJIOR0iqdXuLQcWd6C9SSR&#10;FS4Lt+tXzAkectCkt6BHZfr3fu+fURmMx09W19a++Ore0vJytVy4cOU68Q7oEFEd2VutXPQFYeNE&#10;KR7jgmRR//+/sGT8Aaf2P/2n/6XXladlvyxWfSQUAiuasDcwGlIoVrAoIdrDUZMvnRQvwWHwjWo1&#10;l4qthI7DvYJwMD8/T5rLv5KvYCi3NjcxIlxdfh/LgpUHdyX64WVZcEJqzKTd5eLmKVHF/4qeBRtN&#10;pwOBI3aEITtZHwHSOC2nO04fTyhJNniMgv9Ja4XENPLuO4TNRFROl+3qtYugR91uE4t8ehp3u4UU&#10;BWrFb+bhwKQw0yaDMZ1KX9jccipZ5ln8NFMskMGQ+oC3a1U6QN3z8wSvT9AMHk50i7/BpIAjwvzF&#10;jvEnHNbZ2Hw+nfYFoDKA24zKxTxUDNgeVhvUfg0JHK6a0059nMyPoh42aGFhgXsCmWl+Zoq4igWU&#10;1KLb5b/ypXCgFQurhLawvJ/ff+gwmajW4fmELgYnNJ3S6iw8FaaZ74nDUDg7yyXO5yMRigJcV+xO&#10;IpkEmuby4zVn52YUikmbtBioBcft9fo7DQxMjyA7kUxHwq5Y1J/OJPEHrXYDMr3JpF9bW/EGQuTP&#10;1JLwHKlsRm8yEX5hm6rtJlAcBDr2msBI39OuLq9yJJLZNJQTq91+Ek+0e4O7b7xOUEV+BG0RY9Wp&#10;Q3rMONyA9nqvJzQdWx6PDZ0+iXudK0mExPk5Ojqiw4B0Fz4QS+1yusPhCLVUo5kUS53L5h4+fsSi&#10;sZjtZtPt9XF8WHmgm5PD/QG4hwS4A0K3ixev8As5WO1y5fDh462FJQeIOHag09AOOqSM7//kRx++&#10;+5NgCBjFXqgWM8VsrlAAwACc0puMcjJJBfXGpaVNXClGFNIycRVXIDo1Z7ZayZuO9neICon8QFu4&#10;Ew6XtVorncaPyQCnpiMLC8s6rcWgs0pFT0fO2SkU86Tbei2cm9ra6pZObylWGmfFerLayhRrtc6w&#10;NVR3Rtp0qeZxQRkuQ9Gh3CxYaV+6i1zuAGYDdA1EvNXE+JO6qKxmV6lcOT09uX//y+Pjo2wmZ3O5&#10;TWYblnN6dh74gO/TAMwPVHAe6kpix7kBRR9AMu10a9UGnD+Px2sywmYrwGrikHM9+TgCU66VeqQF&#10;QOXQQayB3AafwmTRE4Nyy9lEPGX89HRvfy+VOnN7HFevXZEz44WHDlI1cDucBBCEGpxG4FihsAxH&#10;FNRw55lMyuGwkvETdivANvUXoa6zxdhbLAn/VgdZ6g3b/BBcERPojBlMhGwwly9StOI4Qcju94YA&#10;kGAC5IfYCRg9xJ1i2AnUDOD6Q/Jn3sVigowkCS13jeNKjELrxoudV5Rc5+Zn7ty+9fobdwIBrH2X&#10;9AmvRB8MiQ2EN6h4urFYSDIceC9SQxSEAXZdjjoX+05qFwj5ZDVMeoCYKWxoJOr3+mRxO7C+QLba&#10;GASqzNAtJqaVC8VtFRsdjWJVWWT+fNLLxT9geLG3Dx8+xEoA+wi0qJPiSblSHY175HgBf0C6c6QC&#10;AiSuNmi0LB0/SwjFryKEYsFxLERXwXAY0nClVhXO8UBNBKa0duHLpIfE7oD6BuZewyROknlevFJq&#10;KKkyyfIMv424kPtOnUNskZCwKUL2JJ3oDYhu8R2QxrDPE1Y420pS/XXyDJQr7BLgXHj3bW4r9hxX&#10;RIJHdMtjKDimsEeERgIbScnkodpl81mMdkXh5HncXpIK+H8zM7PE9+xCtVy6f/8+lo1yRDqVghIi&#10;iEy3OTUfdXisGxfWotOh3qg70HXVJgI6dZ/KZaXWxefX6uVcoVNr0KUhZZOeLB0QSmgqJPGTXtuh&#10;LY7OAI9X1YXb55xfWKRwB3gh7z4eUy2k0AFxLRT0R6MRaK+FQp7v5z9hAeSVh8NsKnvt6g2zzYoB&#10;dAV8FIBw6ianXvuD3/3HRrOJU4M1kQxJrTdLPKEhb6e+aTRZAbFIOzhY7CJXhfCZFSK0/3//x/8P&#10;92pmyqfWmqFbyX9XVo2/Fws5Ylqptdvt1AfvP3j40UcfE/tDtWFX+CaeWq6T8oU7mUQ8/Cgmkn96&#10;8vT5pctX4LWysWBXxWKVqFwgazs5Vu7S5haHlUL1JEY+ix8bVR24ERxSm8kK9m7UAue2UicH0i7Q&#10;60JnyaWTw06XR+IH+HC+MJqUpfjxZ4mTzUuX6YWD+7W0tGI16ix0ImG4iSGIrJUkhjeqZBLAQkvL&#10;K9Qca6VKwOOFFI/dBSGgiYMMiRvCG8XPzt1eKbpTRGfVrAYTr2Yx2w7oNNh5RWkDtN9gJkHU4Y0l&#10;kRJwSPAkIbfrBBqUdo9f9d/xsw6ja3p6FmoXa2O1mYidbXYHv4T6Ortg4HOltEh3I4h3g1+1trE5&#10;Nz9PWoAr/d9iV5xsfvnp6emTx89YWnJBSGABv4sf4SryMOQNEOBAPsSk0koQjYpHJ3YmTwOaUiiX&#10;hFBA7ucUhvx+Eh0ekrCAsJtF4IRQISW6/+EP/5rLxqngd0J9ZbMIMoi4SLL5wh0SYpLO4B3lgv3q&#10;i1PAVd/d3aWsyS+X1kWuSbdTLeV5CKdbeqN4AGKRSVTKsQQee/jgIamkySSG49KlLbJPVhfgjFIZ&#10;GDZGivBVgeU4WYZyowSwTmnYDquUFdRov/rys9Pz83jiDCt38fJmu9IZwM+h5NpqQhyBnSp0MRo4&#10;B7RcQVboQzfgJJCkAbzphtq5hSWjyTxh7GZS5zResPBbF1cp1IK6sMVAmGRzfA8LGwqGFAax4fKl&#10;i/hshXkqF4EDyRKBVGHyOFGsKkvy2WefYWc35xfmojF+5ODwEJdPCDE9O2u1uMTejUYYev7T/sG+&#10;Xaub8flJnQll4H+8dusW3wyRg60j2AZUxtPAGSIxAo3pUU+vN/DVH3/8kdfnnp0JmowacBeumM8r&#10;OS6MT6ioi0tUBu1Y59ffeJ0krq/YWNAUoPa7b71Bny9vHQmFb124dXJ6enweb5DDSAEEWtX6pavX&#10;2EHgQ6HuAXzSh7WzN9bB+pfaysLcqtXiB7xrdCqk3SwCe/ro0SMBqEI+kiUYctLY6PUrWa6aGiwb&#10;TcDEK5Mxc4sH5HtAE0q/KvaJ8Icj4XB49DoztWMqGkSBuLdaqTjj8cUwO0RLwx4voVX1iEkvra2+&#10;fvu6waw1O8zZci5dzFHQn1Va3khHIfVTRvrt3/ydTz/+ksywWiosrW+2cPytZqVU4DHCEXjrToj2&#10;28+fQFSCnsNd29ndfvXqOZRWYIbjw2NS/Gh0miuG/yqVs/H4Yb1SJMOESqg32AqlRrHcaI+1LcoP&#10;Wj23q95oOd3eX/zyvUGv/v3vf58VxYk6XO4CgF+v5wtEcAzYV/xi8iwxNTOLe0qlsnQpknFwfqFS&#10;3Ln9eiA2HQhHOG94MTxwmZ4waaMh+JCWZFofpAgFv6JRh6oClBMI+nA+UN3rDXCCUaVUc5t8dqPL&#10;ZnC2ehRDhfRGYHnp8tbZ+QnUEeoqGB/u9dNnT6FekVnBMV1cmqMoQ24jtQ1wl0EPcpXX5aG+icFP&#10;xE/Xty5A3JGUWq4vSP8pFSKctyR7SoyC0WNVJ/ea61CiLFWpJjN54nujxabS4H2Ero8TPj2JkwDD&#10;huEm6rpwOLrJ02OaE6NBH41VBBlWlwPnC2cRO8Px4NirJfZSP3v27NPPPiN2JO25+/obN27fWlle&#10;JMIjMCKFpyA4pDTa62BhoDr4vOCmZr835HH44/EzbAmtTjwe1hJzdPPmDe7F0cER14QmA04att8B&#10;hWYAm5MuQ05rD6JRtVbmXSRZwvhIzyY4vZQs5xcWWDf8KZ5S6oPK4SeoYqExCGShtDtynCiusOFS&#10;eK3SdWiNxcLUl6n4K+skd8HMWTLBN9KSxGFRleIdBVM1EeSL7ZeQXtl3Agz6q4AquSvsow9lAIGx&#10;BZjAJMLoJMQCuOJnsefYh7m5eVArGuguXbpErMbL0kWqUGnHhBTEfMSN8BaEXyXREgdTaKl8UXqZ&#10;kEkIZ6X8KUVQll1Dq5kQfRQMRbp94RqZzIqD+7qjHItPUEIsDe1HcTM4av6lyYEB2eJUkxvziuQb&#10;p0eHIEVEroTgFCVIHROJc+qqVUn/ShRh8bm0fKn1ZE8NjWVkcKgz5cRQ12nRlTvoml1mGk4FI1d1&#10;9WM5UelEMsWviJ9RxGAjwGWI9EEjT05Od/Z23v/wvfuP7n31+VcUDWkYXFqa52xDiTs5PSEuF4qt&#10;0tvBI0nzHwU5o6XHhmlUpWqFmind+3tH29r/y//132OeKhQ7aJnoUQlmxygGgT6aNDoDf+FVleWS&#10;xZIqvQamGO/Y/umPfr44HyRVikSnCTaFaCwxuIT30NX5B4wRe0cDNplfo9khyX7+/BmAJN6XpVXQ&#10;IwGNJdYSDAPOMDZBT2xKjLK4vCIcQh3Rfb9UqFmtwLz6R4++unXzBpRadoHgEbvNSarkk1THKqVi&#10;OBC2sBM0+/YHQZ9/yu8mMqhTQG41sskkwZTTJk5rUm/iRLLB4CtPEifFam3rwmUqEZ1mzeuL+AJR&#10;/IFy1dW4Lr65VqSgo4lOzQQ8PiiwgLBt2OkczD5nAh/Jd/FIPY6g1WEnoieb5MZyJvvNTr1bf/b4&#10;RavTy5WoqDQyyQS/DXvKG0044ErHHM/Fmis1FAXJ+3XAYdHSWcOdV2WzqVqt5HQ7SNn3j06kYhgO&#10;Q/YWj0dcS7iZTW1uXSJ++vDdX0hVBZj9737N30FYXPAf/+SniAhwkejEIrn2+VzTMzQYyhd3mxiI&#10;e3V0TMs9eJ8El/hOjJRU6JU/wf3QRcj2kWconWsR+leFOKSgW4QIp/EzWikBVzAEnFq5V1rNi+cv&#10;6LkAWCa+mp2by+YLAr4qweWveVcUzHd2dhFQuH792kSngp/FSuYzZ3anF8yWteI+C3AlcRbkGdgz&#10;rYePHmHLMF8c0W+887bDYen2WvsHuyCFlJWUyiMInFhyCWOET0jZEgSre3hwED85Ji+pNBozM1Nr&#10;a8tDsKHOoKeihUJ6fUibFDMkEBFeQDiBUvqUgIFzNOyPtAON1SFQCm6vmM9gMbChHr+Bxjq6e3h+&#10;SoFU8gQ3GUoADfKHQSeoOz45Cfq9hJITcJTuRb4Ei9VqCU95QK4uwBXn/OL8oo8GGTpHOnCAQoBG&#10;GKN2kzMoDf9cLJpkMUy3L1020MhOYWzQf/j0SaVe44Yf7Z1cv3GFw4M1x9+wC4nTIy4DCa+h21O4&#10;QvUbN654fXZKrMpGjD1eNyA0bUpzc2hzhOXw1+ugZSriUKN+KhpJnp8DRwGd1hr1P/vTP3Pa7WF7&#10;mE6/dKVIjgyVPuD1OTimTjcxd7PThnLC2lVK5Wqh4PIR+mhAMubnVsZDLLKh2S1zhTmruD1CScI4&#10;QhCIJHQMAFlBQOaMAADSz4fl4dtwP3QoU+vhrNK4TYA1gZZpdKAm63KHie1w/kDU6XSSaNtiNGws&#10;LGjGQxq0NGOCszYsSm1nAAmU9gyyn/vPHkFBpdC5vLLu9ZNTCSmP8gYnZXV5o9Pokg2Sm9Gca3N6&#10;Z+cX+IZaGQiygAOA8ouJg+SBLAhYNQ2V/NVoVVNJHFUOu00RB9vw5On9+PkBERQkeYLsZCILbTQU&#10;mSvXaHXtwWImvqAoAMubTgvs6pVLmxxythXzCXxVr1Y4i5RZeXnemsOTTad8vmC11k2lM1TS9Aa4&#10;huGlxdVvf+v75ZY4XmKqXAF+NNEA66My6lVWiwFEEAY9oYZWPWyU86fxQ0y72arLpM9a3bqwrmoj&#10;o8ZcbVaaPfI07DNlFd6v9c47b0/NRDkqhWK6N2gfHMVzuSzfcOvmLbIFIQApzC0OISkrlRjKScIy&#10;VtHsVrJZ7YmzE3qlhbduNmOcATnYGvoSUFsgo2C9ybq5CHxxYEBT4vH4/sk5whvwNLyBMOUTsjoy&#10;Vy4ePB1Y7VTbyXJLpUrl8JRmtqubG1e3NqgsVnO5dD5XkwIUrQyOYCBIkgbs2qwXiRgIC8Bp+OLK&#10;zMzNwjwDDlAssOTo1PTJUok8fD5pnFpcXPF5Ai6nl7I4jpxPxwBy0nChUJQkpDCb2AWCvP6wDeIA&#10;Y5jCHjfdQr40HJG/ca+L5SIOiIZAcl1xnb+SwyBU4jeQFXBuuV8KqK8loqIHmT5uTi8XkO/nSThM&#10;0gU+Gs/PL1AxIjITGrXiYclzia46jabwbZSPxlaQqAi5WTUmqAIu4mS6PR6q2LHwNEV70idia2wf&#10;vwSfAgaMkeEB8OXAkDzn8vJqMBDgSWDU8V8JimiLa9CiDtJIF5vDwUuhErC3tz87MychTqUKUQwH&#10;gdvCHrPsk+okD09qQ7WKsgBbzDcQjuMX+GeOAbwrVpJ/UCw8jmtQbzdQv8BMS1TA/RMuyFga6cmT&#10;9IQHI4R1EucJGK+TTxGCCnsh9VboWHTEj2kMpLiPu2F30NrBzhN8A44gocK7SF+NArRje6E4AYNi&#10;Bsa2sc6CsbAsrq+7AyGnCyIHr6Ft0wQ/qbHq6UsW1BSyMDnV3qud1Hny9Ci+vL4k1WaDkdZsEFzi&#10;EHYT8qXfF4R1V2+3iK7gmZSr1VIlo739jW8GgiEMGQax2aSdSq1VmNQ4EewZUBLBD6dQ0nwhs6vw&#10;orz05599nktlAa6uXH+dfyX1oQjCVk3IziwfVok4gK2FymQxqHxu6O0Q+ggTiy9fvEyS1gQCUrxX&#10;onuFvsDHsOjDZ89f9GC0YMjk+FOnpy1ZCxpJweI8cXL39k3KHxP3Q1CMDdKOO0QqXFCz3ggbHeIk&#10;zD7skUU1OEud81qAjNS8E6en8H85lNL+ym9UPotihHkmRoMu57JWzOPC/YFpzi7tZmwtN0ka99vN&#10;Wim3fuEyqRPWYYD16nT9MHSstlSpQPOAgjZhH7vbr7Y5+ATgJGdc2lGjqzFpc6XcxbXLr7/x5sLS&#10;8mE8SVoGDtmDXVw4541pGiBWmNw9LpX0kHPxlHs4CYh0Q4AuDXDpL9/9KZ40FPIr2KqennuHPyAE&#10;KYUKQI7DLZ2anX/57AmVa9qSiclZW34V6c7fxVbS5NL+q7/6ITg94P/62gYUJRIami4EA9DR/yyF&#10;c2nqsXAHhMWNJwG/UbjnGpISDgGHOH4WZ8WWl5YAqDY3t2hh3dndBX2XrZQ2jQ63WoF85E9w2kSx&#10;uM9Lly7zy7lmJGGwIImlJ42HkxhLvLtK9/FHH21ubkLFJUyZ4MygdJnkaXhqgd/G+ypRtfKlRPmU&#10;nkljFcr86PXX7wL1UxY8owKfOKOXC2hMYkQJxkQpSdozaZkFgTcY8QLPnz7zuZ2UWmrtLqnJ8upS&#10;4ijOwaAN2+a0UeNQkjMAMHigAhuQoeIdKaOwy9TH7HpHIBimEYkTwaOenRxxqgAnALZYTGBt9pB/&#10;leRGEsoOBWPeneM3Af9iYWmDwK6xAsDyuCYuDhnkJ598Qt0QzwQMDng25fKo6GKr1QhTesSpRjhX&#10;5lqFLgcXP8KCcIYxhQBXA0i/zWYim4a7HZQ8nmYVOyWPCTcfsOGN199QD7vjat6C7BYF+vHQF3Dn&#10;i5mZhZn1jTUwNpQ/CCW57ED60JZhn3FaeOZHz55aYOh43OQGYT9oR3t6bhaIkazxe9/9rq6jB+XY&#10;jR9V2khz2ZZn587i5/HzBEEVLUyAZ+xumn8ddQhEuRfLS6s2q5ducRhZ5XqGFcWW8dtYjbnZucP9&#10;V0sLs1g4pbNVdJ7Ix4iuBN7Wau/du8eVdztckhBjcZTaqFQtBgP8utsdIfUEVyCvoPAJBQqoGrE4&#10;IdwNINu1O/1GZ9AyDTVmra7b7+pspg/vfT61PA+gZLe7qONkshmsMoUV/OJUZCYSiLGzVrszn0n9&#10;8v0Prl2/znank+dLq+vwhyhV4B78oRDEAVi6BN7FYl4RYqADTk/nJY/63vvv0trlcpvzhUSlQBoC&#10;K6N7685bPn8sk8dxl7XqgcfF70e74xxexfLiPHeIbgZOG5gZFp47IjwzlZonxElw7zAUrWbbG4iB&#10;uGh0sJI5ZrRoqebnV1VGM0EVxRBJWdX8iIMs0mqAtkMfYUunGuIX7n/1GcyIhcXpHkFhPNltdHpS&#10;d1IPIFirWrVmpdvvWE3UIoSlR4AFNOUPeNqd+gcf/pLzaLVDfHXRz0vAxwmHlUIpEJQBRIRWSESM&#10;EC+A0aJTGV6+fMne4dJEr8zn10itBYQDGJjiJnIeRjo/QJ3p2KAVjqIwJ3kC5XrD08VyBcNNlt4n&#10;WgB7BmeTyhRKInq61NGActidl0NRIG5CTvoDbAZ9s1w6Tp1bfB7yEzqcWGuqCrgJQBz5zSIxRao8&#10;gssBxcdJF60A+bgqTEpTxFY0MBCkdY6YZvvVzurKBmDlw3v3uPhcTGhw9C3ygiSQ7Ah9+AhtULUF&#10;f6CqwD/AneccclnozSTIhMp9eHKosJ1EIU9UGBFcUIQAJ+RjjADhkMTu+TyHDQ8FhiRFlUaDbn/c&#10;Zj5XwBiTABMXAuVSfxNpA86oCIBRLO4AlRkx70b6PyQ9kyxdAH2ErKpiqkZDjnE0FoUHXK82ocwL&#10;EarbBgehexFjC9OIB5idnQVjpqQg9D67G9vImZEeGnpcaLpsNr1+L0qHpyenRCqsHltGSQPDO6FL&#10;Ys14LDI3uJHQPxRfNMYc0VtDoMNLKeiBgCAUxOEAcGfZ34lAkiK1A9aGTZYmcWIbAglFgENFxRNC&#10;PJaW+Iqj3u32eUHhAlOl0WoJIVhAaYZA3MtMgloX6j37SA8jTfcDDQ3dAgQRSQF7EqQjN4NroeW2&#10;34vHTwmezFoLp5E4lUWgR7uQKyLVGZ1dWo8uTkWF8OryOjx+pwl9AYsNViImcVJQ4gIWMsVmtQP9&#10;32ZymvRWl92LIAx5FM0f7D58lB793WBCIwqmNe3//H/79x20+XJpi14TCXgsRk0JdTUe3wCgRbGg&#10;R9kUHzPBC9h+jgLtr++++0u3Q7uwuOTxea5fvyppC4RQA45c6MMAFtSFCSKJeSLhmNPl4wS7HaZo&#10;COK5Foy9lKnED44PXu3NRWe8NpduJIEFniORSD18+PjOrbeczgARWn9gJrqibI7myKBdv7Kx6bK7&#10;RrRN0UusFwmJ7PkBDp4WFYfbByVyaXrKbTaYxwNjv0NjJLWhxaVlitZY/+Vrl+PpBJ0dT3ZfAU3Y&#10;QpFUvXlcLKvMOdqne7UeChR2j89sd3H5NeOu20G9nIRmkDo9vHD1GmcJwBmQd3ZpHs5RgyqD1UT6&#10;NdGZJBdg40EUP/38g8G4abUZkJohDu9RXx0OQ+BoiFsOBt/79jfPT4/oNGO5tnd2LPpxs5TKJY/z&#10;mVOzfmyyukBDKLpCdwU4pFJvNoP3NrWG0YudZ+lc2mA22+yuRq2TAvkIThk4YCoK6bR3qor51NzC&#10;Ip9VLBScAGxGM2eKOJh0hRI1J8xitoPfqNWmX/z8w/OztAJIC7LicpjQswESADomKsIGKdjeYH1t&#10;nTtDYiEyLRN6nFL65COAWIg0pMnfZCROPzg+Oj49hfrr8no6/R5XnJ/iavC9CiynAe2LegOUkOgf&#10;ITWZW14EMqKco5CspVA7CZb4Z3qaOOt3796dVP0wRuSI5/EDcsYRSYxqbHc6gEwMAxBKrV4zpgvn&#10;5cv7eh2NwfWBpv7t77+jRcFCaAetQrEeii6hHIIQI/kCyQH8SSQcACxUgzEcw1wqGfF7uADniXO7&#10;zfj67dtnx6fAUYsrK+RF9WJj0BmhFGpEXUBt5B/GcDGHaIeaUBB9+WwnFpwBDV69eJmYCI9QKWap&#10;QgP037i2BWwXcgWNPY3P4gD915n19U6LiAev5/G5rTbU+My0ZZGLwv3KZkBBRs3GuNvWoOaWQJm2&#10;26Dl3u130COEhly93sK1bsdPQvNz8DKQQinW6gYSV6AMvdED6dRoCTq9LGyx29RabbsHRyaDeW1x&#10;7fTsfGVjQ6PoWgFmILdBKO8L+CJzMYpAGcJrvbWntqbS1QvXrtKE+fDxs+m5RUKzRqtrsbnKVcw6&#10;9gRndtyuDxdmNpolXnOQSlcWVhZqzUK71+TMxGKzmVYLARMONdcgGg5YXdZEpgBbgAqZEvgKC7JR&#10;rdKSyV5Y7f65+XUCLp1RXW8XYQJgkeGrffCLn9y8sjloVV0uS7lZoU7j8ftpOpKQSq+nFYlWBMoC&#10;T588gzhEQimmmPOEcYW7oyjTUna3uQzomqEFgM8WCqDZEXJ4jY02NCNNT2NR24wtg6VlHmoNXQP3&#10;zZipVfRWElhDNpOGDkBhCPCPzjJq13oIAlZXMYtaTwf8o05HYrMlVW+LI5lOvP+z977zze8qeG0f&#10;KS38LmaaGAIOshzjZpOWmTYHSNPPFhMzC1ES67nFpXZrCGSytLZCnABPqF7PIVKRyuV3dveDkenl&#10;lS2/H50tq5Q2Ol2TxUZN8OQsuby+mU8liAP8wQjuTWzsWC1Anct5uLfjsnloL5ufWSB3jISdXbWx&#10;XC4Q51ExpGpKgErzSzUPtKxGZ6hcrBcyJQv9zzpdOV0RMpBuzNFWmTt2vwnImVXl4YX9jVyH1lqq&#10;nSdTx7TLuJye87Pc9ksuiOnyxQtGndHDelkcJrh4OqluUyufn18i4gEpltY8WtmHw/c++GBtbQ2I&#10;hTKPx+4C3ekSO0kupQb8Nlrdnd6YpgqeAhE7DdbE7OBPzhJZvzNo1OpRk3TabUgwclPQ7VUTkyDr&#10;MegTqQcIENC3rOdoUQRvhgbUxVh4PIVqw6rjANr5/ST8kNKb3TpEkXj8fDTQzM2uFvPNgG/G5QmZ&#10;HDYeg8gcBEGhEFg1fZV2pBlC9mq065UaUBldyUAAVKJReOq06lCvOPAkUHT3ki4SUPKddJhCxTyI&#10;n5mR6kUFw2Iu1dGCa2YLxXarNzs7j2nt9duArcjmEOtjRKgYEh/TjQfASYhJ4gCzlnJnOBSl6RAb&#10;SHkasRhh2BB4aJDh1be7NcSrRU+HMnqvX80V1V00lXT4Nc4g4C4xxbg3XJpbQK8LSSfi2OPTIwo5&#10;VgdvBpyG5TCSl54cx0nz/D7aZUoC4moh3cLyLoE+0vyolVKNgYAMJIyknfSGOIaYlAK0zx9E5Ydg&#10;l6Yp0NYX289gs0Xo0nTYcQxmDXe5QwsIyiM8daNWB8Az6rCc0gyH5CikxWG/TeuNSDsR76rV4npo&#10;6AP1J2PE+1PFIugU8RaOJGUsnc3iRM+V+iDwGMh6PH6ECl2X5FCD9OQAQVM0S9FpGoygCJtzxQLc&#10;an7SF3TTCiDBojRd6qghQF2jyZK4lFZWl8sBgxBedCDmQ2mFlIwd5xBwXXKpRAry5snOydkRDSIA&#10;Us16z2r28+O8NMHW9EJsdmEavQ9f0BsKR1kcCNbcFGoU/L3dFGU+CZqoAlMWoBW4DQPBqP03//bf&#10;TerTVEUIIIgcaUAFBpyUgYU2pHzx65Sosw3ZAdFbyC6L05HozCxtydxJmi+EgDzphVUYx+z6BJOY&#10;EHdonIYQurGxCWweCopcTTojed7Ll893dl7RP8J69Yf9H//tjynr3rl9hxCd8k2pVsOn063lcTt3&#10;d7bffP0umi6UbghXQdOxp1yfaGyatr5QMAKvmZZUqv/A2TxFPpMjpKR6VC1XVpeXNUNuS4/eEAhc&#10;8UTiJH6WhkRsMNrchnHDSDm30m5NxWalqVaFOJMQyPgrcXI4u7BMYC3Z/9OnyJNgQAGYqXyxFJP2&#10;CjGxyLtpNBe2tlbXV4BS5Rq0h8gmEwqQ2wW8kaXFJXBRCHFLy0v8LtILVoacnOyVGJt7wjMDjFfq&#10;bbQN8At8NjUFtK/ocmEFnr94RjoOZ5IUBNMGMSVGt1qvT7lAONGdVrmYXVpZhy8pmmTSp4YaKske&#10;VgkT0QMUpk7BNhD1AlzxzMJ/tJuCPgBLlBjD0h4h+vttNlHJEGA7dTmIJFI8IW5KMFylPCbl9v7g&#10;5fY2SwHyPInG+FlFU0oUGUgweQZJfZTTJpAUJkxEswCMjFKWIxgV8W5pwVYKtZLcKNR13fb2Lp2k&#10;MEuk+0FkFwT6SpzsukKiws9pZDEFn0eg1kg5ppVIQqrdxsjdvHVDmrw9MEzt8BFBnSk/iRQCrXrK&#10;lzyF6B1YwR0BNjkp9AOjMAR4QNwcZeNnZ08Pj1B4Iu+CHxAIw+DRtaF+t4VzqawPTS7gkoCmfb3O&#10;QM8XdgthHxGGVY+Tp6cg3qQQdFEg9+x3uosZMuccSRUxV74I9oQEn3pxfmECvHFlkL7hqJOKsEEk&#10;PRxpis3buy9m56KUgCm+IFgQCk65ve5SozJhlKNX5IF1p9HZCVlpf4RCIeLvJnfYDwWEg7S7t5tK&#10;p1n9+aUFEsFwLCaEFfhiajVSUmwKUjF6tcHlppkshIk/ONy5duOiO+j5+S9/8erVK/Q/OaKkgNKq&#10;rzfQGsUO8ifIGtEcAJ+UZANqUaNZ7HTEOCwvrTXqHYjrsEzBiqB8rq4ul6DGt6jBsaesDaGzKpeB&#10;HtQ32QGudLOzC2QIdAG3mvAn5J7C1Tk5PoA7vzg/C9gD0o2tBDKhURAhKxArfgsKZbws+3B8fLi8&#10;tEC7KKwLt88vQKOyu9wUyu6oEmG7E/GzCY+YNhcCfUQWCdX5C0RcRhBQITTputSBOHkW0xcPH7j8&#10;PoIIuwsp/6HL4YaJyxHCVcA0MGhA/tuUq3Adv/uP/uns7JxMeqhVwT9oy0dzjOYGGCFIwWIKsHN4&#10;JhYBl9AddLEfaLpyrkAyyPc5fj63nwiiVqmlUmlq8cA/wVB4k/5BkmtauAUTVarh0oonPVag1O1G&#10;1R+e4u94AtaNBeT3cPAyyTh9KGazkWYo4Gc46ZPziRox784B52HIkVilTqs6Hraz2WS1UqAIRPe1&#10;lncnazLBxifKlRNNtYg4FUIYFWSuPO4gOhWh5AifDBQKHBF5NmQ4br52G1wZ5R1ObDgUAb7lL/It&#10;yFUCPigMOxBxSm+ATPIK1LIDQTD+w/0dXIHEw1SL6D4zm9PJM9qGIPoAucOLxfHjgOCD8taU8+yI&#10;8cIRIeOT6pKiA6mwMwVTN5px3lgR6NuVQoZUhfeHtE5JDFWadD5PYZIaUIuAvtU4OD7kHhEFscBw&#10;4NxOH/XTK5evgzTAiWaJgNCwSorKawXaDVqyIBCYulmY1LR+FxkKYkHbDOMDeoDNVNSIJJrHJpM0&#10;kCVjH8baztTs3IS0AKAq0Vi95nK68EoYHHoF+GZFE14gC5yFaKfV6+DTLAWgHfaegwfrXOE8kCdA&#10;/6IERu+RFM2hUih2G9KngYiEUJXMluKVTGVgo3UaUFfcD9VVjB1REbW/+cUFKuv7R4cCUrlcWF0q&#10;P/CfaFlIUS4fjUBVfT5oM22OJSgUjoxSA2vbaPR4TXYfRI1/wE/BCaFIBksVA87RZrn49P2DPVaM&#10;T0RcVBp3JPkRYQBMK4/KuyBNLC04PUqEQPiocZHWWWZnZ8C0pFwD30tH3OORTkmltELAwA4rJSzx&#10;JhJDiL6r0LNYVbJ66chRxkIotLwhBSgeAGMLfMPro+BBLy15MMETOBTriSlWohGpt7CYHAleh5CG&#10;1B1rIX4MbwZWa9JW26Vau6w30zrIorc5uqAYgWCAnJotqzcBmkCQgaSLqbPM+UkSlEvRHQRAMaLN&#10;G5kK0UgRnQ5HZ6LzS4so5JH7haMhCtMyK8Dj0t554y2kxjFGHHrMFsDg9u4rEAuwPk48j0Lqxunk&#10;FsIZVDA8zZ/+yZ9YjQgy2TYuyIARCBO0c2MjZM4JjBVFhVIUB0TxT7RThdWm8NoKxVJsahaX6rSb&#10;Z6chJdAfq6ZHAevw0ScfYpd3d179y9//fSJBQEWBSuQ4grQh9nUejSAk5gHPh8yBMUVXI76/TQ8U&#10;gSr2i5sMj5sSAPEE0Q4liWq6QHFfEPF2e25qJnuGruMYOJVy1J27b+weHkFRAM/w2DwcoNN0ElPu&#10;dvl4ahqU0VEXbn425WIVvD6OOJwh6uJbF7aQyqVTBt4fa8LWitL0cAi4OqEYc+XOEnHI+ZqhutQk&#10;MqmijfEb3/4tjji1f3ofSLU59CurKzSjcQm5zKCIVWlDo0NngLqV6OxxQMxm7A6kKIoeuLEvvvwc&#10;M8plIUNw25AmQu9E6m4K12lYqxYB3mllih8fev3ByVLjRzil/CxgLMceW5cDgX/5lNIAtXKvi602&#10;q3TmS5evY4uFUopbSiQAIDnucCN4fYBOwjKldkc7pChZsJti8WxWhAQnUrYTttYkfOG/4pjpAPm7&#10;tkcluuImAF9xMKAuprNZzj5BCqdCXKPYKalFYpixsHt7hxubm0BlopslzFxt8uwA52p1SX7ANytC&#10;taCWMvsGduO9+59jqRaXZgliwHg+eP9DwqRCvlSFceVw08YgKgzKdWJBeH4plUJVEzljzJPhPH7Y&#10;rFMXoVJzC+wBk+fzByZtldwFnjEUkUEuMPcgWMBAAA+Aao2YITUarUrrD0VxFyJi0kBVu4bxAste&#10;WpgP+v11+ttzxQRaoskkh5UGLErrS4uLWDuILKRNrAs9ULhJ2VAhv6vxlEenh0NVPxiEeapiIyxm&#10;OmUMXVXf5oH3YIXLTHrnt9MyZwPfaFQreNMHL54cnJ9cff3mJWjyzVZseorAF2/HwUbG2myXkJdX&#10;wB0+ePgQhBVZeYvJxdn56c9/xjrmS+lOv753eAhuwTXEdBIS4uGkMFHIr66sE0mAhjKHAMMNb5Tt&#10;evH88YWLqxSpMX8up78/gKWkOjo+JMB67bXr4UgI7ghlFkW9C8Mo3oTG/ka7CvcBAYrFhRXFNgL4&#10;0yQEf0LNLXj5/Fk0FES5hyvMKacc4PXCOIqJ1O8Argn9McKVI//GSvbbLeq2eIVAKKrkb5Jk08SH&#10;ZaIBIJ/NiWolNNbBgKCZsku6XLV5XFQU9FZzn8oa0RbdRih9mM3PdndMDjufRLE+NhNjT9G4ohJB&#10;2xKncm1xFcwTFiABFVMs7E4XVpobAQMSCuZb3/jG1Mw0WBdowUeffEEYgYPkClB9QHcR8AC6NBuB&#10;CcXFsukkmdBLsK7ZXB6gAsEI2iGlcmemLGnDxrLsWG3pIBlIX7OIENQqZNW1dg8FM+ybwugX9o/i&#10;Y+gxGNGLTCsiII003iKZCEZtdbNQpGpCUpHRAvTmdGo0AEHYJaqSpI8ZZ3XyOUwCHeWCx47FwgDL&#10;MWWLX0sXJVaLqJTDiUxZpVog7GMLSIwX5hdZW5vNEj9FIu0McicsO16BHAV/ivaHkHoZxmUgC0pT&#10;HKYGRUWD3hEQK8wa9gjbS/yhzD0awEQmaucmkhNSZuLYABTxJXk+Y3dEvmsAfEvErJAGlN5iUaJW&#10;R8ORo/1DKuMQKIiMoOECeHAN4RRzFL56eP9/+p/+TxyZ/UNEqltXr1+lcgaNjzvL2QtSTIxNwyzh&#10;9QlDeQwu48MHD4gkkDVz2OzQj5A4EbBArWb8EdHJZDQFjhkExu5EPEVYT5SZsD/dDuqDQ9Gb0KuJ&#10;ywiRBeyVmrWBJI3GbTR+jw4PCLCoKGGJFapJH78r4R2bOBxAXOOoigq3zU6KJVJRIs1vIuLBQhKy&#10;cyQI0AWkGIzwiXj2laVlAH/ZBuTbvTQJOkVmjgytVOKHISsCYyOMMj0zy92wOxEMtaKoAukK4grn&#10;gRtK9h4KB7jQmHZM8aSRn4jKanFCuOR0cRrhqMG14oHDQcT5GHpGEkfUakaDh3lEvM7SwgJaVWwu&#10;1GN2tVaXaUIoRGAoSLxBRvAUQiSVVi3mBQFK0KoCSdupcAeJr3QL8wtEopJH9MgHhAMnAyrUYqws&#10;RgvxA6dCIYNoQCLpskQyhLXl2ZShER1haoOZ1StGs8y1AtzlFfDRKM2ytvhi6Q0aqwiNMOkYNCn6&#10;chTh+VHVUQSDpFEP8X2bpGRAUIALyGax2e1uY36ejsuh2QZ1R2OyUVrrmGwal58gDmSqxT0ixuKn&#10;SkzJKBTPT1LnJ8yfi9NzTcLBfCFofCguS1H03//P/3dCVJaVeh+tB4R5iAHyKNwxkjBMP0tATM8x&#10;YvMwcNS/tre3ZyK+UDhCfZUi5Z//xV/QTUBmTFwjsjqKxDcHRaqkmFRAeKWfkzPE+eOf8XzVestq&#10;d3O1gn47VoWCXSQa2t5+gfuJQtYGCiRupVFLVpxi0+jBg3vf/uY3qNDwS8q0VvZ7jWp51G2trm3w&#10;YQF/GIAkm0vlSkX6OVFRa6Fd0eiwjtLLBvQyGKUTCZPdep7PMEoMlh1gBRIJdvp8MTRq9ezMAugX&#10;3BJFImBMHz3qf416bX5plT8RhQKdfn1jnf3+5ONPuP802RGec0T4AnWA/UOSd/3a9fNk/CR+pOmq&#10;ErlUAYherf7BD34Ah4dTQrEfNIhVVUb7qams8Scg55x1LCnuvNLo4bkHaGmXM8Aqr17t0juBJBvC&#10;gInk+ewsTSttrGW9QA+agfspYb5wcNWJ+AFdOQe7rwIhbg4jFAx4tskQBpGhVQrGXACCZ4eLSNGD&#10;W987PM3myuTiBMcwITjCm1SRNFqybXLxiRWYMLEmlRcWhSxleWkZ3gMmmCOl2DppO5iAQ5NcATME&#10;o1MSzcmfKt/DA9DfSN7x7PnzqZkZGJdCDp+oTymGc6IX+urVdixKnB+TSSjKhCyuQ+J0zx2cEtl9&#10;hc84+RSzjrGG3VIpt7v3gkCE6Aoqt94AdNRdW9vc3zsmK6dYzl/S6fsrKalJ66ywRNFu0OmeP3lI&#10;5xm5yNLK0tTsDJ0jmxe2GELDtiop5ghCJVEpsdAbb73J75Ef6zCyQwc/m5oRB3t6dolKKA+GGgLv&#10;g7bL66/fhJcAjlVIZ+rFElhpIBRELhzNr5cvXkkbZkiAXkoH2HQy48mKIW3s8TjwEeEoqrzRRqNs&#10;sZkJ6q0Wr2pkGGlHDx7dw+tDRFicnSPA0nO5xqPTs5NWr71zvG9yWO68/boobY5Uv/jlL3F8ED7J&#10;jOk2QHece0cShZkjjhd56CqD5ChnGGJTkZc7z1AJYpBioVghiJGcuyFzGngqMGwS5du3b2EQMXZk&#10;FxwMzOD+HpPvRgtLU6fxk9du3KIbR6s2v9zZxlfRjR+OoEamAXiH84OINh6I6Sk8OZUBI7ZGb8at&#10;zM0tgtXi1xp1/Ie0PW+/fEGMe+nSBbhHXo8bpATGEDfRanHgjvGYbKvColBL8//5aSQWkZFtIzwH&#10;kYSMbMK4ZJJngTCFlQ7W/9rN17iqJ0fHxXwe87q4PI9ecAV1H9ok0YZATYYDQPSsVr3cP/id3/3d&#10;z7/8CuYlhpeDCJcWbDiXya8sLiMGTdKPDSXmw1KRaAlrkCtar0YYXmSzgY7Qu4bgJzg4I5sE6202&#10;P/3kEwIOs1UPIzhEmCtnjlkIYgxT52nRfb55i81Fp16SEGnskq4rxf0I9RsqWyGfIojTDDs6Reie&#10;HkDIH6hzcV8gVkphRfJ7BNuI4eCaNEU42SQTTrDXBpOtmM9BzwHFb8KLzxa7NaRROyrjoNVX2qla&#10;jAgUeQQFJ+CNRwTNcCuV+VSCDWy/3IZXTtfFwuKsumu0OJizCjKH1rwZXRhkfomwCSU5IIBKsHW5&#10;GiWEfDG/mTxs4Ew2Tx2N/eIM4zI+eO898FquIuCXyDo6oMRJYyFBWuIs7guG6OsjzJr0CLMgE/kJ&#10;Gq6EwY3D7PeIb2DkTCik2IvTw8N7X34BxT4aiVodMkhAMxhBRpaxSmqVw+PZPz68dfsW8oQIKy+v&#10;LLHssKXokOCVK+V6MICRt9O4k0N1O5UGoSSc4glRSaSMiuXhlgs1v9n44osvLl+5wjrzSNKiXixB&#10;vQpFIiRfFOUJU2jzR6+4D1EZ8EQlwz3JN4RR325l0hnSfmC8Qj5HZRmdfNEihgaHMC+8TIuFP5y4&#10;f1JKcFn8MT0BBBkApRg9rCH2jThUFGWpCyqUZ2hLuLWJSDNvjZCyMMnMwq3G5AJAeUnSpOkaUL9z&#10;lkiUKuWp6SlKEyTJvARxB4I+8/OzW5sbzHmkeQdckxfj4wiDRMZdrXr6+CX1GY4rCTlPi//FCBAT&#10;MjQGvgdmnHuK+ThPJdbW16A44/H5V15MRvrkS3BUUSKkmwvmDzdxov6oiKMi9EVHFAeMQqfIzfBG&#10;+IjDw0MOPZZzopGpDJbsEZFLtzukmo6w4yfVD64BF0cBxqQ8wjcDAbDQBNUuN1Ef0YoWaITgSSGT&#10;SS4NeqRYfg2LzN3kpwR0kalcjFQxYuVEGAwDBJSrYbKTbFs+l69Rzm01lpbnbQ6YLS2aIxVcjXcS&#10;qhw+SwQT2RaDmsEcOqNKb6LHCMUEjckOFYL2jrHRrOkMmoNRB8o/01e1/92/+beECyDarAVtq2QP&#10;7D9PJroyZjP1LEoGly5dEdhXq+PEfPrpJ/VKIeT3LKysY7X/8i//kkYD7C93mHAEnIJTQkQ1wfo4&#10;H8KvFPcpLvXXixUK+UCdYlPTwGWQ631u4E2kt80kypjFxNnZxa0tylpqCx3XgKXtk6P9G9cvU3Aj&#10;WcT4EsSdHe/zucTpIrrfG4DlfuMb3wAWQOEjWyylC3nCWIoyRJgstNIGb+yqhqe5NGehzsCsRkOq&#10;7ipVdH4lFp2F0YQ3VVoxsFxSdUwlzhaXV3lnjh1/SlyMogxtxIQ1xBa82kRLjesB74iYif375bu/&#10;bLYbQmvtDkvNMhsG4/vKlSs6NRNpBOBhq1DGYhYvd4azxJ9wzKAJQl5eWFwkdoE5iGo8NI8mN9lr&#10;HSiCHp9/8Tn1fqJtjimkcXZhanqBP5lYnEI+LVRrsxngan5xmR+kJwQpuYmom/Trwv7DCY1Es5QP&#10;xFKzs0R1m1ub5H+K0J+SN4yGd+7cYh+5/HwqnVlyzfjPMiZMlgWsG9yVuI1canl5mSKOoJPKe01Q&#10;NElKiL/1Mi7316GVRGB8l/Sv0jqnZUIFUlhSUsSUKwMEpYoqeOf4/oMH16/fVBRfvm6xOTvZRWnG&#10;HZ7mt03AJ7nz7AgBt3b87PlDgh/GdnKmKXQxOuXq1esAkGfxJPPXcAacuEkIOPnxifCsySBj3VBt&#10;iB/vVCuIQFruvnFX8vhO5/K1q9JrTneM3REIRMDjidXJzpkkgyMBq1jfWjuLJ0yAIDZG50Zpte6P&#10;6TPSZM7P+HF06tBzYvEpZRVTGXV/qLS2iZ7J/sFR4jzlc3vg9RAkYSwhP9YaLXyM3W6B8SlNGt06&#10;l5Y+o7PzY3w5MKrJ6EbAq1hIP314H3oReDs7ehKPE9Jxw0+T8d64fxw//ua33kE+uJjL88BGi8kf&#10;DLCwCG/StyIVXmC3bpdtwrTxGcicQngCEtcZtAQm8LEAKCu1BmaORBv3jPPGneBesAlXr14m9GfR&#10;njx9IlRcrRrR0fn5KJaFFkuHnWiDooO2UM7yg8okWs3ZeRzvAt4P6SQQ9GOMab+g7r+2sca5W1/f&#10;RN8REVHxKYgJyQTSzr17Xy3Oz03FIgpoq8cgQHCx2VyoXoPh8p0wOBXa3/DZ0ydBn3Nqbha1OVIj&#10;ajQ4P05d8uyUSItuAtEbs9po9ecYL6+tUBEgQySARgIMCShQIgq0e0fHJFdMNQQiyIHK2xw0AyAP&#10;1e3WqYSR5ZcKpfmZ+TfuvkH3KHiM0k6urxRz4dgUNqRQLWPai+mkKxQieCVVoGnzn/3zf725dWFy&#10;RH/4Vz8E3l5YnkFkX5l5JYecsT+igdTqI3B7/foNuDVMhScEYX6aFE9V4+cvX9C+mk+fq4ckVBY0&#10;7VY2Li2urZ+dHmHvXW5fo1qim2Z5dQNrA4YAsTJxdjS3sIDMx9IS4zg9jP2mAlAu1rpIOxSrXcq6&#10;SD25rCPdsK/qgwjyI5lMHlgXEpLIpg363ALaNpDpBxRn3ZAaoRWDy05hEncLHkxx0BuQAhlOiyrM&#10;ha2L4DpQoFAfpGVvYWGJw4UnRksLmgdFMCqqoETUzek7oneSEIaiML7f50b+9+zu3TfI67m/0u5g&#10;NCXPTihuEheib4mZwZBOaveYl5mpOYCWTI5MGDch/Hrc/Ls//9nOs2dM9QFBiUSmXr56PrM0S/t+&#10;j8a6DpZ+QIRBm77N4/7JT3/CmG7aEsH2CJlzqRQVn3aTeIXOQt2TJy8AgRg8FSLKgAYA6CeQm9KM&#10;IG3MEgpz+Nl0zKPSiMesRhNjy8USCsNBEB2hbI3QNSgx5khmd2kHBNZiYxVkjlBGyUxFYI92ByAe&#10;CnZoqiscA5HjIkuXNgWbnWvlcvgAR/lDTB+5GXwPYi+iXr51ois5UcwizYMvHwoEicMDPj/WgACU&#10;cjbPkTxPCG1jMASbgF1TqpRIIcm0oViQXSv08yodhLQDy/XXEUH2uZgynkgoUOKUeWVs/uef3wMZ&#10;whnNMENCpeISURiikQ2UXRmQIIqdr15ul2pljIyIiNILBX7IrKpajfY66qQhX4AY62Bnj5AHOMUO&#10;O05ute7Tzz6eX2DY5gwJPiujTECRaeJYZt4dT01gytZTvuTwy4jPAjic9IrxPJhkjh9/JxoTJ47f&#10;pBBMQIaWUAhksYUiPMYN+AMvd3aewGJzWsAO2VPWDRQWfwd4REg3eV/OPr8cp4NvY9lxkdxxPp2k&#10;q9eiyTF3YesC+Q9BI4AjR5Vx0UQ1UAqETKBGGwyoj+8lSvj6L7ZUwCMJJziGYM+oxRN+wV0cS3Ql&#10;KNFApm2TfrEZzCciMhC0EBqL3U6XtehdiWgQAWPr3ffem8bIeQMo0rIrtLcojcfG8+NDRtUjBM99&#10;o8JCeEvsNaEty6Q0wfjE1Sm5nAyGVzIneXASAnwmUBuK4SGaoseslAFFY/DAvl4L2vbjH/3N1uYa&#10;KSPzyWXKFPaffa5XolM0mlJAociIVM0CBoExkBcuX/D4XYQn5Uaz3IEAAggM3E7AZzhInNIl1BuO&#10;YWBwCPC93qkZnYabwAqO2a2J7gCR/unBLvMj+TaiPazr04dfHUAgdbogyO/tH8zMzuIVOZQTAR4u&#10;Gz1f5BDSs8pEiG6PW72yscpy3bp1C81upu8oII0w0iZDZlhY0AVR7ES3QmHE8x+JYqZjUyvLy8pJ&#10;Ok5nC2B1WO+AnwoRBOHe9HTMY7NmC2XsGh9KyMizJc8OZ+ZWKEStrq4vLK9Ep9Co9Oxuv5C4CM8v&#10;TlGcE08rEuqg7WJApGijtHcomCKT22XGapfElFY1lpE9BZAjEOQ5FcxxzE3jCpHSPX7yZCKPzm1B&#10;FmjiP2RzFbRKsHGlNPy//pIJMv0h3VgogVGpoS4kRUYYqr8az0xQRscQ1f2F+SVRPlC6crj1qdN9&#10;WNCldBxbDNjDPRBDQNGw3ymV88+fP6aPye3lfDpff/3N+YUNJFERGPT7w9hQ2im+VuhTGFdKIKsj&#10;zsB4YSWP9l41axWoJKvLK063kyICDwP5QJnhhek3UI6mjCuzw/UGn9dPuQ1Mi2IZ8yhzjNbBfNqo&#10;EeigdeVTCGUBEMqlQr+GRWcaXLfetNHtRTir0RzFT4lokfYmBYQsApKP2yVfZ1QgHoWyPeMLoanQ&#10;7s4ME4w4q8WqUsiAI4tM9NnutrrbfuvNt0A6oWudpBPMn7ny2iWtWb+zv0t9/PqlS8RzZI2FcoXB&#10;1QTrYDaXrl/lyUUXR/yDADBwEQjOyAnpIbEzem+sCgSj8/NrM7MrKFMwXIGJcpQjURuQoQmt1ut3&#10;Xyc7515zd+DwLi4uUbtZW1laW1t4+fIZsRQVDYCrV6+OS/U8dEYOrTKNhxoe8+DJVE3AMIAoROHz&#10;S7M0WLkF5o7JFG3K5x0Kh6JtsX+0/fzZ06WFOW438BsWEC48RC5qXMxkApltE12NNYS/5PfQDaGX&#10;kacRqRBdTah7Dfonm3QwSL0eyXZEK6jHibLJYLC4tIRrL+SYTlEHe0MlIxIF/ZnjO1NMlSsUma3O&#10;yhAQyICdQZOXBbBeWV79re//ltUMe4Y6nQjzSD2ikEfxCE4bNTVOEk8TnJmBDlGt1wZU8O0+SADY&#10;PrgyIsTg8Zpt+p29bYFyyVU6ELmk/H18ECdJu3z5KuaUMV8cOerMe7vbH7z/QT2XB92gGnD15usr&#10;G5uE49QFSWUZNQqf2h+KiRlFF8CFLK0QdDjM5JwKqdbNOu+82mWIEJB3pw4wjLCbyua2vvOtb4BM&#10;eDyBO7ffXl3ZRO7q8aMXkPnu3H7zjTdvU7QiGhOGy3hIuMaNA9ck8ROlgL4m4Alq2jIshYF3oJtg&#10;V+igIqRMdPVqZxuxAIglhbwMxKQIKFNPrA6wMII2AWwgG9ebqCVyjKSTbtCXGeFw45go5fEorfgi&#10;d457Fr05yTnBz4TuI/QRvcCu+3uHSH6cJ5OEDPRmvnxwv5BKESCub2xeufZaKBAGVmR6lS8SwJTT&#10;Aa+D1EVFEho/dQq3I5FKoAtC1sB0TpmFJ/LIZhriwqEYjZ5Ap7Sm4nyUrjEBLHkG8nPuCnpvEv4o&#10;Az1odsHgc6RRTXvy4CsE1ugzqFVKwVBMqFdqeq5RNyDTkZn3JgSjbUxh56DVyXTF34lrZ1YVXrxf&#10;qZZkCDRa06gZU/dtt7n+mNlJXkrjB9YTpBnIk1yIlGASAJG6T6yopKwixiFK9/yxtMQC7jJrtdeD&#10;QU+wFQ4GQYYxc9xxaP68FjEnKuAC3NNYDaTkdRweHgSDATwhFBeEr5ROLBr3xCUBWOAUkHHa3Tni&#10;TyiqALDxd0mc0dACopFfI1AWmBkwjj8SJKojiyYA591xMNzNZDwJBobFQ8acFZyKxig5U3D/7PNP&#10;+TgYw3SAQWMfyniZoYyFVsqO2FjyNwJTAnpCKyAelgRAh0Z/dkeRmBAxPCJ+3BM2l/9KpCsd+j3Y&#10;C9BjmIwn85ooRhMzKNNKKWKQ2rXEKWm1CAHyqdxTZayFzFQgDGCRuZUK1UQoXtI+Rec1pe74GSOM&#10;7965G43O5jK1XKaRSdULef6q5BnCVIPfSwxN2R2MioZKoDhFOALpLDWAgoxI5mgRSygZH4PXUEQa&#10;av/lf/cHuA3QFNFLZX44XQBGA5qw4MM4UYVQxrKh+iAdnz/+8Y8bZcZ6O+aW1vFh6GTKiHURxiYf&#10;KC2tr7MgHMEyfuLgiNMA0AsgSRpE1y4fTqe3HJ0RvYSw8xTROxHWQgER8MgaikUgF3HbfR5HwO1k&#10;6DLECMj8AY+bVIF8jSOFJzg63O/USrPTxADTxIrEAW+//Q1wEZ5fBgyNVf5A6OLlK5vra0hnkWSd&#10;nZ9bXU6kDp/vH9DBhfYvVBHeJTa/TAEID0kxW0qyWu1rN64Bvx3vbcemZ9GJpR7K7Ap4WzjdS5eu&#10;MsmErmkANu45x6vW5IzyimMq7nv7+/UWMzQoQJTpkfKKtp5pJjazurjGCsOu5hKLLKzU4MiURNKC&#10;FIY1h4MlVFxGxIhZCaGjQw2NWdEer5PsnvCFNkYWbSrkW1nbDAcCXGa7E5GpAIeSXLYmkwd7dped&#10;9P11RsewvSQaBj3BJs8mber1Gj6DsEmmsfr8wKccKCyJIuMukBWx9kR0dKLYi9eMRiJ0Q1DkJl6a&#10;MAmAYXGMU1Oz3AJwdQUAl7Hqk6HOmCecnMJgYKyb0MhFKkr5S6yH3FFG/g3RWiE9wVTgPVkcumd+&#10;HV1hPiitfuMb7ygzFgTmJL5BhaHVqPhjSy5fqFHJ18v5fhu7w0bpGWMNmpJKH1vtuitXtwBBsdgI&#10;PArPkXq/ySazDUVlF1BX3lO4DPRk9AeA7VBR4VkyDi+ROCPluHLtonCoq/WF5SWcFi0aisydIE7K&#10;iG2ZUEFQSEzELEBQNgg0wNIiAC3EW6DZUSGdYGdFoK8lPXQi8Q9QCurLeArVOFMqvjrYe/Ob3yLn&#10;hWiNQjRaoMyHwZycnGUJcYEB+HuxBO1mAA+eHFchBGjX17YUen4/mThuNGvULjcvXVjf2EDVDh/M&#10;ptO/w0/RzEXt+OULHPmQ2GYqFtt+8ZK9JovF0QBQxc9OqQQBhhO7kJvXFYVrk8HKgOGhMt603x1+&#10;8sVHTNfdWF5GAi4Zj4PyIWANhwmAiykrTx4/Ec1Y1ZhhfOyt0tPEr/fS0CkjShr1F9tPL168yBsT&#10;k5HPgcxTOlHYKl240CN1f8wpG3QJa0iGJyLOXwu09noPH36EIuPsTAy9FYxsvphH/J/KtTB4NPqJ&#10;Hg/1AjRIqY+bTboobMUaQaRP6aCQK5BNndEgS/jLHrBTdHbSlANphLwCB4UQ+QoNJUUmXTEariRs&#10;U693dmGezJ6wglqnNCVI9dsAyxWr/ezpcxi/G5sbUnorlBDfFmKy3X52ciyGWHgqXRwz6s9cW4Fd&#10;YYA2GuHpGU4uESTSi4g3/sN//I+qDWzCLorTSKZB/QZ4QPEZUQjYSxwhhUDWvP/Vl8cHe9l0OhaJ&#10;Xb55d2XrRnBqzmi1tRjO26h9/uUXdOYTmmBaUTQlv89mSOHyMs/YROG+S8sKZVAw0L2Xr2RYCnJu&#10;uubYANAH+caN9hWKSBaTGxzEaqWTiwTd/OL5zsL88pUrN2Zjs4f7RwJqjmlubpMRiGarSn92kGqX&#10;5VjQW2B06rwBazWPZjqj6Ema1Cj7I+qDiwK4whhCL2OtQArhz3FzE+fnxEyiqCnkIe2r7Qf8VgeQ&#10;AKkwkJLNTikO28IhlPZ4ZdgoTFCnzYeoPdE2mJCoZin5E6LzAGaFfKbdqGHPbrx2d+PiFYYt4s75&#10;CGo3sAkIZBCaI9gENzAx256p6wZ1WzvkMlMaA6JjCKB0Idod4YBDBhgYzelUlsp+0Bcm8cDoKcwK&#10;2VOxXTyBovrBs5EhMH0SiSN8ATPWSD7XNjcocOeK4HB4cS0qP1JJqMs0QFz1kPtK7KgSWUt+nO4T&#10;ZbwgmidCOBasThmqwifYLI4Byf1QhdCZ3xei1YLnGY5BU4QOL/ovyvQwsAeWGwCBZIPnh8hPbimj&#10;crQaj1sGShJki/Ip1TcaNjQ6MHI8I1ECeAx4Nu6Gt6XxAm45GR1GitiCZWV+Gpo4rB9mHNkwajU8&#10;Ica8BeaHGB7zl+Q/NVbWVqihyaB04oFuh84fYjuB0xjPx2gTOO92kWgmduTvJEt0G1G1jAbDkhYP&#10;JXLic7k1jWYLX00RGaxhnXJkKAA/T8JXwkwY9QrUx9sC69J6gX3mO+mAhKlDpEFQwU4AWRFC7e8f&#10;yHj1Nu2+eloK2VxaimQ+tBtPhJIdJS8bnW5Ws53Qin+m5EWJgKZyCpT7O3uYRJJGyBJYAEqlBK+s&#10;M9Uexobik4GDKMrvMxh4e1sEWjXuK5euZ9O5Jp3aCi0PXEB5ZmAhEYjqgld3IFAKDo0OCfSGaoU+&#10;jk6liLInWV6vlK/3hc3IzFYI+zbt/+Hf/o+4edIyampEJxhMVpMnwKYAxnD4REylNyQ6ZkTJh+++&#10;Nx31GczCzKP9UJmMS8o+PDnaowk5m2V4yAjGB/azjYmow+AxbF3Y5HAp84gQdzAr435IDpTrrAgx&#10;K8OdITxKA1SlWHaarVG3H7qiyqpFcIZiO00i/CvV8bffent5afHS1jrTIHg6zgIYEnERzSvE/jSk&#10;YPoJLgSNGaCZobn34EEwGJ5fXHr6cvswHu8yMZXuehlRwo90Z6ZmOZSsMuaSarbdZn3x7MXeq+eE&#10;I9GpBZnhAWWv1YD9zUF//c7bc9NL5K+EcalkHK5id9SDLgbFL1fIXrrCdGFttU6FGyZm0wyNRmNY&#10;WVg16SxaoHm97Ixo2YP3Qg9AnkyiD2VctpIXgJrAdmJc48LiHC2geBoOKAOz+NetrWUHczcHQ4qH&#10;5yeHBqOd7BO7MAEJMqmzYDQE/x1gg9le3AqJJxT+J7AzUSaEA4ZMQ3E4OTrgChEn0dPEPDLyGL6H&#10;JE1pBRT+Oz+naL004bdCcIbhTrkBHgC/jm/A1hXzdFVCBaWPQ2AnpZVHyP/KLGqalITQRHImb6Z8&#10;SdGQ3Jed0Gh3Do8oUAFSio4RjojF+BVwxTfCpKYqvbKyQlShZCoStB29ehCb3+QCA5vhEuEG8JSd&#10;RoWR9VxCoqtOr3Tl2obdbuLRnr/YvnTlKhALXtnjQoUPawBg05aeACI1maFBqCMols2kPT7cRSHg&#10;JHFKt1QoEuhCYmw05xcXKeiQGPHYsiforHRav9opedX9fQal7IA8nRweQt0TzMNGb2MPoIgHBEfk&#10;naAlUDbKJM9pmFi7eKHe7xzET9n7W2+8aXE5TxPnzEC9/ebr1UYjhzCSyioa8Cj+I6fd7bu9/lqj&#10;kS+IJCnc/G99+7vYgkolv3e06w74FlaWkHgWBI7Gc3DEav3TTz+HfyVAJNC92XJyfNKq1TlYjHC/&#10;c+s2qQgJrskmLT3MiuboEQdwwgfIBatsBFVuh2fQHdAy+uDe/ed7T/CY79y6c/vy1ZlI9OL6OiaM&#10;1TOYHRRP8dxA+kqFRABgBIfdzCgsVsEzGKyby6dAMSHNKGr1gjtBriAoBC2lSC1DgZy4Ni0yyqUq&#10;VP+CyA6zN0pRG8L7l5/9cmoqwoPx6+FT0PFgt3vg3ZMdspWK9scQIID0jYGhdIUSNqEbHIxMiYal&#10;DhXHJEBYpYG8jXjm5c2tN9/+BnRcweiVv7CY3EqqhHwiLZxIjrEilAEoDhI0wb4S3BUteKVLT1gH&#10;o9H1116D4gqSQuQI74rkTQoKWg0w1Y3XbmDGkGQH5Ca/B4fHt6H26Y8GaAhXYIMxwMm77783Nz+F&#10;ghrn6rXrN+kdQruIiQusuTSLFKv0SWRSGdInRvnRqXb56h27I6TSWuB0tBDOo/cGwoPJBJkV4Tci&#10;MGp8Lo8Hea0eekVeL2+GXYVXmULZlWQJNHDUQv2BZXd4nLi6UGhqdnqFUX56RhRKpyF9qfxHmUt0&#10;4cIlaK/dZp88Fp/igvVsNI8IDSpIXmkZTKQ2j6wus9ePcx2ZTfo28j0aIjABm+nMVxoRdGw94tVK&#10;QUCHleAUA16Javx4kE2dlvMJ5OY9Ae/i+gq0a5ih9M+6/V468pC6ltnzA8yUWI/z87O52TW1ChoT&#10;1Clkr5u4Onh4IlY8HM3Pzr929VbEH4aBVSqU0xluT6FULsCp+ujjDyhr0pXjdtibqC6Me81B6/6L&#10;h58+eCBghBosQJctpG7fukMuSxRKhIfYit+LDBwNmFIot9iJv7FkWgZeyWAlmZA25sBKE3GN0fJD&#10;3B5Hg9yAAxY/O2EiLfRBoFNuhgSqKN5Y4FYjZTdq0SHKuug6pMdKGRmyINJWnH8alkTbUumXNBIB&#10;IFLAvHl6YPRao9MGdxPWqp7tY/U46lh1yqD04gnNSqUmRGH3iZlgICnUVBUj1/g7AQfoFzeUrdf2&#10;iTfkoBOpcIY5q8V6hcyfxZU6JoZ6jFhPnoGVTGMnswgFw7wPKCPPQ9wGCYLaLr+MDALbTtD2G7/5&#10;PTwJ+BY7CxTH7QMpJGnkKhE74qrQ3xdY8TwBF4XfQ8JMDnN0ehrxBqRty+2StbVayTGIZRPnSP/0&#10;wQj4NiwXn6rqCdalCHZ2pUEkkyHNJpQh9qWzkJcFx6F6TnwpCBPjQ8ZjGAtk/lIpwgz0O5AdCdfw&#10;8KjdEQILs6HaqpbrEBWgQaJAZNMb2UbejZZh+kBj4QhK6TTSwxEEDibSgEYCLO2y2GgrzWUgKfaw&#10;DOznyvLKhdXbSvzUIheDd4V5ZxWlXsyQOlkNGeAh+VS9TlzIrZTnbLYkiGEfKNHRJma0InKAhaMS&#10;ncwWtP/63/wPWDroJsSb7JAigCbA5qRyzBdHEAWdfqf/F3/xF2O4lnr92sYljhFlachxpD7VWpEY&#10;BeErimISzZWqKA9arAHev1LO7e28otWW5BKsGz1D0aUUFo6MnZLqpfIlRHiRR+/YKMzanIATuqEa&#10;uSATA2g14+lYiCnI4XCUTj2uH9tEWsPUCGIFnpPgb2lpSSYoCdog495EAhQaRbXEbA3sIDULypSi&#10;Ks6YiIBfxajGkX5GIXTLtCChVSlUALDxSrHdrC4sb5IEkBQyoK1WzmFNZE3UBiTp6PmEboveRvzo&#10;qJTNM2eDIBIsLJtLNls1SjzwvCqdGkO2p8JTAX+IGEK6P0Gu//6X0v6ifPHiByCY+/szUzEiHqwq&#10;REuqq5TSeDUiGwjXkViMw5fLpucW1kX1YDy6evXS6ckReTylEDb7xs3XJo33k0a8CZ5MtoTD+ODD&#10;D3/zBz+gGkIDMSg353plFYqMSK6yBSKJzBwDZhyRCChQE3E2MKnEXCgpKILCgI7wcohcQcsBb7nJ&#10;Ejwped4kPuQLDyQDm1Hg+voPJgGWzO0mc8MpUqbhyk1+5u99vXj5kv4RaX6RaFuenOSP4W+e4BQf&#10;RVxOfsMthQ9qho7DnPb0aSiIuQ7YHMjiaCAPulw+dBfPz5NHR3GwZAgWmA+l+w8ohSHI0nLG6/Du&#10;aLyBAZB/w+rY3NzAStaKdfQOmMwGIsheTJ4NDQWMC8HihAtP3kPmfXSwz/MolV+YED23h2HVgvzx&#10;eJCBBMiCXU8e2oUWpr15+zYhAp0EN157TbooZmY5b0RIJ8dgUU32lzBSsgwSl6HwqCT+KOVCQQR4&#10;Ub6JwATC+ALPLi4twgVjVWnKIwfFwvJgxJEffICDCZMpUpCSmXoc+66U8DjGE3sEMkG/zunRMfxf&#10;LCnCCkp78xisCxvBS8FFyGbTv/jFz+qd6tL8bMjlQbVkcut5D57GH5oiyRN1wTTcKTP3l6VmUUmL&#10;t7Y2FXJul862ra0tkmwMMcj3RIdFcGCt7uTgEG0Y6GhETkIM79POQu8tvH4Twnts9/MXz7Pp+I3r&#10;N1gz0lP+Lnm50wPup9Af5SRJd4+QhORdGE+O/wM2A0zHiqDyWy5lDDaJ0sYoDBjMN994k++fIKbi&#10;8JRZok47JVFJOJ48fUqoLUO1KbgqohhEdfQEy2wumrYcpvRZ3mK0E6cyIIM/l9magzErSZ5NYhmK&#10;hkkOGUAPpFfKZWwOLinQiDOfTUFogJWsEI7luKICsLm1SvGawgfUI8EkOrQ6I0qNXhHf0Lc5LTqT&#10;BkkRVNFxg7Vmf355nfCCKWmtDvWmMQgxpWRmXMMjPNzdBncMRaOcFQ4zr0bKQVBNQElvoNKoSJ4m&#10;g3JZLmAVUAruUTQ6w+3mtQlZAA4JlcQg9LqpVEIIN83WyckhIhY9OlqJuNG8GDW76nYw6lf2S2JK&#10;ri8sNIOOOpe0/hDHk57hZ954401ahmXmN7OK43HqsNV69emTB502aH4hEPJzdqkfB+diRC0cBPKu&#10;o8MjSoTS7CJilYC+wuOcUCGFSq/WVev5g8MXZK35TAbUanF64crFS0g5oFFEQCxiJQidCpdApDeY&#10;FU2bJHqetPmi6khFOVkoZMu1sd6CU3CKDpeB1ba7KeUXuC+DHjoCIFzMCuti7TY3QLspF4h2gPT8&#10;azSIhym4u1QiiC0Y0Lm0ssK8DTJe5WKWMc4UcIjPOoxIaPbgveAtcV8UZEBP8aMSr5jpmBaKE+YU&#10;NyqRE1gFGYCJSeQi9gHNGcyGqILzCbNAWCWij9on7cT+k7vs7uySOInKFGJXgxFHi/fmCHHroX5C&#10;GsEF8OMUMQm8JCipAjpgukTIgx9nSYWpDdo57OPKqcjLsIRmk+fHOhGwkgIR+k3aVrhccuOUuRf8&#10;fh4PVEx0l2SDbKSjlKIgXYlkDJKbFNazGf5O7o2C9O7engw9G4rKI/Q1wkHwiFG3T2uC4hNEzhRV&#10;ZEp1QL9UrrL5TAilG6+bM4Pv5ZEmE8Co2WExKORBcsLSikCDVkuhWfjpOi15Fr+MBwZDESYQE3hU&#10;I0pqNjSiScjTWQF/EA/U41scagQi9RB2VVKVrlYZvMoZA17lHXmqmdklLg1BD3jlzqsDp93NOKhy&#10;nphbHT9NkqcxmOv1u28jIdmudwnfCUrv3Hnte7/x7ctXLjHY+/KVrStXLywtM+7J9+Zbt5dXEZZa&#10;nluIBQIwSQz+APJqBrSgLBYSnhFFAIIgSElMkxmph9o/+B//3YR4zpvIsAKFFqNQtMS6KZ0aPNb4&#10;cP/wk08/nor4jGbnZMIxNT68INOccukEt5oVIWuNZ87WNy9zAmpVRl0y9UliNdBg+l+mYlO7e/vS&#10;OkvSo1Rz+VIoR+KG+UCwSsAl/sLBwFEhKT/L5Y9Pz4mrWgjxFjM0FCA9gMPFlDOxmBCf08ahIXji&#10;lwC5i32nSqT8TiQeUJgVHqVeV2SUEmVjBj9XipFpxlz7CQ25A+zfRC+eIADmRy57NjW3QpDLj7MU&#10;e7vPwX4IZeEm4vanaWfTjZGC/PLTj0kdqNv31YpuOIonaJeZoMe0CdUWVhfpPLIKedwL3EzYiEj4&#10;/yai+LvoihV4//33r1+/7ibnECSLEF+mx//Rf/kv3FWsCQvC3PD48ZGLllAzZS8ZKQ+V9eMP32VU&#10;J0aBCDIcjUpcIjOPhWOkLKzog8AExNmTA/3Nj36MONvVa9ezmRTCg4pYg9wuhZCkyFNRexUPJxIj&#10;SiO9KBUJu4vvwUZDLrEKg5J1m5yWvxdd0R5FiiN51K+F1xUQjaAmk80yEVz+XBmN9/eWgpNI/zPT&#10;yqRRVvROhSCVOjs0oOvq9k+kPRB64Pb8qiVC9d6775KnoXFiN/mgDu7s7X3zm9+lw4hSTiad29y4&#10;pBhTfk5pjOJ9xM7JUGoSRHJ+IF1m9lEkQqSerlhEQWla5jIDf/762YjVJmQ1HNKEhfrRhx+srS7z&#10;tArgCk+ZQQdI4EhbAJ1HJIhst4eKrRmRhY6oVtiYd5adnmXorw2siyMLhw9X8f4HHzx6+IgCWSQ8&#10;BTEWjJzWbpSzypUCL4XSIJ4V6hpVQjAGTC0azu+9/x4RFdUrVoPFlOGrtRrdEpNwJBaNYRY//+yz&#10;yxcvwf9DLBuDIq2jBEmVKg0ukGFJBN97/33+RCapiyIazTX0CfYQtSdJXdtYmp2KmcbakMeniJNp&#10;8+CBNEkNtKAURFREM+gi0toCO1hYKcMh0m7gWLgN5inJFFKDXhHSlBZIZQ2RRpdOAWBj4j++P3Ge&#10;bPdGCAvTZQzg/8d//F/InDPZ1Oy0nFslT5OjyDcH/BGUBIQpKTU3asF00jQfP7pP41UoHENgEyGM&#10;CV8wn41TbugOwLf6+rGFJlEYmXTRSzQjtG05yWRikPVYeZIrRtyTNc7Mz58dH0FnpV2Y9Zc5UloV&#10;OCVmsVxjKi2YKpPJupDMsjk8fUH0KrnFIOl2hqhUmB3K3YABZrIKhY68EQ10ixvsDadF6VlHnSCZ&#10;OmeUOJgJ8zrpIoL43Gkwvpdhgl1vCEpoFaUPdhB/NtZrqFkeHifefOsd1hVRZ4J5owr5TDXFLaZd&#10;PfziE9jaPBXHiWQS3I4UFM4Z7o37C8ycy2Z5V1GSk247UYgGTiTNQDKQN4GBzqGSrkrqJQyR9Hke&#10;3PsCbbxSLoX9hEtw5fpl1DRI9DApeGWJ20S3RMY6svLbL15BrvK5g12UUUeUaDuixwgJTFFUx6cy&#10;PZXKEawQuCvzq/NzqwvukAcJSavDjGQMvbGSv2GL+gO8OzxOPD3PLMU4YD8WpN/HE9McSpU/7I+O&#10;ev1b165uLC15mD9TKEhBsd0sV0v0B9BQV6SwVKt0exhtkZEXtg2jWuqNYrWqtejGkPc17Xob8UmR&#10;4qSRiKsRPz+lfcdEV3in74GN6/LAWOW8iVnrD87jpzvbz5Pnp4SbG1tblIMXlhcpdUrDPxKylQqd&#10;PbFYZPLM165fAwxgy0XKq9kSeyHnoUoft6IOAKCmRTlJqaGroDQRlJNZTTIEIgOOoozAUmswOCwd&#10;5Ei+gfrApF0O64GSyMzU9Pe+892VpSV0+4QoI/ICdpIZyG0MPoJfYtAaAFoouxeYSdxsU/UD6CRS&#10;ZSWJkCZCA/QEDwj7ul2cArdpkjl7ZaijX/A5kTiHkq+C8wMHFLSTTAxsAs6roI+dDgw58GbeFCoV&#10;mDPvQqwPDEbKRVoI1sj6QMmimgQ4BF+d2KvNZFW9oV5hKbqEfewpTnl9fR3eDkggw1ka7cba+ioK&#10;JKRe6CgLhZ+mUbjoFovQ4WWcCwCYAmb3qUj6iJ5ZNl6e68NR5OwSSEFnRHSKOXB401a9TXTlYF6n&#10;2lgrdwr5Wi5XRsWDST4cCdA/4n52DY1JHmOGfrfZ5c31a598+DnzREnD4seJ6eisQWevlFskAvRl&#10;Iq9KjFWvdZp15NP7/+Sf/O70TBTfxXsjmEVRF6UpcPD42cH0TAhanc2OZIw9GHJPTUP4DDD2YHF5&#10;dmVlYfPCyrXrF2/fuXbn7nUoK1tb69of/IPfJVETf6xUeWTUIlwEhav86wwSqtpf/eUPufTkoAtL&#10;G3wPO1erl8DP0WzKZ7OhqD95hgSqf+3CVaToVVp0XCj5Q83BmNN/S8SCJwNvy+PkWE+ySiU+w2nK&#10;lxLzyuA2cEuKZ6Qp6OGPtTpvUDrsOF52h4eeFzJdTAzsE+ioaO0zkoLIgHY7VpPEeoK3SeosWVqP&#10;GChbLYkhg7fSqPO5pBbBMPM9JIKc5MRsLWcC60OWET/dnZ1bIxKWesR4VCqkyPJBH9DJRzIbPR4W&#10;pkcZol6UXQdD1xDMtWutms6o7VF8bw8MKjNTUS9sbvCbQ6Ew80dBhWl4xbr8fcwGTEvpf+bP6dMk&#10;XUOgXKOSseHEeRgOspkvv/xya3OTcwzcymXGFoSjc1hSIQbRnb77ChM/t7R4uL9PukkX2wQ+Vbhu&#10;PQGclBbrH/7wh0hFYI5g0UE9pvhFfErkikwHVBJ+j6hb8ZLKCDPCI0rU+KVJiCP7olgiIiTIqskE&#10;bG6rAN+/gsfEMwkxdESAS+sDB5oXYqtlXBLbgHgJWTXUonwBKgypm6KA9vUX/x33gGHC581QNZmd&#10;JeBQcCvRwkjH98Iza1JQnnS0K0dFxOKHw+3tl+VigmlNjU5hZiE4OzOvHzlUQ5FsQe0J5B+oEB40&#10;6TtnlYeQue7KjHcszovnz4fdBu+eyGSuXLlEIo4COwVlzF+lWIJZD/xL/CGKzNJAKoHZBD7k73TJ&#10;WS1GzAH6BSiTEfShK43CHu/kcHrA2KFaMy+Fx6ALWvL+TAahEzSZFI1jN4sDZwz+crFU5KVu3rwp&#10;uj79NuaLYRp1hrjn0tKbqdXcvnOXCSAEhNHoFDIKqAHRtCudvEYTRlhma7aavBH1ONwbcQmfS7KB&#10;DZGmnl5vfn5+slwkiKdPn5+fnj17+owRnyizIKx/fHpC/IvVUIgUA5G4cSKdoLYY9G4UbSTHaLBk&#10;DOjlP708oDrM2DV43zZCPWAnNldIr8A5NDDnYYs3FK0Bka4WnInQSsrNMlEkfnLIzAAMqFIEpONv&#10;jPmVmaHFEhEJpGCAXnDAkB+jL+UVgik8E6+DVxKwl9tKd7oBcqgGOT2kBOFTS7MnbNnRGFy5S3Ou&#10;ShWbi3Z7NJFZEXV0uR0NOCLkh2SJSnCpQLkCR/Kv+IYvvvxSVqlanY9Gj0/jFp3qq3tf3n94T61T&#10;59HLymXZO+B2BiKKMVKxFDB8GB5AJ0aeSXwkk8QWws7RMNOz0OrWwlG/wykJCTQdCKgoEHHePv7k&#10;w9eYktkfd6pdbc+EvhQoiyfkHqiAraTqTREfpIF7xIvD84Vj5DC5rl+6AsnFoOq1GSnNJL/9V4nj&#10;w6O9XYJ4JmhBAEIPAndLikm6BXUMG0D3JUBh/BhWCnzqNtETgOiQdFmro+4PVZapWbR9EAFwqnF5&#10;hzvb+XTywsULN2/furB16e1vfguXxjcjanOwf0wrDJ2koESi4aKo20lhfaBBQBylZwSyQZpI6xkr&#10;HArMEDbFT07PgcNhTPt9c6uLnliIXZdR39KxNGLlZFgKQ6SL5ZNX+4AekOIxNaDsrABmZIJKcq2Q&#10;h0U8DEjSbjHNRyMo0alElR81ViUuRIvnyUOtQVtvchjMBFUwU0l3YTNZ5F/VG9e2tq5uIRSHvHep&#10;WkIJlqI59qRcL8KTZIaPnAS1DoEPuJ5ccwIvvNAvfv7Lwz30brr+QOCdb393fmEJwqWE1TJmeIyN&#10;ZXcIeiDsomtBfZasnkhIRkhWaxRryByoHSvUBsQgKSHBzhF5GZ1FKgBYOXgdkzRsIvnGqlJdIp4g&#10;ueI8w7sgIMW2cMK5sPGj41nEqWZmkFS4ce0aIlKoms3PoiclfxHNHB/HgzTpAc8rIsboeqErPjcz&#10;T5nGZNSTe2BFKcJwN2XQORXqRn11RUrhRI08NokWEksCpynOEbgRT4HHxOnwmhKBCeVrKDEN/Qut&#10;FuMliCnIGGuVCr+QNE+EnUrlly+3cZSLiwvU2hro4JXLjINjXASpDMQDKmsiVtzvkyoTThAxUevI&#10;5goUytc2VuEjGkxMYi4Z1JRiz9l3HkaUq6QhnZ+SNqZJdIWYLSdH2Jk9siOKVAWoyTKKkTm/wdgn&#10;H34S8AW7LaZajSPMN4guOu1MoLd961vfuXv3TYoPtHYxpRQfCs9EWkAk0hjBYV2YXeSB2bEYnTWA&#10;0ACKLhrrkaNzEfSDaSjzhYbqcff27deCIR/WCaRCxh4y+4PQGR3NQS+VTi0uzksnvoJSK4xiYenx&#10;OhQHlKIweloCIoj0Ju1y4NxW0XxDTVhKvBNE/dcZ/AS/5cD94f/zD6kOzM2EGW5FdCnFKWBn0U3t&#10;5TKp8FSYDMbmNOKo4HXICSTZMzImEakUk1GnotuH28lUeZfXD8+6VMyhwyZ+WvnEyZDFpcVlwk+O&#10;LkCWNAWCnYA3UDZXviTGN5hg8ibpQ55fxP+ROgs9j0Oj0wP/8go4Q6F2ySioEZTIL776ArUfGK/Q&#10;WShg6lUaP5PtbZSfFKqRopCm/K9c8lTy2M58ZH+IkwSgShGVqBm+YPxkF42o2bl5o0SAxISDvb3d&#10;IiodBhV2M51EPYyBIQOsM3fS4/CYTRht6V5JZXKYGKvDAYZCkKK0jk+mNcuXokFnnrBPPvzwwzt3&#10;7uBrFTKa3G1e4U/+5E9pi4U9g7eDcH3wapdnAwYmh+Dt2NxiIcVcTQr81IzhEAjSQOe2y4Xl4mwp&#10;GldqgGVQXA4BV5RkhUZToUYCNDBc3emi1sBpSycTEEews9g+cnHoyaDxfDPnclL6E3hWVK8MMhla&#10;kWCZFI754kZg61lPEiA+haXk0zEfuEm+c6LVC/wAIQ8whjdldyb4E1/8J9nk0ej46IimBCUgkIGA&#10;7Eg+fUY1NhCe4mH5XHZEaj3KnHb+672v7hn1VDyrAJ3/4vd/Dw4pI6Josew0kFou49epZXH++QQF&#10;R5MGSd6O7eRJOLq9Zun0LMmfIv1CJwna99/9/vegqHM3ALpJCtFDxwF7A0Ea+CdsBl4Hi0AivbS4&#10;wM1PJZJEYCwCXd6siTIODyYufbIQFES9s1IpoprE5He6x93+EOgZoSe0NdL3Z8+ec1C5+TCZpE5H&#10;PjFmdJqM6GZh6NzG6r315tuExaTg8IfAij766COcJREbZ551EzkdCKEqFdA9w7Cx5mhTCe20Q31h&#10;nwPAxhH97+3tyXnNlwG6WIRkJjOzOI8AC7EdlQyUaTk5AANEDBBNcCEINNn1pk6tCTkGCi1Xhpqy&#10;1hb45jvfUsrxpbfeouimYmWQRkQFgL4ergntw9IGhQi1VMBFPlSS9fGYEgzXPDa9SCZAjs8jhQIh&#10;nz+KISNV4EMV3woLkxMkTdH4Hn4M0huIH702QI+8jsDncIF6vWfPn4T97ml4h6dHb3/rO+wF8UQ+&#10;k/SHg4i8or4ypEnDIAwBNKcIk5KEkkqoBF4lgbVE7SpMOa0nfDpqsBuz0/rx4CRTcFj17X736cvn&#10;mxc3UcHm1gAN8gV/H1Y03ELCM4PWqCgcts+Sp7jJUiVltmhrpbbJjnhPD8zXZNVlT4sYUjrGyCqW&#10;55ZaxTZVDLVubPJAJ0JW1EBNhPgYSEy5fgaOPbvDNgFA+Z2e1HFq1Gb0aP7ls2fZZIqxiHNBn5Xp&#10;Hwevgl7Hm3evn5wxy4+gyicDFRXhRwGtiUHHamwpKSKrjnEFWdHo5QZx1wDCidqfPn74yfsfj4SH&#10;W7987dqla1eWVpfpboMmgh9VisA8HRACs6TGlXp+UrwTyjwlWoczEpw+PTkXkKPX1dD+o0U7yg1r&#10;nLOH/yOAunDpIuIsMOZRz2AP0QuDk439S+0dlzNZGTxttQYiIkoOwkEJm3yATIyIT0pLStcLbptS&#10;FEBxOptyIsCNGGOhAFIgM4il8RQ8smml4W6sQQis06zSwgIf8fK1K2++8yavEw2F0JniaiFsOh2N&#10;UjRgdirxrohmqWU+I0qBdguFOSob3XSqcH6WImANRYNM3aUCCCIr1BcATpyRVuaoCk9UwCfpZGJQ&#10;FeAub8FZqhQrcGNEsUkmMxlIFBjjKdFeBb0PXbveJ8HTmAU0lXRUgH8NILQiv4QAektmnzQaoh3l&#10;cIpEAqUAixXAiXI/7TNoDYZInwxGRAu4PijAi2CjwgelbrO1dYFcfYVejJl5+pfhyVlMFgq6oEf4&#10;X2mCUctsX5w7prLckJ5B0GvyQIwtIRTBHHMsyNi5oRw/Dg9bL+hdF2WNHNshZIZelyR/LjIF4CyZ&#10;tkhqCfhM/FeqVOnH5xvIo77z7e8QI0KohuOIJ+AH+YW8CEkh4Doh4yT3nviOE6Y4pdL8FgoJFAep&#10;9nDBS7kixorv4Z8hwCitMG3MPNef3ADbxuuwF8KdV2Zds86iSGCW/uv0WQZYPZ3M3Lxxa2NtY3F+&#10;yWkP6DQ0ElLBF28uo51JzmSeXmJS92SpMYmXL12htv7yxVOP2053LHRwhASI10mKqINRXQRvZqQW&#10;pmJ9Zf7KlYsYzq//gruq6Bph4ckM6eWKhKLUxoQ6LMQe6Q08PjyhakFojZ8k4lK6qcBJoKmhoDzQ&#10;/j/+wx/yECSIhGbYEXGQv3KBeNmd3Z3//J/+M4WCsN9L6ja/sMbCTdBFyo3wfoA0HS47AhXhaR/3&#10;b6DibOFfvQRpJIJIQpA7ovdK4kW4SxKGMjL6CUi/Mlwik5KhueAuIKUsEPRevDkUb0hwMDik/sSw&#10;ROVLKe8QUovYL/vIFE+OLEfz5PQMftJPf/ozRt5ySxjlwbexrB998F6cEc5eF4KZyIGE3d5yrzU3&#10;u0jMy6niFLINUsBQBozD8aEyMD27DPAjDL7hgA0IhGIko5iV6ZlFYffTrdBuQNbBuHOym0NmPWVu&#10;X/8mNSm0edBbthqs6Mneff02fqWQp85TYsA8gjrZQoEhBeA0En8oVnVSOsGu8a/gJUwveeONNzAH&#10;xFJkQhwLcKav7n0FqklcQK8vBDrSpvnFFbIB/IrSRjo6P92bnl2Aq85NEGUarQiW4FNl2rnfp7TL&#10;ad9774PvfOfbLMgXn39x8cIFjvVEjkXWU9HLJc4CvCX7gS5UzOWg2tCGRn7J802GIE2edlLOIz7k&#10;ggkhXQjrSkV00GfWLxvFv3IPWTr+Lr0K4mGF0cX/lCsi6k1ruWJMlR7fyfsrwl2EVorwQeRrlFQt&#10;Velc6sQbmpbWhOGQSzvBU/lQDAkIBMUvjbo1PRN55503f/aznzHaolio5xE07Jbo5kDsAPCcH8Tf&#10;SsVTCYplNoha/fzZs4sXNnKpOOzY125cJ98jO4YNgOCnnUoGWDx1fKsV20mV6OmD+zAuyQc4HoSt&#10;fNClixfAnOnYYMjU6SGAgZ2YVdFuVs4R9kJGNwzIMAD1UflnLhjRFVVHamxAFKwidKXHjx6xsJcu&#10;X1KkmcuUkOjrrlTLBCf4chwwhQzcZKlYxuKIGdcbaKUmv8T+kV2xlVg3zJCIAFGdVJgQonU4GOag&#10;RhkZixshOICPRTMXdmpUKPPwqUwGXa6l9VUaZ2bnZpndBtUZo89VYgdjsSgMbxhXK9NzxWwOrWAQ&#10;KSfdbj5fqiQkS8CACxcu8uLkkaCkbuj5p3E8JepuFBGWV1Y4ciL3AInsV0ofdEALX4uRoDLFguYg&#10;aj70Sgm2ijlbXl5gDhPAFYFa+hxGlyi3cSVZEx6b5graWKkFK609RtoXbFbifkkk6E7CwPG2tCTj&#10;KlAXAT5HP2VAecTYQ3A/GJrnMNMrNFG13nn5ghdkrgWX/U//5E+Pjo8A9vCkOM9c/IRt6tDkYtKi&#10;lXRyfhr2B4U7qAFHFN+vcBBJWgeNTgUjb7fAuHST0Q5Vlfj5kV4rVcJU7hA5LWCzQUdTLdbaVSpz&#10;7TqDsAYaq88oI/w0coZ5BrlNYszEfWNUWQdocFQsjBp9u9oRynOv59QZVkL+pZBzye3QwS4fdq9f&#10;3jTyS1T99lCFhi28Q/CJUjGPW6CLsMFAahFYIXNsk15+45vvoFRkgPxB+Tid6dY7p/tniM4zCO8f&#10;/7Pfu/LadQRZqAooKc2Q4YCsCYYXLjOODB0KhifaXQbeXRmHJZAtB8xMTm6TQFwHVVxjMOvcBq1l&#10;7cJmbHqaX8U5QfuXjcgWEeI3ERHk4+f54+Ni/AxHFF5bpOCOcYAhRTYmxGEToqkyh5HVwKJ+zasb&#10;E/gWvWB4uSxBIiVDj0PYlBwYZnDGcxm6oJFKwA4jhcBokFt37iwuU6xwE3oboVzgjFWqjZWVzz7+&#10;EBopNTVMjTAOSX6qNYVspmUwa63SRA6U7GV2LrSxucKYkqlpVG21gExEEWT+isWThlAFfxX7xqVG&#10;pIAPZtdESY5LRzCupxruZCwg437ojkb9A84RhVEqMSiKSklu0JIXpFA7GKYzWUIHhccsKLiko8wO&#10;l7GkIyISAB7inumZmfmpGQIaybcNtOoHYSPNzy9HYjPoAQPGKK5WmHaarsx14V9J7fhxmjJQ0hJx&#10;IUWzgD8UZiqUr34HCX0pGeeor40RThNFltGQ2A7LQFVO4CJFKnyi6QUuC5uWwwmMN6C9huZTYH4G&#10;zo7GpycnVHJKlRoub39/D3XJSCTK6eWeE33yXuBM2XSGu4kFIn/gLdlWvkE0w0djmO9Uh++++frq&#10;2jKMWYbwYGzDPvp5RZ4De8tV5alwOaIi2uuRuUlYLDNXyPTNpIX4RGQSIjIyaAiOmEvmsUWwSC9f&#10;ugwFTfoKx0aYzywsthSdgp1XL3lxg056WXAcSg8mahTeKxcvHhzsnp8fK/Lbfcw8pA90VzEcbBva&#10;6/w54vXRWPj61YtgIGS8El0JdiWIJJypiXAklFDKsJhVfLcScrGrhnIJcpSd2J2ZDgyNPT9PbW/v&#10;PHiA3Xq++/xYC0p85dKlteVVxJHe/+Uvjw8OnZawy+Y7O0n/2R//5YMvnnRbzE3Wzs0EPXTogn6P&#10;KY5CUWSJaOUosFUCoXfaTqev3dQa1X41/SVkbrAn6N9Q6buMRB4Nm9WGhRfSaioV2CdnkGZ8HIJo&#10;uFErJ89P8NSsTiqTnZudhjBbKRfIb+Hn0bDJQkzU2BhXRKWIW47x9IZdv/zRT7rjZnGUKXYyjAwH&#10;Gni5/YzkUiRYEslHDx/ks7WL61fMOjODGOxO/8LsKixRnI1UXxTyskSewvKrIfQ8t7CsyPqjDtIu&#10;5TNYLXqSmYPOmSPRkYxuyEip6snpMYK/TCykOxfF/etbF8wG7WwssrIwhxEhF8fpzgrx3IjyeyGZ&#10;ZDY66kf7+6lKuelxUaGDHgFWRzpE7ySii7pf/OIXFy9chCoOdlItF/FDqWTqxz/5MX9CnE4x2x+c&#10;LRfgitIkpWymkSLLgF4BTiCD27Gt4ViYs85KsTi8ApgkRpakCidE9kDF7r333uOa4baVMcwdgxHt&#10;kBZJDxLhvCw/ghKgUrp1sRrAA6AmLqvBLrghmICQ76jW8hftLcqgJ2GzEF9iaEwW/Z27Nz755EMK&#10;PfxCMAn6aKxaE58tiDilXaPeoYx2xohPopBJv6HScggsOn72bHtjHZIpurrKTECVNp9NQ7WyOQKC&#10;sBlNdKfTcynRtcoEi+S9X/yIopZUlIK0dmtdzuDq6ibqJ2T2+/vn0dj83MKq3mAhbCpkjiCZjrhC&#10;zBcC4KW3o5Zv14sg1QTY6AiCNEACCMei4E+EMjKueqjxeiJeT5iCG2/AYr16+oj5MzSkLM4tT0dp&#10;1URURo3F2X7xzO5yQhZGYoCHAT3m72YLj6xD9QIQqlzKQbyj3sE8BLCAiM+u7tanwkFsdxCgLxyh&#10;k2kv8ZzqEgIcjIJEX1+v1kUd7vrxuU2ttxsJ9xwUih/cexSwGYIOE3gvS0bsKDwM+FiiE6SMbZee&#10;EPkbGrwzi4syPKReatSKaILRR7VXylXGvVfx4/VLF1hNaMIEfORXqORpVMRDMkECSoGh3nPQWK03&#10;Mm6PgI29WJidH3cHxnB/ZioAmP/WrTsWzaBbY5irEySTumE+V9rdPYS6ZjTQjaRk/kzYBYfTMdGo&#10;DlARisxKm0i9Cf7Ax1GHZFgF/E3UgX0eNxlINpVmInujiUqclVgN0BcjRTuCItw/gmEzGUX81b0v&#10;Qj7X3NIGwyZgWQ1VTZWmUUgVh1o6siogQYUMJsI4M7t+YfMaNtfr9s7OL7Ay6cQZ5xngavv5C/iL&#10;6Bl6vPbX37jB7+wONIlcHQ9PRVyHz3cjT0EPOwLMKC/TOGFDiguXCmOZ6JnAvVgtGm2Mmh0a1FY1&#10;4LjJqh1b0o2TdkdjVHu0I5nacZo9fP+zn9+4de3m7Rt0DQv7hAgJC80AqDZ6PAhcFdWqVrHMIJwk&#10;/thjRYQiDxsXRn4jn/2tN+74jSq7emDXqNs66YQ30Kja7qmKdf+QOcmqs1YrsfNiNhSsSCWobbBD&#10;+KOMBXimzaWT3EomuCCx8sFPfkmbhB6hjVHf7DS3By1o+Dev3R3LDPM++BzYAoN9mU6ODUKUJ5E5&#10;h0hqdZqL5bTbDodhXK80rEYr3W204fXhvLdg+OCSTX11U28Zu3ywgQRGRQ312dOXMzNL3I4C+Dc1&#10;cdhIZqsfFxybYeA0wDlENh6G+IStIuhFUwvhLnprbtx+Q4JkYYBoSfUzyYQvFIVjdJg611o8Ha3x&#10;aS6xn8vVkbByeGZWL7sjs1OL60RAyyvSQA1ujMeDWkFFCmiRSozGqI0n4tlijslu+EWBPFrIGaJ3&#10;oGe7NaaWztqxOcl+p6Zn1+gb1hmcjOqGEA7LlTgFqAjxE5PezIxgyAI0MD289+CTDz+iaYL4GuZJ&#10;eCp44dIaAUHijE7PZmeYI24D4gXwgz3JeL6eftSvwcdQDy0qi8MiVkvdc9hwNCBaRLNIM0ClpTEl&#10;g+oTtqLZqkDQYOwF3HQSfoIA7LnPH3J7gqVSXacxMZSJCdlOBh+ptBxJ8Cqb06czWpBboP4DiMak&#10;KLLrSGweNsveAfxk5BSGwRAFxfWwf6pe6szEFoOeGDV/q9GdPj8ZIEVXb1l0Rj9bqDe6DFZ9b5w7&#10;T/XbvenYNOklJr2t6h+enzoDPuqc5Vad5Z1dnrO6jA6PLZk5v/LaRb1JAzEGJbpyNgMdG3nLp48e&#10;Ur1nHE9Dq272Oyq8WKtBCabNxutGs0uxpZU5mIsOuxVktVVtoHTnImfljpkcQ7ZogE5v3ev2UX+j&#10;Xwy+wPHBycrCSlvVypTShIBo1Dmtzmq+dn503mrirNXvfOP7aJrxF9JXUqTtoqkJOMDX8PAwfuPa&#10;be6N2W5OpE/12KyRyuubWl25+P57n3DgZPStMpkHxFwGkQHboqTY6EDD+v53fms2Ol+s7Xq8oKoQ&#10;6ehJlO6xCbgAqx4XgnqARCB6dBlw19ZatZ1KUmouP3n88ovPHz9/tndyhJZRoVyiKExeb/e5pR5u&#10;/vTTz95/77179+8TVqNi8ujBs3ff+yW5PlifxNqjUZiGIpdjdmGJ6JLAWbJVRiC1avgeFK4Pdvep&#10;ASPoIj1DY0S9xOtzpqR6il4LxZhi3m40l/O5KKpLYb/RjnI/WjhpYkuX1428FokmJCoU0skamQiB&#10;Aifg3sVLF6C+kU4JJKAohksFYSQqL26v6+z4bNQb6RGwohTY619Y34ILXyyW33vv/Vq5kM0VQRE2&#10;NtdTZwe0PhF2Q9vkx9kEqg/8yKT0QFZxfnIws7AEDim1HgROMimewRcIMdECcbTlNSGZSSoz6uX4&#10;b2lKnGPaIguw42ORzbUtgg3+IpsHtuGqv3z5im2GRQTNfGpmlvA5ET+lS5HCUCIppBxwCBGfHEgs&#10;wkIR+vzO7/wOf852YRNIC/7zf/5PlCcuXbyoFIBEqwYW6uz8svR34L4UvfLE2QG/nc7/2cU5Si6U&#10;vBlQT72SZgKaTUQqDXxDUHmGmuUgGzG8D/gEQ48y8gSMYV9YWMolTKNdWFiEFIUuCN4IFjOFLTqk&#10;8AfSLUrmBB9OUZIQ8b1f4U7SpjQezc/PZHIpFMgkaaZoKMW+vnoACb2NcgpMcoIpaky0mhG+KPw6&#10;4ehMfgdIFhKIZPYXL4HE/pqOpc6lT5we1CBN5BDKEeoqCloKaFDK7+4+pytRawCn7Xz3u9+FvUQC&#10;RLYETra+eZGOEkr4RGlUPq2OANFoJXWMaROeaaeNQNrZ6Ukiew5+Q3oEUsLn7h7siqQnBAL0Bh0y&#10;yByvQOMJyRB0PZeHLhsDZEFKsZwfcKNJLMPQHtrfQJtJgr9eEqXHDQgHfw/IVyygZUWG14RPyjc4&#10;Qb30NJx3obdTRaSeLWT/QkLmXrGnPSLAIeMaCB9rxTICoAx9dkK90hvgs0P2o8qD4Ya3QtzLlvCo&#10;Ir2hUPUlN9fpYG2Dz33v298N+/3gnPAKIdORlVXaon0APgq2T9IC8od1IPImV6dlm4PNBB4CAFV3&#10;QGQEXHR8ckx1iWK6NPOC1Zs0xXQpcZqenkL7St0bduxuV4VLwled8WdzNHizVi63aFFO0EdSTyoE&#10;RBU+v4JHKsrX9HLLsJpsmp1aWJxHGA8qEjVZEmIuODxIyD2YDtjNvHsVFUgGruFASUkRyU2naHFl&#10;iTh/difllUommeHs6czMdTYBKpi01vP0OTrgMIc4VHwcPwspc23jAmtzcnwElMvf3WyV081wX0ju&#10;2Uzx9s3bnKmNS+t7L/Y4120mwpMrt8T+KORcC6YPOo1Ml1MGvdEtiMhXe8BoWzgfJGd6m8Fl0JiS&#10;hYTBrS03Cq1Og9sEMxoQAgQRgXjCSSwMllCmuUGXJDjWMpLL5LZGrUbPYfL52tqy0+YYtvrUB5np&#10;CvYjhoacqt4CL4Hrw6WjQEKxhAEvh6UKErlsk9XlmqDFWGBl4JWG/lpcxYtnT3LZzL/6d78Pu/8s&#10;EzdapGeWO761cRHdd7J/qqLEVJxhqQWoEGRvZyjeSW9pDxQWzRYEItCvAekh4AOJgUukAUrSMDeJ&#10;0q0wIO1OK1EVPel0yWQzWTFGZHXtJswOq90Jz5vfRk832y1zc+FQixvOMqhSNxpQ2gFsgWjNUQcr&#10;4jCLngsHRaeFqo9uJxe8WMrzaOVGheyXdpCZ+aXw9AKlOLwK2BWma2F+HoEugGxK6qRi4POEoX/x&#10;X//8088+oUvDarL1u+NynlBOVDxGGhmKXG2W7C4NUCw9gsTuLhES0mPtv57joB5PKKdcIqKm+/fv&#10;ff7Zx08eP4CjCZQQjc698fY3ULug8Y54CD0zho0KpGpWIwMLd5+4SOG+mFKlLBAiXB1cAOeKCpd0&#10;A3Z7AGbkgfTRQ9xGfHHQ7ZMzixy8ToOSBWaV4tpQmghxbcMQc0uV+V0EYQztgJ5IryJLKkk1/HEh&#10;FYuWMhbmz/7sT2GA8YXuLxsK4ks2Dt8A6AiRWNAa+BJ4AIhHbDG2zucHlbej5g/vVuF6CK2K6hXT&#10;cpjsRJUZlC4UDmdyaRGA6JN4OwCu+BPQdBJR9ot9hyQumBbclQYdsFKO5PdAa+aMLS0vHSaTHHLq&#10;jMhSAD1BZoBrBAmTcAMiP5aBHo5tCKQvXzCwQWGMUJ2UdsMJdZ2WdgZay2ggSUXACY1MPaHT1ufx&#10;A6yieyKTOnuMiJi+evUKiKMkTqMhcRv4GZ4R2yXUe60W/hp5PoE3vZ1Kd8twbWWLdPTF82cQTDmZ&#10;NJ7yx9hArgKWmTtOPkk7CPk/oJpKTX0AU4ZoCBaSmEMyQ/4VJIWtSSQzL56/+uTTz0vF2k9+8hPK&#10;ffQ9EKgId0VELrhcyLzY0KrlITmrc7Nh7e/+t78Tm5qiZYBdwfnhaeit4HxwpAE50M7f2FiLRDzw&#10;SSX0E7aNjDrBP0Jb4XqDJSLBsnd0JFOvh8Nmo4K5VKyEfI+0xKtEwJp3Ot7bA9HFdjMdSabC25C+&#10;rTDuid9gcyILZwetoPLGX+BYm1tbMEL4aJabfjSyz0knIx6Lwvk5jR4Bh8Ehs0jHbZUf/n4oRLs7&#10;v8qFYHqjTazPvMJKMeX1YwqmONCTgqDUWgwoZZdxLYRZyfNDLjw4K/6J48olFnU4MT2t+ZkZTif2&#10;YBJd6TSjw+MjxDXIuHraPiDOa7dvgdRAPuC4xk/ObFRcnJQ4Y4QCmFd2jh+jXRkEd3F9E80lljOP&#10;GEA6+WrnFQ1ThC9sD4abGrmUKUUPa8SMNq7K6soqx7GcL0ZmpqgwhsLT+NRJDxR/jhEUXqfwhFpG&#10;ix6oAEARQyBD5ZUBO5S0To9Pac4i8sZeAOdS/VHa90ToT/YFQ4/+h5Mk1kK0RyBB5xHlpGhMurGA&#10;v/pYGgSFq8jgIlpIO6QQO0ToW1HtEo64BPQEq0xgPeV683u4J6yD8BY6Qr7BPPAw1N7IDllYflQ0&#10;kHEXvwqkCIM+++zzq9euYdl/LeuQz5wRUDk8tAoKZ5AXFEFlKQvquC4H+y/L5ZRa3aGi8c13vomx&#10;4KpTBMEMSYyrk9Ge2CBRqSUphqptMJpdvoE0uZcghSXPzynSIaK9urpE2I8Ds7ngXFNGRNrNRpmD&#10;yjhvQbDFpeU3E/lBfZAmC6T8x6NzwvmTI7ILXnbv1Uu7y8PcFZh6kzL6BJaHJgW+Xa9JeCnaua2G&#10;AnH1gPYCPg/3AuE+wlQZT0Gpv41SIvuOAhsDbKww2Zt1um+AkMwk9mjik/BQTN9cWwYnRhSc16LG&#10;hwozWYSsv2jcSKyKcWHeiFlPSVudOokTwIrMOR6PwaCUXUmHAwGoKhx8ii9gn1C1LWbCNVR5Bo0W&#10;/f9k43QCDjEgkEcQnGHmtprjrh2bWh3tQGvSWenPqHUbH3/1icVhYz4agSZWG0sKV4MS9oWLa7+O&#10;rqAWnMfjwQhjggA/SdxZmS5OHUtCjRhpCQJC4m1OLPVQGlHFkqL0TXZuttNHjDwQh/YBY3UfPqT5&#10;EQauz4swjT2bOQ9GYviSRrMqnc4GQWo7tBX0dDDcsSbf/c73OANsPSkEV0Ba0/t9gbEzGdncGhqt&#10;YCXjHnJSNPcNVSa7aWaOJq1YMBY8fnXCRBRiR+4IzWJECVgKjD5h2ZtvvkVgqrRRwwCD5GAgmKD1&#10;z2w3ZqvJ3fNXT3eecP4JkqgB8cCsiVQVUfBPlKA9YZ2wg4ATwPnasa7bYHyqCmWHuaV5g84WCc+s&#10;LK7i8VZWlnhr6vSorNXb3U61R+NmodKo9IdH5cp+tfYyW5CmKsizDnokfIg/c4CJ1L/GLTmr0gTQ&#10;/B/+j//nZhcWnXSxcYxZBJ4c9NrrYqIwQ2/AidR5lMpqKG1SPoWjXT8+Pn3/vQ8+/OAjpAYquUo2&#10;WcDnEQGPNAObywS+DMQLAYMKFmM1NAZVs4bkXJurAD7EEOt0Nr918TILCy+NPZVJbspfCEpTHETF&#10;PjI1ffP1u7ffepumdmhwTx8+oKuGUAnNIWyFIDpUBUZDCm3wgkEJp6NTLovTGwkRDKMMTLjC7hP/&#10;iVAtAA8dm1QwQKOFn9qD9EqeT3anHlKCZZwwH9j0huwjTZeXk0mF7Z7T7E8XTpHuNBgsToeXMIsX&#10;5BYQ+yp9XKOTI8YFvPzq88+PDg+5T1wXh9vP30kvyAzv3fu43SmbLGr4dhRSzBZDr6lihCaXHJYg&#10;tEl4HUhhcfmoz46hP0jPtoRQ2HNiB0YrcnJIG6DnSi1KB5emwWLiVybtINQg9Wo0L6BM9SKRaZ4T&#10;4hqOWFrqzIxHdFJLJQ6GW8lOEZ8pLkz78OFj3AelXqI07qC0SkzRgCx1UGq1NCcSnD169JC0GRdP&#10;kZSBRCI0it4jnW+ometlzgd5OCgSyRLWRhSSKaZ0Grg8pYrNsOew0vZokjEJtRrsJeklnXCyqd30&#10;WB4qDHbCPVBf6Veg3c/j4TILz2TQT6VSgMKid1Or0fyLVcQjUAh9/c5tAkrOHutAesheUB3CnVEh&#10;xbQSzC0uCPBscVvoYOVTAO2Q8aRZQXQlpuf/2//mdybNB7gJjg0kFsJijiIPjGAEFEAuLz7u/DxO&#10;4V4GEQ61DCrALEDh46kwfSSzuBXCd+QYBKpQqjGkdtksNdICOTME4GaDYsvwPA579WTn1dHDB88+&#10;+/Te/XtP9naPMsArA5ShpdGR3cFZs/I03iH8y5Ojxc1fwaCf3WHOJvUI7b/4V/9a5np2W/Jui0tr&#10;9FICY+i0hOq0/b/xxutQpQvZFBZzQjQjciSP4WInz+IbW5eeP30MeZ8gPZct/N6/+FfniWQhEx+P&#10;qXxLD5ogJX3kOlUvHj32IBToAZKlpYcRH0L9IfDkMTGJXHfuJ27D7QtgZcCeaL3GCuM4meJ5/949&#10;GQMksI2Gsh3RASP/QPKp21LlmV6KwhEu5SuJ0wSHEu8Pg4YVN+pV4cjM+sZFmLxsuVSsSbxarUmz&#10;upLzlfjQ2MwcH5Qg9IZwoBqvbmwS8cA+phF6fesi919iGqjKtcLB3hEa4APVwGAzMW44FIsSJdOV&#10;RPB+uncC7dHsoNqiWZiTMTUyIkCvRyaEeAJ8zuP3cnBBwFq1ClUdpn+gIMCdeeeddybuGV8OWkQV&#10;n1emGRUyjugqetwgfI02Q4qkhW3iw9LJEzSukGqE4MnkkkQiTomK/noOK9UoqlOw/LCvBzs7VGBh&#10;KXH5pSQHmCHBDSO+6S+VzBUiD5Q17iS6XPQxcTo5Zyg44J8YCE1LPQQ4QjTACfqpeEIRKBDywAQr&#10;pTVJHQwL7YA4mfeVaaMyW0DVrrURrsN2wOJCETuVSSs/JsQppZWal6U7fIil4LdDouegc984TmxK&#10;Mn4gVCdZcz4Dg9AHuCKmExbhcPT06b1ut2S1a65dvS2+UxQdjTwwFFFOHUvMBkvbq7RUCveewI6C&#10;NQuCJgIMSqryMIcuX9/wet1I1Ih6TUN6iIJhxsci0NeCFc5PkWPxC4XdqlCteWgFkpEok71G0TGT&#10;TklVESCkgWA3lQhhaYCYsIOcUpz9/t4R/AGOGBVPZpzhTemqZW4UsR2miLgPaQzOFWYV64/BpWqD&#10;/6PrEAUvJPEr8EUQU+W96jUKFetry+QFcEnA8z7/4qvjk/ji0jLBvrSbAFlL/3OHPGdlYalVrhJB&#10;j+mRVBQpKPQ3hPczYH4lDYyACjwe94KMDOAa/qgcSM3I4YRjNGa+Ya3F5Jd2hRJ+p+kL+TgfzONk&#10;24uVxpWbtwaQmi169K/pQUOtgF/FR3/04UecyZWVxa8bHVQqInuSCvoYlDrwRNKORjxppXE53UTw&#10;+AbmD/J3tPIxqTh4dCyUsfYwAjH9MkGW+IBEnPtOK6qMf3G6cAkUROhZ6ykKfr0RmHrPYqRXVFdt&#10;Vr///d+URnokxIRVyijSJkddOkaHQ3AveFcQgnkYPBN2nAoIx6lSL6OwQIov5OJyUTVAXtIkIsT9&#10;ASGgjIqvlDlgYGCpZJq01W5zMxDDYnZRk1pYXAH5KNcq+0cHVBKhJGtVus3NTSIYIBs2i4dPJ7LY&#10;dHgd4ybgoxTDGVvU7+qQqGAoDTMAoXGAMDod0O+Y3TlmLmQ0Ns1sZRQIzXpHrtWmU+u8Xu9p9fV2&#10;G4AkzODLQR/OHxq22UyaF0GwhAieXcCEps7PiFcI6j/+/D1uxOSW8p+EeydzywcYbYZmNhuIA4Ot&#10;qmvN9kcffry3t4/KMDwnZLaQryTPvHL9xsbmGtO4WS4wyqOjAyJgWAP4jkK6poMl1uqWa/nITPB7&#10;3/8eSQ7mlIXiRrAnSLQS4aG4i22FQvrmt75z7fadsIxnDky4sJwGioA0j5/Hj0nYyMaxORgQjvH5&#10;6TGVTZA5nhtm+hAegELWBCLFRXPzpHtmOMBbE4aXi4XnT5988NHH1ExODk+IGGgJaHaq9VaB5l0O&#10;FScHaAcOK0wxirn+MO2WDsgYAEgcV1B8BDigVZyfnOxtb8cPj6QDy07YGrHYPRo8vslC4R5AgzwH&#10;JxIModmmRs8crif4JzVB7g5QLiHFgMxaB3379NatuwQrtFKqwRKUcViAloS8ZA6gwDRqkMEShJO0&#10;Li+tYHtpyBXDIt9AfzJEZ3Ke7sryOtNF+WfZUwAx8tWJIhLMUWkyFY+OqQEiggaKKDSgA0YYyIeo&#10;BQcHeRo3T9M6qft/+A//AbO/sIBairSmKr6S/2XQqhE7Q6Wi10bmbMCZKSK7f54kzolNzdidaDqM&#10;wDhxkSLDJHISEoOyUyypkGoUFA1LwH8hxaIVGuiLdItkzOxwgl8AIGFIWXweHgSNCgkcQaQud169&#10;Iq5YW13FwxLYcaPJhrHVUMH4nWAZWF2iDpnjDDEQ2pyZ+6GlCYbSGhVSCNcz7OvsvMxCg/TSRw+W&#10;/h4RYOJqATmzSvwkv4EbwS0/Pj4gVpRXGOlu33oLJi5lKGIGuekyeAlok/8zShu7TKKj5xrBsCEw&#10;GyHszvb+0eHp7u7B4f5JOoU0TZmlk+4WownohL9oS+SCwOAkruLvICmEnjQrgN5yPmVctxZfSXum&#10;KO5r/+nv/QtI4kC7eIt08gx+GM6PzVteWaSQxw8QWjmZdkkyOhrTiSoFIBkuPaDdDFwTGsrC4ipc&#10;kjt37uIYNi5cvHTlhsKd6NQreTAjKHnpVKpaKMAdoUr02p2bZ6kEvk12u9NhskexXEIqiDNEnRvR&#10;KZmPB6dSDIdM0pBR6gG6Lo3Qz/AkRFS3r1/DhQI+gAafnZ2mU0lCTtRBsQK5VBbPDyEIeWHGxTNq&#10;VxlxIJ5YtKSVJlWFrQKzoZnNnC0sbRHMYosB1XHoDCHjUoBhTMeihDiNFi3TLr6ZM53NJ3PpHABO&#10;bVjfPTpgGjH5CspmtL+eH50RV9n8jkYFNnwVSF9UCZTyFzqT/IYxnA21tETBkZqanQXWFiVZZqQ7&#10;nXhKYc4osihUbH7x85+Tr2OdTw6O/KEQApMECrToYhwnvH4IBTDMSK4Qi/P4OdDA8swyMzEFi2wA&#10;RonkKH1Ccq3AKjKgSkagEDgqmjcqgZms0iSPQCKbwqWFOcdlwDNxOQEIWVjSwVgkSHmaJSUoQ8OJ&#10;+iCmNhk/gVqNsBmWl2yZg46rVtBXrgPnXJTGcPmLs4vAvKiWJ9JJyIzENwrN7dd8drH74M9Pnz7n&#10;wMhgcDohqD+o1Yw6aZQzpXojGPKTZyhVLxJMDrae8OvLzz/PZU/HqsadO5eoo2JTAIGxHZPGEI6+&#10;TTSp0WIQoS8CTWlnlUEGMhPH63EzAJjxt6QU80sRiNWVfHOoZV52gx0khEO6itvIf0UmkdlHgl8O&#10;6NpjbryooRKPAllLXw1JWL1BhZeCPcq0NLqzaaBDE9kwPKigeV30CxgFxtC9BrESLWzR6Rg9s4Vc&#10;hukTpWqNK0PDJo+KtQdIbjfb1BLCgTDJmMftgx0hgymqldnpqauXL2ysLHNaaN/r9AdPnj1nrNPF&#10;S5dFc4GwS/niZJLdUkpTRt/IGNTJuHio3WzQQTpNyyELRamdZVfmfqJqhqDixfmFZWwuijYIMwYj&#10;fribxWoJfXudSc9wjWQ2CSmLBj8AExv93FMzrWEb3h3dhSfHgAUShhJ8cyrefPMNgidJVxSPfnJ4&#10;RLFAkeSQ+RH0BMNZJuDgH5juII2BJgORAaEe8545Nn5/yOVguIcEhPhfmaJjNBD2cYTIJUEtcSlM&#10;eaKTGOsJAAyuqJIqikwW02to+CACk2YrQmgcFScQ8AzHpIQdMgtcSQWIx/p//dc/XFldgBaKYyO2&#10;Bkx9dbQdCUVcAJgmaz6LukSTgw2ihoIJtdSzs3MYsryTzxfg8Sjaz0wvhoLTPmpYcgEkcWdOwz/6&#10;J79L16TfI9+JmQY7EdySDnygsCpKldpSO98cVJPZBFDWwsx6OBRiOziYMvJMBJ/aRJn3HjzEo6MH&#10;li6UqbCclHMDvJgVRMyt1ptf7h2tb10Ff8xkz6r1ejg2Q07IS3GJkP8T0NFoIugnlSeVSubiJC0i&#10;L9kHIeB8Am0CZDH3KQnrlML4/fuPPv7o82QiCV0BVE1CPKur2R1Nzy6BveOZmElFOydqDijN4rJF&#10;ZVp02GUmoFY/gu5VLBc43vx+Rt9IDwqAqB4WfgcWOVckOhX53m9+98KlLYtdiuZYNnZBgrwx8gEm&#10;KKQiTaLVYiG5Amwu/hQjwEgcbhdiS4Qm1Nf66hFAF/YKMA+JYtwKpXm2ke7mH/31X8G1wJhLnwfM&#10;K51KZ5TRaiDC9O6B+lPfJw7A5HAJQVO6rSE7goljSCJPc3ocpy/41fbL/b29/x9T//keaZqlB36I&#10;gPfee4/MRNrKrMqqLtNdbaanOUPOcLkr8VqRyw/iSqtr/wFdlz7oP9Fqv5CiWZKzM9PTPW3LdPmq&#10;9A4J770NIIAAAvqdN3oooWtqspBAxBvv+zznOec+97nvzY1NMN7I1Rs0uo29ltCsT7wT6CyeBI2V&#10;QxKWUrM1/+z5YwKSeJwy1cwhb6LTIsYioV0Rkh/q/4W5ZV4ZqsijvcM0wlFoFMbUnY27urpRFUOL&#10;qWvXbqAWDQ0OQdzolEJZxA3Qcu74cmLiGpwIgov9gbjtVgurdkehovalw9DYKPGKKGO/G3uiM2eb&#10;a+/4FsTUBsQ998E9Nd8x922K3OP4wx8+sz69l8xyZHiEkZE6xJu2NrVS7VbmiUVBq82dG2Ph7Rmd&#10;cSTWJJ67AmcWkMUFCIbewur2XTW8p2ZEBnAVlaWmau6sJTzEikCqinHrHz7nI9j7fgB6qvNI2EKW&#10;phXqFrstTCCwUHxYscveCXnTpM0dEvCp1NHZoWeKWbK1sePsIBSsd6zE1aYU4OVV9qkLMyoH9nNE&#10;xOyrxO443HUsscShLSTKKypqb96456zkU/7o0UMZheaNFFk53ds7SKL8zbfuv/u999mRuQPqupAx&#10;KEkmFiuj9JK28klXb1BDAzCbaIJ2S15tBT9j/7rgP3ZjzBeHcrX2/hE+AxTWkAQGX/F//y//lVgp&#10;KdHKMdyuEKFyzjKHpbZhNBHtxbPHE5PXozeUSunoOYQ0HF48ecTwjrh5Xz9h26sKacmSo5L7j+zW&#10;kdPZ24d75C0XXz7xfv7phXW0twyODD9+9mRTiVZRIft+9/33RDGRNC4AYZF84vZOMkjP8pNwbQjB&#10;UkN2Pe4/76egeqysuI+UJwR3C5qMU31dU3hwrW2ShJANHOxsQQHMJroembJsujD1liT+kQRI+Rfn&#10;Xg0MXwFswDjCjvv0BNKwtLJqSha49/TRdyQmpaWSERmDP8wvTK+trWZOjzcOtgG+Q2MjcXjHiMn5&#10;1vx67+SwSdB0RQk1jhi8mp4G3nhacnMalSF1k/TUCoNI6PxyLLqgMk4cMggo4EeIkd3+/G//hqb5&#10;wuwcco3MwAqqb+xwbOgD+p+Tg6QqT3vtUYp2J9mMuop1qS7TUP8dx4NqQHwMg+SitLBooeM6DI+M&#10;hHYsPsSu4eHSf/yP/7F5pfnp2brGBqiskxsHGVJoiUfpYHRFQyF12QSpb3BIZ6UB2hGLy6tXro5q&#10;T7x+/iIsynPEP5YcVLJCjYhEcjNcWq2QzF7oBURpUFVpXYELIu/4r5yteAphIAW0ECBoT0SKkCRY&#10;T779zPGE/WjzOPILVqZKSfIrqpM/fPpx+HmcbvX3t+bPa3yEt956S9blmYprertCcWI2Glg12CDi&#10;gxObdxoj24b6jjZ+eV/LMIfHOrMZ5O98fTOFzN7G1joVcmlxmZaHTrEzoABl89Kx7S1DlZzIIqKp&#10;DsMPoKhIr13D4ixzYKXRH1LBK1It5vAxLCu7efOWWVwqlLQw0aSwiwaHBuUHDbU18F6xW+C+cvXa&#10;xJWr/HCs9pbGFnwgQJYfBi1o7upJGVLytqjFsKeImJtbTppvHzy0y0SE4GCVlTpEBQLBTiJe01Bv&#10;fIIKxNzyPDTlvQ8/sJVQEr548FDH/I033rAACsBn7KbN9WtXb26sxy4ThiDTpZXplc0VYNUOdYac&#10;7tyJhux+5mDpED8zNXrjtphnTGpzY3VxaU5J4+nr9hbG8hGNC9Cd/RUm0IS2J8Y9Yo8v3C7kAQmF&#10;Szcf9hO2PUWXKkhht7UtJlubm9oBM8GgSXARoVpV6gc+/uQTZD4lXFQUTscD9S7taGnELuK7CkKj&#10;8+K4ZO9466c/+ykIcGFuDhLswIP4Fubhg8CQLAgx83e//S2OPLJXS0ujLOei8iJ3eJGqugSCjY+M&#10;V6QrL8+KVnYWuRcPDIcxPMYJBGhiYtwmQJrJZM6uTNysKKcGKfyVy7BXzUptrFKBGhrtX5ibf/E0&#10;9C8wMFRW1p0EghCDU7akJrhScjUapzduXB8dHLt1e1LAAcJtba8zqtMvJjMOW52ZQ+pYM3LR2NJZ&#10;XN9e09pT1dh6XlRyzD6ltKq1pbOmsWVzY9nC3D3ItrU1k32SXpi/LtRmyWSidgbL66CORVUQAijB&#10;JUinLtZWQfMsGDYBlH7K4G/C3inXgdM7V2IL3VLMamZTIeVfsba+jHi8t78tOBSOEPlxZ1fHwQ5t&#10;T32A/enp11psjEes+ZOjE9lSR0/7+NXR5bXln/70J+CY0KwP8T6aI6F8V8BpXj55IjEyZk6YxzJQ&#10;rlsgyINWzvbGppJGHw1K66Rt6+n0HK15hi8YWoJSSEpsLO1trEjsiPvfvDEZDn7lpXQefGq5u5UW&#10;oHgyQOuD28UxUpA3UnAsC7Ou/P+F1yuZg5P1zZWi0vzh6UFrZ5vKDQ28OC1SVfCOS7r2KTQvJVCo&#10;BfHnOSsFhdrmhAWO9s6XXlNuEleKkLF8MkGmvKQS/+HVM3a0uTfv3fN5g5Z4uJ86B0dl5xYXNCSc&#10;jwMOmwlGsV1IeCBDA30F9qe+M+K5xQzONGOLz2f7JTwWrVuOiseiUJBZY07fGJM53zJkLMAEVRR1&#10;iOwKzuSb+i1ezelGdFeeMjl5XWbpyLZV5WUqVMLlTO7habab9Ki2qoa/WHuHBRCDqOGsbSj74tAz&#10;E+7kizvb0fCRhSjYEn+zCOmxyhx62ciQpEHBmTvYB6kmJxSduShuY+I4/FGC5GTjy/yM70Hi9Q0c&#10;o9qFfobXzeLCkqsKOcP85eBAf6TLmt3gTJODZ2fcI3b2dqCYqqDlhRXlFLl/RPErE+N6YoFDRM1J&#10;Cwl92W3Ar0gUOvWjjo5kpDB988iwpcqKup7uQfni0dEe6pWIV98o06U9Vn3tyk3Xo6JQh9+4flO1&#10;Birr6m4eHOwbnxjp6nJv8HpIFYaUpIklEY4+TCp1cZKV60dBWSDqFOQYpfqG7axGN9+okzAr/1vZ&#10;3Cj+87/4y2BidnfJLp0ibe0dZBQgNxyLtzbWScYpsSk6OGkQOAoeYft7uyBlusqSD+mdg5yaKtsB&#10;/B5RuNCbiX2dLoaKtQ0Oy9HS+VMVJpUBJqMILLyWjA6NjI/pXCoyaKnpc2Ed0f2kEYalY8/Q1VD+&#10;ahWReorkI3MU/aO0yiDrxIJdSR8lkn5wn37WCT2YBkeM5AZFg8Cj5CZUtkMfstzzRuBLiHjhFbO6&#10;PIOwbF2F8t3lubxMStHbx2W2QWF+xnC6pNTYOok572g/0Kh98fSJZTG3Pb+9t3vl2rVqo8oWZTZ3&#10;tLlf1VTLjhO5KXDCdnbg/cI6tc9H332jAvvyy6+GxwcL3Gcb3wEvJ7Dzf/f7TyTAqMHgDTrsznXs&#10;zhgADX7lMRUaWYs4sX+YtQhcvx/QiJYUDnKl3VhrbtfeOmEAcZq9kCbnTkHNwc3knxAOaIlcAiTF&#10;WoefOQ/My0gwVbG//PnPvbKb9sa9u1JXOqVtbd2u4c7du0jfaKph4Hh4YHxc0FdSK5dfvZ72mm1t&#10;Dcqr7j4/DD7bcLw+ePTINoM/ezsb3iITizMYBukU0Fg5Ql1Z+8onKuibJ1+RYEpQzB4jTBaAa/s2&#10;nJtOdrYODoZGhmnih8ZEOo0NhpIk+q8ur25urPEHf+ONiYbGivXV7HvvvYedkLiTpkWBYIUlULN1&#10;hyp3nFHcRyNPnDKko+Hzm1//SvLa1trS2Fp5ss8zo6iislSNIU1H5Ybl9g10wwB2t/YAugogdhFe&#10;Odk2Z8A87xWayGUlgeGtrBhc8g9UAzAQWlmh8hIFulUKPhBPYfhbG8u8wIkW4mKvLM7LDSwq+t6S&#10;eIzdkMa4LHr+9Bl2sLwZ+mLv+quwc84auMk2N9ZrLCUH5qkplC0zXWsb+iw3bt72gIgtXr2mj8Aq&#10;7pkURmM3epeWezFZf5J6Y22d7bqHv/rdR3JQ6Gm4+CXacqAcjbnsCVZM2JPu7mzSrBy9OkxVyDKB&#10;SQYrPNFeFzpPyopfzi7cvnvfmDEQ2XmGSUDgJ7K605xuoyKYL290D8IBhnj6et8gAjioQ/z9Bzua&#10;BGazT3USBB2AucQLMUIYcipYe35RBi8RklwCHRPpinnFN2XFSMR3d1raO+VLtJ6NFxhKxZwLPOwo&#10;3tEzF2Es/N7+QVHy9cvniAqWdIECGIxJGnhnZxRomVp89903lIKISpRWlcEPLA/DF7VV9U7r/NnF&#10;1PqzKJbOLqrrq0BQorzLHh0ZkaRTkqmpasRvjfHsc6C4MduVM67l2SMjH0boa8KQcb+ntweoYEBd&#10;2IXxB3yVzW7thPA0SVi3ZbBvMFGoLp+bn4H+Pnn82E40A2FqFZuqqrYhuPIVtcU+LymtUFY80Rbp&#10;7+q1QCDM4tXR/ppjEi3BbQl6tR7WOYa7W11ixsXn3T2i6JtGqYxiMiZzlfoXXR2dWm0IsEIynbvG&#10;xt4SMuJFbuN+kjnxhMk3N7by5rNAtOUlyTTY9ElRm8NoJfpTpaTkad/Krhpqmwb7x5kKoj+Tz773&#10;9l0Dd1XV4W1SULFywDt6cm5/KZkYI9ibU8+fPvjyy6AwhnRLpn9gmJTx2997F14VE3+hnlJOzqqj&#10;pYMGm7gxce2KuVq9ClH0COC7sXywtboVhEY1z35jfd3VK1dUbGpTNGcXJoO3sawuqYb636ZBx6QV&#10;GZOFwVAtF3J9hKr6suMc8YjzlramftPpvQOT12+bzN3e1lbZN0IoQiaWuEFndKng5zMuRad7CR33&#10;DAwW8as0pzmYzALHD5G5EplPMtyIDxx/jHSAeU6000vdrpaW6nY0CUqwhBcWZxaIma0urqhM8LKk&#10;RygrapTWpk55lAfV0d7d3z+oiSmhhVAkRUJkyYUjfGtzJylfix4/fixrDMg2FC42dNt9aiVZAeVK&#10;pryjoydnAm7F7DkGaqpYQnPnzht8ZigaJJM3wVwSOhS7qmg/jMdC1EkCYO84F8wl+HhqY4es6wwA&#10;UunNKJ3BQNgmhmabQyRkhFMpMI/aLjrvyIkxcmGCldy8yaFqmaav19PTXkFPhnpwQHpHmA455pui&#10;9LWrVwXVGN4PlDXQX69Q21zL6VL/traq1vDTQK/cMczKQnE6delzhbrE/t7a6qaufRjiJamVDQv6&#10;SZH1yJ+hO0phnzx+/sH7PwKyPn/2CJafOBcFOU7KODQ0jpFND8K0vI2g/pTElFdiFIjN9gc43MAc&#10;qyHkEGimTq98gxBbNIWL01WFc+G/2gpZOFAKNAh8NRISeALAKblA8b/4H/7H5KNu6zXiz1Nnrqhp&#10;0MECGUMIDmhiHZ+NDI/jnBJ1UHKIgOurBBWrUGLbAcH9vbyNTk4pZ9agkgRjJuaSAhUGEcHk0WTp&#10;b4DYFAFbbFdX13LnRWY4RaV3338/ujeXl55lR4eztmRvZ6+1szlmRHJnFdWcz7VaMgyTLozqWNZl&#10;+fnVqbP00XZme2Vz3RBXjvPogaVyCUi4zJfy/+ruHTeCkyoqO6EvmQ0xDIelJMMBAB2VBy4vTkG8&#10;AGPLKzNk8PY3N9FoNI8AY4f7u309XQJr5uRC2xo9UKwpSp8vzM2YXiIi3T/UNtA9UFNW19M0UJGv&#10;Ka44W3u90iw21jX1NHddHl/UVdWL6CxXZTN2lV4vNPvFU6jtuqVsWRidKStpej27oWNalCYdtKf5&#10;LjOjPf3i+eNgDIbR+IXGM7U+w72LiwVFXSgu2yH6F8Rad2EFKDJqpMH+AbM2JwfnRhrK0kVAmkvz&#10;NEX6OcU+fkneZM2l3qqZ7WE/2teD9MDhIW5XS1t9PcVnc01qbkSNtHF35TO0FrPtxLRGSX5zf5u8&#10;ayarYYg0UHF0org5n1+a3c1scNjALc0W78u1O7s7erp6jHBfZi/Pjy/wekql5pvbufDQ5dkJQgjx&#10;GKu/wM7xaDkN37p90zGjSrSU9VIOttdwkq5fudJK039nr76qFhGktan5cHOlquiorjzHAI2l2NWx&#10;MWzFJzPP/uQf/eD51EPGZg8fvRwfe/s4I4ELOhGdL6VVoZQ3jOP9qiqLzs63fv/p3/UP9w5PGHs5&#10;pEBdUoeSldvY4ptWcpFNH25kdrZYwRvQrJXNhHPwpQuj6CZkSBbzYEI7E11AQqbusfNdnue+vb5J&#10;kdzxJtYUqnyFFMJtSZp8+VpbC5u5TU+toaU+jzhHTeOyqLe/f2R4SFJ1kS36u7/5uYO/v6+bLed5&#10;6owi3er6FlZNe1OTpy1rIxCytJ/ZzOS+/Pbh+JVrvX39xtkk6JSELGUUvacPHnX29ThSSlHB9nfr&#10;iAFGRyw1v7b0b//2v1Co01qhPuWMXVpeYKIsImCFhqIg2oWCuLZpc/9sd8dUTtX5Wbh/KpHB3k59&#10;H+dgc/Xq0K3BzsnlOXmvWb3nR6frNY0VJvlNNa5t7JZX1Pf2j2ETOhtQ8sUaa16el7DrossSiX5Q&#10;16LhEsOJbn0Yf+fpnJjeam/FJTKEFWqfOgXKUAchbOzV1HPAFZ6Nj2kzdnb3umA52dI8IbR20OCz&#10;p1ON1Y1tBGJKiXielx066hE9U3c/+OHI+AT5ciMIX375+8YGWnolX339DS58a1sT2ThdEdMdSBpH&#10;e+aezvaO9569eo2mvsqf5HKXiEX+NOUwMJwOdIRz9HYMclcJF3EAQBGjMoPGZS5Ga8lRQF2iSWGb&#10;rhgcugINlRkMDPZhSB4e7XDFRhYBhrV0NuPSNTcTms8vby7yZgkjs9TlwutVVtKNTfXvffgD0rXY&#10;Cs+fvjavJ9uLiU+mePtHgJSKksgMuMfubE3tbsy5UZoJ4E88D/04iKwcU2cZI8q7V1QEbuF8aqtv&#10;rIF7npwebjtCU/Yw+Z4Pvv8DlDPGcab5jIkqvRobcRN0p9lF91FOM2sr+kijG2trezu6aytqFpcW&#10;pMXBWaCPv0tcgzI0kRlKiXQ9iq9eu0X9F/Q7PII/tyuqXJm45oNIQ3/7m093d/afP3xA6D7wylTJ&#10;4NiV27ff8FjxnR2tCG6yHw07cUv56ozX3KwngF5asrq6dO36W59+8puZV8/OspnN9e3MIRd5jtqh&#10;bylkzS8Y3lgZnbgxPDlMhcHpc5rP7RzuUtoOw+SAxo9r0s1nx+YbTqlpQBFTFeeDEwNY/TW1KC7V&#10;YKRa6G4pZY2y1cUtJ6ZpA8Wrs8s/mb3Vk/2Vw83589O94+yKXFMyYbsxshu6apa3cWc348lKFcMA&#10;cG9Pc3lodHD8yhg1iqIiqsu9ysKq8oaJK7ew7E6PTnfXt10iU08TcMqwC7RLwnVIxhzM2tpL8sxb&#10;KoGyHa3NSFiV5almZjOtbRSYg8vB/7KySmIjkIYPx9n5F198pYFDf05S+eLFMyW9+tbNfPrsKRwB&#10;98NbJAq9IL9zhRLs4zR1XtfUcI4Rkdlv6Wx7Of1ya2f7zftvrm6sO3P1lwzjjA4Oyi8tP0nFkSM/&#10;e2H6jE6KzYt4U1GJ9yxvJjcTPiiWkKRK9zz8gGrCD3v7IEbn1GxuUFVNebqMpUG6uqY5c0Ir57Wc&#10;QX45ODhyyREUeJOIf9osjY06FZmmpjDW88tmy0JZvqWFYtzxDsj65PmT5+2Ik5pcHW259OnOwZYt&#10;ury2RBti92CHETFIkcS3MVFwe1kliQ0TZ05AuyDLKP1f/ff/nLrdxoam1EoiY0vaikRBTW8PxfkR&#10;HH3yJi9evDQgXBBeINZJpIGPsCMLDIQ4FZvvHCRGBsgADdv10yrlV7W5PHO6zMvL0TfN7Fe1N102&#10;VJ+mU4en2VmuPSsr03Pzn3z3VfFf/jf/hwJ465GAAWwAaz3Op4vzMJcuLRsaHpGMJ2b1kSHqeqws&#10;zTY2twmL/SNj4rxKXa/WwR+PNWmhFpqRXiShCjlwYzYIo/PKpEnAfeWL2vkHP/ohRTUpc4z5yO9y&#10;uU9//4k+7J/9+Z9hePr1uMuIfabkgLZZteI5zRjNYKKmqjo0I95fRPHBSOg/gJzs8WFLG+tQHeJS&#10;WKIUuSCJGV3/RL9YFeHaTXJRCsHhwngQjHo6u12kDy5ZKTDUmMxv72TeeutNyIVMEblYlRkDb5XE&#10;BstQGnWcQERODEbgLq+5o3lsZFwpwN9b2VNgO/ENYLQ0Mzvn8QTB7HgfgPHs5XOekkZIllfXFYwU&#10;VkhPlpemSeBsboVqV8g0HIYblIJb47iqrnJxbsNsiI+MhwTi0lU83Duor6t59eTpveu3KlIshyqa&#10;LfGq+p397dW15YQMHhIKIqIc1ad+8uQJ6AXJ0bHBYp6C2/3vve9wLlCm3P+ZqRfWKP1T6YGk9q23&#10;3xF5D3YOTpVtgBSo4Fl2ZnZ6cWnN6MLWzqYps6qiuvXDWa16B7NHf+fmnd2tXVJD4qix1IWFeVms&#10;ZrBEM4ELC5hVfLmNKFPqeL0SC8Ve8nS++frr88werRanjvlTeB7AzDoBoVgqlo6JUIq9EBq/wlen&#10;q38YEm4xbJskkCA0dYZ+7j/oRRSkR306aDEtJfolL149pDEDKIZO5TKn6XJROAbKJPaeu0PaPdfR&#10;6x8chEdqaJL292IFV2ZH6SkSZeQIksW4FTy7lD61VdUDI8Mr4RWP1lCT0A/C7zxqzZyLXFfuyMNc&#10;oh1oqMq8EFdAg7I3lMuX5O8OFuaX//6XvzTyfPXaFXsohkWI3VcRK8+vLi4yuHeiG2MxdflyekaZ&#10;+IMf/MDcibVqu1FdjxbD8xeY8lrJgGftcgQE8u4Hx5mFtZWF9bW+keHM3oFH/71332XBoaC3MYXi&#10;n/z4J0aKTjRVeVCc5weHhmdfT5G6Brcgo9j1+sN+0g18+uTZv/wX/+PRQUjz7e2vNbcKo5KmUCVG&#10;/CSjp9fQ19srlZQwmQ+IBnfSNU56BH/8Skb5EgWBYIvzJ65+YMoJ86a2Fq5qPYT224ms5RLl1k9+&#10;/c1XtBvu3X0jvET397S2ZWZemW8vjrky2usD0Wsrav/xO+9Lz92Z6e0NvMx3PnjXgoTw9vR2f/fw&#10;Gytu7vXKq6lp4KgdJI6TnpbwmNfhJxIUwWza5CC4YXhkFNRxcLgeRCUd/LMQdAAnbm/uqj2wD4eH&#10;RrSbKfpGjmi2r9TEzzq1F+ZIUG33HIYkuZE02yZWHxeaFy9eUMyqrWwisyQrQIwVr2or6s4OzzdX&#10;t3c3jm7dmZi8NupzXbk2qSvx1ptv0v6Fe1lmlY1VIaR/gkV+vrH86OCAjbHZeVVWyV6GE1w5SqXC&#10;j5C2XqRS2Xb3Cgnl4YwQQ5ymGeMaR1g1DTVFvV2NPV0d6AFd3f27e4fCkfB8fJK7efPOkNMuD0zS&#10;B8dMOiJRK58nrdzV0aIIET6WVlcwOKNpk41pxxDsLiu+KNl5PT0zOXnLYUmHVsouRluZe7v7Ttal&#10;hRW30EhN7Kyu3rErk5BaMlO4Iho08GMUnNhcRpd2d7CqkwOjwLrJA7ANi/BUfvH8oUf/0z//ifz8&#10;2dO5onwQJwDKzm8vK0rrvWpgNTTXUE4RYoz4kDzCtsa/utgvPj12m7ePLva397daOhoNjpRd1JTV&#10;2jhY7RWUg6AgtdUmB1UR9NB135g08ahEOD5YXXiB1ePs0DosKr0YHR06PoghZYTmw2N2iqnFBTFW&#10;pp2uqE7T1KhrqCbm72dcP8UJr4lP1tbegxH78ulDJAd9NjksboDFQyvMR4jh4qP9K1fGIakQcWpP&#10;Bin8lAcHslWQY3SwrgJY+Yyw3qQ6MVms+8ZL+/wXv/g7djTJCMVRzLDnBZPDVy9f68BjbhU0xwuM&#10;t9B9LuAcFlWiZwvnCW4ooTZFRu6c+42BMJEWAEbFgfKZc42nsM8C+HRcupITHthG9bPmMEKk3ryU&#10;Hh8ShVPGi2ude3zRtWBRggzCweBcfynV0lzPZbupoeXpk6dkTfx6VUWlyBnzhji1MehHaIY8b9oQ&#10;q1fThQDWiglyIG/hcWPpQ4IDaEjG/D10N6BgnOeMi0yALD7nTVSB0jLIhS3sXVQdZrwl4ra5U/tn&#10;f/ITm8LzpUwUJUHRJVNFRyEEzlgVjoTiLZm1SiyzBDLgAHlzLF7xuKKSRLPh6PAVETRCkKwFDhJP&#10;ua5ae5gAJhGX569fffLFZ98+ezKzsqh8tJRlco4SF907NFr8T//ZP3ehBVgPxvLNN98Y2HOogMZk&#10;CRQyBEQ9AdE8jEGIcTNX2tm8cpVlyjzWsx9IjJnPBLik9fP/y67geO6jx+BIkOhAwnwM7j5LC4vs&#10;2X/0J38Syis87DjVnLPOPnz2+On3PngnmfgqcSoI9/VNdWuL66FGc44nnaE51tHcRV40hKDozKRK&#10;Onu7MeJtbBJy9Xw64dtpmmMiDZJjHLGFheICYsrp7HRu5vn41dsosHb68vKiTPH2jVtmDRKSx4Vo&#10;hb3hD+345x3tydz7xePHj/BwSyppFZdKYIEcQL633nonXAJWV+vbG6yJZozdi6LoTydZBPafvOH3&#10;v/udIw1xZ++QfFlJVWV41+1rZhWX7R3iAoSME2NO2R7/oZWVBbriYHxbIQasZfcVJZbO4aEhJk0o&#10;MCnt97Bb0jwdNPQZBLeKhoqqECzGhXYwh5xlMPM4o3nKVpVdEjzfNH+0IA+5TmNxN26/IXIXhla8&#10;2t62VupCTYPlntUq2t7eXFjAQByR3/An1eIhJOoGau43trZqQeo1c5nNKeLTmtD6OCWExYH3aJJ4&#10;ZTISubPiRgcdXljIqP7/sysX+O2337nhHm+hU/jdd9/mjg/VahpA0ZLXr2b+ellEckzvShcMrr65&#10;teO+WgHO9rHxicGRa0RDwlmSn2Vdc5FbVV4FPi+8YPgzOCUgThcEqCpyF5nN7SVBTxpnGecO8pkL&#10;/pg0As4sNKyz7NHZ8YHuZAmfJetZP2N4ZIyYJwEFlAJ5iftvGAA2uLy6wJJBQSfYyaR9RkRmzxqm&#10;5YlFFEuiGnqv2iRmYHXf97hDpPU0VKMkLz54/0OtPk4XzkLGnQ4YQRZFABdV0LHNUSW9HXzC8QlU&#10;x+dd3d1//uqVbFKRGhMbZcZ/8PEVFBfMX538xGbUIf2yHORihYpmd3Hx9PLy6LVrtycnv/n2W0tR&#10;lEioh+Q8olmsiY9xCMYQQ/D3+OJdu3JVN5bpjQjgfZOyJN3bPTQ6Mrm6soG7uLT6mmspMEBhSJJ4&#10;ZdlMXNGPf/xj6TiOP66ST43TgLQeTltxGxKh0yRLs9LFkGSEqlyXOsY5i1JmgGIECYvq0kDWaQKQ&#10;CJqbv//od8abnW4tre1bm+s9vQOqAheztDADxGK8Hajk2cVYd0/ZXqY4m5MHwV+W9rY/+eLLVxL3&#10;yvLf//635pjUa/tHJpHP1DC7WzvrIunBblIv5aUqClgDX3pPiCMen55ONoSL+XWSmizZ45StTD3M&#10;wJqI/daF6Hw0IqPJUqQBcUZ+2n4SqT75+JO33npbr8fY0M7OVgK6RzFpkcRXaY0NSkGlNI+WUqnP&#10;QpJ0anZqYKgXbNSJU882O10qqXr1akr5RNBjZGTgouR8Z33xaGf9eH/T3uHffJjJxPRHOsUzVhdM&#10;saE+gXG6z5AqbQQNcfnf8vJMOHGexyJpbantYE1HR6uedaNTtUpsxCWpqq6jpoSAd07Jf3MHrThh&#10;vORpLIXCcC2rxKypLF6cZtSRrNW1esXsBVc35zmOVBTXn0vA9o6vTmCC406lEcj8wMz0/M7qwezr&#10;OcfkwvzC5K1b73zwY/hKwjFH3woJfegUfufq4oIUwbAtegGAv9D2Sho7xUsLs3Z7NPpLTm69OTE9&#10;/aqvb+TBt1OXF1Uxq3MRojxBpxN3uL6cZB8+/lqKSdswTaLBbs6HA8nB2Y4xAp/YjXDu2umHx7uV&#10;6bqz1InQat/19vShdURJEE725QjI66sLh4ebJ6dg/fVcUXY/u32cO/B2I6MDuxt4sUXvfvB9+k0O&#10;i/WN1ZiZkPZmU7XEharLm8nM1zN4YOV+vDQ3nzjGhNpgM2MsAjf5S3dSvujjdXb1rK2tSBCUrBo1&#10;FKHMmugfsfyJ5KmcdZhOgLKa5BIUt0wrHUdtbQWheJ0OBbDR8rDPyMUNDPRZb2KLNFVihuDFq8Lc&#10;thUF00iGLqJZH32bZBtajc4CCYSXhf/V1dQO9vezeXAmqo2NmAgvjrrQuE87p+K4Ny9CmsW+FuoL&#10;04sFNpv9GyLvZWFoUeDd2sVBnK+qNFewsbaTz+VpE5Ae+uTjT0PDbGsb3P799z+wEMP5LuTooBJb&#10;ftey8EDliPJkqYbjqUDGAGKJFS5bTgIbI/2IOBQzp4geebSgcCHU0QvRnMRKTrIlDjvgpKRmMgYG&#10;R0KrsYQW925bKw2OBvtUc4zHqNQNmh4/f8yQgEJVWL/IWe0pD0FCph8uWRd2EThkn3w5hsfG2ru7&#10;Tejs7u+FecDCwsLS4suF2Vcz04trK8dI+oggiCKtTXUtPNk6FXLmBuxG7JDcRUnxv/xX/xpZBPXS&#10;vaYxj2O+vrWp0LfKfSeclUgMySdPQqI+KTLo+XIVqFD+UgAK/dlmkzQhq5/Y2zkZQ4wkuHhoT0dH&#10;XsSWcKe+/fZbvQxQ8PzUq++9915nd6e7427Ch6XVjrHlleU337qX2GaF82BkXnSG5pYa2+qRTBeW&#10;5jWyGlsacjqzOZWu+a8RHD2Kphozf/YXf7l/mEElF1WtNi8iu4phIWdqaalbD4WRWvX2jbLZkXxw&#10;PnIflGtNFK0SUr8jShYSNpzaHEd7sfmKQh0RE9PfKoowZQ3d0GqPp1BE+uUAd7Wmqbanq1d72HxA&#10;iDQhyJ+fh09tUdHnn3+uCA4A/ICMRXkufzY8ptvY+Pjbrw531rVn4LhmJ589CYXMb7/9srO1ydQB&#10;4b6lJbbtjaBqHj5F6SrSZLbK8tIsMg3HIeWzjikwp056bXzXUXucJf4Xo++loXcAWDa1gXQsWfQp&#10;tN6jfA/EZd2CRv1BEbAzQw7k8nJ66lVJ+RnurYflO6H/Ec7bZbxfIbJjEyOLK3NeWs1PR8FNVZef&#10;UwQryQsA1qeqTmR/+ezl1fGreJ2ixWFiPsCYICjMySSE17OKrGa3keqJeSUqoNFEK1fiM+95wUWu&#10;pTP4N/icjgkpglBqYBMDyh98b3z8mqEjnqBz84vmXbDLYJmYukDBBuz08uiTFVrgXrYgSeeZ2mCV&#10;1SUff/KrqmrcCIVR9dHOcZryw2UUcDa6hSr676wbzz/B0u3p6zclZPpM2lGeruSqoUYsLS+xoERU&#10;XEN0CGmq1lkUd2cxYRrTGErMBm2jKMGloeHYGIKfrDBsgdDpCSfdoyNtL/2IpsY2XIGpqZmvvvwW&#10;90g+dP/+WziwGJEkwMFvdHJ6uru8CJSM0LCZpK8fPLRi7969G67PZ+beq21M8KnGk9hEFu6Pti2l&#10;JfWkJppbSMetbG519vWNTU6+fPLoD3/4gyxQiA3b9YMDGEMMseaL2Bi7tQxVJq/fEEqEWuGyt7fv&#10;D59+6njW73jzzfuT194k6gOeyZ4iRgSdE8sYnL62Hho86l0hXhWu9vHr6hB1PAHRZFg6RARg0uFi&#10;5ImQoDuMDiDFWvpABR5kYdQcoVivR4h3LCWeuFtO4ju3bhb4yJTa4A42qSPFPWeXhtQCoL3IQv4P&#10;IZ2YjBW6YuUlHMQMTXrkjx89lbOGEzln1svc6NUr3w/6QW5vZ/88q394Rmz6xcspLXKw8cHuYTVf&#10;grJSPhjSSpdje8pObROygmMTYyQB8VDDPszHu0AwiPskrVc6s3YxmrOzc+Ac6OrpMCa0srbsRijb&#10;onSB1VXXrm+tlJwgIZVo9G/ub61ubtleQCwELPJmyhDAp3WuQBamuruZhJR+8/nnuyasuTFsrn/3&#10;9JHWvNkio1sEz3irouWZ+AYIWd6wcPc/hAOZzTscUgx9SX9VGDK6f/9NzwRawJBOmhfZUxHBT2bw&#10;DSbwibG4Pw6V0Hnf3FBBCRooflSENtdx3qalLIV169RrbG3gpaMTIG0KUaWz4obW8r6+QYQ5yagB&#10;cx3hnbUDsBLj5ApSNT19H/7wR1JnvGevYfF47oLR0hzXrme40i0dnbtbG02t7ZwMINyer+TbZnR2&#10;+DFPMBSwcmyc9zm01NU0zbzWH0B/oVEclLJkck1CKU3fq9K7YWuYv+zsahMGDo629jK74pLrlAkV&#10;zOySseLTslTV8VkG/o0t6ziFaqCmGB78w+++4JeZybIMPchebp+l9k9yhlpUccHXxKA/3s2ZzRoZ&#10;mSCXJe1Q8bt3xwfaQ9L4qkizwjE2/Gpb2pul5tsbcqE13UlpQXhaUAlubdXTZ/7mD73dvT4j4M2D&#10;6+0jTy+XDe2uZAgg9HJR1kQY5ED/WN4EVDV/UTYJfdnX+FHayqIESUoP3NnquceQmeBlPYV3csVZ&#10;LpP4Yxa+kqw1xBqjMS+5AT177KHrpjt8CVyvcQT7tpwDCkghMHOQIQ0v67By3B+ILMaCEGeH+p8j&#10;GobkdeUkyj/BPGlVB3RUZMgyl56bXh5AX66rXZifUdLYmtevcfXs57sUgwuRTl24yMLQCToUbL6p&#10;sdkTKYAsjmmrueCZ6NNZCR6foFGYVOAx5RnwVHdGy/IcVOAANCn5sScF+hN21DymT9yK+blZVM+f&#10;/vjH9kCwBr1+6OzEXLvDKIixWntheBowRPTwc6f64D6vUejRcbpZNQ6RxeXl9Z2dl7Ozz1++VBop&#10;yZpamiXsJTomdXX+YCwsBvg6O1raWk3UxSiHQYlg48n0Uyy3i//in/533spdgyjIdTCXwf1ChkXs&#10;FgRjNxo8ifBwuIbZhCXy5VfPHyi8FG2Zg53njx+Amz39IBCW0625KAhhF/BJi08sECuZYvJjwRGZ&#10;n5r6y//2n7qJUXsdBxtaSH3x7DnZcalApMkh/GWWP/vq5RSMPV2WdkLAwO+8cWdzkZJe1H8yCmfD&#10;ygJxh/P7773PhwiXWXLi4BRuVA9knW1Fp6VQ7mJWFmcamwjIDmhzmP7DeDCRrmPd3dEloSywO10q&#10;yRAk+qZmhkrbL1883tveClW6EGKja2UV5UDoDjmjWMgC9e1MmvVEtkx+CdaJmjneEw3ZQ/QC7Lbk&#10;gzsoi4C4uDHIRjyhzy7K+JttLrwkQLC9EypTOsxtLQ1DvV3raxuyovAdy2ZnX78GR12//XaAJan8&#10;1voq9zd9Pb0keq+2twUXyXxR+EML/kpbN7+ry2RsOBeHd1WYAZP+OgN7WC6GTeqMp5VXRgi7vERL&#10;V94pKE8viIHJOJEfy/nA/PAHf2LyfPrVlJ6Ru/T8+aOiYmoz++TLQorhDNcCX0dPxubkyh7i5qY1&#10;WaqwvnJynCXE/LCjSmwEkvopL3raxnbRg+8eAGbJloYQw/n5gwcPxA5Rr7EF9eQ8VVoRSmrR9Lbi&#10;LFS0ZDKq2PHKicP2jk7ShVxFW5r69DLsq3hwIR+K2B6art43xCZkjcFpd7IbANx6PfO0sYVlvR5i&#10;xaVpgbbcYXaPVFL+SEhLgS4kjmWpSrUmdSN3zEiN+18iaICgLy/297Yv8gYn88VlucraVC6b583p&#10;PPCTq6vr+tRWl6iaOC8GEzmmFNEPDWAKR6aXayrwYQ1GoST/6Ed/srXhhCh98XyqtaXtxo1JYQsd&#10;anCw3zln4eKftTSpRMNeN6vAz6eo0tx/5x2DwRZSwtkMIwSFioIJUcO9dZB4vhJNOgSBJZaVYzk0&#10;tbX/5pOPpdGfffRrHQRfYrCQZEGajjZSem3yusEo7enh0bGABtc3yXTqIP/VX/1VArpU3bp9Wz3a&#10;0jSIGbq3t3lwuOk5w35sgcdPXr7zzvfkTC478MJU3qc93D/EwjSO56hOKP58VWMi2qM3qxYDgTC5&#10;ulooFG8AGV4IDyIohVEMKRCIbEr/dId+7vYG6qv5VgkrlXY4a6JJc7kw93qcJG+52unENBFwF+Cy&#10;fsBpRb/TMrsoK0nPTL9yDU0NRmV3QtG+tOKDP/vZJMX2fB55aHtvoxpL4+Q0nSNuQsmoSoIeRaOz&#10;8mBvdo4MB8YuFcdaIJAWiJODOOT5JcEeQybHsnzb3F4OwkRCFAOLc5pqqGtWFLZ3N4vdTj4xGvYq&#10;txb4knG5y4p0XWVT2SnXvLW1V6/mDvaPbkzeuHXjNkKCm6dVZ37So8TsnJudmXMZuUwOWIVNESLg&#10;lf/z//Q/37r9hgr2Rz/5k+mpl/rFBrp0z60QrVK1gcxMGeATudtWPf8MeAlJHvtHERWzVOE3g0x2&#10;bI4HJgIGXlvbOC/SItTt3aQ/wKvxLLt/eZ5Bcsrj7JdrPx3v7mpHbk1cu0qOtWAJZ9ta6t6HKaul&#10;vb64YxKRDDcy79llpq6xGv3h3t03+/oHOA1LIBB256fpUb00LgrehpP3DAwJm44GTNCo4SIK5fGK&#10;FOrR5QnzY3oHBx1d3XxcSVIpTlS8dKheT0/52bPcCeSjuam+vQV/tVpvYfLqREwUVJS0tzc31NWA&#10;KWzApOpLhwBmo5HzKJudrxenRcDmxhZj8I3bq1vKUWOAVFJ3jlbnlqY6upoGh3pKkdqV0BE40hLQ&#10;rs6+i7NiLgTvf//7mGRimPmVZAar6dXz15jEBjCzR7R+aLqW7uzR+QyLVQdwyLLPz1vJtqfN5Ros&#10;4MBrhdcYJC9N/JWjFSU4WEuYXo75hJL6R6FmJ655RbM4ylo2klITRVdeJneRU9xCvMzkycOoZtSY&#10;F6swFYufqbFbTlDe0e+FkrM6YKvCP44qORDBWIvSswu/ZTPb+qkHh44AHwpD3COoLK6qr20oSZUS&#10;3oNd5XOX1j5/gVDejq5xqZ3rXPPSzuIY3WhuFsZDs0MzWrV+dLa/c9Tb1UscRd4iSI4ODct99U2E&#10;F6iqcIC+ilmPBe8daUbssAzb2IjqJXGfBDmFprcea12dMo8xa0LniFDMgr2zp8OMhRsoHxFaA4+t&#10;9pEPQuif2eXGRsHt1Nw/5gBcS55KWUnfSauuMP1qAXscym8XL6RHxXQhYscUs3/39feO3p4s5SEx&#10;N/PN44dPXr3YUJOdHO8eHEYi1d7upofus2OP42dFVX2Vtn9tWF6wiGABmdbfQuVD+McPT1WmSrhn&#10;FU+MsbLHnvPWoQHofCI85iq9SgBX0WGBcHm+iSZTYBwBSUCYiYablOUYtYtovbmxsjRvSxO69DNe&#10;pJBdhXN1Alr8m3/zb0KFfGLi8bdfY7jbH16W1K71o68jn//ss8/+0Z//LBypi5xMprDt1tO52bmP&#10;Pvs9DQKv5qacHcUsPVVcWOLY2MThjgOG7k6X6KlgVQPINwCkEiyZFi8NZb0sRLE+M8Wg5rSjc8Ak&#10;NMFWj/bOnVv41AG8V2gqXSpGva/E2b9fvHjV0zeoadI3MIAYZUZdj+zGzTtLSyuhw5Y7U7W3UxgX&#10;Olv4FjOOOOfaoDkFdA0y1va2VFViTnRRYRlpRGQXqWvXJ1QY/+U///XS0lpZZW1RbROPluO9tYaa&#10;svnZ1+98721+iCpLxQ19r4XpKdsN/6yzb8Qj2N/dCGn7/T0qOy5VjxBzG1UtpOqDCVMMOg6dtUQL&#10;pLa+Vv9eqNIISPJXPVDeNkuewsjYuKAGS4mgU1nx7PEjmOqdu2/UEEKobb51815TQ/v6+jZpNY3a&#10;0fGJV6+ebu+s16Hx0euuqydY7f4HvHaWwslFDCX3JZpzjyflQlnA4d09OIhaEYB/0BP+WEBZMbax&#10;7cQLAVqjdnECORgwtHq7rNrg1ljsMNbwDEmGHyHOCYrGjMNgNpJ1mQVhP2rY4c9Aq4hpCDGyHPaZ&#10;WoTeqYCWuTwpdTIne/7g4Vdb2yusWrDKasqapG3Zi0ORgsb91oHGR66mtDZ0hwNkMfnSamuYVo6J&#10;ofPw37Eb/uN//P9cnRxfWZ07Oto9Ot6BmuM8muaRTWplIbEAUfRuEg2CyCBDWS0TCH8yIZ+x4U06&#10;afZeuXp9cGCYU9PayrqjxyQwUuTDRw8AbGb1rVPTvKsrDMKZZlQaBVc8fPHVt1uIU6YvYYfJl7ta&#10;GM8Wuiwt+Pbrl6/k9yLUQfZkfnWlrrrWHVZpkbrVCbh9ZSwC9sWFslcotBFQHwhhwCVYCCBdLSyZ&#10;va/Xi/3F3/3yi8+/8BY/+9nPSAonmXEqe1xK8vj4ZA8hyhw+YIapFsoOVUD8J/V3AmSf11bW+n8d&#10;3a0eFypDIn+PtUY31Sl1AvPQFQpjgMqq58+fEQgtyBxHfCulrx04t8IAdjK/MIPgAx1SPvmkzl1d&#10;S2CiAsBSuH7jtguwrLYhZ/kMUV96nGjamewxXHRu50Bjg1Ia0II+fu4iNTA+2sEtHr0hVfTk6ROg&#10;F9IOV4Lp2ZcDfaPkErRyykvKT7mrpWjk8Fs/NsQKaaZ6at2qZGLc7lTLIJHAKYsOpghjNtAFW/OS&#10;ZqOUvb39RydMryuNYeMKKqZBpCppKzYp0MuP9ijChHQj9M6js0H+5Mc/ETp26BRublpJr148B5AH&#10;S6+ufGt31QujewEAiBJ3dVC0KX72+JlW8Nz87OHxCYTKymrv9H1j7VvwE3eYJ6OAb+rIocy5IHg/&#10;rfTqUqvLK2H/eUZszGkUy9wV6asYXCuvOV9YmE7nzw9gPDFqkJcxFZVW7B4ySy1VTkpRNDoFInwR&#10;oKbWhBMuGisVZbvrTodUW1fHO++9P3nz6udffgozlb4DR1dW1uSg8PW56ZmXTx+pl+plgm2dFpsB&#10;NicIRqREbXV9w2yYF2cqOjZxNYylTZcgrBH6n5sG85CH8xa6wCpA37fF0JLIZPbR1m9rv//Oe/ff&#10;eZ/VcUdrPfaFXzdtLV5ZWsR1gKviW+HcSdhcefWqk7jkvMKI6ApT1U2TKOyeLnf2RYAs/Zmu7nbD&#10;9k0tDaEggg1xzi6vmhD3xfHl5A1td2JmBP+IOgX3YGlhyaQkOYuGxjaRij4qJ03gi+2seHDzHWof&#10;fPihvHN1aUmDzNKNNmVC/HUWwBRpODuRyRPxrRMGifolwn4FBCskSwogU+L0E2I2/q1pBdpKBEpi&#10;GNwZRIXMCcD1PgdZr3QI1sLUMACT6WwVfsjQ/0Nz/lIvk8gNAyoHAT/cBEiGjusnAhO33WSbzh8W&#10;Xi8GcVRpUlqGxgRzOkAX3jEsHM1Ol6+j54hEXRKXPUe3K8kHEL/21udWuRiMj177/gcfdnez0Gka&#10;Gx11ExxRkVnK8BL+5brRMeYK5eWJolawLeMyU8X9fX2k4LRmHdkSwZnpab+l8/P973/fVLIT0KvV&#10;NMR0tsgvh/Zk3efopZSXEA/TKCdRFDBuZSVfBkfen/70T9pbmyXrOrOKqODDQpArmYQlWgbkbXMh&#10;GgcIlGwgnyG/Wie/+eaLjz77dIVJfHGq1afo7a6i6U2pocdEucHWkJr1eevs7FQ6uv4h2kFxixZT&#10;KZ4Wrk5VcakUrJZHpDSsLFf8l//s/4jJuLo8hwAUbmv1Mrs0bmtiEnimuSnljJPmEp0j6HVuiqlm&#10;+QImiRrwAr8EwhzMhp3tjbVIC4pLAiMp0+CUkFZGW+384le/+vV7770vrMxNTX353cPbN96AcwHb&#10;PTd36qsvv4T50gWBYYfyjXI/VcpeZmZ2and/c2xkTMWTO3JenTfi57T2NNQ17UeFWsrG0r0SGkyc&#10;Sv8IcYUXgXM9fSmxhX5LdWdePyNLMDx+jVTpyvK8IQlz0aRuLVIPsrvN7HSYD0bJtXf48Sefq8eb&#10;OlrYDV2SwiorbeloI1tCxlDj0PiovD8GgCvo0bCsKkbZqak0NuC5huCn71hqUplowyX6uEGCDbb4&#10;8ZWrE3o9RydnoxNXv334jRn8EGNv6nEaFRexP1NEMgcoGRwK5Wv7dmh03Jx5WbUB78uF2Snw4+b6&#10;xvjo0GVeCXLqemTlfAzKOH7q2p2Eg3ohmcGl0D4HF5RUlk7PzqiAnKbWdwhMpELTNjwEi4vtH46q&#10;S6trb1y/QfWghAQrSZXsGWT41bPH5vW6O9vpm8voyf9YAqsbS8omfNGdo63X81M93b187NTXAIiT&#10;04wE4tmL5w0tDWoejQWBIDLyJGTEVLi4XlH+4NF3DCLHJoaNKYmJX3/ztQQF/t7YipkrYYhrQzrD&#10;2Y8xtKgqot0ZlELGLF7KIRABI6217xB1AIOrlJKmqQEJcYwmvxAe8GWht2Sa6fXMs4XFV2y2tCyL&#10;T+rKG1WEXjsNPTLuq3/BbgTfDLtrYKgPxipyYQ4lZaT0gkRhkRLKWWWcEAxKi88squFEfJ0QP4j3&#10;N7Z9vLy6EpokNXXAA/RHf0a9V0uRt6BmIpYhAEnpkCLtc82dZJiuXD4BhizA9wAJYA/QCBoB5TqM&#10;Qc3jR08eK0LUGQKKaJjQOSNGQ7D0SQUUoDR8Qpjq6u5ua+88ODgyYIK6ND37+q133oQGmfOQwkq+&#10;w1gtPAOaDOuZ2JXDY66vr+8sLa5mM6dfff4JOapbNyepvOAy66EnHNgU3QaCd2SHu7s7ljfWJVbb&#10;24dK23qstHp4Kj5l2ljJwdax40puSi+RVTRnU0/bISeioTaGsyUL+tamgGn2tpzEPlQiIoD0UH6E&#10;YkeTkeNKdnvvYBUpApQYuuo6jz0DIYJRXm7xj1+9IgeSXZGmsKHu3HmLIu3e8WG4M4VWb3Fo3pRX&#10;GvbzWuh/pn/e/uD7HiAH8rPs0ZMnD44NIJ0cYonI0iYmbw+NjYGBGfHiweRLspVFcqJqLnsVZXUx&#10;aFVM5S7d1tlLnyWXPa9vbYzD7Fw3VqXEDCTBSmG4+fPqmtKFhSmnvvNJ566jva2cr7BVm6N1LmvK&#10;Pn32ZKz36srO/OTkxOlxDsFcIF6CbRCsOoehnAyPjUo98YEsMLc3c2QId3hibEJdqLcoRolyIiR1&#10;H5NouNj+3NnTq8UpRDvOuZ0ipK6vr7S0UTMCb0SP1WLwmrw+/RBw7vTiZHFlqbq+mieU6oPT9+zU&#10;FO9m6ILNpKOXOT10o9NFFcMDg3du3YrzmdSEUiUkOs1dWj6VyAaWgRoAju9e/eRP/pTnBsDv17/6&#10;PY1H2NLu9n5Zupz8Fc2z5dXV0YlJirsIOebOABmGfvCX91jkbFE6hM0fNxIm3NvR1KKV4/Z6gnJB&#10;/SlXxcN8Y3m7praC/4dVZlqKRfj3f/zh7TfuiEX2kfASJ1Hu+Mmzp70DfQ8fPTQC6mA4Nyym4A/b&#10;pZ1gaJ1i5ZRXlVWLRdyINbno/khuFGIMsMPBRefblB2hrdD25IBuWpqcqZBdUVfdKIbee+ttLQH7&#10;3BnsblmW33z52UWqVCSXhTEFaWnXbNEYWSYnYzQSRjKEw+TJnhzWN9eRaLJDp1++dAA5ywEWCErP&#10;nj5VMo2PDlol8g6y9eKGNgRcQCdRuBPYEk56ME0Qh0VFGZYRaPsIjGWDWmNJTpZM3qB4amgdZQoz&#10;ZX4roZmbxP/j5H7MT5+erqNE7e0YOw9aZBLdQn5FFoeLqZl9EtCOxQZFMhQJ+A1ZGmG7JLWpuaFa&#10;ZFGdL16cXyYbUWLHZWNS1Wjs0V5mGwtzfsV//uCDH9y6dauyglhD3Fv3H3SXGJZsxnIydspwtqJa&#10;kUn9q7Oz55AqU2v7//Av/tX33n5bwcZjXtg52N3z7zaO1q1tYyOj4Hapa02lFVcjLJc7SvOp6vLK&#10;k0NOjuHdwlPWLAUyq06BGtL+2VnZxS29cW1S2pF03ZKEipgtDDASXLlNcgLKz3aNKZTp1JXV1cys&#10;Lj+eenFAdcyAZAUz8g4EfzBkFRScKikNBjfIRKgoSjOjJFVVXlKL0VlWXOUfVZqOAFIsteTgwRjw&#10;LHKKnOeOdAb/G3xeUDmkEAJPWAhi7jEJFq5PUhVYVaTEcDTPmlWFdzGipXd7BpRubet8/PhpQK51&#10;BOiOFteYGq0uTk9pqbqMhA1fRjHWEXXt6uTsq1ee6x+++OoXf/33cBpPUFW0OD9LD+Znf/ZnIprw&#10;Rw0gvFxOTr8lFfXgUwHr6sTV3TWuIEVdvb3pIhuYYd9Ka3sP74KCsiqE06Fj3ipUlxKxUJgB0xGf&#10;YmVxjlDWyMRVewMtSQOutaWJoD32oOQrPFiy4gW1z9CR49RXWlHT2d+zwRaJqNTm2tbezur6OjLh&#10;4MCA19ne2PC6g/19WiHKnMa6JiA/BGODRF0i2Gf/yKl6urspe+lx4KvK9VZWZyEEVOwloJnTc4Ou&#10;I+NDne31TKHPjk8X56fu3p00MXOwd0IoQX2AETc0NlGnIV1ZrfHHa16mRLzXwr13+0Zna3OTTYpf&#10;pT4rulze2VvY2EUsolBUmH6PWru07Ogks3mYROsLu8iYVAVoSTxxRGkc+gmKZbKKN+6+2VBeJaU1&#10;TEV9Bc7J0mj69fOejk6Yf5hnpYrQgo4hlHsrklqx1YChbGB4dHj/ZN25iKIEFHHoltWWGvoNBaOY&#10;cwn1OVs4squg78sXi7765svOnjb/mNQhWvtIW7Am1rFFFKGcxnpSq2EGI5eAdv1j+WBwx3cdpMF0&#10;9EijJg0y4wV6HAerDPwSHhMf7VjXvF6DSSUK2ZqallpNVValsVNrSltCqka39CRP9AS8Yqr52ZNn&#10;Nh+ds9b2zqGRIfp96gOe2YK+JpekAA507dpkZxcXzoaWlg5jiNu86DMnSWGAMOFcF2XSOjrra5tI&#10;62F8ETyQIhGKr8jG2lJrF7PLHZ7tpFNk2z5CzGkGdV7vLKT0ICV+Bcutrhb/D7P1XAmkfYN6bLcR&#10;teqkGP4PqKq0O4gDYcIcLQ8tBlOdXkvN5mBg1SdfMQJS11D70ce/x6bHdXHD4vI21qEpRnTNCWaO&#10;cxhsjx4+bWluq6tp/Lu//UVHW93ocA91H7aGYHxPLHj8Ykx9SU1ZsebblbEJDcI8hkdt8/jAyM4u&#10;FyPZ1SWLCWYBPDrARZyeMVN1lgf7x2ykMzaUOY7S+2gPnaF+uQE3r2+QgF44z0JFKYwQLXq1jA96&#10;8uLVd8k80/H5KTpFTuhoaKRy53AiOZ3t6WfzkvHslxcW2zp6SkqqWMsN943ev/8+U5ehkTFc/o2t&#10;7VMnUCmI4vTm3Ts4uSwvyb+uqvimXwINpSADAyMdbf04UWvrZLRaT3JA3ByGQLHPVlpilqU4Va39&#10;QttFCEJmBIsdYfCvrbBLWl+lTCYnPqVi6bwBk2vKXFweXJscXV/dYPNBhxMRO5hnwde8mJ9fevbs&#10;BeJzf8dweU3KVXU0dLirmhEDQ/01DdXSM8BbiENmT995+73Kyoayktob1980shKiMDYdHFozIlbO&#10;0auXL3ynCcRc3xDEarTuLE2Wfb40qxt02MOesqqK90g2c7jrPB4CMJQVT8/NdvdTTGk3CStTwWGd&#10;m5rXWs0XnfEXKTJxdHnu7VRuNydvXR253t7aKs9wNLrz1TX1xnCKS+H6Wz6RBTw3NwubdAIQvQwh&#10;03zqyGTdAdmvo0vl8GVxTT2LzKyUYnF5ibbOQF8fOJ/WBhTnAF91b0tVEAroVdUmVDHckwyyWgns&#10;HaVfwSPBj8kctnQ0ra9sKJlkWjsH61X1qb/8b/9JCMSfnyr4HT32EfZFTOamU2Pj41yGeLwqHuxH&#10;2Pr+9mF1cZ1nKv04ySs/douKcxg5RoUSeQueY3CR+lgQKwb125A64ttn5z1dfYhPm+s7KP/QzZGx&#10;0Y62AdTBcGWGY55ha7wEmdQ0tUhNRJsYTgm/3+L97U36cfzl9Y+UKChmIKXL1On+wXbfQK8kwzlN&#10;P3JpcUGpo0geGR2UYs7wPMDOoS/I5BER9pRKEygkUHyBLomIVPyg+MpmLFWloy2VVe5ER95fSqNC&#10;OgC6WiagOd+TiJTMCQQq4yQA58eRzU7N1Zq3UONJJW1D+Crx8CjYMIQCW4pksUjGRu+DHNXxoREu&#10;aSkyV31DC4JgS3MHkkZPd//46JW6supy80D7x/bX2fHZ7clbH773g3ffeRfIJPlTLIU5gno9VNjK&#10;eKkNDg3hXUitAq/KFfX2Drgb4SgaSWRqjt7g1KuPP/rICGHYMVHecoCZoxJN8Iug9acIeQdBjzs8&#10;YoBKI4FhdjZzQj4FQZZFjYflgAk+3JEyYwPd0n3qI3IEpxVOQUEE/9PhURFHSNzE02D7o+3DGw09&#10;nGYfT718tTgnx+pp6Ozr6u2S2jW2OE8JXRmTbqooIw+qB8sIuVIPl02C5Y4qdZ7NhxgIUzWDIBfR&#10;oeMifoH9LAOW45vVOyu+dmVcZu3zaw7yrvKRFuam9TQDeaqUVke3xdOKGyPKswUU3JMvh43izDkH&#10;JP3uuydgfKwRlqG4WHNUe5cWD/e2k0nDoufPX96/H95w337+Sb648ttvH8hsJPWffPoRVw1henVN&#10;L7aVrsYfm49FBCQXWbWsbMyPjV052Dmx3jxpszjQ3a3Nld6BcQMbMctwWRSOGaHYCkTh1JE1I+oP&#10;ydflxtoyaIEORCBvF3kMgP6+3kK/0pcfVkejtUl7KapRMh4ZH93Y2Tw+PX4+9Qx/QmkIzDDcIXsw&#10;DDDYP0iZ+r3333/44IGiJ/jFxtiOjuwBcuG3bt2Mpu/yyi///lcyLZMkyCWWshl483ecAbC+VlbX&#10;kWnsH3wdj2FoYAS831CP85Tr7+1xQiMZuMix8auelHZyaKCni5cXZo0haO6989ZdB21zbc3e0krx&#10;Sa46XdrZ0DjY2V5Vmnq5sHQQLYBAygw9pcuLs+enGzvbTvXAdQyhU04XUJ0M4QlYaeZCE+a9H/yw&#10;Vx1M5aimhubxxx9/dApV39th6vRyZqqxvam4sgRf8fj8pLymgr5l6qx8P0NMdVJvUGy1busaq87y&#10;2Zmp+aaaVgczophqNfSfdD0D2wmAWw0GQ3369JFAgbe7u7dJBnp5ccFN6GhsGbkybhuKbV4RVJyM&#10;5UuguJSrnlU81KoIEAcbKcaKAg8jC/XHB+wZW1TCScj7Hh6ql7TYAAmJmOHZ6+kXi0vT3MHI+h9v&#10;q9QuxiYm2dTD50zXG8ejey6o/exP/+zqlUnUFi7WKnhWoCR/hEIoBX0pEyCFsebAovegL7s+YaKe&#10;QAylaPdwt6aimpudB+qxAAD/9ElEQVQj0NFJoRCX/GCoXLl6Ra1PIxu/EtxCIUXGLwcK+cQoV2Dp&#10;u1Ov5hrq/bwOntUbxC9Fnv4OVzLhDKokouHs13JuOTn2HAtTCAW9PlO1Ck46jTrFFqdcCKpVU9Pi&#10;U6iDP/7k08FBjuaqJO7FcX/829gKoqh1SILrf/l//S/vvvuu2+6OYTbMzLzA4dC4l1SpOO0mVK2w&#10;ANrauTw62ZxbYkNjI/d29TTWNWI1Ud2TVYeDoE9zFhwEsqIkLXz2kANNpQystHeCwc4ffvdNd2eH&#10;Dpv8AL4EnMP3IACII+yTYjFqcZvD29xc/ejjX/UPdKfzIUrJyfODD3+o4etpLs6xnqw2deG5H2H1&#10;nZ698957eJOwGRcZevFn/IwxhttnFxapKZC68AqIaHNz3HTmsHmJXe0TPbrMQV4Tc7GjpuYwh0iG&#10;+4opdGhEmujLnxW1dLSDEtx/h5pakiwTlZ3//b/8++uQpIZqLD0zW6FHkcLRdNkQwTKEm9o6unvw&#10;SmoUAku4rYN6Njd3AMYuYLhnvK25gyudnP7m7dvVddUUhu1BzRfXbEksLi69ee8tzwuA4rB2JHBY&#10;nno1hbfrFpNNDv3Gy/xHv/utkIKoq04LXbF6oTJvaNTorjHhijLGcDZX9Fv3dvRAswODQ64wGtOH&#10;+08evph/vYr8BBLNXhw0t9f19PQKnhtrG/fu3rt+7bpC8Uw8qaRlkzo5DsEXlG50qZ09JgF2Jefy&#10;ICMal4qeeQ6iEd4R2krzM69pzZRVlbT11BIWcLZV0/+priHnJpp59xif2Q09VTBkZV1rbWu42gcB&#10;4yK3s7khFwmjM96yIAUkZSI1FZUzM69kKJ6OQ4frgdABtBseHqtknlwMHSiGVVjbcl7+1D/+4Y9s&#10;t/n5OYtBUrAyu5XZOZU2HmT2pLJ0E0z/mVbC95KSMkWzPAxRuYEgBpvF4HBHe4fbri8mYsgDkobN&#10;RX1tkz7QBz/4wKRdbDpIYeID+9knH7V09gB/bIdkhjSGjjN7W+KOKd9yYqrogMtrhk4QOTBMlBwQ&#10;mrC7qG+ES2mTLkzPeCm2KsuL8+zXHIL8sjw1xU8MV+E9kzc6cVqHu2ohzmmGvJ56LfvHw5NQKCOR&#10;2R3H0ITQ7U6iopOiIM0P6A9/9+TLX4VeyfQ0WWKgP3cHC8+tUKFxgCVh5b0sA2l6UJcs/WBnxuCa&#10;9aNyQ4iU3/tmX0+v3+3r7tEBQI0S3DGrtIkRta9NXiOC4G09LEO2fjGYwIl4lO3j1z1/15/YK9EJ&#10;chDUJPambj77zjK/AilHR/PzGo76p8k1IFTFJFwMJCYUXoQQf6Vv6BB0ec5TT8mdkUXQNCvOF4HF&#10;a8rKF6ZnadAMD41xW5mcvCZ1AbiJww4Nc82+ChfmFUKJ16wbOcByW3jX1JGPY7ins6KeTaMitcb4&#10;FrUjFaYUjO8CCY5ImI4lrjIzas/hVmgCOeJ5RFeQiuiXDEQGQTZmBtHIdEP/7/+P/6feJIdBtB4/&#10;re50/mh0mDhJlKJi2kvbNebNJXyh2hctTHezolyrMWzYXbfLnZ2b3zs8VkpyM+zravPhHz59Yd3z&#10;AdzbWnvy+KntNDg8/p/+6uduIFqAlhN2MzIE/4LldT6ghWOmXBKtx8mn8/mLV1LnKgNipjFDFrJW&#10;Dru/u9XbP+4VBDT3XdslerEhKxr7wrUtLS9JcTo628VlBWbvwLAlqlGNcUUdvKuzo9BhKbRaEp0C&#10;MnHlHMOZ1z59+fTl9POD4z3BRompdyNimoD1eBo5bDlgevtm5+ZePHl6+9496mjIvz7mN59/Ee5L&#10;tcF5FDFxY7XGXr566WJcIS4/zlZtXRMSMQiIdk8IGahbc4ZRD7c3V2nxwOdmXs/iKGDydvf2y6g8&#10;OvfB3oBoIQPAOQz/jI+wjqk43tk7Wt0oOy8KBtDpqS3iQVdbh5f5tZjhyWyECNURKQXFr+Q9wJ58&#10;UZujsYE3Ql6ItrxouHlwpHzsB1UT14qnhrkIBEO28pzJyeeVYxHKnPhku97l1aUUBa7z4qdTT83G&#10;NTW1FadUBMWJWVCNiFbTVFVUrtYsIjKzu0F5VYEaQ3CFf1DPT3MZITpdbJQus7e/pWuGDCjkWc6i&#10;cDjzcj2DBiROz0FxoA5KcEZNUBytcYHAZft3zG8HgpXw5ZN/x2pEDUR70geRc+xtO5n+/pe/0AP/&#10;05992NXderwf5hU1TQ3dnUN1VbWjY+OgaUrNP/7xT65fvyXCzs7Ou8M2vBY+et/ElWsmdJiUi4Ch&#10;amufUMy5yHEIQXWyROHwKkPaLbipShxk7AKPu79vwBW5WkeKK3E+wTKZRWJbb++uG91IuO8q74vX&#10;06+/++4Rkamh4SGLR3WRNDuIQtW6AX6L6Jeq2qLd291CYi3Qfv8IXMkvy1NeVqgor8ak0X0mutEm&#10;JmAXydtQGNmZhRzJOfeekOmw4M3amGtDeiByIzWBGVitCSu/Tln++9//BidSwuTj+3nmOeZL9l7P&#10;HaPhn+a6mlvD8ySYDbW//NWvNbUN6Bm0Dhd16HtpkRzdMohp53BizilKsZK/YS7/4LurE2MqnEDi&#10;GZdE7hgqHmRbTdft79HsKNLGfTn1lGgwl3mwS6LLWq7FShaOShST03zJGZMY0ju68JAY9BqfwkM3&#10;tQfAgN84L2lJSA+9qfY6lrQ00V12XmKEuidaFdrr7jBxbI1oBAARxkHi4aIH2qfHuROLCXKsiSpF&#10;lw2c6QgmhlyvZl821lVjqxAB6SUZtb+Z8Dt9mSHiabPa2IgVKuvlZFJw31sWgYkzV5fWv3/3QznT&#10;lTeuDowMVTfUk2p0IkpA4V7yg3AKR/VF4+BcXswIKMvjEufX4KiTW2h1bineDDNaNUK0Na98IW7g&#10;iapFsaWJ40tv7fxABU7OeH950K5E/PdXaPLPHz1dX9lsYkt6sFVdi+5WB+mpqqpta2ivr6m/MnZF&#10;YxekQu8tc3Dc3tyKjVxLhCl1oS7lJ9nU1qxj5clubW67bHR6IyylJTGxv7WONJYzAMDSV3sUcGDl&#10;m/jp6+23qYEgDmMViR3d3TNU39AmAEKzj3ARknlmqjE5zcHGJiN24DiftxCWHU7BACNNUlGB72X8&#10;OZSWoLOVYWmSKAaLMUJduquzd2xsxKP/9a9+ZapGLWzSpYgG8/k2W0gMJM+7uq4sfVLXPdAUXKJg&#10;qhQZuzG+9db9+9DukeGx7q5e25bAodNRmNWHWlhcksHubx3dunsTmw2LwEOyZ2W6M9OvBRYKGgBg&#10;+YuGbASck0wqd9J/+55P5wFlTrPsCo7kcDuHnG2amtoV/k55LTNprg+I6HTl+jVYIIUdggwG4ixW&#10;a0DlA8W0hv0ZmBoctRCXC70D8cRo589//gvMBPtrfp7yOOelNJDCuFJBhNJmp5Xg+FZuWbQFkQt9&#10;THvDK1BvCnkjruRNWPbc5a3YMPWSYooqkiRbPljtlQVd/jiFk5IsrFWJkGG/4ydIXkNYw6hEgodF&#10;+ma4BEhrKE05CCjyC/w0DthNRjIaLf9IlyvY4LhX/iC2bO3IkJYVD3GFxSGpBfewHoLPvr//9ddf&#10;+eDefXt/b2ZhDtUo9PlRGEuKKfzh+MbIAtRfo1xMQcPd2Fx4Pdvd3nF1XNv9pKq84ubkJDkCghcO&#10;FPqbjCWIGT1++B2ZGxfgVtj4IIgkkfUxpF8RbOWYjII1HBvUAPomdM+2t2LIK2BS1ZdFe+D/NHzD&#10;zCE+pTHDYAVLiVy5e+Vm6hskWeYfxcYKNjDF//r/+n+DTM7OLbAWds0QLBOz3f1hr613apUnh5YR&#10;9yCFiYYiggsN/wqo8WWIZLhcN25+bt5ZJ2FGxZVm1VSVD/aCCktmZ5f4TFeUpZkHcMDlH3FyoquS&#10;Ry3/i7/4J8UpSW7wLn/2sz/7zW9+52WfPn0K95LhGVfp7ezx4VwnIrDFq4/T0z8e3o1ud6JDjxEP&#10;bPNnqZVg5A84Tw6trbV5rQVeh8lhnaYnNDQ4YHzq449+LweKHnNS0wf6pX9VQuH+/MnLp3NLs6d5&#10;DCaJFw4QGKza+nLzBejqsqq2lraHDx8+efgIOBSiZydZi5tQrqY9/t0Xn3zqLDQg3dXZPXl9UrWn&#10;viHK4MzGiNRgXt9gaYmaLd3xUUKbmH6KQWYOCyypxVby9friA8P0xMN0WXUiE2YAbHp5Y23F8Je5&#10;GNtgdW5OclQWu1x+gopavra1AX+DVJ4c7U9cGd7Y3xa6yebGZt7dwUOh2keEXfqJlCqfjDnNs9Mb&#10;t96wkaz747MUYTWEl1fPnyjApWv9PCk62mtrKrlS0zbTrJPVpk8q+8d6IS9cHd080K+0VR9zY43Y&#10;MaO2Y7Ykhq7Q+/BN9gyrr28StE3Q36hBgeS4LxWVav8c3pW5x9p0U22TE5pINLQW8ZCMTajcFUAv&#10;iIIWW9i3hE5dwK4JXOruoeUk1LqktEvyrPgBqzE0Efj+lpc9e/7kuwcPDo/WR0f7cMKye6aKzTT0&#10;UllH+3CfdU+pHUs9PUQjwbQnCsOVKBHWj1hmn9CnASUylAJlORBEeSlIIfrExAoJmVzR+tYapqNT&#10;0kyWG3nlylVXozhzjPkUMkgByflfUoV4F3ZsHh9adJLcq70u7rxxHTnkKLM39fqZOXCf0iAknuZH&#10;H/8Oa5AApk7TzvZmdKWPnV4hz1uAjYfHB3SjbEzygeoTcQ6FRKlpnuT5i0ebW6tXr44SktDrqylv&#10;SOUDFQipnspKWJpOENjVcxdT/EG5pXG2MD+niDfLg9cNWrCdHUjLT55vra5FC6GySpbn5Fha35CF&#10;mzXr6THjaU6/jA6UEOHw0DUzEaWdpThUf52cnvzH//DvfUt2lTmkJgA/rW5rJdRUVxHpizMj5F5/&#10;89tfmCD8+psvsMJrqmKqhq886AK/DcQ7N/MCRyRFIegUMbFMP4SqgHjgsrGne3r6fBwwiUQv7HtK&#10;Shrrm82sqbXefOtNuIuhB6P9SU1fZBhGPqS6/vM/+0vfixmI0DqOeR+IQkd3X4b/XcwMNhISlz9h&#10;moRX+eXF8HDv2tZyQwViVg2C88npfqJuWu3VgBpFafL09Bcu5QzKob3do9R5hYn+0hR3jlRpo8bW&#10;/r/6V//61cu5ro5+6Z7to3cl77V4gfpCRKIweaqnY58oVGmU2InKQum1ByEFBFPJhZW+Drj777wr&#10;FAiShvyLUrnt3U3Z4WXxGSi6NI0fIjs3rHB+dLAjrPUN9N+9f7d/qLe5hfhcBqh8/foNPwC7LTot&#10;4q9Ag94IFB09/t8GgbnT0GAypCbea0Y9efwA4l0VGYYAaVCrRH45OXmDwpyEljhOmRGpMq583EVC&#10;qBawdHGS5vmoW2l/HmZOfvLTn1mwECOf1xkdSUwiLke8XPlfOFBCgTfEnI89ygQ1sU1KowAgaLe/&#10;PzQyAmsBuLKagZd3dHSbsxIDAFuff/a7x48ffvrxx2BIkyjtXe31jfWtrQ257JFyrbGuwfw/ien0&#10;ZeV5yqh/vaPM3nQf0EiIxzU1NINIJBnhs3p0rCTY1zHd29WyPNwluFB5/3vviDbEChwgAR9cXPzh&#10;o98ip0LOVL/4VZK/WOr5s6a2DmKAQZXGb/eiQn9tDXnwqgp6B3Cv3MDgIFU/8i7PnjwlW2eEDRlm&#10;aKCf6EMTDwA+R8lvSX2A4g5q7QfWWGJaKHYWsWRehl/+9tcf3bv3ZkLSCd0fB41cnPGOXNaPCSmF&#10;gVyLWWgKpj+v6B12SRrf5Rw6g+0YsnwaiJEFJhETvqKzEYgX6C7xrqlMIm0kdgkLPBDFSzxNRbnP&#10;j/6FfxJz3DHwaF6kgHNHUApplBBNCIQvCN8J/zdOVbl+aBEXCKO+1re25ZHeMYY66xu8o/Ev3H/Q&#10;Y2dXl30OlsYX8pa2im5tmH4f7AMtHDYygaDsJ7GeeL3vUPMBu2p6shsiX28SRcI0PTMdLTk0tHQR&#10;lpJ+7ubGOsckdyCwG35lifC0EkUWGvi9wx4HNF1cpxsWHy34lKh7kCf7L1FRi0ECI5zRoQ26mt8K&#10;lLAQimNWNyZz4wDyuX0/1BaTgymwq//z/+V/+vyzzzxySR27K3i/v9ElSQaP4z5C8Cwct9iV2e0C&#10;WaItdIGY5qjQO4fvSXF6+0LP0Dhboopwvs5Lfe+woqx0oJfgJt0sOy61tb3f2lzLEspGAjvaya2t&#10;zSxaQGUPHjy8eeP2j370Q0eTY356ZobUB/DyMKMVuNPejEJe2jcwoXeDrxfOeUfhFulOyac9tiBz&#10;hGJQmorVzuZia3s3hQn3Dqt3bXW1s52E6fzczIyK3Ie3lJPYGmvII/ScFleXnr18EkYYZZfm8fUg&#10;3OKk9lKWgcVO6yqlv1ToajFS79IoOjD4UNbfP/Dw4YMA+dvaxq/wYC9CpVpZXrSkDB/JwPoHBrzd&#10;MjtHjM79QxkJuEP++ujRE+Fqd2+tpip9LiAdm0KKYZD66ND/UaLNU3B9wo3EuX9gSOIlUVtUGefP&#10;G6oq/5hhcL47za7v7TSQck0V1TXXG13YPNoW20Os/Qz5Lrj9thxugwK3ubmJpitXQV1LTl5AUG+6&#10;l8nzSfj626/evX/v9PDoWn93IxK01p4Gs5EKswBbm21Nbca7ljdXrlyZLC+rOjpkXXqmJ2XaYnNp&#10;67IEmXSfkzzReGgUp9OdI7tip7ay5kRZKMHI7IjCKLdQOaQRwOjFaXhiVjWUal4dwdoyhLAvVzdm&#10;llfmIZvOVM+o0FWUnxXW8X/9KmBXgQMFy+yPCz0BUD1MOeX5V19/AUO+c/dKV09zBhB5esEw7N13&#10;fjQ9tVwVdMuY/TYdgZyuu63jJsJCO3p6MSQag7IQJ1+gx0IKSJLmviXgVKvmzRSCWFjP5i4PcRk1&#10;kQ00oGKpgXCQqX6HatfpmXQcQ0VO790ifTxPC/FiWUtziLvIivDZWzuqMaoJCy8tTdcaySq7lGaR&#10;7AfsbW4u+zONn9nZl6idzuOCfIl7UhgeTGlkcZCtMqAUVomAC0N8KoT9w82p6aeNTVUdnU0cBxJG&#10;cBknkHS+uLO1Rye3pY12ABGQ1LWr1+wMH1DcByjomvnsgSSFPtAZCO3166mjtQ2jRmoSkW5le7O8&#10;rvq3n/4BwwmEPTisbik5P01VVJvTbh8ZHo10ASLrL4XA4qLvHn779MmTt++/aRTMaJRbVsU8rLbe&#10;88E62Nne8+vaNPMLLznEsaCXIQEMMIQQyHjJ7+wcQZW31pd6h7pSxWeCXVEugDFLaI0B9c6OM9ir&#10;aVjI7yPcJC0VUU4GBvAVXrkj19ZXEccwUxBadalSuSPY8vate1RJu7pC+cVMLjj8xp17BtCW1l8t&#10;vVxsaOlMQFPbSw+ZnL2EuOjxw29u3bqxMueQa9neW0VgmLx2fWR0+Nrk2Oo6MwZ7IbuxdnCW4VdZ&#10;Kk168OiBWd+yRkWCgWtALKfz/Hvf++DBt99KQJNxzLhXlrCVUGhWOAuRvulDaK6Z+kbAIMPhWSQD&#10;9fH0Ydizs3NiLFq4U4EYDV7G+voCW1cdS9wGyqXOD54NjhBe7170zr03Er5dANiCtucbnbWitJvW&#10;VN2EF7W8uGJx0mROSM75udevqIk2NtRgtWBRASuWN7bQuRS3To233rr/xhv3rOFPPv5cP2htcfU0&#10;f6RuD/+notLj/TyEuLKmbGR8JDS29P5SxcZoIHnqRuEaWJ7LHV2cxAxgS3d/T2+/JScQmUNSoNmS&#10;OKA+r6juD5Qp+gdHkEvcKNVg0p3gcX4KryKV/tFvf/H08Tdis35dRXUt4mahTWOEjWJ4m9FYpZIc&#10;0FBfa+vu9tFl8QUAw37RAZQtXr9+03J1eV4cPCy3SZKTqN0UeHs7h6nzsrtvvwFllPMgG5FWcVB8&#10;+tHviI4gU2pLhSaKsfpk0qs0le8bmbhg+BjpR07cQM9dm5uDg96//yPAajIZdgk6evT4oSmGNpJD&#10;Hihl/6HQhWqguZ/4CcaEo25aNpuoIGFQxfEckPN6KDsIJW1tXRxj1JpCzfDQ8K9//TulPYpVwSjC&#10;x3eTrRP5GhpfQZc80R8PWcvm+kZJmKUkcIlqImYo1B+IAzG7bW1I7GS3aiphUFT3BYcOZKusTKPX&#10;v0MINLKtSDCCSZsQ6AMiS6KlB6RTLBPwQ64/UrQkH7MlbVV3K1FgjnkvPDKxlBqlEtTVyp28OAxP&#10;fimFctlyNNAa9CUa9pEkHGtFmWMw3SJXY+CTUNflDjLnDGTLJGe1JUKr6Cw8sxVBEjqljgSdEsfV&#10;q1ewJvhJOASDO5QkyuoZ12xrBI0m8U/EfFLcCC70dtQ+qdI09izaosklvKGUvgpJWd8JmYn4R3GU&#10;OKtGWqu0tvzsIP9V4JC4vQFm2eHFl8XcNP/Tf/rPMmtT/XQWDna3m9s63Cw32t0MshvGw+G+04V1&#10;qF8L7S8sqPoG6LcbDsgNIgh2XlWlze/QoyRZaOJCX9g1bu1KU4owZ5Wv3OZXN8PmGVjA38V1SuMM&#10;9nsMcmdy/r/+9W+krShsIoVhClxFqke1zEmOs2MTjKwrbRKeVj4ACErS6slFgy8R3JNshc384uuO&#10;7oGunoHE7rExGskX5w5IU409PV0OUnm6R241JVqp7iXPLf2v3OrWqgzAVgzWWz7tb8k8SiKTqd2K&#10;o73jqRevLQXisz5ab3+foTCgPRm9/oH+wsHvwYezdkeXi1xfXZl6+dyKnLiCmnzLnUf5Pz45ffHy&#10;NcI+pQlDixcXLJYqUa8uT51qBuwP9DHtMavz+uQktY9YEMWlhG3Y1galCbGuusre3s6cwBNaGxuY&#10;Qp+XFF2UpLprGzDyS6sqHr98WtVUf2imMPy6tTX3DYETabYem5qancR2Ix6MEp/wYIw0wh2bupdW&#10;l1+9fl6cOy3Jn3eZndcdBpVnjtZXlq+MDg/29bx8sZY5P1tYJip2WlNd78aL711dnRbx3ubueTFU&#10;2al80tzSWFHWYD4Fdto/2MeXzBolLp8/hrCb+cgfZXd5RFByy6zna5ppvh8vrswiEaqMD9aPFOKp&#10;Mu1tcezIXrWHRWqpVCGlKITAyKv+IbvyzYJubUwVBnkrpvxUrJ9+8rGtNTbRawmf7F0i0b/7wfs7&#10;W07BIhawCCgdHZ2WrlcKBSmBMgGxRWgoMeUCKwQBFazl6Vtp3AikvG7RsxePlMXlxaa+ip3oyKTU&#10;OujB6pG54vHxK4J1FDNFGkbb5Bg8HJVec3vLwe4+TS4xBb/VDhK8bMPdg3lg3sEh70i9lSittXio&#10;ouuctrTpKWDCl5i13tncW5hfwuBJ2vTR0fYFtJC0Nrc1CP3wyBB6oS1SW7ayNj883NPShnp4Dtuo&#10;TNXLMyzpvcMdSjGkqXKnwd8GpyUOsofK4thE+ASJ3nGAncmQtgVvneyurliNUnCwfL6sZGpxjj4b&#10;H8a7925QBzth+uxjFBf98MMfOx0g3YU2tEDz4tWL/+0//ydtjrfuvfHi6VMTYY7SqpomARPDDNfK&#10;ULDWnD8bbnv27AlW9cHegZkhH7ZnoDdzRPSkFxlLmT0w3BXNNEOI2fPqhjLAR5Zj7uGhJ6LzorkA&#10;vQ4KbUzhaMGknU+WJayrphbAVK6W6OrpnZp+3tXdkUN3hfBeFrEbBaVARFDi4vn2Ig/E9PP81OLM&#10;/FJX10AyfhurzSSaqcmmxprbt24uzS8pJidvjhnsYA7hmp88fbg4q62mSCyCvPUNtXf2dtAewD0y&#10;yRuUg7IyoyqCXkdrT9iUZw7g7qHr5i4l+jbYeB6pk++zz74whGvuZ35+oW+o37OWZwjC8HhS2g7p&#10;tdVlq0v/BecDdckw0ehY/4upxyQcVSw0++jSaws0t3SKeNjfDlftZs07v+LQ0kGz4Pv6BpBpgDdn&#10;oNhj3iZq5jB71u/mUcMbxhgy4Q5niXXY2dm2fXBcxmAujrkiu8Dvurz11RiqR9aEcMhlce/crpq6&#10;ssb2WnX9rVt3kumiLJudx4+fyK13SKoahgfL1NQ39Q03trRxPkByF65AOIqMjY1V5Fr71485KGNA&#10;kqJbqlipj44t0kLQVuZ9mrXPP/nd/OxUS+sgoXsHUdCIc+dd3Z1yCLdIuOhsb64AnUT7PRRSwBJB&#10;/jm9wBRHGJed6IYPDQ7HqjVZGn/r/mRhctcnrytm7CZ7UZViQC8pvRUFXqMUBPLdN193dLFZq1KS&#10;iRLBlOLFeZHt6B9mn3V0mZLgxqy0uGCgdG93/Mbd8nQ1AEL9ZyRfbe9vBsdGlLh2H0QE0dbkoCQE&#10;0msve9yFppIUB0RUQOV9QMicRe5IpSzk/ktQgCOeCLkfc3YY0c6IZETmwiGBYuUMEmEKMU32YCM7&#10;FvGuIhnS8LLxt7cjrdkPWpWkwD6S+rgvAcZYDNEr9GQwd9LyEU9Kvyy4tNZ0ItpE+hyW6mGGgl0i&#10;HCWR9WxwpBN3glB1j0zXNGn+3DC167T4pqdnRC2P2DkeZjHGPqilG2/X7rPO6bEdHY2PjQmM3jSK&#10;jcyR52dVzszO+pnW9jaaiIbGDHnIoVG55FWoffgnBuHaujvrW5r21PDHmVo5YmmptpiDSfT20dSx&#10;LYb2dPGT+yld8dZSovmFRdmii+eIFFiWrWJzledx1IscJqVa3rIAenc6vyEqAbIrPBf/sFyI3wia&#10;acxbBTmqVOoWLxPdUq1tRMMY0SoqHhrqr5NYUZcOsTJ0h+o33/5ekm+a7jb3Hs51M1Mv7759D1mP&#10;jC99dku2ub356CxGng2GGg8IGCoZgOxobp6emsoeHSfsagw4quvGs0k2HKL1tDRVk0AT4FbWNkR5&#10;p0JoRKW0q1rpBwCHVOVrS3O2BwXUxuZ2ahXi/s/+/J8ZYBBrUHm4g5yfZ9W7AF20fBdski5VrM2s&#10;e7ixOPu6b3CoFlZWXXaRK0aHfPXiGR7I6OhVNl5Snxu3bztFqbLKb+jznuRMmQWhD/wwPbNQUlZb&#10;UlrH9Exf4ih7UlpZUdvU4PyUuxLL3dk9Ah6+8713tze3luYXz09y129edxgX3PQKB3+Mh5cWVdSU&#10;N7Y1otRpx3z31ZeIQ709HVeujhoPx1XTua2vLa3MMw04IhjLx0l3P/SKyysN3FGL9GdJ9xdffKM6&#10;px+Bt4z4qWNk83jyyu6muprl7Z2nq+uaNSwYCGNcFFfKTEAUC6/n+xo7xtv61+ZXto4z4JYbRqxV&#10;PExmdsO61mi3JdXDViVMEwCwcSL99f/+H4gHNldWjlqLAXdrm2bbyBDkioi/nJRVz61srB7s11XW&#10;3xq71lhZq+Zu6mqtrq+ceTEVAeX8HGG1o64rdVI62tTSGLqj500tTVuH20eoeumTne05uEtpvrL0&#10;vDZ3nK5IN1yeogq1rC5t1VVDIOpM9q1vL5TWp2sq65UMEujcxfHq9hwaD4ViiEXiDm7Z4z8axkcb&#10;ZEiiaAj+O2M3cGb+MmNha43x0P3uwdf9Az1370yAFfKniJxdE8O3Olp6jZ8ACdmv9PT364Y7FiQs&#10;+IsxtwZvp8qXLgnFfzldVe0Beau9A9Pvzbh0msKPnvEvasBNqa1SgyaSoakYej9FKy5bXlnHycMj&#10;sbsI/4lZAQVFEDn2WI/29wz58xKzn7e218BU+dDwiqshVCjnK05TS7fVyNWo7Sz5YgpklRV1aHS5&#10;42B6ynVYSGE+YBqR4kLsODYMBV65xMg2wZNmw2n1geoLPRp5hlT8dN/YVfjP+RKPunraDRVp0bE6&#10;CP/Ik+OL/MlRZkeKp/4zRY9A1tPfh9mgRkQxwG1+NPu6prt9fm/LLv31736XTx/li3feuHvn9Dit&#10;1Xn77r3S4rqeAVIjxbyz942Fw9tTl1989sXq4tJAr2ZjvVBoWzU2D3S0DcqWdfKtcOd6YgJx+Xrm&#10;AboJLGF3c09e4p7U1/eKGKXl2ZXFWcN5oiJtr+NDNQ9T53LXzi5Z40OscDDF/CR7rqDmxLgGSAhu&#10;L4ZqfpUWV2IIHR9c3Ln6RnmJqrr8ktz8WUarmxrT3snm/vHm9JMXN9+YrK6wB9lF5F48f3WapTvQ&#10;WmL+DWp/ka6wtLL56rL6zvYeDvTMW0rqeGJszrA4ePYS3YdDV1N7/dBIz9lFlgpA0BlLCVi00J/f&#10;XsrW1pdsre+sLa1PXr3ulLfQCKCj0otg+FGakxGz06nd/bXt3WXgu/bIwf4pSkNlZfHB0XplVYpB&#10;8uvX8+Wl1Yf7GVrhnHoRFfDwKLsak/IEkY0uL+AZrA83qswKGPqNnKACfGUxdPbVPH/4VXN1La1D&#10;M9W4R5mdw8oL+ldHdTy0zrmqsV04h09XszBKpcgEoiRafoRQSIXfe/+Drx49tD8j1GZOHj96tr60&#10;HgorEOja0uzBeXm9UWRvGRqIkVeExi/SiNn7w5nnL6naW2Qt7T2Nnd26qmm1QlEZKG11bTscXXZ3&#10;AQNyMzIF3honSAPS4qGwZQ2bKLTpGDusLq1Mv5xGGWzuGqhuaG9s7Sstr3EF0HP2F/mzbJe+Rj3d&#10;j2xVeY6OzLFwStYLGci8WGPN61drYTycu2hupLnPIKi3uqrRgRiYoeLAlA82KPvRfJ7s8PFhJlpA&#10;aYpukwBvdOfaBkYJ5b/467+hTnZ9fJTAP7VO2IRMVk9BTO4ZvUJ78CidwSs1nITsdba5wQiVa8LR&#10;BQdn9CCtN0oapOFXxiZukWgCYEuqhocGpSEeldahlnGItSO6lJQijEPrzaQiN6GRIG0+fzlnnCN8&#10;0HTBQv+W0uf5lcnJsKy+gBZHRUQBhtu06Ccdp+dJjNqQuOkfdCKkKxmM8CtR85MJM+9sd325sti8&#10;8wUaElwDnMyFwfwSpQy6R+LVCS+E9OX2zuZ5cd6MlFY3hTkIz/YBoyH93ew2Nhb06CTDuZbX3v7+&#10;1udff25oN+SH8qfsL0QVO10+JzUpNOIlFf6WQikoTPput2I1ILXSTNnaWM8wm8+eOIAFL3wK4HHo&#10;py/M4fY1dxC+aDvJ7aE2Sfzamlpqy6t7WrtMzzv3h/p7yc+DxyGv9FeyFZf7BDFyuS3+ePmStrZe&#10;6GBVc62wqKJRbER/M11igBp+FGLpXtF8uHSkojwggPO0CY+K4spihEyWiUpoXpzuc3FFUVnVRXHF&#10;edr0pto1PEhC0y7A27BICdlsmt7GGnUIo3qKsc3iqzevS+pkqY5bF983PLi/R/4kKgOJtui1ND/D&#10;y0+rBTBE78SrgmTmp2dPjzlzBbXZ2+BwBFv+7Mz7wC17ens8Ql9JAzbwbS3Z3YPs9m6Yr3EToYyg&#10;aSLkdfcO6nmZhJdSyvUyh2ROuA4ZfizfXJtX0adKqr/44kv9mCDuHQIzCZ+G3633ShLzBuvG8WN8&#10;Zm76dWdvv8F4VZL89/Gjh5tri4fGZnMXf/+rv+ckGOIQ5eUS5Ojhp/NwiPnphfWV9UJqpMe0ubUp&#10;r4/md9KftnBVmbHOw5SkOOWXjAf2DxrcNUWs76PyUfqEQn2Ss0fqCgUBFwuxF5fIWPRIOSFOPXup&#10;KYBm9ezFSxvS3aurrvjqs99dvTK6ubkGPXNmEy3pHyIbEfOM2pdyQYSDwJlC1CD6Xz5X2EccHqgS&#10;WGpwEOtoMEmXeaytxirCgVRW5vwzt9La1bW9t/didmb0xqRFUdtA9zXGX5XIjvHdzfUr128U7DBh&#10;V+7q0tzil1993hWeZLV3hvtDvpPTGCAid74H8rrMP5qaBo8RIxzpG6BobscS8iIDpqW9OrfY1d8V&#10;0iByiAM68u1N9UrYkLfihO3tALyelLog9hUd6vPz5rrWfNZ8kxnGWDoGFVCWlDgUgNoHW2jSgPCV&#10;+EWnfpmQzOJ3z76k4bm2tqy4rKuvpjVdU2kxRPs8kbwKSXB3Pnw9FNNFF5999hEpn5/8yQdgx4ss&#10;CzxslbdRumdm5j01kC8nTnMsyqAYP9nn8RK4tuNZbQfIIRbsSFCNTUyM37t3L6GXxl5hfnfnjdt2&#10;UTDWc9n17TUykp1NzBBzRtZQLVDwooaROgUyETom4gI/ZUNezZGyXohJJ5ksUC3AYIbBUU06hyiz&#10;l77zzrtCubxZDmGeXJR2mhIt1D+NHz6gonvxz//F/6mlvV31tLW8SsC2ri0oGsEtzQtbJ8lnJzBf&#10;EFEMXtrxrlwzpO6kL5Da8YkJ44ExbI/5VhI8CUUa00hVWQhUBI2yOIrC/X0dQ0hwDHzUsJMqVX78&#10;6te/MsOll0VJ6uadSR/zeP/SExwZG8NiBq8WaLAFfNErfPnFF4h6999+48XLJ+6zeZTu7j6CnDGo&#10;jUuxRTIjEgtDhb/81V+NjY3XJaL/thtzNlPcIp5Zi52t3cb20KYHFO1tHl2WCJwQKWP5sJTc4MAo&#10;ZiGyeczN5fO87chnGB9zGQDmQOajcRO2tWoIj1e7f58oedHJ0uZcXVM9CHVrYcvl9Ax0RZ+XpEtp&#10;5fzcosfn2DQ5DXZfW1uUr5NTqa4t3d1nD7YiI93fYE4BfU9XNdX0DvfBkKITarcLcUGrCilc1Tm+&#10;ZmbfjD8h3zX5CvZ0PKyioKhGlVgVwxmFDoJkvKOzFcQIP6MPHkNE8UNCNZmYIqR4lCPLZnkRmEpW&#10;fhd9hmAp/CM+0b6RSTlmeu9oO4rgnApzFx3NS2xtrZi96O7vmHs909nWoXks/bT+9xmfO6OijxHT&#10;UxiE9rk30lOn2UcRe3hkGPJR8Ik6Kbp4/uJFaaqUc/wpmXthqKqktIbEC/2EnFqmqDJQQ4dndFgQ&#10;JXPp1cX1hZlFw7V4Hd4Aag7aIb4URoOowbubJ4eb+ZNtIyEAsOa27vTlmaH9sOsOLWtshgTUu7w0&#10;UNLW2Y2xN3bl6tvvfTB27YYLxvdyDTa8ln7MZpbFUf3oyXcTV0d397cPsAyr5Z3u+er66i5sZvbZ&#10;CnStobn2/JQhQ6mxXB4J0s/oEQYKHLMJtgjGhbtHoyqzhyR00NRsxrATkZ+9XWNz/bNHT2anZ7AD&#10;e7uxvs7NZ9Y3N7IG8dAVDVHSXpr9OcMksCtNrRtWGr1+K5SrUGjkQoSy8gQLH29vn7R3tYHBMHDI&#10;ngF0UcV91AixhZ4dITL+KMFcUC7SWzl0mS+ev3RjE1YWCUlC8JhS5xAsmQoJKBnO0vIisCP4PDIM&#10;tUttvSsv9I5gKoW0JgFagpuf9JoL+r1BiFWZUMPBeNL3c+NlVQJAjOwkc4jIfOZuBQdw1/ramqWl&#10;nRL7McYuD8zFS9dsdt/3Fsm4QhjLFua7vY5veube948k91igyrqEIZS0MgukbSHXhYSS4ukZwqqH&#10;4tUvy4qp7cLhKmuqhkdHwFe2zVJoVQJoWkgbcOyheWNsm35Y4D9JGExOgZL9xK5gZ3OHBUVdTb35&#10;d0ilkKytR53RsFgiGBFcAplW4eYUHKkLLc4EiIopvYTi4NFdhB1hEt+ShRmyISCPAKaiPRhEq7jJ&#10;yUv6Q6KKlXg8GixVSJlxEJTjRWNQuMy9VkS6XjfON/Z3t7ELiaw45/CrsALdBaTdAF9Z9uJlZw7A&#10;h5IAKRxCtB9xxdpqw8PD164Ft8OTS8ZNg0DgY7CrWd0MML2xvkZYwmoqj9nDGsnyzpYfrgBZbXN4&#10;P9ho7+xraCIdvn7z5k1jgE8eP0nOvAmumCK/RUAz3d2AWC7OzZMtmLh6o7mlQ7vBZPvWZggXHYc5&#10;bPByCkuKGQUqYjL6e37jxg0+YrpXdHm240lscel5/vJ55Nd+IgYCeE0cSRrC30ZkPEvlj3W1m//k&#10;xz/++quvP/jg/aryytqmaB6vLC0zPyuAurauIs+9DAMEAAWE5DRHmNskIJxzd205pWyl/3ZigmRz&#10;bHzYFmAgYCM1NQH+O2UiHglf8SBIGiFWQOWjTQ5pEE9idK6q+u79+0Ible2VrV2Lr722gjnNS4y2&#10;k+zK5qbMDDr6+ddf+/2q2gaLSGlicSXWvBz0pIm5m2/c9fTCk/skzCy//uqrw/0dJimdjcRGwmg+&#10;RKpPz+B50MiFeGVqKiry/gopv44LkoQjs7728cPHuZMz0ofkt5CQIBDs4J0BWrr7R+G1eZpBOdHt&#10;wlQNoxqlrUFxeQc8oKu/95BHW2yxmOj0eUeGRyrrtSFCxQ4eU1FXdpDZP9o7HG4fDni0+HxzZ5mg&#10;w9LyDG1xGbl57MTBUBkRGwFlPBFiOPn5L/7z93/wVpo2c1mlQb3uvk5o9+6OYTGYOXUZB3RtAOBl&#10;DFyZQ0d3K0mwAkU3Rx6+HLnce+++x6HdNw1F6iIBe8U1fBLc0P7+3levXuomR6aSx28rwg6+efuO&#10;Vlf0MBN15cIwcDQWS9IbK8tWoRyru69LNJcomK12zcKQjIXsnDbO3PTC7qbVsXa0D/woYVZGs//a&#10;9Ul7szuS7Gr3UF+TvvN3jx/kkoHt8rog5Fp1jmrPMaYpk4hge8ZMKKbPUXFVQ5kxZpKY9uN7775r&#10;G5IJ0JVDdolChaxuvZn5w4bq5kJzDWEulPd5G++y1ChvbKqpa6xTUNGXQUHo7e8dHuuXedAYuzgt&#10;P8+f8StB5AcMJLElgou3NpViWrCnq727x+ZdRKiKfkJ9k43geSHhFdwnBKUVg8qLU3du3zHwJbgp&#10;FVRHIcZWQmd8gdpWQzP4fDsv8eAylBf0U0+fPoPjanVfvXJzeHgCP8y+VunqYhunF5EKtir8Egqk&#10;hVAOCKqKOklzPrexvW5apam94Sx9KnsBGs+9mndAOPCKiqopOyBp+gHK1d98+4lebXMzq+aclHt1&#10;fjlmMIt0gtNXb9z22TCcwmLksvR3v/nd3t6Wpp5TMGR0gnUXnDuoUDKbWffeex9oX1sWp2fHzs4P&#10;P/zQpkNm8F6RkBXlzS5IPciPGYsLV/LoNlyYAmHR4wxamF9BDPc9y0kH6Z1378sbnV4R4I3gynPk&#10;jKdHG5tShDxrsxi2r6B96rIPmdHjiTbU1eOMbO3s9nT2lqZKGA6ZgQsQNGxwA3kOUSUTUtWRTEtl&#10;wa7Kp1czM0+evGR+JQrt7O/0DPYpkiwn85TRo5dqh79K1IqEeTUoj/etbjOQF4oK0jZ/+/O/uf+9&#10;t53EIiCV6eOD3fOTg+qK4o7W5p6uLpzub7784ic//L6ifWhkdOrFs9b2rji4Is8gIadZSYUkdLGT&#10;ITLiSzCGYjM6shBBTCRMBOfOSGm8nn51685NIZHAGCO72dnF0L1rrgtXNJQxwvPnxI0vKNk5TWlA&#10;xDCB9AX7KYxmIt1Pkt38F5/+wdSUPDWZNvC/EtMAuiW/+cVvMcOY7ag+NcykZVV1td989Q2g+vbb&#10;901+OSjjKLVDOPksLbT0DYbxaCoNm7bZZHGZPcfZnhDe2s57fl+IHh7sF2NtARehpeg2Jnz2y7Cj&#10;xwmGa5yZwMhMEWIooZZDbqmSP4gAJXGxMcWlyFYdZuQG0vx26ts72uk5QU2kLjFAGmKzQYuKOb4E&#10;C7Q3AfIJPT/mgr27NV/OAa/HIUvzk3HckcJbKE7IuIJqkSBghvr1zAzJ9bn5ea5l4kwQw2OI5xAr&#10;Rl6l1I+oksy2+y0nMg67PmYc62V24rnn6PtggoRjcxq2ox5uGLGEebhPinjT0a2dXRFjDfm8i3T5&#10;O4cHq9Asb0efwiHIt42vOoHW2novC7ujtBecJ9paqQtvF7b0ml9sPEIjIWcCZS1sys6c4GOj47gT&#10;mZPgcQpP8f7RA4kTvoDLOPFDgzBBiQpjBL6C4I9dkXCqQnM3cTpL6pFYpOaKI8yHiEJMABTiXig9&#10;JEVdlH/JV2QeP/3Zz+rJHWWOEJJ7+nuFJwqHdpG/wv+i9GVySvKHXMIp4vatW03hWRsTpMmIQVip&#10;ri3NG1Y0FmS1CnweQCLkpX1TTMRiAAQKkqkoEyyE2p5kkBAXp6a+2ei7wVSOpXw2XBkMeXRsYm1l&#10;HlTY2TOCGOgzGeIgMvT8xXOaUj/5yU8GBnqDKnh+jvVpB1hgQOP5mVd9gxPtITMYqcniPBWWI3pM&#10;qoDEsyK4Wb7kg+aqFhYW3UDFn9Q7+AQGmTrasQ5/9/e/Z9m0urkmZxc9ePHWVtdFB/7kDHiwsbJZ&#10;xy01uB15d0Ad8/nnX7R1I27yre+mz4F+OPXilddfXafTvSmvgos6mG3yUE5Ppz/7/PNf/fo3VCE4&#10;3uxth6DcxWV2d/OgoqYMwCuPJECSHM5B1k68EfMaJY5hH9ZIRQhRQspOTrZ39yEaXORgeDhYK5u7&#10;hFCudfRYrWYd1Sws6pbX1vjXOkdLw+ehx7mQmJ6FzmH4hTVFAyuZKo/Byb/6q/+k1YiQdGuov0L/&#10;WU5/lDmNzlkeoWnlIGOJh3pxZe34wFAj4kj2bHt3Z3p+bnNpdefoUEcMMRa8RyEG0HZ4cgT72t3f&#10;b2xp1FeNWv5UF024zytkTV1lto+7B/pa0NN6eixybxQALIeu8srjXFZnQXRIBFf2Y+AmvVfdksJi&#10;wYgtzZflMlmCbv76xSv6+0Eeccecjp9/8ZlfJM6OyTQy2mP6DYa4u0znvdgaQx2mThm8pYsLciuQ&#10;nqSki8w+qrR0OtF9Kdc5FbL8jO8hIvzmN7/F3vVbjgf7VkQQ0ZybP//537ob2hnlGPJFBPcaBTIj&#10;TnjW/1XvNNlrhszxUWqb20yKXFgTHEK6ers7e3GzLteX9oLxd4mdUw+oG5uYGBwZu3f/LWrUnV3d&#10;HB6NNAYk6lwpNoRYI6/ydnsHO2srKxK6mg4IY5wNiapKzPZ6bDFTcpRh4u46afc7/CxAdbnw96c/&#10;/anPaLwj5kbL5GGcvBq2tmg3HztNt3Y2Xa8WrQMjjM9DxuV0fGI8mzt0QKxtrhN/7+7tLuG+GEhu&#10;1qigfvLw+NDktZuCCxflQmEXHLjz3N/9/O9Ojg/fefuetNnp75xSXVgFRqgg3fxVwjY1dUky4+NP&#10;PvrZP/oRRWzHs9PIJTkM3XzyMfjOtc0pfTSmt/nTCtzi/QPeDFqu1XNzS7du3h0duRK8eMNrJn8R&#10;qcwLJ50712H/OobBFDAgaE10lBE8qRASDs7sjY6NIN8f7BzlT9kTZlH+D3czi/OLxJ2i0XawZ7rz&#10;9PwQD1ol7QzY2zqA8zd3SM7L+wZ7btz4IFxx8gFShP9ScFiLqe92d/eatDGtgsSTWJFcshT0iFHU&#10;mbLRBxcArbJCzHUyGStRo4fUYbiopXh5qWm1g+UM0BFyYvAC6HizTnRZdeiJVFdJhF6/fglbYvzi&#10;pUgbxiCwGuYkaxmXV6V1w4n7jk6MIkeCJD0FJSIBUjK5jM7BNZCwob7+IqNXTuHAVku1jaOZe5lf&#10;XuO4txhi6jrrJq8ZOfAnvTLc0tOmAujsCjqXhSozgOeFdqDJLxXMkW6ST6QhlkuVXVghfkbmR1m5&#10;u7+TGqChJXaEWDvOFFPbvZ0t0iSVnYEwRr8y33WuMhVVCsegiCPvGktP1PL8Q/nP0YNwduPWHVwf&#10;qb9U286VESWarmpmzbIDeq0ry0v83RVYQD5zVHFmK1xMs+Xyousb926xcoxB5t0DourOCwmoeYVw&#10;88xyp+YLWfHJJx+D7/D8sGlVX2FMub3BL/zFs1ekTxpba+jBKbK1tOR5X37zjQO+HLEv8fq1wosd&#10;yjbG/p63Hhy/Er3TklJDG2KLVvXG4uu1jU3Ce5ajLGpkaAj+6CPLb4QA0752rlsaaVMw2kvlEwK2&#10;gQCYYBOT1KA9obJFXuVcsOBt/BhzSWhAEoKhoQFVnxag8nJ3Z9+qL4zSey+70kHspkUnSpqSSCR4&#10;O8sJ1uH6jZPD3c25uQ9kq9UkUooCmot76l0gggKj0OFFeEKEH915ztEpqjiPQpWKUE5VFflGKZRB&#10;rgKtyhv5EPIEq0iGnFDdo5Em6ZOeSM5ELf82TdnR2UFd0NS2lSNwIQrLz6ROaqhB8/g1NS+nXnWE&#10;GQ5ULIRnYVerS6vR7c3qQur5Zl1nYejS/fG+S+urUCvnL0uPlqbWt996Z2xiVCW5vbUl6woYizSr&#10;SBQIMYYWh1RYjy5rgJmxmYO6H0PW9lQ8Dn3DoPD/cUDd95N4G30tW096JZV3RgQoGJhcIIUJjhb/&#10;C1j3wx/90NFIWUsO1s/VuKtbXJDxyjqnXr6kSNjQ3IJ69M6bb0ISx0dHbQ1DGYP9A2Zw7Igo1UM9&#10;4pwAo/rKHE8BvYxVks1KCywU/l9WAFK5mGU+yJ8xJlgIhUW2w6e1I1HKOBXbFuamCF7TcnK6JMzB&#10;E90KlyRCSdTu3r3713/z1wo4cJ8HJkgBAGamXrS29TAgd6M+//zL05NddydzApeLAsQ6i4Q9uX0h&#10;3giapEvGOXV/nzubALE2NwsBduJ+++A7Ea6tkR/O3unJuYTV5qQf6CHZS10NLZGsVZRPjF+ZvDb5&#10;5edfmBboGwL4B9HDo3UeS0ZfPHthU87NzlM6FoUT7mQ0a8Tt//Dv/p2e/V/8o59urIitDSqw/c3j&#10;ENsliX96CaWQ0DvFrTnoyvzM852t9d2d9USfLKpwbyHL9MA0FhzcEpqwqIanVJutS00vLyHDjw0N&#10;G7KXXdXp+mecHEVyPPku/rLF7UdX5qfHr18XPFy2p+MXP/nkk4WlmT61T31dX3VFLntoQC0EKnT+&#10;S4uXDvfPUuWjw4FaUSTtbm0vOqXPC8ousujxklu66d73OBpIYzsmOzu6MBdez8xGR0ZOealZfN7U&#10;3kR4ptZ8YKp8e2PHlXcPDvBjBxNDdKx7wg1aV4phCHdu29jGiX7Wg4ffdHe3D7nDqXNyWe29LcVV&#10;KTSM4jNUnArOGQDd+qZaEXBpaUHdZej7hD1zdWlNFcjqMLtrv1/euH3X7ZJWBWuHVVFJsSkKp1oh&#10;NERXkZ9dEoaUX+qwAgDpef3+978nq/FHdD2RgIjblTbEN5MQJLIQY5MpVSVVr15PaZV+/OkfYCoa&#10;E6JqdFaTaUcx7Y07d9DEHYQWuXu+srREbsBBu7e11z/a6w65kC606qFxJ58oahsLFI4i2jammVRg&#10;hKJ4gkUvT6lGIHfFTBnRF7EYB/nMISemIFD7UKbncDn9p4OqPF+TzWcE94ePHv35n/2ZqCfNEitl&#10;mXfu3Cc1joumI6m4tH0NHq+sLR+fZUwhSd3A6SoZN+S06MixdHAkXoOR6rf3HOrsSggbAPpSUCun&#10;ezhAmI1JvtwlmQ21rTfu3MQ9OjmF56PWlpgwNTXqPieZasDY+iN//+tfXJkYv37jaigC1NTubm13&#10;9w6E61G6aHVp/rzo+CzP886MA5o8BtReZEjsA4uKtzb277/5rqF76LUORfSwDILwlG1pJR+AzqNJ&#10;YZxFxLe6njx6srG6IT0iXUGStLGlwS8dnx4xvzkvMVFvjVNfPCdqD95Tncr8JLWV5YiotejCA0M9&#10;lXXF3OVjF5OQLDFzFnS6RBLEvg9qBQ6n/r7hevuLaTTwFa3ZxGzAAJW1ll4oqtPMi4Ej6W94Ewk+&#10;2rUFsRzLQ3sE9r+3dxis/ONzzhAw2plZ/dxGO7y9vYfMemtzs2xjdnba0tLDNwcksygPgyb3jAKR&#10;QANZrz47iWnHxiaHXPH25oqNf+P61eWlhWZDpC2t/b0gE3qgOlknZt9E5s2drW8efAvrR1SC+0lS&#10;BTEaqgbmwFJ3377f0dXJ2F5SZYeKxslkSc55RlNbj9vTL6nPKwEcppIjY4+UTUVL/wQhtjrAYNHs&#10;5uQNxF4Hx0kwh/HzjhZ5HVZUMtN0MgmrEgLMkBhDUA8HACBTKiFVeuP2HSoJOlHV9TXhaxwWQ460&#10;/O7W+t726ukxXiGusEK4TNMP8drNkboNjfSVViotji7OTIpeHO/HWJLVDu2RSeAoLc7PKzQlUUln&#10;kB37qvYf/XInLvcRlCDoqRzGat/fzpRWFg3jS+DnX+axxWQbumeBpZUXg5O7gwNzOtzW++zh4+P9&#10;rRt33wZP6BCDG9F1reb9jUWrnV9Ub28bQFv3/9rVK6CeMEFJSM1RAniECefaOeUP+2GKbsoyUmTo&#10;SQxJmJRPhCcdBgVh4cTsEqYRMoExkSb5vshptuqcmNiEjP5RPFO9UphKjdZRWFxEZhbYRxaFzCAB&#10;IpcVgTxD7yt1EVlCTC8nHuQxrphO+b6w4jm5XYjnwibzDARzTwKgE00h2irCazL7JcGKvm0izqdb&#10;AsqMoQGpcV1dXNtRhmOiVEX5E7rf9fUCDhPhShxAyyNFVZgCLdubKmC363aVboV10sOsJkT7GEDk&#10;uXEr45WAen8cSASoAoDtyh3iWmcllYG5XB2/mjk8Vp1OXp00gMLbZ2tjE0HAdok7r3xJZggKiVHM&#10;acZYpNPqj5logecTURwkE+BUFOHJWLpEgq9uMGpiQKaoCKimnNDoKLQvxeBEzzz58ltUmyn1+eU3&#10;7t115GtgyQmC1Y4Ht8bktdGT6Ghrp3llw+GJW1zGuY3bkFwYHhqyG0lWeBiu0MWB9GNWo6RMTifR&#10;VknDn/U19Bfk16a7hX4YZmtzq/AtokUODqppaH7j3n2Vb3FppfxMJhF5FSHm0IAAZoRojc9H8jX0&#10;AveUvxebW9sxWaO43dkeHb8tc3o1NXV2sqUVaFnKI62iQCwzR94F99wPa8nrAllhejqBYgd2cz4T&#10;GuK4b+0iSEt7iLlp99RXxiqR6Gg5NVI8u8ByTU2vrPb39CEEfP311xbondu382Q6k4m2BBMPYzXs&#10;u8NjE54UM7eTe6KfVCND+vrrL58+fHBtfOTmtfG2pvogZpjQyx2n8jHuYUIBB7CtVWcwwCR9OsM7&#10;A8NXFeUisyLKmYRx1dPXZ5p6d/Ow5NwgcMhNhflwUbqayD6343x+fXeLgEUjY/nmJkvTxIDwB5CA&#10;VOKiLc7PUVZp6w6iiWv2oLGdfvnLXzY11zXVNtzq71H60aUrEYgoylg/FaVrJ2fafGQQmTyUVtVk&#10;97ErMyKk3ARbitUs3yhn3vDAkJFGgZuG6OPXzwmG9vYPWHzRq7rAAD2paay+cfum4JvZPvTN9t4+&#10;RH5Um0Ji6hEPwcoH++lWF5UY9C8tOS23tCqqlIpFpP8dSzomSoWPP/u0qKKIloEdWXpJHjC8k9C2&#10;+IBdvdFDnyxnMmvPgIzmAn4hh5wroqpyIsDbojwxp0pq2fLRJC74srUcG/6gS+jmJ6kJmq0irCW8&#10;+ZIvR6lNG6NYubMXL547gAUyIdEZxThpZWPNQAuh8MUFFViH/BgBKcqfCNCyulACdO4W2DQbq8u6&#10;Eqh+mn0JDTK1s7N/ffKmkeJQjQmSPmHAEJJ1VikZ/9f/9//a2uIYC+KkzqdlsL25m6603hJba+2/&#10;ZIcrwQu+qpLaqMAYWrBCyu5NvTKAcvr+e+8Jr9EKLC4eHBja2pCp6OlUkBGRcVoYjY3G+MsmJydH&#10;Rkc+/PGHSj0rRFISnuUXp/yD6crSr5Le2W5FudKLs+KK2mKKshQKLLAcGCQJx97rb//2b73RndvX&#10;5TyIrorAuKtMyzHzKqrFBEIPxhWlnqLt+x+8Z5Me7MJ3c851FqjhPHhEIng/XY6oB5kr3Q9BMc/v&#10;2PGgs0xvcmNjr6O9l+AK+Dycvx17wdcJNoX4SGcEkQUyLVqaxiXt29zYTL6IgRqAFasdUyfExk5L&#10;tk+WTXVjbwiPxnc6+xt6e0kNpw93s1193Wp6SVUMWqZIWdbvkOk5PFtf28VkEl1L5belKaN5NjLo&#10;1IHxs5/9o+g7K+LzRS9fvGxv62RYZuk4n7gsQ+yWiRzNLWPvLS0FYeXRw4fKRStfWFtYmDEUzO4Y&#10;pdrJsr27q64Aheh5aSwa7hTcbBJ0B1taojbQ1yumicA9fUMYNTu75O7ob5p9q+bJAY9kB0Q2xTkI&#10;nWJ9orANo822dpjlRfYcufblzEsgjebLzv4h/nUVrc+mJjoJI2PDamBnkGsIOezSYtPvEkHrBz35&#10;9evXYnJ3bzuehqYngOdoKwohjEnLfnVxEzBBxj0kHi7zz1ef9Q33iPZ2B70VDi8aPaTkFAyIQUxB&#10;wDjw8AOs/Nzp46dPsZJ7+6TXCXqfyCmLG9YhD13pC4rA/PyMxvb8i5cHOzEwCw9r7mw+ARDmzocn&#10;xmsYJ3V3yxgqSvEAHQEnu1uZ83R2c2dtfSn82pXEkaftortUkNYxjbgyvwBnaW1r/cUv/q6B7nli&#10;3RLwPmPyOooSSkyCGtSNTqywat3DaLHJQuiDXFTVYnBeEpTWe9TtPdugmHWkUO7p6zfpIup5MQSA&#10;Y/zwzeUHTx/cunnFCDAR3dHR8S4mY0cHEZAESAE/TE0DjoJ2OL/tBY84BLQTZpz2HVDfDQGiFEhU&#10;9lqB6iSt8fseBOV3sVZrCBKhe8D+3LoqtKuSMwgTNGJdpFayIIssghofGEzNFAc/4cz5GpFENpoM&#10;xcnhhGUpkRiorKZE5UVoa9lfofKVpEdJehFfgc+FhAmCvCYmMO/YH1yhEYoAwiMdUTnoGwa3CUEv&#10;mPUXF3QiNfgjWS8uOjg+DPK9tCB5BREyhCSqyKmRsD8lJ0mRQWZs7AP5z3FjgclytzYRs+qPTzM0&#10;wwRnFQskWDZydOru0pHpVPNvrW/19fhfN9avKQrBCESS0KmdZ0G/s6rj4hOejPsfFmUJSz2pIuLL&#10;LXRwSJQK2ih+RWUO2/DD0QxRnIcsc0tkLD45HOsshy8fXmfqHo/tnbff1lBHfTJ/Ge4umYwxHam6&#10;Yx17qa2zg+7l9fExvh4by8u1FdWkjwAbzQ0t42Od2ytLxxtbJae5/s4uT+ggkwHlrSzN1XEywrk7&#10;yoBJnAS0yBMl+hIUOH+Q7CVtlMDiCodrQZQsEYSMDrHvB0UuZh3jTALzEhsUiLc3TFHSxuyIFI16&#10;RF2d42pwZBRzS3Lz8vkDZ9ppaJ6FqZDnGpJmLM9OjTdnPBVORgqyaErnTvXate1MDqodD7OnV6/f&#10;DO37dMmNm7f8wZgYcFnTxQRlgPMxWVA6ef065QwZd+jEUhja29Gw9TwlViHLGuKXccHEDvqHhhua&#10;WszZbK0vZw73kBJ+9cu/I4H25lv8kjMIKysbK5kzfTDsbzu47OnL1y1NetbdTm4VMxFFuzRxPs0q&#10;UpnJy0icRquLCy4bSkw/9zCz784FcTcV/GKLgTIwRzxDx04LA8CCZjXPCa4UK9g85E/OlfW5Ir6n&#10;X8MInfpOrU8//gzhbLi3p76q6v6NmxiPYV/ns+24+SUH6dLd81Tf4CCrj7qSso2DgymeaKenO4dH&#10;i/rc5aWVjc04kNJVaTQM1Vrc2tnCXaNfcuXGzZgNLkoxLW5obj65yInuNGZhD31jV8oqatVkBQzc&#10;fnP9QaG/OJ99Pl3VVHFeesrtLTyzsoa5LivLwNgNxeVpBRPZ4OvXJzH0sueHNU3lwGetoprymvbm&#10;dgp0OYJDeGPmwyocM5Tfy7STLEgBwjrweGQ/+VTMGzoYEiK2KSVI+IUNb735jlAl8yZr3tsT4E1S&#10;D2UtM/tEOTv1+unB4S5yQ6iJhlt6CKgQrmiobaAjzDrCUgk4J7GvTooe8DUiXcwYW+EY7k5ftoZq&#10;QX1QDdCt9W0A1eSNWzH+I4UsMasVPfuAlS/O//CHP5A2fevunYCH08WMyRbnljFhz3MZc5Q06GAp&#10;eD06WBhnNCBIcjQ0N+ISlZgLLE/vHG69ePUcJcVkK5qDc0JaGO2d6hbhAkJGTFRXz1r2mLR3hQLI&#10;k0gRNVkqPzw+HHKoVmuMAVWSmKQLYz4hfVJzcLpjkmpnd18DjiIdxo7Pa0Wtri7/u3//b69eHWvr&#10;bETbAx4YahJXcnnt3wPvf5zd39pdr6wu8/qdXe3W58GuY4bqBDu2kSBFF+cXZqaLyotO8yGscHac&#10;Z7wWDcfjCuxSIdebbmxsrawsk5shWsHH0J2Kgp5xYfTpSnp6+r/84rvx8Uk+Co1NdVzb6X6dnmca&#10;mmsWF6lanNXX1mX3zje2Vzq7FFOyaNSDpitXx7AQ9w42mQUc7xeVVhb3do8MDY/PzS7NTC/w7fGm&#10;4sbgYL/xPUARekwcoJdpchaysO8ePLT75+YXBHfi+9989w04MyK4SiE0mwXikKJQPDx8+Ehpeu3a&#10;9RvX7zh97bajo/3f/va3SfZZFWVPcWpucUm+wsmHv01HR8/21q61hsquLJ6YGGtqBstVHKE8Zxkk&#10;cCEMha2QVygrYwFKy9cjQ+ydX1hw9hgBgxjk0mcPnn2XzWVm5qY2tzdeTU85tE50NtMlbR3tY+MT&#10;12/emrx1a/jqFZDS7NyisdlnT1+4pPWtlRdTj45P9jY2l7Upr7upt97s7RkwvGwXmNq+PEs7kUsu&#10;yvzBRXrVbx9+e3gMe6tqaW/EplcE8gZcXVmTiaJk2EYsSivriX2GB1RMAFxciK4ID3J9zxFFz+2y&#10;7xI+boVsCOddD5GBzMH23ub2ZiPgjuxEVw+IUQ05PDFx9c5dRwECGwxlZZn8WMZKM7BOLZ0il6l6&#10;y15oUniEB8ZZvqW9bfLmzdqmpt6B/q3V1dlXrx1JCo+dXZSOld7uDsMc+nlhmQVnKGGo9Qp45i45&#10;TPUFyWHGBi25bFCckEVmL0aGLXP0evaVJ6ifJSnyMemdluaLD7aXuFxUVKaHhwfVGPU1ddcmxins&#10;gFc1SCN6QxKLRNxQ2ggSdKk2xQmDBvzsYyKIlzTrI+CLCYnVdyKskMQrkUe3h4z4QH8vbEbdFZD8&#10;sVHBKr0zaJVuSUhoXZj9cuweyOVk3HInu8iWUeeE7jkxGJMJlVKxEAyF4VBFd5fC8BUvCCReW9Pa&#10;3KK3c/PGDQgL9xJ6Lebn1jZXrf5k9C0E7hI2QSRSQRks4tOQETKigXsqtwtGl1jnk4bL2tGBTwTB&#10;Tug0f5ROtejD1A9N+egYwuukNolSW1UjeMrjAXmuw8SAkMizMhB8x8r29uDQQC5/ZuxA3gkilfzx&#10;GlcmrW6u0g4NUmBp2eryKqTq5t03KNfxNRZd2W5IUQVovGCnaNzSGEqJNLGAkhRIDkFOD+QqgRe9&#10;ZcCpfxS1hsYFjTOmBUOFIVFcLEGagnr2qjzaHdYgdvtYdlVc/L3vfQ+QjqesWvPCXpeCNVoJsCu6&#10;j0WXmu4txia3NoIZnjneWN5wnmV2j8rKMmiWhyvrZReXR7sHLq65vdUst60lIXPq2T9S7+rqCk/a&#10;XV9dZCC6HRRmhXxpeUwu4Gtns++8/Q6R2fio1kvk41EE2wwGl0gTyScE7s31RTO6/MveeOtNt9sn&#10;/yd/8ZeqwOWFueHRcWOArEWYLKfCvAxfSFrthoX2caJCEa169yK46bmTllbaZYFdyXa1Jvnr2TP9&#10;QyNiTXdPvzNuemZW/Ls6eQO53hVZzvb/hz/6kW6BzosjzQgYg88wOdnbn341pb1S39QcBCOLNTRD&#10;Qmrchmk1NtPZAbxdeD1tPEKfaPxqz9rWEkUNc7ch60yF8wyXpfjliwXT4729PbgEaDDy5fZuU2YM&#10;UjQ/V7Q2xRTyVFi39vnczJSeC90HcKCJCUCSZJQzECmRRNcsVd/Y0tXdJz+emZqCcHClpHDNNCDs&#10;S8vzLW0IHGfEexbnV9japy9LWptq/9FP/hTv3LbXcM4yqD48ZgngQpXE9c3tUV+jzO9uO8+bUBbo&#10;xx4ftXb1mX1iDi7VcFVoAXL2b7/91uDJ937woVsRhiQkv8vLxievarajhq8ur9lFTQajoqQHtAax&#10;yDKE7nqgRq+BDeNXhg2umP9zZKfgOyDzfOps/zKzlbXpK2qpopaQPdSbwHgTuvGytXvwF2vqyuva&#10;i3ePUAf0JvL11XV4d+2a+nMz7rbgJduL9ncxqsmp5rL/hbpuuliZBcyw7ANwihnGA1ML8wvzcFZL&#10;UNIUBi8C0uXZb377t1yiydCp29PZomw+dBk2tgw0pJsbm4Cp+m5UlEL0JFQiC9pykZgliFTWWu0b&#10;HDNaI2UfHr1K50bcURALWOJUQwgenoZmb2z4gP1+9au/dwibOhZZREBw5vzsqsGJ5gZjywG+wVMR&#10;7cNCk3OQRmSZzxbzAWmyZVXnYIL9k/2bt29ILsVABzBsnCEpwfYkkVO7okJmtrZ3ZS/QL7ZrtI/v&#10;vXnXZQcdqLx0pGtwdGQMGiT6HWwe87Ul0O3TNXe2wof0qT36tY0VCFoNraTy4sdPv5uaekqAvqa2&#10;jJWk1MrFHJ0wAVvDtVUak+zXRdzcXsd8greiP58dufd5p6NuRsh9nUT7oLSl2BZjR7izkmlrJ1FU&#10;T0sEhyl9iXtGRL6YJVFTSx1C8PHxYcE7CCoTAutnJrIvnj+b5txn8qt/oPX3n/4i7Ip5OS9uxhFS&#10;xM8gmz+7PD7eMS4A4fNkKypCMVK2aYfyNEMe2Nk8YApPiHJhYQVRgeOCmFRdE2MMqXyVk2d+doFe&#10;LNKlZaYc/dtf/l1bR9vs/Mxgf//Gylo5C43yfG9/h34QSv7x2TH1VEr04Cs155//+T/RmiAFEHBs&#10;4KCnU1PTcMr33/9A/fzxJ7/9wxffaMq00Elrju5wUOV4S2TZAa2qLbVZTEMrZihROgfTZdhpWNum&#10;5M8zOTaI5Sb9oJtqv0BAz3K6RBcVXIjYwG0Rf8mEw0VSYDTWvvf990U50oC1tU3u7j4psZOzr77+&#10;DuT51r37gwPD61vzTHLPL47w8bUj3v3eh0ohrbnpaebo0jn84NTFyWVxxSWx3CzTyJMTWR0M27Zq&#10;qG4oT1e41cA8P4ZM1mpHtZsGqHIO6ynI7zTxbRUmes2NdWZFGdWrS2MCIPlS67948ogGo3F9elns&#10;ybmZWObianffUHfPeFgplAcpzSNDSwDHsn5ZXJ42OjM/teIjK0VlwCZgVK52cUKhS7//g+/r1Ccu&#10;e1XdfT0TV689e/hIVV9eWlRdkRoa7OObDiTb3z2S7GYvCIWEuhiNe91XnwMvt7a+wlZo7u5Solye&#10;5tOn+YePvvXhb9y8vr65Ycs7+Gor69CgtjaXX79+Ru6/s4N6bVljdeXoYB/YIuSkAsmJozmrKyQx&#10;DMd6zPi0npDAWVXZgEFFt9Z2UA/5aYwFB1b0HEztkeU0g3K4V1qcp8VNuNqP6bxFM7GI/EONiACQ&#10;JeKrRekPqjLRg1JV4kEc45JStm1mJwmH3eKJhhk5p5DWiN5qSH+HYkVkFiJNIpuaj1HcizyFPGYx&#10;FTUV3lCYMmAruVHRGa0wZOM8IheC7wa5R6xX7QSFM5nul2aFVV1ZiX8nhqd9BQ1w5WK1iH0iBkkM&#10;fAeM4hDKOSkoitll/hNrInqC6t61TS3p8IVDoaLKlMVRiBk11TLm7IOH36mWljdWpIPCuzVmpcHD&#10;7rz9zlkx0bJtnwWDWFMwWLfp6E257QUPnwLOFx4V0s+EklVIuWLSN8b2E6672RrJeyaTWAGFV3Zs&#10;5JBpo7odzZDwf4TuJKLKoTZAwuKHP/0J/R4zXJaR5C4aDek8ZZ2VhUUqBvHhU2XbS/NF/B1EuMu8&#10;ILO5umQGxBQPCo7+CPVaOQpK2POZ12UQ1KAF6WKW1NZRPgqzOV1kF7q9uZ64NDDu48sWpq7B389f&#10;EnHxSfzZWyczLAZkEmEuTxRAQKWzvkbdf/U6ld3rKOrUQIVJMuh/8zd/iykxPDaxvLL64ukj3zRi&#10;WShTYIky+0D2YrwlzvLEfSm6LqKLB45oZBzMBwT+W7WSg8nJ644UM6h+XByYmZ6WCN+5d//2nTfo&#10;r89oabya8itwS7deNwo6WlQSsqK7W1vf/OFT36HH71P/w8ZRJZB9O1cBfPSrT7PZQ4as5qXkfBb6&#10;DrOI8/C71UJ+9mIKY7a/fxDnwaEHjWtsaZaloRO5GeRhVL4wP74GONf+KrSJZULmiVj1hblK2FHj&#10;plgT1kBB3NUzViIMjYyFkc2aZi5BNtPuTcG1R6c+Vec5UHM3rt9ub2uSQY6OjGAEn2e5VJ5R8lRC&#10;qf5mTk4xz/0Kx92Tg72tBN1hNyv79KYdPf0iJqTZxnSTjZcsLy4ZyyWSPzpx1fUX8FUllwWKROWI&#10;aiip6B8ftxxjKjP00P8IujY1NfzmN79enl1orqvu4pbd2+cW0xvknQGDRKGobtQcOs9mTmuLmk8P&#10;Qyzirft3LZXKSkQlEyjZytryzOk2ppBxNrOPNeW6aVVNLR2LS2sy7+31lczxwcbWAoeu7x58Z3T/&#10;2bOnjx8/guTSmrPD5aCFPW9nWR7a2W+//XZhBRa+BLjXr189e/4oRJXC/rCE1pSEpjwVRbaatx3A&#10;2NoMGR0YokUZw85+Pai19p8C5fJiZ3vdjuwfGHz+5MGtO3ejhX+Z137qJgR/npt59fLpgwcuQxu3&#10;MPhrNp55/F/+5T+9/9Zd8WttY5WTEpow1WX3Fj7rfY3yicWhmpWYKnjB0HqmaZ5N46PY7y4ShQt4&#10;EHXl6flbb95vamwVBARM+Zy9sbq2gqyQJH9nr6ZefvABi672AI9RDmH+dOQu89FbQ/FuDaOS04Nw&#10;knYB4qn//+z5M00uBgBr6wCP7bWNxdY2xqgpyavXtMvshlCCiS3cIPSHREtRamVl7btvHxibp8uK&#10;U+dY6uwZTAQ8LxZn55t76ho7+CMdbq3tlhdX37331sjg5PDoaBiElQfQ6Jgf6iV+USIpNwGgznFk&#10;huNCNMsvsCc1MiKnLL54/vLhi5dPbXC23aJUSbqSVUs+V5w53dNxxkMXgoRvLQzsN/lNMmao2acY&#10;Lw3P4BjMjmE9uCC+3d03bgsc8Lns6eHm1gp6iZa63fz0+aPu3g6ueRODoyLb4tpsrvSop7udm7hO&#10;DYYG0Et3mAhI5NANWsA0Iyp0hEFZ8wuz6nn548T4hJy7MMr9/gc/kqM79hyH1qTMwM0x9weicD//&#10;7b/9N7393QaWpQeOkIaWBtkVuPmC/kmlbuwh3FJybG3o6OGnqiQBhEdrp7lDbNSjmobqnqF+osQi&#10;syHfZO4nsk6ghaoPTCKvPtzbv//WW54H4xqNP3Va9B2Ky+trW9QPLpERO6aj5+V2gd5ZjXMONJu8&#10;u7PHkKejtZOJYWm6TPZDYrCnb4BlrZHh6HvT3deOOQxzcSvDIKw4ZhhPRSGxw5S8++ab3C6C/BPl&#10;WQivFCg1AouMqLappqMfiaOzsdGUD8KcSil+IM46MejyYm9vc2lxrorSGyHAqnLnvVtn84oYqyvr&#10;QonXb2vrdCwWBMbtrKePHiDGID2Wpbn7YROEpHCo52kgXxzXNlbpY7rPjImcl8uL6zHXRm0JyNbS&#10;qqipLq/aXCHLtXjt6lX33bV5bcgCNOrh179P5m2Prt+8giLi3btoamtdwfv/wSwljryEn2BVJLqB&#10;kmC6WTDsvJMedG1Nxk5UFCZkJgkBemghGwDVdnW5G21BAzg6cgpIvEJ7JPjBFrAlEg7N+ANHRyfG&#10;nLu7uoLSkNC0ZTn+oEoM4pftj6USYSQ67FEWxjBcMKo9ehl0tGodoFCGxAS6trHOUgweXobyHNpc&#10;mUSZHQVAAYKvWQlD8jjgTPW1jSG0FETylDzMtQgBMgNPRLKhzgwhJ0O5mkkhc5+XXyanRjjJeq6S&#10;EIRRqsEqn7b2djBte5t6I0KudCfuDGEXF2iuJfKE0MRQ8jFpGxwYxN767pvvIIv37r5pYAiXcnN1&#10;1QGJ2eczWTUFlZBI/GHvGkZJ98yfC4+mAPQkLKtYWgmglaj/FA4FaGgCZflFnUEpsuxCaPIDPmBk&#10;GslQbTyjn/70pyBWNztWfCJ4nSkt2lpcUfcbeGQWnd3cS19kadNnwYnpooOdrY6mupJL0H/G8rY6&#10;MLDING0eHz1+9UIn8fLsQgog0IyMXoXymbWSzOr+RNWujQNNrSgnFQhWhfZYE0GFS6ewCnyY0JyI&#10;1DESBZmhKG6POX4c0rpdr19NGTHwkRNx22MCDSSDNFm4PZ6fHqrfk1ZgMAQhn1xgJcjhSRRggGmU&#10;mClIRDd0KwKTt2S93e3bN0Dowoq/hTc6WYk1uBVff/lZd1+/aU/JnzARovj5c3MHKDjexdKXh/1v&#10;//mvnj9/cf32rd6BAavh6YPvoHRCg6orbjR1OOn2xsZHv/otK8/v/+BNThWGV3Jnyj6k1LCBt/B2&#10;dg/Na7hUPQrVsxy0vVulRVUS0JZTi0SDCU7umu09h1hQAs+olMDMt8JlncZaOWcJoUQmXshpkpuQ&#10;MhkewHItVCAtQOxs7DY0NrR2NMnwgk1flMI35Hml94dFhBWSyx2bMdw52NHI0xY8pEJew5+rDPsg&#10;JooxIcjQ7Wv/ZsxJYhDL0WVO0B2Irjm+OMLPjm9QmIRjmPwKpav4x3d/+9tfdra0Ou07+3pRI2KM&#10;y28Gh8Cl2pYnX372GRjmxuBIIO0OLicGacqitP3vB0NJPHtIAhBQj73X1NCUJeZwXMp5I0wqIZQi&#10;NR7pWb6xocUAw976HmGe7HF+e3sfuHWWVbfrYbr0lb1Qt7Oo0NRCeEnR097eFt3/RHTYR5NDyzX9&#10;OT6CLvvJiXNOlv/r3/w9yrwyU1cjbrKGzEVaDBXaMAZevn4lsa6vrZGFqs4RfeSP3ggjMtHvza0t&#10;LzS3yWwixTdFq5aTWlpFnruJaKwRt2l1aenVi+c+LszMuh0bHXvzzXvUT/YP97745sutjR3tLT7I&#10;GdLqJSlCOvo7BR8n9zGGlllwrK3VFjfmik9LispqSxtQaIVXMZpeRm93nx6Y84A69tr6ql2pnKGJ&#10;UPAiVRe65rfeejOk8MI+clO9oVnDPhFB5+svv5l9MQM8GLk6ZO+cZk7PTwItl1ZGgaRheH4MYeLm&#10;goYLUzfIvb118PjJU61DiKzudogI7B+E1cE2xgZ91AqeTv2tQ1SYnbiSzCjqdLEOD1v7a7f3V9UD&#10;ma2c7PnK+J2yYhRXRdGZ+Yn2DmMJ3SAxDAxeTSLP8vry5s4626WN7bWLVHZ1fZk9ryVymT5/8ORr&#10;6pqFiR/NrLb2xvqmGhiPZEtaFulCXTNReLaKWEprq3p/xBgbDLVUFTeZLzVYoKIXadg9PX/+1AMl&#10;BNPeyXKYvdMOq+LNjdX51wtIK6Q6q8oqO0cbK+oMCV729JEdaJapRx9HnLkoX9teFm3v3L779tvv&#10;aOozEpZuEo5xKlsDmobaykuc6RKP56ZWjZ5TMRBbNgbF4Q3oUmGIqd8alDLbmSyIu4pWUt9ary1y&#10;dHxYUhQMit6B7hDWyul5B2MX24oDaczz1uazl9tqfboP9TXNMYS0surP5jASGZHiYCYXRfMVwPnF&#10;Hz7TPyWpc6KzeMIAlGt7E3dRIhQ1NfVLSwwrJWpGJEMwAtGKjIiRzPKSSrY8tIi8LxBrenZt8vrt&#10;vr7hssS3/vDwRO7l0gR/70KTRrYscXzr7e8pm9H+qd06oGw0aa6ekduC4jM8PPLy+TPzxSryogq6&#10;gNUxOoqM1djqLAMwJYIswRjyGRyID777+tbNG8vzq9X1VYyZHYi6dfJILPDtdbl4z/233+UdjjNC&#10;gcSZCf558OVXZ6nThlZx5nSfRjjajiHxI1BrnsegGQjkVNhVCL0eHOO8dvag8J519fXRFAnthlTJ&#10;o6+/uTYx4RZBr3UkHdsAyY3VRTJl+5nd9z+4L6rzJ5Ac0r2MNDGOoT+iCUHtCV3iYsiTesOsiRpC&#10;s17161gUSCRMwHX/LnwBAiRShSBvHhPBm4idGx6nWkJ8RPpOGDWBcbonOI4A6YGBgatXJ7BXOG+K&#10;PFQhZMvwLXVfuOUFA+AUaV+SE7NshlDgUqaCVXGJAVehwixID7iqmpAorTZKAEXmQhED3ifZinTF&#10;3va29ZHAYBCEkxr0tppa+Zm8UlMSMCkWWjSBhOmiFIeqaqiMJEouThlPXLAVhyO3VhuhIxenu0n0&#10;VVWEtx8BPzRJyRqErLLKe7oP2voQEPmQMsbNEW2c4LfffAOrxFz/2so6vV+THO0d3SYDttbWDdeg&#10;08RnTxSa1HV2ZSK8FxP07mrBTA8YFFrzWODxkWN4ICl4Ay+IcBcbLBLiwKz04MrLbR0zDKF2lBaW&#10;w580GO/sCTmcvvXWW1evT8bzTkTh4kaWpNdfz71x/00X1NfeCTvZ2N44F9AtnEhseZwBS8LPAUFS&#10;TRyMuPLSZwtzhkRR9rzOtRs3aXvW1DU7jxFWwixVoyuZhNcPWpqfbWzG+mwspI3WhNtauHqv7hEH&#10;F688mP/ezc97vtJwqoaas88fP0sOxXo5fpI+H0U+xT72gLp38uGTeZ6os09iokrhGAKhVWjFaXc2&#10;xOmB8u6IQazjk75+Zl7Ff/j0D+pdv2Yd216DxveOj40RdfVE5SdCGfx2GWjv9eGKtcVLwoSqMsIu&#10;cB4baWQTQfgCb9QqQRxBWAtTgDC9TiFVbK4s3L5ztb6Re0BK4vHkydOq8vrNrZ2ONmZhJUr5u3fv&#10;MRHCLF5dmqN75Rlb4yaBmdioQQj56AlKVBzX7oOl4PI043zIOtNBbYhxsEVWA2j7IZMRPBU/HCTN&#10;4BO4Bjeoq6f7jXtv4HUuzCxBj8wkI0AszL5Wo4B5DMpi0ZJjWdteLaupIP88v+thSn0ok+NIne4d&#10;7MoG5Grewq3oHx4zEggdEdZNOEfFY8md58AYN964WyCMF3BsN2R29vWL59/VlFYxOQHH0xSQLeE4&#10;J5N1sXZfvnhmpTloJ4evuio11+Lysj5+4lkXjlUSMnII4SdAZr23s6g0l08z4ig95q2nR08VEz7s&#10;aotxQqP1k86X7Ge3Z2ZwzWfr6yvI41yUnFxcnqhLq+3iBvOM0WeiFKy1ZDkAKoI6Rro2UXP15KAU&#10;jrdwOc2dy29U24+fPMAury2vQbvPpS9Oj0Mn4PnrF1AcSGd3uyO/qKGF1eDACvbK0kLo9pJFD1XG&#10;C2bYwJi2rjYBCDODmEak+gC3ZITYAwKwacDxyeEUvrgwj+Oi8jGuHAM+uexf//xv5Dq4CM1d9Qiz&#10;8mzFXZhdFAcXDepQHs5ulWHalcLFq8yk9urbamgLn+znqvgfKuWj8Weol7dSpaTchoIXLi0viB2s&#10;mG3kRFXuRk1ttfkmC3vq9au5udnPv/ma3cTyyjK2ClAjyFN7B6mSVFd/Z9hEnOcbK20OyXrec0/m&#10;L4NcLqCjMm5v7luF9jUvzmQkKiVMeOKOUWCAy22u6cCLhgCa1UAxMd2zub5UXVd5cnG8s78LMyo7&#10;q6KEROR6fW1Lo8GvO8vVFQpvnhyNHU3n5OI5bcVxiOyKqrCZyW6XVRY/efZMOxIbyWQl7qMMWMGN&#10;T+ZcODnKic5Xb1zlqUwfx2AWIhp4yQVw0vID5EvcjezhhdpSroPgIlH0oSS4Q0PEqGppxyDXryyt&#10;FZ9XKR1zqZOGtpqiivTAeA9VJOeB1SLuRvWf3A/xmStwqjQHlv7g/Q9FbXW2po+ebDjGZE/Q8+Vb&#10;maPjUMXD22gjFhA2xlaFtQEaDOZW7oIyGCwThOaMGRzql9M7Uc0KGSC1Bz1/hHeN/PKalAeaOyiq&#10;iKtIK1kryLSHdLSm8RnNJ5oJwwPjR8ch0aQLA/pIHA95ZXNliBMUh0+C9Wc/+5mTY2p6DpUQCAcC&#10;x//t7R3EgFFx0fcCVqE2sh0/z6jVxOAyf7O2sfbo2cO5hXmPHmOMHHk4jaCal5Wtry4rmddXFjwL&#10;wyWy28kbN/07AAD7uqICZr+2sQHNunLtekGryZfBRv30to7O/cNdjD2yrnB5aXpPd79iijaE8Aay&#10;EXsWF+d3NBE2N4yGWmY3b932oK0LJBH/ybwS1/DDH/6Epke4TYc5XuiiLcy+Wl5bbObhc3kadJE8&#10;n9UD99+dZEwfGlbpS3kV92uH/urStrkLtaKSjBsfeQOdoNWZBQrv99+863RHHUXzUN0BRvY38Vbm&#10;rl4f4UrgIlkyNNS3tTbVw+dEYyujAIREUXEmyTPeG371EDGgPymHRMonYCH/hvRIGgIyyGScZZ6L&#10;f3uF7u5OohsODrvbfwbQEphykiwXB36MxwWW6+rqcMHCLKTHmEjSvTmWABkj0ICUBhn3k70gwEAi&#10;HSW+g5dArXt7a8O7O+USYCleP8CYhO7pn1CChDCd5hrr67VHzo4QeTXIZGpn5CIAMVp7zY2N/jA+&#10;NqLs7O7s6GwPeREMsA/ee7+7sxMcW0hTHFIx3JZQKRK4SO/LzFeAEN7J3/pWbJzK4G5jYuF4SHnZ&#10;t8fUanFClooxMXMAF6NjYxU19nXGu0Ar5QDm5/gRNTVgGhg3XheNDR0ia1QAPLysClUmq7VcdBnh&#10;KFGYLSBYBYa7nRFjucGtip5h9CX+qxVbkNiCAg+qMi6C5+XW+FGhWPPHhvI2xT/90z8lFhGnHBkF&#10;J0xZ+crMXASH8KM9pTZe19j4+YMHBnbLq+rCWDhmzhHxEBpx6M+z0IPcxUHu7PnSfGN7Ww3dlbIQ&#10;hNUApMMuE3eL5ApQO3W7iUKU9r7BEcTEpMnCYCiahpHqBcsvcUZ0cxMr2eAcLa+G360235kZRoC6&#10;uSI5SoUzGKcH4CSFIEN64+adhYVlzzQmtQqSUdE8jkcVtUFo1EbHJwCTorxt4O3scM3BQM5qq8fH&#10;x52CJgHBUT/72c/kpnPT0yAfxHl5dMKdMQ0U7ktuvcpYjiUFVGeT1uzsaKNu9Xp6OkrMy8uNzS0P&#10;E+Ji9n5lft4QAZkrLgLj40OKe9NDKjlULg0sa9WLr2/uO9eNa4UTUS5rcfcODIbe0+nJtbFrrGbU&#10;fKFA+IMPrSfUOY/NGQyzVNbI40mRhIpJkdmK4L4cHSCXEOyOJneQac9DvDuGGYuLhRokM8lYeNel&#10;izfX1+SRA0MeRJt4vbO5CYbN5o7pGu9lDpq7Otc3j65dm8DhraqopF98dCzokOGJ2XuLrrN3UCjx&#10;5P0VdIqgl5WvqcDDq6EFBS0xHPgHgeCHD74xDs+TZ2hkwOCGpDb298mZVN1tV/X+/ve/Gx8aGp2c&#10;qOJxwRoif7G6s5mm+lMmmyxraah79vSZoV7VkqUNiYWywzI3lvdzOpwXWdVzzvSYgeIQosQML+N7&#10;iNqxvDp37951haH9fpbeM6S4lzGsV3ueSV8ItkU5xFuDNg++ezI7s4RDg8KpY4nBINcRmEN97h/w&#10;8P/4H/+jLNyAgmFS7cBgIRSV7zmi0ikiqNW1lTv765Wl1SL4JrfKs6LJm5PSwZVF8oY02fMS5Za2&#10;RjssdLwy+5qI/iGGYGcWcv1ChSo6oDx/8dXXooklMD83zRTczPzDpw9jo1YXoxUlLb+ipDMYsKCw&#10;bUnASpOyp6g8X31RnGPVwF9PBUji8eB0D9uFJnt1WV3kRqmUI82MiIOfV65iwxM5OKRL1Mp8Ce/t&#10;y6++1HqYevVCipQNN3jstWBF6IuhBAAz7M/N5W0pS3WDtC3qhYaqJrYzwTQLakIo7ggspaVoJ6V2&#10;lm2qZnN+5Lb4IxGWKNnZNOhQ31HfUx1SGNXtXd3yJ6j20sI0Mr6nTzwknSujezl564bhQOsIp1Cw&#10;8xxJLxaEVsKaorJ493gvVakYLD5nZGnSOXeQB4uchtZuTV2VyQ8O6B0tbZZcHKULC+kLszu4NRMu&#10;T8IAiREl/OXvfvdRQ33rjevXjU+6YJMrs69mN9dXOANCHm+/8YbSbg8tdsPTO0ts48uq6krbu1sn&#10;rkyMjl29d+97ALD/9L/95+fPX2nf9/UNAUrhAAnPQUf7oo0AW1H+1Uu2em2yd+GLGjhLaeKopoAF&#10;EN9MhpLiSPj24QMxUKoXwfAyPz83P6Tg6xsATcFcsQd7e7tNmO9sbFUkLRjcXgcA84k0Y5sqR8UZ&#10;0qLFQIRCCG1knl1T09vTMz46XK2KqG2qLq8rClbJJQ0RQHDYCiTZFYU0ARLesLG2fu3K1egdlVX/&#10;7vcfMbe1XyVA165chyBurm3jmG8uUXmlxYeJJDwWlVYU8VfUp5Y2qIqVJT/5yY+MgMzNvkZEePXi&#10;iTlQ1ljvf/DDfmpPDY2mbULmK5UqFK5i4MNvv97Y3pHhJuKWcYIU4H9HKUjC7H00uLLakZfOzuZm&#10;qorYSBfz83OYeQ8fmib/RvYw2Dewv0OG9zoNyZHhMR0yy1WmYiHAcW/duWeYxmngIIaM7O1sLs69&#10;Wt1e7elrk1poBFMGIf1wKqTJ21gEsZmvLmtorCNssccS4+h85MoQJED/hK1QDIxdFD396ju1dXtr&#10;i8NCSJRaSbAA77SsU6XZ3r6O5dV5iamx0/GxydJQSI8hjNCi/IcvHnHBvqislqvNz6srVwp9FViO&#10;PzinZFcBzCCi/AOCYgQ+HLtVqJUuj+tJuV6NAkn0S1p8IYyIx+TH+/p7pfugmTjeqWbADk2ZnJ0p&#10;7oJ0gqGdPU6kMF26dN0bXki5JEmeKUlcqbAHHJ6kh5oFf+R9e6nEf7HMNP3YyEhvd4+66/b1OzJj&#10;ABWgzlJ6/9136USMDkPrelgT+gOFSMbVN27eZUs/NjoKuALNmRJz1BG5kAoXZnpcvc9+mYuxNimB&#10;ReBgsjPwMTk0GPWA1MCSwSXqJR/NJ3VbZAJuSE+PsfFaw2ILc/NmH7RBiMtY2XQrezp7+CkqERcW&#10;5xxbZVXldRUBuBRkpdkHucluuGIgoYiFRoY/uB3OfZsr6SEHfTYwoITrngCEIY6VlMdhZYcZGv71&#10;PB+j7xyWE5Ks4j//i3/iAA7loWgLXjhaZl++wtKZnZuTbPHrqWqozRWX7tNcDaJWoBx+0lpUAsjZ&#10;FHDi6mm6aAbrvKfHPKwORVC6zs7qGyN9ISqTsIadAWFr2tDcFhwLwZADNiPJgBwiSXTNITNNqicR&#10;ji9wp8ytaNthtdfWcVzWR5PVSS3DyEfWmajJV2xvrAudb91/b3H+lYSrkMiHFs15uAEE4J3s0oIm&#10;b1DwksjlLBJtx8Ysj0Fv9OWXXy4uLMphKXDAkHgpGhsMwa1jIg4pWg8MvSxEp4EF6VILlt2vF5bc&#10;aKM+WBfffPede6oB8fHHHzv2+gYGO3u69QrrKskJtpeUyf3NXUWOe3QI9W2CrdbUOVl6qc9Halyc&#10;1n0LU6uKCjPeoI4//enPXk4/t4yh0ooyn8IV2ksqk2s4YtexldFxNna595yQx91eXd9u6+hx8WxT&#10;Qb2OIDlhIVsVd3xfgpU95k9eE1hipKlV+jdbG2ugG5Rq2wkkzNaKc/b2HgPHioW5hdHBCWtqZ2/7&#10;JHdsCMLlqSeo+dMdjoafZxzWfWLVeUPIYtZwMpbPB7h6SH07IgjvVRFWnkvUioMHmosnq/49pAm0&#10;h0u2PT8/e8ExfnxsYHhQHbu6teHDTy/OH7CgQg+pKAVQPH3yBEAYVh+58Fd3sp5l80ckFIoz+CW4&#10;6SmakWGPWJI/DvCyuOoie2Z8obq1qZW7RXlIUoiF/N3kCwe51EEo+OeqglJMv+sCSXnVwWDPw5bl&#10;bbaAi7RUpl5PSe7hQ8+ePgXNOYuUswG50aamepU/NaGDTxNKlefiY11TB02dw2zG4O6pyDc4Mmgp&#10;rq+sukWdve2sXezc5tYmf2tHcDUuZFcxlFBWRgpZmN7c2Pj1r39tuBWPq4qmfCo9PzNNUSosF6rU&#10;t2aI+OpWEdoJO6qSEhg9Ar5nETudGdhx6XlIzDItSZFaxrLzDnoHJu9oqdTXNLJ7Fyv1CkMKLzxC&#10;0/yhdYju3XtT2fP02RN4XvCQiSq1tDg9OX+f7GY8yqH+Pmq6TW1NFQ2VJZX2hfba2fEeHnQmkwsj&#10;CEygi5N4LlJwcQzh18cEufmkR/gN2PZIsaeBHeNwNddTWFVnpzq6eYNs0S8grBKewoy+SitPztKX&#10;+6fU1KgumQrPGRy9TDiaSOnmiWL62zO+XNlUBk7XNdSepTLl9cAtpE4tLtqMwmpVtAl2N1yCMUU5&#10;Soib+7hFKkTM2Ra1qwocHob8iqQ4M+Mm0AmRyUWz+9vPnli649du6Cm49TgJFFftoOGJAfjr4ydP&#10;Jq5cmbgyOTF2FQqDEm4h2pXUWWem51RV+H8d7Q2yqxidOHLkKOhxSlx2lGeSN0AIgF7lmaTEKQeq&#10;hqmMxA9LXxgwyD/EqKD9Vlc7paxGpXwPKdrOdhztzc11cOka7beK0oxWS6lCWEymUZc/zVkYoceF&#10;YZaqCC23k/0T08Het6uj1QbHpamQYJYZ4D9yGbIrqyqQxZj+Tztk4+RIIrMJcsYcz56/qKk1YMIZ&#10;rIRQ/ZcffT479Ro7Ai5Y2ZQqqykOokNi50zNAFbkkJJJd3d0AWm4fDrXOetVxWhd+vqNG8BZ0ci9&#10;pQE2/Xr6y6++evTgWxnwt199BcZTEyodLRjlK/RKlAqc5swIzkw3a4e9g/MUHOUUmGQEFuv8dx/9&#10;SgCxkuVnMZgZs6WndtSHP/yRc8ofYP8Ww/zcnB7LD378U08c8AkBDUr96fnWxuL88uK9+7ck5/yR&#10;gQch/mRO8LyosrXsKHeo9+U2Un+E4BadgarzXs3Njf4RBnpp6aunr8wxvnn3rarKcJSCtMW4jpWw&#10;ubq2taGKYb5EYVzHubWl+/rk7d2tDSLEBamkaNQkXytrO55vowlYMoT5S3SORBom+AaF9pMvqUMI&#10;M1RWhlVOOOWUcxaBRY+PD6uxHLI6KlG18rNPcyky3uu2EW1x5sq/L2SXMTwSDhzhTG9IVsSGKsVo&#10;s25SjHsH0QqtRhgFh4i0PHaIUMTcT6LXKBBFDygmxsySGMAnFBcArcLJ24W21nlqcvLa+++/a6y1&#10;s6N9fGzUEB8cFAkd4qtl4WJCHb6iXkElOYP6xOA/4gptGgTzgwNBL4TOk5kGl4G1EmJ+5hklBrxJ&#10;FhcVY50dHcGis4lqa/D8tDidyyoHm8VvKVClRGvbG8JRdWV1A99SXK8MfNoxUgny0NO0u4mX7uzt&#10;lF5EVlB4ECGM4iP+A3LmofhEMdKHkRbGEvGVzMaxw46xTQhV1JGJvHssZuNxBsTsGbGQjglkJyFp&#10;VWgr/Hf//F+A5a056Qj6IV8XS5/Gi49x5cZ1MwIyDBwPJsQGxPazx7MYmlgUqXQbiSNndpjEXBj0&#10;zR8fNTa1H52cvXg5k6h9lpKxdsSb/ZHweRBQ/ZAMaGwxxhxRR+Mv6Sa4xaQitAeN5GhVay5nT8Km&#10;o9r+rgpagI2NxIZTdJ6DvYVueCyLxN/GJ6lvaLL9xJOpmVngo1xTsdvV1b69v6uvhK4ICrJsMI4F&#10;pvDZUARHE+3AkiU58+jrh6+eT/3q734FRdQB6e7oQRf2A/K6yPxKSx14CoibN2/pnb6emmGF6VTA&#10;CGmSJ9Y2dLZ08IPjFaD3cBb6htYxb5yFxw+/s/qdZJxx+3u793Yta+1RY2InUs+aerSlRl0oCbMz&#10;xGicf9aWpjp6WuSlxWXp5rpmgNbzuemL05Am0rlwBArfCFtyRMPqqiwl7NtvvyVDwMTa2t1saaoj&#10;Vq0rdZovwTDImGDei2FgFR44ExhWEMyVNsW6wSMrki2R0GvwwdeXjZ1XtrQ3YZPASg92MKZzYncn&#10;Kd3BTpXwXAg8liqyE+HZ1tNjzxzxSFbD0fQC81VxNzwy3tTSCXQ4ICqE+lGCfH36bOqxFK4iXVnX&#10;oCFVVlPXkIwTlm/sbCOTFJ0dTj9/jBI08ca7Z+UtIX9dVneRqmptH3r1arWqonNpA4fq8Nrw9cme&#10;EWoHGBH0rmqL6xanNyOan+4bKpRTGdZU7xDQVk84xpgICDkJ7F5di6VdZAbRpGSxp0A+vCJVk89k&#10;q1Cn2Emf0ynhf7aB91tZeVlXU9zf25zKU6zhhFimCwlFMv6Gz9Hd1szSF+2po7Ed3tDS0HL/5v39&#10;vTXut4JmbWUDci5GcF11HdlCcUk3ULqMPdzfN9za2XJ6cWzsld40tC97flxVU9ncOgCsDzOyXI6D&#10;8vzi0vjYxGeffCFBv3vvTm0tCwg5bvqszJjXTjpXQnSNaFNZFVXXMknMBjUHA11nF4KIBavAqMrX&#10;llSjiUMywiTHfEN5vrynveeYHfXubnNbU2N7fSZHl2OPvxCyTlNrXW1T5eStKy0tdQ6Yx0+/Os3t&#10;cx0kUgEbKqu43N7cQ/kpvSztaa0f7eqiEoYQ3pKuaCuv6bDraqo31lZggNrPy8vzOGETV8Yk26FD&#10;e3I2PztbU1nT1tJxfnK5s3FQGZNMdXYtCQDoG1qBYKvvbIahmA93SWprY5miBBYFCfUSHScvdKqT&#10;tYHLVV0f6m4SteANeAIltUf7ITn26iUFyJroDYj4GeM/x2ubyyIeiddKNqxwToGu6MJ8jrk8fbeS&#10;lNVe19k+qpJUYTv4PQv/FiENOg0O9trsZkI4iwdf0DHOVXBvr66e5y5NtcMrV+8qvzPHO1BkJd/E&#10;+LiY7pxj4llKApY9VFX1g2++Bb/LA4gZot5mjryIT3JSkq85N2Oav/zi8y8xjA73T7o7B5eXtmIu&#10;hE95S+NBBqPywH8Ojg5N9F83R4C2otpuaWwsK8bPKz84XAdvtbVTJzr8+1//9fBozwmxDDIEhvAr&#10;OSUgkUQ9U5qqhi8Cr4tyxbsHW26PFpP7C5c5vyxvau9ie8rrOZPDQTQXWWKOzzmghe2kqSwl6RQ6&#10;3SCcX/76107OzdWV4d6ujaXVzC633hPUtvClaSpu623cPthSKjtvvvnmKwAJMLisrqygctTW2Eaj&#10;ROHX0NlUWl3ePzzobQloxYREff2rly8fPnj09Zffbq2vYtqNjd+sw+iqCb0JtVRHVxtXg46uXmdd&#10;ASxxgGlRQVwYstVUNm6vHZxrUTgOaHgON1HEPNiDpB4DtvOIt5fpH/7op1quBRtFqapxoNmpl0Nj&#10;o8Zx1LYJPQbpKpvL70y/emqme2hovKNtuK15JHOEtFSe2T0+T5/ICOtDzqZk52gjZtbKmtWWa3vz&#10;ug5QutPTI1qKtJI2FtY4vJtsqKxt3DtAKpe/lx8juG7Mn2TXTphJZE4Pd3OHOxf33/hgoHeIn64G&#10;jPofAQczhW2V7m5dVfOukaLlJbtiZGjgr//Lf1HR/X8Z+w8oSdPsPMyMyMiM9CbSe1NZ3nRVtTfT&#10;ZvwMBk4gPEBoKS0k7a5EaLVackUnSmelFc/KUDxyR1wShEiKFEkRjoTHTM+0756uLu/Se28iMtK7&#10;fe4fDZLiUivlNArV2ZkRf/z/93333ve+931B0arf0scv0X04GURimj7p6GhGYahvJFy52NPV48Gh&#10;cusgJxNO2ara7HoBSb8GgmSaxY1l5H6YX/eZpd7RNj30cZQWlbtxFpqZjcIt1PjKK9OqHwROE39l&#10;qZpKItcHSsy9wi5vbXTK+mzTKZ/Mo2olqjUG8KZBSvyGCZleSrG4bOa3tZ1MYHVnV5eRzMQbJNjg&#10;kaC4NmwcCIfvadnrMJWnPFNACme17o624SEu723aUKNPHzfUmQ890KVOqHhHuoR+/GBnhzmjhNQn&#10;zVZXibjIwZQLgT2BxVSDJHTbIVzFumyDfF66L2+h+CpEra4tYCzj3uaaxNvqtpYcQs/DqcXFzfz8&#10;2sajickCtHt5ZXx+YWRxYWxhkczm3Mbm/KZ/8hOLK/PrhbXdg9XtvSVM86PU+s5B/mRvQ/MqdSKf&#10;2Dw6kBHNGXuvqWYesuQ6Dg4mF7j9FffAlD/+Ez+VeKQoi2PyfPzp47auDqka21fVhjuFSepJ379z&#10;h2KkWse8wMjoaFDzCps7+BGYdTU1TycnmolQ1zXsHZ6Cedtbm6PH6EOHdSEoMnFAOzjQgMDKKImb&#10;lfhAVkyoIHJQ2gKRrAwODdMUhtEtzs3ga8c0e1qaVVfyfw3GPe/uAEcCrIsmaOiuph2aM5Njvq1K&#10;OH/pilqQ1YB2stfRw46sIqwfFIsWU+zYkIzCiWtr8yJPHz3+3ve+VyoRJJShz7G1TvAOHwIoHYyB&#10;pSWCq5JcMCkVAD/G1UjGDa3t7uiSAPqmdoBoIWuhRtPR1kZvA+CEJwHOvXHjxuBAN7KBcl9D0Gnb&#10;3t68urKxeyx+e7twxwuE74BAQAp0qQTnRvGjP/yjCq9nLlwlFTZHsKpYdPSrGFwPUCGMcVhtbG1N&#10;TU3rv3z969/QRl5e28BBzTXUOWgXl1ZNEPX1dbtj7mSw/TMZvU76ziUVVfwJ901Nb0/W1jbjsUjN&#10;F+cWMFHqGqpUw/omleVVIrGin4oP6Ta3UChl7SRPtab5tQsp9n4CTGYwaenBBrc0HRa2JnRFNu2A&#10;8fHRlG7S4TF1fFKK8IVSI2x9M29Pe+LqLHNF3WfOHdnCiSVWTJaly86dO2+iBDBbW13VVNNQafan&#10;rlaDvQL3i1H7ylFlbZiIBZu7UGhoaAyXFlMRx1UNLQ6OILRWZRrL64jqWDmx3BaNtE3PcF47QhCu&#10;a2jLqdpPx2dH1PhdrT1EYpwCy4uY5bOWTVMLw2zcxqA9vv3tb+tywZwq6jNpIO1xNP4GegeCFZfl&#10;JrYXKqBpy2ZDrznEaE+OVtYWrl4dtk4W5yD2y0HkJLWQKEeVnWQczjJsNprw1aSTWwkbA5qWbFlj&#10;GJiOYZRS1moKMRboVtkUghGg/cMt1kxC6m6MNzvrEukHMoJwvbp0w9bRugpxenrKnjJ31tnaqY2W&#10;OJKpU8M6OrFAPtkormsuQNnWFgld6luuecpqYGG/NPZh1snUN9H47GmIsw/0dLY05kwbJBs3mRkU&#10;ZaurPrt9q6O9lXav0pCyJvcMFRFhWCluXZWJaQTw41AqTpV7IpyDZHhYoCTZjJgEc2DgDJRLn8SK&#10;mp2arKwLwSTQIcJ0jAMgrKQzOjLzM0sOku6eELuPQjZRc93cWp1dmEDu9iuuPFzMgr6519PXDcM0&#10;QVeVrpUXAvugfdY5G4DyNK5IDRJGMm0RY9gxTZx8sYJwfyw8WMjMxKR7OKiB1dLRxEc6W6V7TifF&#10;mzI4mZkddeuizD0+chw4T7SNtBc0i7FbxsZHUJS8XXdvl6LOI1tdDdca5A1GHRpsKNvOAZuLuB0M&#10;xlF2mj42NmF/WSPmacIC66TMNLkrRJ2BLRMwd722wurqRvgTLy2DG9Gh0I71r23JKmyMGiqshbb2&#10;ZjzvgfN9Y2OjJj+opZ9mJN8dHrQdykJH2A7g1aBf9lQHfHxiCitOoE2mqX06mCv/8vl33/nu4vzM&#10;+srylv9bXnRvzY1q2nZ2t2IjFfcL1iZ984TeCRU+8tDT+9n9rVCqtLUpRzydezB4dpB8CYCb0Tbo&#10;i6cCI+rH959OT0yQe5QRUyfp7h3mDGlZ+dRCqWeozBBKrRBdSYst9oD4n5ZCMWNA6THe1EhCyAHr&#10;dD06AWXpBhAxCbXkrc1iX3//jRvPRX+rBFYH8fx4anLi+rM37DLtskC4MaZPjp8+umt3ff2b3xQU&#10;vDuARX9vfGQUw8lhY80YDU8ONxjrQflx7d5xsbYiV5mR9KrteRJsrC9uwwsqEVVIKu4Z3qIiVIO2&#10;pawiQYI34ZAEJYDETGf3dA+Y3gWLocBZb2HLg1zImKsOTz/mFYQex2aIbx8ddnR1IYs51hyVpRzL&#10;n/qhBItBNSaQ/JYHCrMhBJDgo9ECcmo5fxyqHrGNUBIWj+auxmLeI0j0SBK/HfeGzgXLI+LScd7i&#10;R6LDq9qrQsAJuyaZEAw+LjQm4SSFxEz4ClEBO6APUFBTl8J3iR0YNoJHB4m9SnmilheHVxLl4ZTx&#10;vkmYS4zCVPWfQ0Gfd0YTeSn+06Hz7pMmzS6NQUURsXHKojoeQc8HonvOQMRQK9WDCreoMoBQMOUL&#10;BVvSXvAin3zyickArwCQ0z8J4trB4djoKC4KkEabzYd1wSZjLl29gWnDBQbvCBLtLg0ODahDajx5&#10;xDjizonoQnRmEkI2pjV0336QPq0bEDOMVig4MRIryXAhk8qL3aYaxdf4CGYwD04zP/YTP+Xzxv0I&#10;SO50ZXlRqcEu4K0vf4m3oASeBx9M8tyFC7onpAG8KC6r9oQG1vTK0vbJ8frezsrudnffGcmzi+HQ&#10;SW28o7uv1IBzmpRiqo/qfI8xSNhaolaQuCSKpjvrK3PApxdeea0/TGn2PYnrzz7vOUuwFuYnKHZE&#10;dzOoVMC6FKTRK3R3dcldgr+f9BZNIMZ07u729BRW5XSuhe3DMOOCupoID+GIzOM9ea7eEdnL3IG8&#10;56/9tb/24O690uMpsb4qq8IZY3R8ssS+JMHgeWgVST0TAWi8hyYdHB/GPqfbCYaxPOxqz+nS5SuN&#10;dFory8nZI2CTe7AyaAHTArJQvJRQZ2jCXZX1t3UPavPZ19IUMPPs+JPuQYzakJ2kk/7Vr3y1xPLT&#10;SL54/mx/b4+hboCE0ry9jQ5TjaD45LFUm1flIUNnFNFr124guj18PGYjKOkyqaPZ2RlejRevXLVI&#10;nJNEyJAPFHBWknInWs7J9EqIapqbCN+xMiM5Chhy1i2RxLXKBVcXV+dnF5SzxyfcG3RXdhmRPXp8&#10;j8YESp+IEipBG6s2QN9AL/smSwz4pw6L3GXs6dLiXOVxhUlct8L5bs/4gIjwFgU9vZWlBdH0wpUr&#10;BBxPy1EBVHXR842CLfY54LOaatKThyMoMppRldV1RDcKyyAHOnWpd997XxRRdXkczkKYaCZVTaMx&#10;bt1RtbU3uTDy2a07zhq0KhnDIPYKHmFl9eWzFwZ6emVUfJgWF+ccWP4OZnWUzi3MiW3lFdUrq8si&#10;t+sYffiIJ0ltS50eU0W64vIzl6R85ekKOTqXGBe5ML9qHE9ZaWNHrxTTEyuiFn8fpYmJ1bG1ZJgA&#10;VxCBpr2zTbiFV3/24UfQEctGz5hYzUB/L9p+e2vrwGDf9nZhfMJ4bJsLOC4LmmjiIECM/NAck3RC&#10;S84FOLiCuBsKI/t1FcYJ07KKJCSv6h1bZoZd7DK0G/MfCC4SR1LRKEdCtXo1W10BQD7ePzkoamKR&#10;NnOohXhDOFKamKOLeEyPXPpYfPOVV6WFuFaCcLxdmA8fa0CiG/7Cv/wLDS0d1IOl4Z7sdoEYT4G7&#10;Yu9gjww+LD7L+Aw20Hw3mwk+d2TTTxcqHN+EVcOLBnCi2VDcqq7TXglLblFwaW0Ju+XGc9rf6cJm&#10;cXlhBWIE4RX5yJsi1H7/s/fpIESIAtsYokzFOeMx6anBZTc3i9WpuoWtBe3qU7SGdH36GJwfSjc6&#10;DjHjtGcENmaMLZVozib2Z3EybBEkKVrC3X295oGABRFCTGUeHROFKRTZXIbFr0FgDVk2lFLhqenZ&#10;3V3lSqSJruTBg3uSWUhYohVAMkCiHF7LykCCCGvGyiICpTo6uo0XGBahvePH0FCcKt7LK2+ub5pl&#10;48eiK7q3z3kN7pMnHBv1fCZLqGFmZkFLhNAR+D+Zus34YZcaVPd949Jb1rOxg+OdNCWq+dkVNuHc&#10;YkKOD5kt3KCP1jaXnz4d0aPRz3clNgjo6NHjO+++/fZTTfCjI65MRtclwc88//JLr73a0d3x/Vsf&#10;I05JC9BxE7nbE2eXHEtkCgfx0NA8Gpl+PDM3ubS++NKLL3Z25zTFqmsrogeV3zsoGAWpcH8o1fn9&#10;n/uFfwVdOhjNbk609spnZqcpMsrAeMu4P6hp0YJPBtakCNMT48Q/IeovvvwiFdPJyXE8DTbbOhuG&#10;xwV0I9iiwFe/+vVoZiWTuolD9eE73/1OTQP21TFuYigsJsZiM9NjZqW/8MUvy0iCnqizW565devj&#10;qYlJcxVVtZp3B5GU8/Sl1J9pPC07nF+bJsSCoLO9YjwrIq6Vu32Qd2JoUdkTCjynjvRSSbW2Ma+Y&#10;sm7M19Hs3VgTEIovvviyUnNpWZW3zDhQrWjryimzwPQyXaNKvE/lFte43r5+4LicL3CayEvCvsbz&#10;TYROJCJZp65z0gYPQ5j1dWmEnEbJLUcMK8Mas0eF6PTGR1OvOoyBZKfaERhBsk4guEZuM7U2hrPp&#10;Muq1t+7clfShHCacoeBywtSlOE5CgEMlZ8Kw66T8rAkY7oZ+TCadOEmbPItoTo08cfCLfDQ0WGJU&#10;IlFLxRINt+/qxGDH+5aSq39KOyupLgeZRz6nJVRnbJZQbRSQwpOvJMTHy7FDzRfy0jo+OdE4DrmI&#10;GMg2KF2yafKpiXQabhUO0LKjTDw5xiKVxNBvqm9sWFlbRfOgSTY3P79uKnlnC905eOsI/lq2lRU9&#10;TbgPzvraYX1N4mzqJ2MmXR05Uokg1lxT2HtCxymJBck9vA7pKoS7jtpVNW44z7pIVCc629obOFr8&#10;2I//ZAzdZSswLu/fud2YaxEdEc8IycBL3OnSpACYenBoED+mK6xUMjgFbdQ2ensodtHwbGvsOMyc&#10;YENHp2wJT3CovjGQzAQrSjLcJBu1G6UsHoaPHQ6++3uFjSXdwPrGVq4OpsQlECGCl0qNo5uUV/hk&#10;rW0dfoyKbpiSRt8nNoMLluq9/957kg8Ik6Qn5HPx8ZeWHdM9XZz1NidGJ58+GnvzzS9hf6sDKfDG&#10;yCN1jcTwhOCYAwErqLCx6fnZwGF1VFbW1R0zUMTJBULheWJywjlitDDYPKFjG2VEAsmpb6wZCGht&#10;CA6lU+Z+tC3NNQwPn+E952ewMP2oa3vm6vVI2svKyTdI4+CXFMw7+4ZUBGguDOLq66gSb6pBtfYQ&#10;EH/kh35EeP48t09yLBsGdmr4IgHYGsbGZJCzJQ167XhxZXJmeqtAvamzsbHl229/OD27fv3GsykI&#10;7m5o4smxpJtguaXFeawsqIYNTE1nYmLSLhXwQvQoBIdScDhlgTpGB3BpbtHp09PfH0VMvrhfxB3B&#10;2js0m+OUdAo8efLI0uRh4B7WmPZi7CVWn5ZloYiwrP2de3duKWZxacSq6zduON1CKlbnsbAVoy1l&#10;aYi2c2b4wsXtgxO4HtlHgTssWmNEIPGfyVbf/ewB1Zyuvl5r1H4mm7KyVGhvqZExm2l/7tnn+/oG&#10;pPuiRnHzyMw2VH+LFtth+drOnOhmh+mxmqzp6+0ONZ/yyuba+qHuHh/Fu7S0tVw8d4EREF6nGRxo&#10;mCEylzYzN7O8srC8vISaFmrgVXYBeFHXfd/dgFrVVNYiOiytLL3//odyNICN3rE73NPdt75aECyN&#10;a23lj43uM7rxxG1IW9UC1yzAF3buIAQDWz79gFz+4rlzw2DyRKJCrN39vd//bVqgAwM9W8jRpyrL&#10;6HjGyYXGDvxiPLy7jbaXOSRLFqVYLMay6rX8CmKWrJhMuZEFrIWu9u6wrN/YoIdC48tdeumlV65e&#10;ucn+BfPOxnRKKphMM7S2tRwK0KGxFwsB2Bggx05oxMuSr168tL+NPxRjeyJ6cFxOTu7ev0vsTZ2d&#10;qaobG52gtDQwNKTwcyjDUM1Cx9BTddax5GV1Cbl6O5kYdyJNS6YGh87bc6W29cLsjAyIUJa7smPI&#10;b2+X4iiO+dmz52RLXE32T8NijA02A1fL7KT8kLE3EWqBtqenG1VlZXm1sbH5yhXjKUq4ncPtkEJg&#10;VMWLuru7zTZFGg007BDbxjNdC562CaxkfcgXVcxBDj061MUODllNTUwbVBMODUpoQoyrWl2ef+31&#10;tzbyS2D+4Oc1OCLOBFzdDIpTY4SqGfL7g4f3HPl0XvxiEGN5i23HhH1dtjm/vTw3O4dJKmsZHDzT&#10;UN+YzqRi4oLiv+FG7nuzsxK/61evechyx/q6mpbWnOJTCr26UrRxdCphVy53dW19YKh7b2sfsx58&#10;RfzcUEpoSpWpmukTBMG6IlUpBK6tiuBHzU1h6KtGsnPF7HIDBiehiwFvkOw+efTknT/89vZGwXi3&#10;I6uls+35V1+4/sLNi1du+K/UOrXU7ty/A6NCyiQdFzynZNU9evRIdFCBh/35furR6APfvHz58tnh&#10;YY3d9CE0Ws/CczaXf2L4RMsBAP740WNHED5ZOLUzd28lhrlFdJrJmOBqCnVtZbW7ty8h2iZfUaJv&#10;exfAkCxkcmpMBtPQWKP2/jx5JTmRhom2PPPMDXiSCAfhgOiYe11dXs61UdBNhsQ9ZsIxx8cP7t66&#10;dP2mSj4xozl2qNrLH77zPesvUx3ab4mwsGzY/FP5zspRWtMdwCh3qajEntVvPdhW7Rz3DXbTjAir&#10;GU2AiLUHU+Mj2/tFdD6UgI62DlkC08nVFd4k2fPnLtJbNl9e8qUw7rW6vm79zU7HpJcN7g6EqFtF&#10;ZjNfmJtfigbO4mK0vUJRQiZ2MDE+ZgIJNACDBNQyArcz7O7SgVkCCHxSByvgWdblwkLdKlMm9Xey&#10;iY9WJITFBwnD6sqqJ2Njn3z2GexXxGVZLGUwuSHN8sAIrnIi8TRl6eqfyFfTfkp9m2ZWR1reJZXy&#10;JNfjbjfVNwJB1ZZAxJgHN0/OoCKyZ6yeskjQogvp/gbbLJE/+KcgVonhFApSpjt3ds4bhWloVMIp&#10;AlGxnflPR576+OZGnVcdXR3Qd+lpMrsXol+ORK9gHcouwru6xoBk9GRsbSHGL3IYsIXWN6M3LcES&#10;r915K5YGGEB13gDa7PT9+3fl685r/Rb1lbkEAL2K3fa0r+sZXLTAQuq7OqQ8KuJuDLDerm5+rIN9&#10;/Upi6Z3v4EUaJ7XyEfYD0MK7+vGf/OlSo80znp4c58FCMeGbP/iDHurnM3fK3GQ0tGRZA/mQ0JAJ&#10;YNU0Oz2Pf+MzC6G1rbkMyd71dez1rt5+h42b5RNKYx0uhhoS+cfgWfvTvcjjYy/yjmhs7ehjxme6&#10;ClXNW+jH8zwPA7QaXJkwKAyicXPOORUEduZTiXOpBY1NYhuUZisgMEryAAlm5299dtuy0p8mYrWl&#10;hbC0NjU547DeKq5JKbDwNJwqylMT46OLJBqXV30zBNYCA/GHKQC095gGT2D8nVdfey3Qy0S+zH8q&#10;VVThI6eoDeUM9ghuo1G8qvDeKWOugk2JL2E+j/heLSBxbHQ8fEiOTkzF9/UOzM7NtHX0VtP1q6V4&#10;m6fEuLOZR5eRCgGc67N13/rWDyaHyv7a7HpZPZgkOWGSMdGO9rbWFsT2tGEyocF+jo4kHdua8CqW&#10;YM3NLZFaVuNeuHD+9p1PBgbPuPLlhXnwgJLFmcY/anV16f6dT6xvZ4pnV2LwWcfh7xFeBgpcoJQo&#10;kHMYLc7OxRHmQ9ZtKIz2i9RBwpXp8ZPHhDm6uiJ0xThCGdpBYXTsSUWGvVT0z3BxZqYnsqdVWzv5&#10;S5evCR5WvDeK0eVwjaz44P33WpqazgwPNjW3HJyU7R3jUH3ONEy2ZYCp0pGF+fnhi2ePo/l/MvLk&#10;4d7WdnuusbezHXSH3ie26UDrSUV3Yy9T3RBA8cleVLWJ2U4VLIl+lZlHGYMOBa5XqyrGZGu4TSWm&#10;ryABYgdYpQ0NDPUqarKqSwPZQfCk4r3lDYl/pQ+LFD8Ol9eXtwvbzGVoQBsJNpO1sBhziF/64heh&#10;ayi97mGuqUtt4JwSKjo7WwYHz0qFu9spgzuqyuWudAS4uMO6SP/oNgvzhNySNO6QgfDIyOMPPnj3&#10;6rVLAVel8dc4kVHAou8RwtaJIUMmzCvJf+3pv+5b/6hOQKbTquioQhR8dtmD58IgCJYu33LCuhgT&#10;fNgnDXWtzS1tcn0d/4F+4iN7BpC6utqHzvY5u/d3D43ZW94RY1JW7/rzN29AMkg8adEmVBhpUJQW&#10;BnrlLhCm9eLh/fsPe3v7YVQWpIYXYy+4ppH0ncKOhCDXknNjLaygyydjmOJLe1dPYvmz69gRTStq&#10;w344iLfbR4XdTaymCxcuGsSjXBBc2KbGmkZuJ6bJoUHHm8ubcFbFtEeDNeRAlx0xPUS/UyMpOVK7&#10;2a39fEtb28svvUqAoH9g6Lnnnid19sIrLz/7/POSRGACCWU5bmF9Y2erSPccEabZKFpHBxkxoVUG&#10;1oo0FhLwqWiOOK/o6W5tnbswpD4UaW1GmIEWQ2J6FGEskRku/+zWp7pL586dCbqu31rfwi0xy6cw&#10;3N7Nnz13JsEhTs+evWBzqcWJ9sU5lpwtnl1ipE0UcX12lk0X2PS+QUkrh6gcr2jLmAgeh59Ll85l&#10;q1ImQuubSZAX283NELyWgqb3DXZUgWerKXSsZw6zc0uLvd1DnR2QyCNnqqC2uDiPY66O3Vwr7Bf2&#10;Hty+tzw/DzTE0Wlqa+s/exY9A/08hHvSmYWV5amZKTUNTE9iZHQVKdZiFFxBKWNj4/b1wMAA9EUU&#10;lihzXspVt+4VDrRikdkxL6fnx4p7eUqwgi5LFvWwjB+iANoHbogPHqhmlKuam5/F4SPBhLimrk4g&#10;jcR+JJEjorZg1GNmctouqKxFAqFQbwfxKkijIdIOvHD5QmNDLqEqmR4IzObOrU9IdkBhXH9J9Afp&#10;e/TJY2fpS6+/HsBYMvPjSx319OGD+pagJAGQTGXYC4F9bZXLX/uG+k2DGUPbWttRA+TasseO650D&#10;1Ckb1tPs0To3BzY6FjKkO/AV5VBIKcmV8XS1BZ3MN248S0hKXI/x34YGRikQIYVTc32t9yJBhxwt&#10;j4F56wcSOjf2G9BaQmy3ZkDgTk7jC7QX5DqY6aBHU8C6EI5fbwb6suVDphm2FMCdH4uwHv05vTl1&#10;flgVOWH0+3aXMIrmF1bJwmJhqhL5aO7tTTwdcYf1VRYWlxH8FeTB+gqh2SDheGtOf65wdz9VQQik&#10;IqJGEB4OQhBhd8tHhk2KCS4nUetMSDguyfvGyA2p30Q/R9pkH/0RhhWxLWmVsuoKS0Q/DxTC0Sz1&#10;RoOqNDEe5B8YWlU5tFj9pkb3kMUIfaiQurUTC1tPHj/2nZs3bk5MTNnFOvIJy4upMYpzg/FIB6jr&#10;An2tb2xKxMHlkDmBfhW9dNPwgYmuVarOM3Ozha38MlUS+iWJQ6iTuVjguOVEJM+sLRMjmDAA35D6&#10;gA8l5a4BCQz4RygukDPKBuam9o4yfyzpDPpsjx/ewzAALNEcu3YD3BK4XmSnCYCO/KQasD9RNPyn&#10;D9597/GDR9jcko5EVvS40no+OHK0kn3yUMEtcdNd9Q5qSnQ9bXh1se+oKxbnJmTf3X3DJnAlv77O&#10;XzjPQurh/bvSQFxQBawmolEDFwNpV7KQkSiJ66g+Ff2uC7dJwh469IlMV1SZx8d8vMEGlBHufHQ7&#10;hEkaQVYHaA3D/WefjEySGSxLH4UmamHDGmptrkdWsBR8UL8ODvdR19cLGOJSYij9F7/4xaR2ihVg&#10;1UQWAkbOBI8k+DHJDkE/LdUiECwfbWx0pGQALngTNwJ1qKtUyWPjT5O1eEQ1qq295xgvv6LsydMH&#10;vV2thfV8ZVNqeyX8f374Wz8cc7AOnvnf+Dev/Rsfv/hjXx2KuvPzKi55GvLoZ65dMIo4N490KdUj&#10;ABUYoYT28aORqam54TPnw0H4oAAxUoh40sa/kUMnxkYRqzu7+7u6+jV2N9YW7R6DrKGphsC4TyXL&#10;4ZKMDQWj30o2w02kOy0VPtyLjbu6aUqx0N02mGtgSOegqd63BKoPllfmO7vaJQTFPLW3Sg1u2dXa&#10;0mp1Rd2j0Ts4vPKDZB4kLSlRL7qVm8tLHe3tL774PDuBYgzi4+8Gp6eUufrTPQ9pu518S3dzqgar&#10;e3dpfgpcM9hJzrbp9u27VG1QLqJfmbIq8pkKPHdRgDZDdj+t0EGOTjfXthu7qKxhcaN9SdDmaLh3&#10;kCgQ6egInNLeg+OGLDfCOiRf0M37n3z4yWffpycALEnvpxdW5rIGJSkw0MdK7Sp1mN7wbiLUhEEI&#10;QJVovPDCCwrrRC+dOi4PsRS2Croe47i+/p75uWUPqLWh2flYpdl0eLy6LE4jzu8FtrxPH3Kzs1Mx&#10;ukf5zEzJ9PRkTV0lTSMohATevIxDwZILl/SQ2y0B66Gifrx/WnVoP1INIEawQz8rmUYExoA7dGAz&#10;Jp1jiEb/eGlpaOgMswP5A56Z+08gMfybm5qNedoLUhzGf8lM3rYhoVhlp5Xpo4regW4dopGHjwmS&#10;efwyaAqQMm0RYmh4mP7SX/vlv17YTTkTMXhAdEBwh34iZohFVsPEQY1kgtdJJm4BtxbmbN49Or2W&#10;lug4azxhcWX3WDPLBmRlozt/1NnTqnhjYGzSFxGwXH+rHKTeYSKjtadrc21Vj9Iz38nvBmh9jPDU&#10;iMAmvcA1AswwlYhbVnY4THAk125+wHPB3lHnEOxVGcp+1ELEXa1nKmtsBrYLQQmfn45RSv8KHHK7&#10;NbWTWWZFtsww+CUM1c9fPqc9pEomA0Yr4eazN+2CqmydXtXv//7v/sEf/N74xJjzSna4t3Owncf0&#10;CK3LlXXu3RWEcOubakjBjI5MWNfkv6WKpmcQaHQGnHvuVQJRjHz00fuwYdp45NOamxtctsNz6Ezv&#10;1Wvne/ra+gc6LK2FhUmMoPGZxzUY2DkDUU2S0VMAyvYBKQpzHE4zeKQ7efPGS/JS01PurY9v3zNw&#10;3ssfZCwbNIyqStqYF64929jUo22bOqV9oHmYmZtZ+fjW90cnRh8+fjQ9MxVmCQe7Eqy9YmBXNs8C&#10;WbfZWdISkkKtp/Rxea6upew429ROyjDMdDtxV3sHSLZmK2rwDhDUQNr8Up+59gxD6A8/+qi3B1Eh&#10;BW+AH3zw3vfcNHfeIS/IxmBcVQhwBz+gjDRXDvXbGdja2RJbZpXoP4CK0I9SufZw12iNZbU3OICM&#10;EXKm4jQkTPHjDDs43oyyJJWG6AgTPMGIujY05TxxP+me++bI48ebMOfdvJNE4mIfqfbNt6b2spdu&#10;XsLV2dzI9/b0z03MH2VkXVpA9JOPGEMhph7sYm0Ls3R8pi14ST8yod6REcuw0traOTt8ERsMqBan&#10;NCUkThs723/47W+LGtQym2oq2ttRadvUgVJMH9Zar6oK35tSVhFRQ7sm3OiPBP5kALziwsVzauNY&#10;usUY6eVWZ+bO4WlHyMcSra+dwJ2j9XRC3FunFZAmX4YszMwtyH4RuiV5S6trajg9l+W1tfGHj2RC&#10;bLMNXqAyO8I0tOOZpoMy5bOEsFE4w3JbR/wy1RA85tJtLG7G7K1RGmFIhuAocNnivplcmzHqqGNl&#10;fJVcujSdlwgxRlRNomup6RnaNDGIF57VWcG9t7dHl0NOKVX66le/qs8QrtIZXIV9548uh+UkPQfQ&#10;zhG1TzxhPU3nhopFDJU+BWu8ox3X3ZSmUysQrI0NZn12PTtxqIr7SZTVmjRnGc9Uln56uFpYH5uZ&#10;WN5cKwtN7z1yReCe5aUFQzyULPV/lhdXF+bm9HjlYARMpcVqSH9sB/RVQOl0VLJlBNh/nl1pFi7N&#10;z3T29Ilnr77+mn6NCPd5RE/EOejimB98+w+/8we/87tGY7TM2N04ZRAC6+Wb+OkVmf6z57RygkJ+&#10;GqzJqBXiRSJalp5BQPC7hY21hcamto7OfrcpGq5HxxcvnB8bebi8tHjzuedZivqt9bVVpa4PJo+J&#10;+faAu0JmAaBC2dlf9ApD5lXAPE3xRU2w/Rg6lQ8C7e/evZfLNsxNzU+OTSlEhoYHltYWgai9g2de&#10;fvX1qYlxKd3de0+ZwqrIe3raBQPrkeUO6Z0QfQgbtijvZG/h3Z2w/2RIYUICL82GukFIJ/Arra5G&#10;RVSKSf404D1sWKV6ztGjvo/x/bJ0rr7VqJhf7Osd4th+9sxF48t1jc3K0JaWhoXpmZDHJJ0nOGXK&#10;f+5nfi5Zczsjf/8v/dKdF//cn/3mEP2R/58v97Oxoe7Zm1fOnOlzncBZRTztMSiCRWvCHD3i+vVz&#10;yIC2mHXDccWsHgWxpcUFPTunbWtbd3tXH6SN2CcHCTMpMl07QWNWZiz/kU0mm9O4JcfAXCV/2IK5&#10;5Hrp7NTclE5QV0eXWgvGPDr5oKunM5k2SOsFiSItzRyyCgAj1OP+QZardcTk8MBMniMc2Jk+bH9P&#10;t6xe9SBBOi4z9VcZM/dJtRr1VuDIpwo50kHHRlbqMuvri/nZBbYIIsyTJ0+164FGgFLwgvb56vJm&#10;U1uNT3qyX1WkC51fRpxXINY2V5sIKy5LG7IEpve2Dmlrne7zsSKGZ4BGmkVvUcMisNbV/Mbvv/0d&#10;Cc2rr77ME3fnMJxDaspCL/64wgRamaVAclqrd3M97ze+/+ktmsgXL1zGunCCOL6h7PQC33v/uxEa&#10;z/U48qiWm1UzIqBqtzKXFpeRe3RDMtlw6QreTCZjn6tY9XcQNnGfKjNBZA7prMO9bG1o0zl33JYS&#10;luw8MgEnfzo1Fd9SxeitNmPkuVr8M9ULAJ6bmy2VHFhQpSLegZUIlnYawk3TvvwjVCBgA/J32Yyh&#10;6fv377l0KZE2IjgAozRksPfTy4ubsblwi/b26Vmqpy1qlalNffvOnb6BgemFjcuXryCSBNf9JPpE&#10;TKbx/Z101EZ0VHoHegOTJqY+t2CuwtIl6qbomp+ZxBg79XCzZQUgs8ixW3VasSu+Ak5bmkNBIAhR&#10;5D2Ps3qqwVROne7GGG3mgNCAgXFpkzH9/L6zCNtud8/sRL7soOYgdTB4ZoDDb1tLR4qsfjJNTc1O&#10;bJCp6EOpvMUtJ7X8QL3Mwwpxu7UzqS2duZubzpagYQEHNteMuyZAPsRrbeBMv+vX4x4bH7O7Sbrc&#10;vXv/vXc/ZFAzMvJE//fMwJmh3iE1AuCzobVqdX1pbWPFZUfj5oAvc8g1ra6sY+Q8/9yLJGRVccl0&#10;W3DBdG9jRnu7AHi+cfMZSerjxw/k8AQho/bDk9vmu1pRKKzTDDM4CRB3mwVdto/Eq5x/+a1V2m/V&#10;jUaLq4O9ToW1eEzVWSNgaXEWc5Q+CMdJGIIeolHBhtYmDFepJH2Ro7CcwZ4px1p78EDXaHL/hAvD&#10;1vDZoe+9892mHIZWO8JDSgocHimSxdzqwuaFcxeb6popboQsiPqkau/1t74Akmmob0UX46/nRra3&#10;dYpc4tDHH71vlsiIumDvKLBrFuYpnK9srM4blhJQiZjMTPCfbnb+KwDi2YejhmKvrLOrn8bD1PiE&#10;G1tWTQMTy8maxzQIgYPi7jZO2/z8kpohWaIp9g/F3b3nQZXHprjC4c3K3Fje6BsYvHjlcsLkCezA&#10;2raRP/voA+RDZG3HkeFffL4Q5N4rx0+iThkantns4uTiWnFdvo0RYyQ3dWj6h8mDUYCDwhq8QAuS&#10;h/oxk3LUQadLMb/T1NTc0JB79uYLZuusE4Je0noHIKjv8dMnOla2LbN6h104PyJI1tVyKK+qxuMO&#10;H97QXo8UM64z7FaOj1FHVFUwAg1xy3grD90JupJnEXmYZANCnwyQxedKlBr9gOaAXDX0ljEjCR+u&#10;riJwZOtqzRCExEB097Rcq3taQrVr+OzZEvVbRWSdULPzvIKfFEAjNm2augj6h5WAGRZxX+97Z8ca&#10;sICD+BHxMbpejuKQcEhc/KBQXs3+1Z5Q9TmdkkTqc7I39MUH9J3SJ006UfGJfWQ4sTacD+g+YLXL&#10;R915gwy1DfUuksQDVMkHn5ya8ruSdYWT0O2s8+UwQsbAfE3QtCPpTzSX0qFfD+fDK1QkJKCMVuym&#10;wYLoqjXWCRljkxPOBCILZRUZNqfZUC0ILbgo9+39IBUcRLuf+J5Hny8AXRV1Th7vro5dXQGGbTpX&#10;cw25zE/8zA/5RBIxmAoEw2dHJlVpebguJexjD/a+8+13f/1Xf/3OrTuzTDInFzcLMk3suSr1FpbD&#10;1esvNLd0RpnIY9XMZ4qFCOsGRGYhlhgmbNNYnGR/e83cdTZrbv8kxkV3nOAOC7Ovn378vj650tZx&#10;ozRE6Dl34SIwc9MAjqDFM/w0JY6K6A6AKDhqDe0Dw8v57egrGJ1oy/XsFPTWHDf4S/W1VXW8K7Hc&#10;wyZsdX1qeg67bmCob7u4ifw0Nj7V2lJvrj5TVruynl8h1JY+7u/rsm+b2isKO6vwP+0TkzgPHj6S&#10;OFscciMrRjvaW5eYhtEPSJfTpyJu8r1vvz01Ok7at6nevGf/5sb24kKM8kryIENwRLxyvleil0xF&#10;j8PvVnKTPMynTrZXF2DFp5vL9CQL/+b/5d8yohkBtPDBf/kn/nL6l/5f/97rnUGZ+1/5iuKmpvrc&#10;2X7KMHPr+bX8+pOxJ8++eOPIIH91Bt/IsLUlAQ2WugPL6ptyV67fcCo76VaWpu1OXMpLgxKjcsx0&#10;QIIoGp7p4Ac0lbR5/MC3Y5NS0SFhvV3ANggt1uYORwGoxdmBfdbS0NVU33FyRFck15SqYMlrkmBD&#10;CZPfWd9b6u3tqjjdv3BeMr3NtES6wDRHeul2nXvmRe55sJxqnbbtdYo79IUDN4MSl1dZMhrgI5Nj&#10;6wtL13uH5+48aalp5GuQbU//+u/9+plLQ5X1lUhIwhOO/9GJRAQAnDrcOd3YnrfK+zr7b1y7ztgr&#10;W1eeqU/tpI3bgUHqRsbnRSomALayIuOk6mi/7mCLWFOmfHkxPzO2RArr+Te+VF3T3JBrTXnBXcJP&#10;3gbQbKwJA2ZRV4IwoJKSVtPLr7wqa3KbUHaCxnywv1EYGxl5RC+jt69PeaOqwRUASRuBIxMmgRMZ&#10;Gpqb6LkWtox176j0cy3RvFMekEBvbmvcYSUCt9lFHSs0tKBpV3gKyYMIsN/WK03/OTgE45omRGt6&#10;2Wpb7KtaIwiMncDAqu+W+iaN75am1ooy3qCbr7zwuohP+yMBYwKgcpoBV2qyjKF7OtoH11d306c1&#10;qHTtrTr7NT1nWjmEzC1OA3bNam5TEzNrVna8frS7ebRXONxbKeZbuztWi8uF3bWG5uq9o8LecYEa&#10;c0NT6+/++m81d/QTyyEWUXTOHpk1g30EHbiytir43bL8o4Nce5UULhljPUyfVOq1+4z5nYOunsFs&#10;VT1fcq+AEnIYM/DFShofe1vGNYwDlwmg3CM2jvwOJVmnuG5Ehqx/lmFUWS7X0NzQVVvBHbg9ZgI9&#10;5WOHb18LvaXjNEVs4vICEm+c3/6d36iq8SwZaxRAmYfH5Awy+PVtXS2NbQ351YhelbWAd5V1+ebq&#10;KmsDSshKRdIM6xtL77777uPHjxYXps3SnzkzgPrKmnotv1pHjr+27uGDRw4N9fPFS+eGzvQtzeXr&#10;Wqs1l+mnuD4vy3V4bOT+/NzYZ7feb2+tn5x41Nne2NvaRT9gj5O6XvlpRV/HoJI1HUwneo2i+NLy&#10;/IbPa0Pv7GkjJJI8PC1cdnXWU7amebiGUZrhEpnbfllNg+Mw3DbDyq2mYvc4X9dc1T3QqaeysGBa&#10;Zr2rszcwz4rj7sHOja3VvePt48yBrWKu9vqlKy88e21y7OH1a6iBpA9WpPk7+R1Vyn7+pKHOJGlF&#10;a2MrKu9Ab7dzjyDyhcHBXE3NvScjYSmxlUftQFPFFZ6cHV/YmjvJpFgktbd2W5PAIQwNjSzTIXQN&#10;VjfmV1fnT6GOBGS293JtTZZoInYKuUVQ29KGo+iheb2xTGqycq04pbdRJh8/FDi38UCWVyfmlp5o&#10;m85OzcGVW9pNI+nv+x8HC3lYKLy+9Oqr2PyJMWF8iYIfv/uOrHzo3Pn+vsF+kxbHYcMKDyPyNbs5&#10;Lw014FKdYfijZh5/7sYL7W0DS/MbhmR3jwUOYs7wmW2UgPL6w5QHViliioCyBbKo9SNjs6trW+aN&#10;oGVqPrwUY2X8GKAdly9eTCRVGac4Ve3I8r0DPZAaSbPIqOAHYyvINAOdw/X12ULRlEzeUQMnZvm1&#10;vgo20+2tUzAopvTfsiSN+Prx1Ummx6A7MTVF/rSlJ0Yfg4u2aSv5Z9PcdTHPuMybk0tErpJuYCtq&#10;z5w9ezHHjZQuSmiYKXo5cR/rBRYZXlQ2psrr1ZhOJIWNRwORMkuE8nhalalpqvNw0bzzitjQvgDb&#10;ij8IrnTH1bNH5mAMRbBG2N01F79dIGBAVgHVHqeZuMwhm1QtDKULhCJmE5S/JgNIuuM2NTc1KfLo&#10;GXld28HsUnUGuA5tP9nYLASrGVOssYl01cbSCsEUNzYgnnCLdEsr1jbW2lvaastrNhY2VqZW6zFf&#10;Wuq9VLjN7R6o5UIwNs8YsRFnVGPF4b3Nc35lTWJKIMpYOOL5rjYg7Uy8i9T2CaZ3hTrvYMeh2JA9&#10;NpyaSRFi5LG0d7Sf98u7W2Hs89WvfVnGOjU+iXGl0jVJ19beGrLXGW3UvX/8G7/527/5W48fP15d&#10;3Vxc3pBVtLU2dnU0S3fW1gv3HoyiJ8NONNGD7U+m1i3Y2nLaRVmwuxfU7yxMpbiypCYr9gwMYTIY&#10;61tZXbJuRGgtdq3aV77wBbgL/G1mejK80hobKTY5/6RlL7/2qj0AOYPoqb1aO9qtNSxW60b3VMbd&#10;2tZm5nZ6etT5wDYrvGJOjFx2n+zvoRCGDL2R7+oqLrhPRsYt+ZYce1QajMuqCMwoVbsuCALW3hFC&#10;Q6O92tLU7rM7gKXGeozrm5vybjvzs1t30Ve1Vj3J0Nsy0JaNxjaGFcFGndNbtz6luWAG52/8jV/W&#10;PqeT+dmtW0aBtK5mJsfl66Q7u/sHk2mDqKeRgObnpH0noUubLtdG/Nmf/Olo+6QO5//xf/p/+G+e&#10;tp0d5grc1/IvAq/+l/nWt9//VDZz69PvuzlmHNxIem7MzlQYi9PjQ+cvx3hgMkMR5C3TJU25uw9H&#10;PJ29InR5I7zeOrsxCp01hWVWOaS4JLeGgUPzIunRxfvxPzC4lN8qLq8S165pa2nHw3TeIZ17/eDE&#10;HHgEofaWLxYWllaPTg/PnOtn5tJEObu21m9J7/TUg5GzWdTXr6rlkVDd2tJ87+5dhLLlzU2DmuFF&#10;GtoZ0fB78vShUbvCxvr+2qJjBUBikP3x+GNPQatLJRAeAKenK0ubqaxSac8p5xQ9PNkbG5u4euUG&#10;BalwjCHfUlcb2qfpPbSwk4OUNHx1Mz+7tBZopDSjwgiM6ZkKJfvk5PTXvvb1m6++YIZ8YnS0bP/4&#10;oApB8Si7X0Gpqqm1Ae0Xa4oTzuNHT6tr6r/whdejZxez6EE4Dc7sw9v1dc3P3Ljkro2NTmJ3eOLB&#10;tcQ5C07xUtJzP9UaC7ZfRdn5c8MqXTtdtqGZDwCQttc0VU6sjDbUNqW2AgmXmARtNjFtUPTHhPTh&#10;kQoMXG+PJHB9emZ+BgJSU1Gbq2uDWi0sz65sbABFwexIFZevXjt74QIsIJniia8SQOiLFrHiAfBP&#10;4IBqMc7sO+98F0+/sLsBwjGiX91YRXIyzoSTSkRazWWoO8g2RJJqau7ev2dCPvGL9e0g0Y88HUcS&#10;UBEuTAdybDbn7r07Rt+sBFwyfb2Yy6PdVVdJZzOpYvXVK1OHmO2JW9dxuv/MYMkITIRIYG8ifsFC&#10;A6XIIe7evU1roLG1tm+gTVYcnI3MQVldhinqzkZ5wk3oqKl2wEQJq55HWomZjVAELDUilMZxBwjp&#10;aOcJTkpz6zN5iJKmtXv37xKS0BKkR2FSqpjf6uhT86R5X64szrZ2tFl3cmv8ldOjcsqoXZ3dbipa&#10;HSFQQz8mvWE2IXubCFKoQgcGB9wrrUKQZ+SY+4fPPvs81EpcWVpYZLcM0XnjjTcAQooxErgeKKIq&#10;Sg0YDwqluGf5vEUUyxA4aeVcxUkZS1DRj057RV1jFSoO5yAdArOG5ZUsMMOUQnvP41ByGy/V35dt&#10;MX7b3izkuut1f/Sx6aXp4IjqUEYhAFGHdrE01FBqLT2/XJsc3Ys8HXns2lknGcgCvxXXYAcZWRNP&#10;0q6+7jfefPPypUuwBds1xj95EoUFYUG6J3Hb3Nwgp04hguE3q4b+Mz166y8+99K1K9dzdTlElkuX&#10;L3/jW996+OhBM9GvPOgXhkagaNVD2VzdwJxLqBCKAUSF4JoLlqGonK3gYpVN1+aLSE6H1dm6GDo5&#10;1COTYx93dQw+vPvYfDFAaHllaWMTo9FETuXuFlv67mvXn0nm5j7/Wl9dofns0t0vIYwrH0GTmzdv&#10;LE4vFXeLzd3hg0masrBYFPexM8G0IIrF6dXD9DbyQyLYXVZd3nySOQhgJqM8kB9o5cNEcC32FWBK&#10;pWtXn8Gv8JRlmWr4p08eoWYKUpi4bPjgbX4lkVl18FZpyYGFkgb0oqYvCBCSTVbIbRGwXedzz4Xq&#10;hLkVUBWmvLkix7XLKM2ougBD2bY3DC9o5kyVa8LWGpmP8bmZaHdyY2trLTqPAYfbX4KCt96DAVdk&#10;MbahXEGXbNYmPkV0dub4MaeNy0jAwtiz4V/kj2TKzwxNsJ+EQ4OHjY2JtFPI9wDXnAZxQw6jDRJy&#10;MADOGKGLIYMY3U1M8KgsISCGAkCAuPuioZ8v9RyDTp/8GfELpyfx/oseSYwEGWE+1OASbpxCPqxX&#10;hku1NuaQE2xnYJJrdFLCNbUqZU4ba5sWtvsml0pVkKsIXoGjz3Cbd4ST+bw2HQRRSZw0wcIqyhP2&#10;si5M+z4m29JOwtAU9RXc6wRskyHAJPTZZC9+wIP27iadM5cvXiVrJJhhf23lN99466sSFBY0/+g3&#10;fuPtP/hDY2WzC4vaAjCAnq5mE4mF4u703MraRiEUwZDpauvoxsL/vYdRGnvYFXjXEmYIh5iZGllb&#10;joTJGIi8wuFlz7/80ouWQ9AAj47PXbygyscib+/o1jqcm5k20dbb1zsxNiaymmLDmjp79uyla1cw&#10;vZzhcPvoPRv/Co/TtC3dmnOY1jGux60pqa/ZjTHeTXRAY6e8/PzlSwvLS/aB9TU5vegHDFzi6OO/&#10;gvcaG6raotmfPTjZn5zBmjpoa+0MmaXmZmAodZlpMu4HRmHrsTix3Yg3guUcziHumlDntEcNEigp&#10;cHtnpucfPnxABP6jjz+w6AUex4JVmOCQp8b3oq+ciH8g+M6Mz7R21W2tUxRs/PEf+0kujfHQDu79&#10;8r/+5+8/81LH+//Nn/8P/9rvTJ229Pb2tTeQ7foXYlg+wqOxSX3V9999J+SxDbdXVd545loYJG8X&#10;mts7vTu3YFQwK8nKDs+mquqRkZHOnp6bL7xEaNlovW2gjujSxRkYxpqanRyRE5Ob0vFUHMuAU5Qs&#10;q3W3nA/mVPuamuD9nR4oBQImaD6SaOaTLeJVUXyPYV17ccdnt6lffvFFg12BbldkF5dXrDduggOX&#10;n4356HSKFI7MpK62BuXbOQHIWF5aJhTp0+L2Tk486XKCVFfqFNhUEpL7jx+88MLLMDNgu51ATDmo&#10;zmVbIchyWLuxDbxp9s03vvAlhZFTzkeQZCSNXbiHOFt2UHU4OjEWJk77R4oE7AXxFm6t3pWOv/Wl&#10;L24f7i0vz++s5Wuaa4FIWq+Z2pMsN81gSaIYF2anXfMBDrLRJ9sdai6Ihkt8sQAWxGcirCD/yG/s&#10;NOXqNdCdDooWijVRymPCElDe4g/t/mpF1ZuD0wQk7mYQjhSkUbIQDQ/Vvq2GjsZ02Aqmj7TE6C+H&#10;ftW2tNgajnEn07s2pxyElGKqjGna3sl2d0f30d5pHYw02+Jz6YzJe5974UVoSgjIBQYWXzasszLa&#10;eccmQjAO46h55923NRa1yKVEXGut7aTFH50LaavYQcna5IYSk+yU+GzLi+XJ2jY0APw5AKYipUla&#10;r9y8fvbSOT6FUyMTTlXWGQ4E1nysWZo6mtR2Qb/170rVsvL9Hczx1B658cyJMmN5dik8suSgzsfQ&#10;cwm7xpBYq+bBt2iuFK3W1HZxM5+rq+Jsjt6K0Y7wpxY4c77PNIMCRjdBtyXi7kEydBl9evfj89Qq&#10;kqzU8Qcfvk+jzp0wbm3IIHEl3/RxYO2YrUweq8pr4tTe4CKVszbyq+tSeHNe2K6INeLF1PTMtZvX&#10;pXGstYwBWpZha3NSphTGSfrwgw/AqByRg5xcXba9gdixIwhaewYyNB4hvM43cVHNA9XwfCPtq8hA&#10;vzxiDBK9S/WPCraiKi11kZ0awZOFiFmR+uH1lldi6B2cmjtL7W6dUOyBk2JhCKIeh1B3VDxqiaJU&#10;Ty+0L3IdOUIn3BLddnPiimHbnPyC3lR+nStJsRwDUtqf4UvADzTLcRWHd299v+KkBkZgtOXK1YuY&#10;XgMDQ8a79LjZpJB/WlnjGV/BZmJ+ZQpVq2dwwKYQ3oScRPeIBlgn8TYuTq31HRtzm6rin/mZn3/p&#10;5VcgDSGmX8A8mQl5cUGMwnJTDehajNeqNsEWQh2JtUCIUh6FD5g8iat0eL3DUSpPUAErM7ZTHSGx&#10;1aVCkzKooUV09Cto5g63uZmFxrqm5158QRRMQv/n2m2P7t5h1wA8ts7zhcAF4JpFH2m9cOGZ821d&#10;3db5fl4v1SB5terdyUaPUCGxucWzvGx4eCgEK4+zx+Xb8SlT0KM9JC1xEMlORPB2nR1djtHA/yOc&#10;h3Djo8cPHRQYjY8ePeSXpU0sQZfmKhpViw8f3idzjYEHFHe2y4Ad3fMLM1J/33R5gwODdgfJJZP/&#10;PmM0RiqjwINsCYmyEys/uP34/IdepL6soopaGAnQfDFC587+DroVlSDRNpmxYMepX1/WUOkAL6NF&#10;INEJG6SwseODkeyTpJxL3LpkErsouTItT6pESBeUbfiScLnEJpE+F1VOjNqBjdUJ3qLEWnZ2hSNP&#10;zOqGl2SoAYULDxZdKCV50OEYiMwQelEm4qNUk7543CHJpLj3yrxxthD4HB3BNDpwKGxvE41iNu/Z&#10;6UcBuqL1iVGoMw5nddNiqP/UmTw9NcOQjXXB3Mzcan7Zm8sQ4SX2iIooEmXyazGKvqTO8b4STR/O&#10;dz3TRB0zMg43SknsenxqV+iNgqdf3Fb5+xQhYaVQcWkqZSfbl7/5Vn/fgBmNJw8eqL8bc82/9zu/&#10;+/733h4fn8LZ8pnbYQtN9YTIFpc3V9a3NFL1y6U7b731lphNu8F1hPTFdiAfTodAFI6j7bqV136a&#10;zbU0E44INkqFMXtDT5ye6Zuv9vT2vvzqK4QoJK4wHjmpgSbuwhhiV69d95zGR0cuXLroX/1PMzjG&#10;B8bGfvjHfpg1vSPg4AhrL23X+yCqBIiCR2YlEK+jFhPQS2W1EhJ3tWeov727KzTjWb6E2g3HsUXU&#10;VW+BLarRt7JaXFvbrOHZVN8oS5tfXHjmmefPm0Lfh3Ovg9AMeszOyUoXg0RZVSn3/f6nn9ge0iNz&#10;hdqjwUSBnNVRg9z5+ONP4ToGOzFfMZBefOmF2clxvbn1laU+E3wy+Uj/MmECvbWBNxJdjZ2D/sH+&#10;b3z5G8kCPV7/7n/7f/ovm/70P/zr/8n/9We+cqNp7jf+iz/zF/+Lv3erUEfDuKulpjRD+EdfHtBm&#10;WOM1fPc73+YMNdjf++Lzz54/e0ZTWwW8ubwweO6ynaIWdP0orihiLiBodktLRjCimAjd19qpyXGP&#10;jlCvk1WS7WecX3wh8dltYCG/WGBDGbL7blFi5RnFi/S2qqbuhZdeRQKYn4n9z1W6rQ0/GmK8oybb&#10;KRTefP0LHHBtJIcXwzjRaKhnoDbXUduIbizXOaVrT1bE+ILOuuzQsTf65Kmhbn83K1ZedoRpb8ca&#10;B89vbK3nt1BMcOAjGCecvKWFzYamrMnE1BGBYGNNKbLLvOR/4ef/VdN/WHROCk00iEFwXAxZV5zQ&#10;815d36RUVE5Qrx7Kzd+NXnKUWchJ5VWZ9a31yccj3HvSMd565Ohvbmna2DIeWHe45UDZEW94h4GT&#10;rz1zeW2dT5xO+p4/SdpsFXara+IkNfZGAXJDX4DQblUFErAYgwQGD5AfPH06euHCWbtYfaiFotfC&#10;3yYmlU2BsuCg0cqiIQaqK3zWTFWZuRjGMFurZC/C9KdEaowCJhH00xBk8HXr1mc3rt6oMkXXTmRG&#10;CZquVnifVGNbEp5N5B+PcH+keg64qADD4tbka8ZlywJ90t/6rd+gYDkw2ANgyrU2OiD2i2GgEePa&#10;5eVgl0B9TAuwzmZPk2FqUdHQXBf4+u42WO7p08fY8fubh5RY+wZ6IGFzS9Orm0thqax/ySe3jOle&#10;G16LFRsNYM2rsnLntaQN1yN8TqsrmGE3Njfm1woLM3MWHuTJ0SENRUQzezQzO6FlDycQS2ivtTU1&#10;k3Wvaa7RkjjYVLGYPFclH+PxCNtueDJFhToRfPkSBFIaQ1N7+K+yK4uTlymVDKcTOAHDmh+oiIW0&#10;tLS84HaBpR3oRkINL6/MLYWwzUFx52BD2v3xx7dsSsiXsyusRCjixpihEOv2xqiXY5eJB9IVn/jt&#10;/U0zfw6KJaoQG3lKOhGruAQsUew8efONNw3TBfPh9GhxnihSAD/u8+UbV86cG5wcmfLazvaonrZB&#10;pIAmQTEaH+Wn8LkD5h6cf2rKm8trIzVUzTk57Y5IZ6uaHH32DxaqYUL3GVlgePg8hQ4v5cgJZ+I6&#10;LbZKMIJxJ3yMD99/H4q8Zl5wcgwqAVls6mh58fWXDV3qBnZ3D+Aa4j7KB70FzzQnpCd1/tK56bGZ&#10;rf3C09EnN5+7KZGVBao6LH6atfwNaI+11nTR1PzS17/yoz/6x8AzHodlSi9ldOxpuFAwz66rKm7u&#10;zi3MjE2OnD9/cfzpqCzcaknI0DGtHFYwzASOuZ20kWY0hjk/vWhJ59qlUlWcnGS9FTx6yqtcHu23&#10;rh5SBWUHu8dDZ4Yg2WKUAwF/N9DEYvHOp5+UVcWOkGZAnkRHp1TKpEtzIydvg05k8NZmlrWLVPx7&#10;O/vefWluZWt3A/I4ONC3kV/XwTcowsWBbILBFGtApwnB+ezQWbJzZ84Ma/w7vZwtnrJLf/rk8dT0&#10;hOMOCIdPfbC7byWYtDWPbjJTLW8ZcM6WHJlBXllZk8Eb+zV6gp0prmkuuQ/2G2pvDQ5HLfS6TByM&#10;FUtrN6mfPW6hJBEGDpVRyQXqlEtd3VilkunQpmotVAvaieBqcCilFlVlNZgGiXnfPmfLPloDba3W&#10;RnjqmYt3UISeZSxgVanUrSmXo7HpDnsF3aHkNRJuknOWnTn3OsZulZWBKoXOWFliKxeKSKpT4U+e&#10;GsLRISUaoBc6mj9j8ikZK47EyDyzaH1w4NSN+RKKIzItatIg+X2aUplQr6HYhy8VI1NBNTNyJOlM&#10;uNpUKnnoRS6rcdGYyyGbP37whLo9J0qg4MFJWDeytNJsITvpPpZmM5XraF7EKamMukiDERcvXpJo&#10;JhQ9UH21P020Byy9sioEQgz8PGf6kjtgHJK+fMZ8Xqcw860f+QFR8Omjp60dncur66NPHs3MzhG0&#10;Q29ta2lyxzbzaCwbS8vr4Ba6QW+8/saly5coPTjfS2OuYmpJUjaqYYkouG9bM2fBkhocvlQo6q2t&#10;2mDaFuIKHEBq5S7n1zfoLJiCBlNJUG5/9lkkwtE2LusfGBx9+kQi2dbROjk+4fs+7YN795n3OTr/&#10;4T/4+2o7DAmIIk5xJOPFMGaWlwh7Mm0/HAI4NIJx+nSJVRwUwhrqCVWcGRxmZkxHBy94eaUwMbmc&#10;iLA3coQsbO16DKCI+ur6iOU1tR4siI5VmUh/8cIZNonTs2Pz85NLK7MYxlrSyL4S2OBDJ7OvVvP7&#10;732keB0dG3FtV65duXDhnL6E55EMD1c25FpgtrDTYBOXZYijtHfnFmZW+4d42rze290bKdPp1G/8&#10;uT/1P734f/8rv3C1vrpl4OprP/LHf/bH3hg++uiX//Sf+w//29+bzQKjujtzVZ8jENLqP/jOd1Wl&#10;xhXOnx2+dP4cnpvh9xgRT+pgDTghNCb6a6ptBstNGfHOO98jOeOGBOHltAzJdH2JoGuKloRmIKzF&#10;RlpdW26Q8Lc0m043YYGmrb731lJwoddZEVLRsVtwLbmrltc1NNtVxWLeUKeREy9lM+hiU4McGSWJ&#10;/0BbyngspPl076StfyibdeJo6i1isA5Lv0K4XGf7EHta+aMNzgH0/r1PtaENAooKx6cZpnCIOKSe&#10;VN72kkWPVAhYqScGogd/WMVvZGZmTjtXWby7LY6EVmS+yAdgI6whMQG2jjN1/EN2t9a3Lp693Fzf&#10;CnJLZZVK8c4UOh2RpthWiTIYwMkF2q23Pzr6hEmirQs2MC5QWcaDtobcqqKFJVFIoZswSp9OTk1A&#10;3RzTcC/Jq7kVXByK+a5hdmY+mkcVGRoHbieesmzfpmhtFfnEHrMnK2Zv8W/Rpav4oOvTnJ6wbvSx&#10;EFGtLgy6k/JjrTHlV8UupQndhzJQQzJ1XM3NaXJi6ub1G72tA3VdFej+nmBHE4T1QJmbq2mpyVSb&#10;M37nO9+79/BxUEKam11VCXhXCfyd//Fv1dVWbWysyLG6POIgDZhqRMygyk/uoeKUmWBMU6sOW6x5&#10;Z5Bqc2s3HwiHeabTmIE3rG73I2AY0qxqrDl3fnh6epxsC4ZGzJSl0s0dVBUQUky6BLhivHJtSWcq&#10;48Q20U88Whyvqcvm+IvW1yEx2Dhby+iItI3xQucaGtxq1d22HAsNTvHQYhQDXRdowPzHIOFOWXtP&#10;szEuu6yhMVE5MvUUGqE4Vfh5AenD5KQcUnO3xcfRA4Up0qnSJHFtT5883TvYcUiGSku5hnJ1a1Mn&#10;hEiGMTr9VJ1qyjQUGcs3bIHNDVnr4Rde++Lly9dUrp67fW2NWQ0BbJvPotrKHnRm2uehrr60Nru7&#10;hVpXvrMfCv50DWnYOkgNfJ09d9bKWZhbWF1Yg+wCB40sZOuyOCqKbbxvehVybyOHQqlMpdSWoaUU&#10;YORRPfSKSwxuQH11rrGlsZR++RTSYnmJu6qRnWvtEl7he/b05Ws3zLv4EpIfPb6/to4mwQjl9LNb&#10;Hy7MTeTX53MN2a2NedPQZy9eevbFFwfPnuvs6glJekOJxSOjCeY04StwyiUCOktL3H2W11ZoNxjB&#10;Xlpc6R/ua+8wipUX9T2IsO3q6Zf7pmBsZXvbh8Xe7gEyJcFJTXSu1WpkO0xcqkBMHYIk6PtryrR2&#10;5vBr8TJnp2eCWp0I+nig0cwPHEF+fOQxuYU4nusLUAQnttFgHecDtDqpuoBy4+ZFD4XYSHdfT6Id&#10;a63inofZxgffe5sROmQoBu1kF0lybGlSc+ns7QkmeDqzNDlnpV29foP3gJFck4hMF1racufOY3/v&#10;I2NlyxowrmRIdOMdshTaWJYxNrpx/VnQIGKw3C7kPBPVa1gsaMqc/7/0Yz8aRThNxMo6bpWYA5aE&#10;JfTeux90dLT29OL2hZ9VQIyJo7DiX//LxzdJJ4a6JKAD5TwP2pJwJU4IaVkQ41WAcl7t5L19/4a1&#10;UtPUjCN76/Yto/goj/mtvEwASgIJczu8VCgNaYotGU+5DIV1OMTDraVblEHtSURKUVWr/cWpi57g&#10;E5GGDpF6/LQdM1LHDrOExynuSJVCn100lFIFdTwku/DuGSkaDwpZdk88+oOJ2IQf3AdAEX4EChYK&#10;caonOpIlBxdvqsXmkkqWwfBvu9Sf0mID2zIKMoHeDMiHLyEHdTQFZCfza2qamZ52c9yQ6dkZn9U0&#10;CYIbXMastyyl/2wPr15rCtbkqUFJS9J0MjMZFazIDYQ/Xb50WSPYCe9nLDyfXvMNguOqnHjwV9lO&#10;4vwYpvUhwwylO5A+mnlKsQTPnLt0FkEPyaYzVLL6NNcR3PjnuvvcRdc36f1HySs29/b0Uhhq72gP&#10;uIXWfmXAg0JEqAXW1ck0k6bs9nokH+nO7qGm5jbHzeLi9PTspKun0COkbRPwra8yJuLSEYFFbhUf&#10;mOTRoydPHz30r5evXbcEcbAGBod0/T796JMbz95000efjDz3/LMffPBeNGmLawCkkuybNnmUFARV&#10;bFHhv6NDY9vhg/tCklGwD7fqhjpt7XqsLING6cyLL77kQJeAOROXl9SO2AyE/Fvqtb6aGhP/rBMc&#10;Bx1Mr98/eIacgY6/9WJapLvH6GxRsTgy+nBpYd3qNDml8eyeuMv37z9aFJtXV4Qo9QdER0/50GQJ&#10;c/LaIBgiQmlg237FAvS1zICJNjDc5Vtf/2Hch9Rp/ul7j9PPfOUnvvHm1RYt/PhKl9d3DD/71Z/8&#10;hX/lh19om/zN/+DP/MX/9B+Mdb751ec7HXan3//s9vjEpOwKxOqItB8AQtJvzwIE1dLWqUaxRqPG&#10;zZQH0FpWZsaBDKBh8lBJsFpPM5Mjjw93t/S3h4cGpIO2cbiVZSuZ19pXNJp7+ntCQXt+enlxdnh4&#10;ECYqjlpPDkZ3MuFDxKSHUeqKurqbz7+AsugJWuWdLWxZDzbyJP3LgpbEa9BG5OfTM+iNNVFu3/r0&#10;4vlztqC038q04WI+xLg+sPREeytLFq2Ea5JR6h8405hrPQpzdzKFx2SsV9c0TbaGzpoW4ftUpnWi&#10;44bU8tZbX56amFWM6lnIrsyLWR5lnLXKjqrqUvmVzfrK+nMDF5pqcsxBs8rljS2OcIr8fSM8VB/o&#10;KdUKN+wKnW4pCkOxwaqqLXiT31JnwUzSP3y2n1cdXMBOwzJxUqwsMW01T1phWEkb1SkXWlO1Vc0y&#10;hrp69L7NdY54nga4+pjcNnaXHiLelde0odfCqmj/4f17YpZxTd1tflvIDpaNZ6coCmBEElMm38mW&#10;H2SpxgO94RaPHj7uauk6N3iuuqlC9hUtK+P3J9lL5y4W1tb1lIt5pl082nMs4AFfqxtYjOEUYW3c&#10;u3MbqNOUazC4p573iz6ip4ZdtbNhgHavJhczaCe76WxZpUYJlUWFXaiXhZP3/sbBvKQTVSysw4zi&#10;ZRtIxNc08Gk4eTrySMeTWkFLdddxhSJoSxuyNNME01N2s+BToLIzE2UdCCHUmV/m90z3YWFx0VED&#10;yPG4ufNOzk7ElIUD8hR3sGw9v6kRWW/2/fQUtn+UPt1fitYfQZBDMuwHqYWZZWLCVP4f3Xs0+mRU&#10;2frwHvWox9LQJ48eP3rwYOSxA+cp7jrhpNXFzbXFYn7NOLaKpI62exm/A76EmZxx1qTmITuSvn3n&#10;Nler4wP4mLIbQWTvxee/0N01ILsLkmK6TNoBfAwOzXEw5GnwUCy0AHTQoAIHDpWt7eryOpq0MAnk&#10;QuTZoYEzjisHI5nZZC7sqLaVcg4dmdhRhJpgA+AKrayVxbXD010jhFDziEDVtW++/mUhTxg9YEd7&#10;lMamoq2sVccOCI4osxFcgdYWbeqoXJ4iNrhHJHyHzl8ssdDglHfvfcZJU60LPKzIpMkEKiQM/A8O&#10;D1y8coUAUmkYOTE+UZ/oA5sVvSsiGa8bGX2CQfvJp596qERfFbehnlNejfDbnGNeqebUkc1giBfX&#10;DjI1qfntScom0xOzywur9bUNWORyr9CvLaN4WfP++++B2cIBtsv0EC3yespwctAgl1Vk15Yo7azo&#10;NUSSAW4JlNfbhhKU9JEkeq61RU5jqkkH/MLFF2anR4zPA8Wr68s+fvcz3U/y38wqoCFPno6wf6V9&#10;4tAW+UtCjFxIVInhdny42zd0Bu/WKiV3sr60lKVxmuNpqOUNk9jkx8o1xa6Xf6zO7eyerqhDrBEJ&#10;g7Z7tB0DZTj5wW/+oNthNhZzC8PIInGiTkyM6QbqBrz8yksEjnM5lO0hma6T3IN++PCRsH3t6iWl&#10;rMMT+8cqYvnrALT4pRdaYEKtZMTPKyyDhJQ0EUK275CFNmSH8KG6CwF6V5LkiAYgza6sjk9OIFCa&#10;SvZ9CKCc4snTUbHS57XL3T4Prrm2xakFeJPAaU8Fb4CylCKTAINBgIZ67+U++E+UDryF8zBp15bH&#10;CkwCQCQKiThcaBBDwg8OnedEQAQlJ6RwkaQKHALiC2LkUZZa9iXLam+RFHtoonwXovwLLUYsv+Qv&#10;ytzAzT3yYF8xftYfJIEEHeb8FuBlyfjcJ/WRJXyJqU44/wgtxZ0d49t9PeEF3tzYEqIJ1SmK4kkC&#10;R5a2IJUKw8Uwi1AUhamzT6JqDvPCfF7+HUAS/vfmBooLyybW4PhCripSzxCDgKLtuTxMCR855mcD&#10;bavIvPnGlzx+pChrd25mUuhbWtqYmGboExw3ia0fo3lo9vjKlSteS4z0TpFd0UXc0w2JyUH/Tnkr&#10;v77odO7sGbLHfb/E7TDYwjGmsbZRIK+o8Tm3fNspzN+BXyGI0NN10vFA8GhkNg0JAXNqfPzaM8+P&#10;jT7y7ucunP/s009VWvQPf+3X/mG2vBLzBmPa4UvXRr4og4ZgwQAgOKGcsL/FxnQjv9/WziasUiU7&#10;Oz6eDFylN/JrGKb2POGK6Po1NTKuYa2uMXrz2Rf4W4FScN6amluj8+/ZC28n9Kl3Z+cnjLQ0NTaI&#10;DkR4tdFNyxnZePzoIYjI4jOoPzuzcO/Oo+XlYN9zNqViMvL0kXXGmwqYdP78JXzeocHBF557jofu&#10;wvw0c9+ZyVnTET7Ej3zrR2FvGx/+V7/wjX/v7aGf/aUfOVv9z5Gsyiobuy+9+qO/8H/+2bfOVzZf&#10;+8oLvdXhW/63/v7fDpXKE8AsyeCArPRMqQd5RHhIA2cvujnRLU5F95ZluNkUhsEVldX9g8OmsbaK&#10;nDnLZkfvql2GL59vra+5//DptTM9daGbjpe0g+4qDbXnG2oq7Tp9XrychflZSRgGFsAHAmHVW5ga&#10;IxowR4eEg8tNuA8ODFsqi/SH2KDW1auWnIAQBCN49S00zAx/mTnKsiXo7mpTw8g1ZWDOKHVUYmcR&#10;BAKtJYMFMjw5UCuhh6YGgnbMQJiv7e7lycworlLl6w6d/EZsD/FDJfblL35ddmFRBKURRHGAzDcF&#10;ycjul9fkykXTwsZuX9cZzDp0OjImsNWj7cOKuhNyvMTcdb3CHZiD1aYB+Bhqs7rM3OYaWhyadPa1&#10;dWorGxZWJ8hpYvGIpkAM6ZJxGDVmcXedJ9K58+c16HeilWbNk4I0KkaLQcuVwI/3TRsuNc7I4bux&#10;vtYxZG7DS4mZc9NTuEjw6hirPjjMhaUrmBCLTfqugnSSpgrb+fbelprmajBixVFl6iBdXV490DNY&#10;XZ9tbW8k+eckOjk4euXs9ZOtnaqjU7K2TTWV2/mVfr3yphainIV1qlHF/V1MDDf4aU3d0er6PHka&#10;w4dyShat6/kCqx3aHR09TWz4or+G2H5Ej7GytrqBeOP09AK9zY727sPjLYBTRTWF2FMUGG2Juubg&#10;DBFJCo3pvf0syzLZaEd41Gh2uIfqS1gjGKKwtJ2MFMvOj+0OfBfZGA5pfU0j6PHLb32tr2fAxsUw&#10;aEKtp6MWHh4UyhAf67G7UPr0cWJKpaGRi2sqe7ixu7xRXEpXHrb1NNY0udijKnxFblUVJ/Jm4wKb&#10;2xu1udpt4w8NlbvHxca22rKqk5nl8aPMytTC43TVflV9qr61qqohXTxaqWiScWj8iCLyq9Op2ekL&#10;F88eFGOKa3VTBdVD4geO3tTQrJ7kBBCmh9Gg2I3blUnxYfTgvvjWW/ADot6qtfxaEZFL8goGbNPK&#10;SmXo5cZAQxnCmZULKpRKHrlCjDSMZu4Y167dRAOVgPBpEcI2tjalVmKvQwZNUI4xOztP1y1bnu0f&#10;6rMB6UsODJONwGYPD1CUSXH9cNuwS5csZHlupqW9G24VOnzZLHWu9ZX1pqqWuspGVah2mAGjobPn&#10;BoaGVXUkJcOlbmcHEEtRxfGSYLRU0enNNe4dbGNS3HtwF5hnXk8XiM5aCBOe1O2cQGg3PMSdTXrQ&#10;MRLKoae4t7kLRq3nS82duvOrX/rm8BkP1+46Wlia/9Vf+1XubalsuipXRYOWAiRU1Lw2HVCYrU8x&#10;dGEQMXx2ktfeblOujQA2nnRy4kXOBwinsdjW0WaKAuF9ZXm2b4CQ8qlbPjE2Jfo3tmjD7ZgbBR+g&#10;Tuqczk5MyI/c0voaBqyhg+/7mlTe68ylS9xrAKL55bWHTxBUrtTV1EMH+JDakkNnL3d2GmOqJ94m&#10;mlbVZ2k6WcwSBtOxWPmCHfcb6mADA2fWVklek/tHiYkx5TuffVzIr165cm5osEd+HsNvSqjgwNsH&#10;lR988AGb4ZdefgkWot3MCFIPVHAJEai023hgv5VyN7WlBlF1JZdSXSr0qX0lnMzTqYdM4BbFiYz3&#10;UF2n2Pq13/o1EtZBKqejW9wKoU6GbHUMBsoIoRyGgHBZR3On+hZ+gUkm8sA13L2QPAFMB5slhMET&#10;3TdNRgO0CWYa9sxhEmoLuFylvXdX19GMiLmtUMzRVWd7EF4jwKQQMcyyQMhG/qkPnyxR0BEpeQO8&#10;+qTSNbmETIuigWClEe/PUtIWA1jIE8WQQLIgE+0XJ9y+8amoihPMAl4nrO8cHNP3ciZ7bz1S79Tc&#10;1JItC1ZDc2NufGxcX8v2pDCiWRTjU5RsDjEr5gE0YcLmvkU5QZk3OHIkijSRpb9YcQhwOAxwvr3t&#10;vZmpOf+JBlaQFPF7jk/DnD2fd/zpJ8pqbHb2aJnXDT1VVK6tLKt7CCiTRSeLhdMgTvsARt4MUDz7&#10;3LNInXFsxKi4nmuIPcqBfFR3BKNxauIRATZSC8hNXjesD4LuYHFvunZ/VxHML83pbjoW0YyuXL76&#10;5a991dJ58vQJUVrmU1YGURaL9f0PP8LX6u496+z+3tu/e+PZZ2WX9+/eZSktWn/y0Sf5vY1zgxfb&#10;ch2Jb1Gceu71VlEta9i12eh3hgxi5rgIzVFDc0bB2azKykJ5l0N/O3t4VLPmUGeXCzOdvZ1aZFaV&#10;B8xTJdeCqS0hAz/NW+LqQLtCdihykiwyNnKc2pGiVWXY6hIgqCyGE+L8FouGbBV9uZraRnociku3&#10;2pzcnj5Ofb3SnCi21APEpbL059zcZELbOt3a2FYI/+K/8otB3jp8/Hd+6d/9rdf+s3/4H32tM5yy&#10;/oVfmaqWoZuv35RaOVne/+S9P3zn9xgwLS94tZQFig44fPaMEn96Yqaja0AWZQsFydGWI/WbPkHq&#10;uX33/vMvclzORgJ2lCoQi99aB1kApfJLK/q750A6/GX3941kU3z2YGyv9dVVV47S4ZY3t7crEGcm&#10;xrmzm//v6ulJ8jaj1Cf0r0DSQp2SwpEiSa2vzwmlbhSgRGMX92mbPnChMPLkgZzc4cIETa9HXwZY&#10;A7Eq+XrawE7qqakxZwnHQ+5G5TjOmdMaRCXWdWYQ6zAYTO2VtbbX+ozbec3i7Yb63A9844cG+0O1&#10;UqLlNeOlyk5w+Hrauj2CS5ef6e8ZJoNVXg7pzewfkTc02EyW8KCmLgqjxrpcTWUjuDlw8ygt5Ebi&#10;w1EM8rFzJWm6t5OrbSeS3MHHuRUXMhv8TATJmprtwv7ZC7wMQRI9McsYs1uSxTL+nGaGB4fO6N1o&#10;9NBcGBzuJVQwv7jZBB8hXYajUF2Lw7fNsqmyobmq1Xt39XbTxjH1DMbQTHSCJCrMoWcjE7XCdEM4&#10;IB0hrhyedrd0zyxO9Qy2Uw0Q+mqBiKnyC829+bmlGl0mIjTlJ12due7Wpo6qulyj7KESK3xpfnVv&#10;u9DVXUFF2CPgwNWQM0aOJZVtbG5B5t3dK+BgGdeTxokTLzz/aqY8zOl0BxrqGgAqskrm84AHuCP0&#10;l54ybp1mnsPVaaGaVHW0NXSUkfUJM1eq+tH+s1PcN0dVfmETDIayDF+x4jkzaHs5zEXftubO82cv&#10;obRQiRse7nOAGISEEZwazpdNpDL7yUnHrki/l7atzK+6yephUw072q9r4OO2Q/tAXl7gkRT6zkSA&#10;98KzrzrdkKs5RZU8OVxZX6mprzEF15Tub23or8m0pA9rDorpfUbSR7WnO5jk1QFMhB1temp+FqcQ&#10;eMOaLOYnqymobT4deULjDS3Pga9mgBjBkRIfYcAnF4aN6888Yyhla2NrcWZFZRiSYMAQfIWamt7h&#10;trrW7N7R1on2alZ/Z4fcYua4anufEWpdX+9gR1t3dWW9XFYwi5bMIS0PehIGb+uUMVq6KtJYbDDN&#10;VKR3pMaWpuf7h/o1+xzyVoY1LyyljiraOlrgngpx/S9hkmjP5Pj47PgUcXQ0xO3D3eELF77w5puR&#10;BpRVYaY+fDSmqsHCETNQuJhyqzGc7UotHUCCt9CUp2OPmDU1tzQwfokcdi99DPl1sBwWKe0APr2C&#10;WwV8shcvnD3bGGjlYXdn39e/+gMXzl+WIRHqv3P31q/+6q/R3909Pdg+3dssFidmJmElQXOpRnPm&#10;Cy/Glxfz2/VNVT39fbRvY5i3jKw5ZamoBiQn4rZXcyQ6NNo6YzhgcvQpRIeiqUUCwFhbWccS1sJR&#10;G128dEEJLfXX39SC9DT5a/ET4cyUOtxv7euraqgzkKYxt7GwwkuEvVVPV68BGwBE34Bc61myJiqE&#10;T9/7aPcUxbtic3dLUQEpx4LAsp8am+ps6zlz5pIgbc2HLWfCHjE1MfL0/u5O/tlnrzY2oITraaP/&#10;ai7hcWcWFlYeR0vhmkTcagWHYMcjqNj40Y8gPXd6arCarILoK5KbhNvf2cg11flvshlFfnSmVR6A&#10;mXJGe3yWNNk7FhZXHo7d02OU+qNmJx2uoGHJ0dlSzUzM9Hf1v/L8q/68ev0iNAtJMXzqguWWxNZE&#10;lackLP75PzFbFBLOMdTt75l0Ff4X5MmK5iaX/JLUKlKpcH8NIlb0ywnUwjKr0RiD+A0Lj44wz0Qd&#10;Jbl5YkMcIyy0rJIv1WzYw1S6e4cBAO5GasXySibqXzTfATES7NV8KANLHEv8d72vzv4zVkuifZp1&#10;A10rZlt7U6ueoIyOm1Did97KDcyLe3OTJTYIcpSkyhwiBhWTxciWNvLQSqCjMwWbSLoW7iZEI+h6&#10;hMIMv6+DnWLAdjJv754Ys4apqHsF2RVzldMZk8AmI85euCxe4Tm6m4wyZE0oh6994TX6zrGyg4IW&#10;HLTPwTrRJPHdy2+szE49MWXTznWnhzHf8bIKcHF6e5uz0un89DSSBCh7VpdoltfpPlK5vXvePr5M&#10;gLEBYH7l8uXf/b3fi05BYWNyehK/WmwSP7TbxkafoK9ev3kDmR1GR6Xv7/3dv+vTaNsfnOzhUckZ&#10;9UccGdK+SMPzW1J7q8a0QkzcmtDZ2zzCDdsvrKzNK07cFn4mi9NzurOWSndnNzPBlg6jbx0+dUtL&#10;Dg9di0rcytEaqK41N7I4r9CRWbdjAEAFD3YE3RNSyCfxiPerK3NaABwZdbKwUJ88eSIRIeIsgXjp&#10;5efbWpvCQybNdy/Dlcit14ZXy9rtjx7dHzw3ZO5MR/JbP/yt69eCqHj85H/+t//k+p/4//zpr3WH&#10;rlrydbj59Ht//5f/+1/+9dsr5R3Dg83GeP5ZPvvf/Tt/R6iTdM7OjghqakdJ44/+yB+79cld19Pa&#10;1XvlyuVkgvRIpPHEbTB588rS8nCQcOkH4vmeLozfFz1a2zp7mnNj45M3+3vNTxozkwepPdpbWiZH&#10;RjqaGrsH2qT8SjezDloR9ZStTG6Whzr5/Oy0nWVV2SRIKTGJlnDyQiwrRldsdREfY6dpc02zXPwz&#10;zb7d2txGC8DPWvdapXIUvJ/ClrHOZU5Fzz1/fbOwujS34Jb29nXlaJkYHYAS5bdmF5esNFwloNrR&#10;6U5DY93KkinIiudu3nz9C2+wTfIW0Vw/PTEQ4WKgx+5Akwnw1H5XF1PCNpHeuL70x77VMacSef25&#10;S6JFjBuUyazKA0IQfGXt22HakNHxP6wJG9PjrLE2wFBzZ8Da9SraoD6EhwMjZIfb1OyExquGsLN+&#10;dWVDVfTgwWMzQU5MpQUBDktdJcQ5S0h67dXn795/fOfe07X1vFyKKxMGRFWqjgxrHRGVVPXoxAhb&#10;0WidUFyqQrCPOBG6awRAQ40iMlFjxt257tnF2YPMTkdbe5KoBdatj3+yumWsX9YpuXYexqADOf7y&#10;yk3t+91C10AvJMzBRbI3DeQ5PKXdfOv2vcXFpa99/Rs/8M1vffz297f2l/v6BkWI1paOaOlCqA5D&#10;PDB0XOuw4CUSh0YGVawrKwu6PIJIfqMoz5bH+KQOjcbaJvt0tRBqe3qj6tFkgjrKU2tjaXY5yUQB&#10;6fZdQSKrw9/a3tLX2//6G28pgC0P5zrKbG9fT6Yyw4ThsHBMXii40hh4hE/000N0P5Nrqde0VNKB&#10;/ZybznTvblvpdGgelLw4xscnou9/eHjz+nUNivHR8bNnzlp+A32D2xt7a0fja8XF8hqaPXuQsoX1&#10;+Znl6eqG6raeDoZIUsz1/LaWED4THCzX0QTExUrc3trr6z4jbsUgZyamVQyOjJLimJgUbIYpV+3u&#10;mqM16d3UmsPFRNqwGuubsTCrAedQ/5hjb2pyu9xPmFP5Uc3uye7Q4JlSge/49kYg2MmJ8SgTq6X4&#10;AULAEfA0uI5CvpljOuujzdFQ76xeWlzMb29CyNQG+kd6zrnGVo+sgpgpl5bdbcLRYmZze+uFq5e6&#10;+jrXN9e4tiOv4FYLmzasf+QibnIMJ+LKWHxV1e++8+4nn3xCWay1DdIAMdSh23t0/8He5gl9Tyti&#10;fWtl73SL8ESuslMoXlybr8tV6xiWGlWJEYP8bBdIozF64eLFTz/99Dd/81dNVOgZw09qGuu+9JWv&#10;WZA3b97s6uhG6WuobYxs8+C0tRvEkV1b2JLfrG8tIQ+xE5+bDmVznabSkVMivybeLS642uSpnWI+&#10;RuMYth3jzLNzTkWDnGakHtx9kA47NfQ7tMawMCcECujSXANc6b9vcCOfn8/CYZnD7O2xRFmZnwKP&#10;ffmrX3P66SCNPb6/nl/dPsT7DKJWtNJAmkenWGL69W1tnUBHzyJozhByZVZF+cT4Uyf/uXNnr1y+&#10;FBa+MY+n8bLPhRH2Ozo6CRq8efOayOz+i5jufMkMJ9jpR464UCINPtXuHjJQaOVojjew95a4lGMT&#10;unWa9WRxNf4QiMy/ybHmFxZnlyYFOJsCsB/kIQPgcjqN+NN0YWOLvkwzfdLGnKHOxAA7NDASYaDk&#10;q1Ts/jNfyX/854t/CXvJVshJ6HF/Tq5KTLPjUE2+3IEYYTZ4lLxCEhpiREuJ78J8qJKiZPBfE5EI&#10;54zf9TNy5dCOwqBFFXdFJ6dwBP+6trnuh3UWHObO3rm5+RdfeEkqLsdy2W4jPNKL68eDTsQ7SZt3&#10;96cdipxNDcSkVzg3VOqE6MVlbd4PP/wQWz8YY8HTVSOfTExNlsKZHytJtq4GQ86oExXMQxV2X3+/&#10;nAu7S0qDKe+ymcmTW4+e5ouvvakFw84z+n0sIMqxl+iMtFmRJcY6lqXjT5ssNGl4u9I5DGb09urS&#10;jDCTa22rbwoPB1WEZPzguEg9AjH8mNNQ6mR9S7q5Xpmtee75Fy6cR7m+EN4GqbKXXn0l1JXKMh99&#10;9LEQ+Mwz13BodJkEM/zHhMRwQvfHmOVH3/8ExZilgp9/+uDR0/FRIIGVL7ZJcAKWC61t02sIjDFv&#10;LCkMIeaauoJ9joF5eri5tbZN+/BkDx3kIOVBAhSPqO/ILlSYh6dcPJl4V6gy5dGyH2l06ITz2mts&#10;VkLlN9cXF6acCFSdwG86HfVVucyprHb34b3HCnHPCbkBL/Xq1UvR2D7YYdXFaOzu7c90Z03BoBdI&#10;1x2pHs/k5FQijFSQ0y0vLD1z4/orL78qHugmL73z13/p46v//l/8Um9pKvBo/oP//s/83I//W//1&#10;P373o/d+/1d/5Z2F4de/cb3tcwX9VOrOg88mFsbC2bSiuiXX6NBfWJyR9yKP3f7sjiUCDPdNpw8G&#10;Lm1fCKtK8d3vfZfjBDFsy075UZ46WV4Y09C4ee0GEX3ciWe0APYPbPrwNE2nm+pqetpblmYmt/RB&#10;D/ZhSNoE9gsedlAIkxPlytVrMPzl+WkhXNS0yYONd3pSGgwODDdcmo6w3M5fukCOWXWlhLW5jHKo&#10;wr2aPE8hZaORDVxbWw4w+Gh/fHRMngS4girjaiJ1qC0CKw568v7I6AgqE2ZQALOHld/86puaEsoO&#10;J/Ls1IzBKrhmrJB0emJqfKCP0PPR9BwRrBfRAM1IgwFUMJh5gEyUn7XlfFuXIbMmaQQrRmC3a7PG&#10;1gxDmRvUdawx0X4KBbHzc7UtUrrahlorSA1bMqjJr29TMTNij6vIfvDO7fsP7j+GWr322psipdTE&#10;52UHDv+bn1/4yle+yq8NlIW5KzUQ2Oj96v4nc2dkNfcbWmvnl2c7cz3Zkyp+VTX11Xw/1E+2p32a&#10;MFVwEaqgGg1lDQjRj2YevvXm6zIqGnJRT5aVQZ1PC3vNjQ1GGxokgnUBKos/MMaP7n5W19ECudhY&#10;LbotiWFmxXbxdH15V5yG9YZ22gef5QvLblH4HTW1hRISMQBCtKJY4pBqjaI3holXI3DlqL6mhWKD&#10;EyRGsquj7++0CkuoqgbQhS2nYMO6LWWHJSHpYNTuHARJgovjrgZfA318mJPvv/nmW825Vm8nC0+k&#10;dcoEafFvvbhOapU+LOoZ8MlejhP9MF2brc11Nq1vLmG0eAt3R+VqW+HSCkzxRkTXmqz6HImZt15/&#10;o6ejp7Ot48LZixrBCu+N1Q0aFpPzE2mtqSjYYDaKo86Hd0bbmrv+pR/6idGREQHlpRdfa2lr1lvf&#10;3iimKzlVnihS5+eWVpc29f5sB4HInddQqCOfzWcYOUl7rzn3zI0bZqvVlCalHjx4UF1RM3R2gHZA&#10;ECwO9xLeRgx++0uofBGmKq+9eO2SwkkJp9kSI/EnR4h9zrAQmc2WOXBwex1K+s5AdNzczdX80Nlh&#10;FEPwBVYqZp5aCCIrwBNFrK/NgQsY2Pn5pYWpusams5cuYQFL5hLrOorVWQoR0l95jw/hnge1wBmB&#10;l7OzQ6Nf00rHVvzw9fEn71dny548fDj5dFKE3jnZbOttKq8qCxXDwCKqGciMLTzNF9cteNVXJOFH&#10;x7c/u4UIJViXChK+uR99/F5jQyyeXHsTNdiOrp7LV66fOXMeUKqPaPSvurJuazXfPzjAOT7XUqt/&#10;F6KnKVLvVXtHmyKf5GBxblHAhVCGyKLQEv9E2LZMnS0EfVaWjQvMy4OZ7tq8409HhA+9My5p0tHE&#10;5o31rSnaPdWbMT/rktcvg0wISVvPYIg4Un1dW2OV0ts3hBvU00894ejd7/xhUaZvMH+vCDjypd/o&#10;ZAMkf+2rXx/oH+ISXiK2Bu+NdFFd3dOnD9iRffOb35CJhn5buEWoRFyBKiKDeRzuwF1tYUxykiLc&#10;H+deMi6XZEKHjqdkyC5t6igsNY5PzPShS1jVMlENKFQ8ilw+fgBKZRnqP/6UZo1OPQ36fE1IQAnl&#10;tjxqtleGKFGXsOC0ksw6yK5ibi6sgSOjilz/X9Q+KSms+y8BayUecf7UE/QWYaDlKxVzNnhjQc20&#10;htyARHfewUXPL/4sFRIlS5zEakpag0KL41R6Q5fhT0e9vyQjgUFy90Z+wItL7RNWLgUokGqYLNja&#10;hl4hhSpnWYAKkwap4Tl3QSAQfrSDg/g0N1dybbc22Ei4SNl2FMYUJdT2SWLkh/WR1GByA8Wrx2c2&#10;Luz7kuyoNAJJLUgQdPioXnQNpXHAUzfWUjeyBptz0CVculTm6z/wg7LpUoPTx40Fwd6LvmWiFeGb&#10;Jcd4b6+dGDwq+pMrc36yp78X1U2uIPuOXiVlEU3Q3f1shnBUGIETiKPnNzhwdmjIjF6DTYWWvDA7&#10;d/25Z8XFAJA8jNTpQL+pme5nn71OzVVfxjkFr6qtb6QCb1PqrvvA3/ne24hZngRXUSwWtHa4RU9P&#10;nz63814ph4ngfeNwTKVYHYvW89vLCF9wHf0OqTEMU6cvGRZNYyLH5H84Txl202fJmGrRA5b0ONwI&#10;QWFA0HRKFgGfTvOcrSY/pydoFlQRFHg6NhKiLFV1Un6rvLurx4hBeBScnpCL6+rteOGF5xQYJrch&#10;p46P8+culVJmi1uyTLGLJD2IXuQmRPQDX/taUgqcHk5/76/+jdkXf+4b103ArXzyN/7UL/7cfzD2&#10;0n/0y//w7/3yX/mL/8dXM3/w7/6l1S/94heHwNfJ19/5tb9p+oM2AutIrdfjw0xjTQvKjbuKu1OO&#10;ZmTMJEY5oiB26MHwceMYLw308jvaNrLhzB59fNeqqK/jgWuuZPZsVyfZdPsm2O6hLB9emVLXg91C&#10;q8ACg6pvMKs6NzXN2Rf2JYMxwh03obunua0zdGvWVxLlJEm0JmSYfyexDcEwKgGTHWpflA4nQcyJ&#10;6F5sbJqXiUFxTxFdcPtYcow/C9SVVfj17v4ecmJhgxQCJ0hd9AmOpY6jo2MaB4GQnWa6Ojt62ltj&#10;VB2PiM27UcFUxgkKU7E4JybwNzsNmeZaGs8PP4unYl1Io8UeYgrGcnSI6hoqt9b38ps7LUguHT0i&#10;lk8uoW9szm0tF48h1swLT6o2dldGJp90D7W7K9tI0KQvEXINuJGK39vnduqYOA32GJRlfXlp/Vvf&#10;+uErlxWjnCgjDfDUBCeli0qA28zk9BQCTe9AX0d3O+gFOX2veFKVizkaJyCYB6msrDrOmqO80zVK&#10;c7Mjbk9wzGMq57TquEbN+unIbT17hAlJJK3h0ZHR7o5OKgOVdG6g6wHQw3FpgBa1Ffcz5aOzUxWN&#10;tUfb5VXN5XA5XZJ9DZ1Mtj6n5N3NHFWK4fKep6MPbLEb159TWFO0gJFIWhKDovgKO53QhfCgZVN2&#10;RrAUML5PANx8CLlFOT1MUVXU7BBcklHRN+FTaz1FcSw1CbxBC9oD0nQVSwVI5BN5g0+EPKsHZ0TL&#10;qnBakSgOV7LyNNlJqJKRur3Cfnq/gjAYYevq8lo226eMIPfD4iYQkmReKcEfDaLGFJH3svPVQuqu&#10;/OrmtUtXbQuFmX80rlaXVtFlFtaWc41t58/hl97o7upvbWz/8J0PEZnFiXLujJ4iVk4l5/UirU9r&#10;jOg8nHJzvZBraHNqcYaOgZsNOggxk+3JkugDz2PgESoEs1VyCM9mf+/3fh9/0UKtb6onTFWaarSK&#10;RLsITOCKuiYq4QPDgzJCTLUQBiIvpjMUevSeZrWeZUyKEaVgIXBEYrfRdJCpQAcjX1k3f6+4Sw9M&#10;mQerdgopFdDjpGJCEa8bB6+95PHJK/1FTzNuFM+7rl5reGlpBUfDUrWSoV9ebeTpyGeffSaoyJpj&#10;UHN3SygzWzC9MDF4sfPR2J2OrjZNNA8XQhAzYvxe9wNdaO9qS0QyMdAzUkORApEcegk41LJUjlkb&#10;Ylh7VwPDew3lV159I+RByol/VAoEZaflawtLAoeJ7YQpy4WmqrC3OrM4whfkdB+Z7mRk4mF3T5f8&#10;cHJ8sqU1l8R9ITUhypf+pTxjBA40ODMx6dEY8uro7tSFjNuCr8p4mACvoRbTuky0Uukz588zARQ4&#10;t8RdmUtLe+kkP9yi9lE+OjIGNgOvGpdApNzaW7eQDyXm0bor08HQZsXmuXj+IoprOMCSSsIi14tl&#10;QVPcfvjwTk93p7F0CYnZ1RAJDmEUgz41hkyePhl75to1CZU0yPlAZ9GysTBEdEfl6bEZBXOp+pVY&#10;FYkBTlV1bzfRWqoHiS0jsXb01aSzhjDnvGEeZeKS09DEzEiCXVWa7/OX6JOcHHlYGM9wzcb6ppvX&#10;b+osoFsk6GmUbjGj5CdLKtL/yy+bPhLC5Cd9lbSdcN28oFKzRNQLzqi+eOJ3GA2cxNzMy6iP/Rn5&#10;bByH0T8P87oTOFOokiZ0+BAOVTj4LYV6vP7RUYntXfrsvgP3AfRIURyqnmBiSnxAak71DpiUKLMX&#10;RuLk2dpQVy+5M//reiRS1rnD5Pr166K3zLV0hVrCkAjvlWg1R/IX57M0K5mYsH7iL4dHMW1w7VpJ&#10;ecuLh/JFhdHs+mdv3ozbBWaCcDQA5mMCQ6gLaoBf/5f/xL8qkLhZXhRipi9mph3A5dGW7nUwqzY3&#10;QljiaG8t5gHLunuHmKqi2aiG8SQ01OIs29/XfWSzQ+LHaSC/6x04Q/iAe51F7nSDdnqc6AKvfuFN&#10;E1IJCBkZPbo6xuUpai7oa4flRkazP3Gtqrh24xllhA/c1NDkjtCJwR78whtvyNNJVhjxcAokDt5l&#10;k1PTxnOQe+Bkha09d39lLx8TueGQpqPD4Dky8tBP46x0ksIkePLoEUkCfZ/VpSU4lpvhyEgMSg1R&#10;zwP2eb87KZJqG6Gvsr2jl2BAbVUW8oGwLHXbXCueHT4L4w2KXG+XTpa5jHCIW1kaefKEcAIgQZsV&#10;MOCmy2o9Pzd5dm6KVSJ9eUDJ177yFZYpSbpUVtWc2fwHf+Hf/ZXvPPz0H/13//5f+Cvj1//9v/vX&#10;/9LPv9BhzLG8obd69m/95cU3/+Q3L9XHih+fHP3O+78v+Dl/3Unny+Hxvq4BGsEKiVjef2OPBoaZ&#10;ZFsNh3fu3oY5ywjHnj5BnvQULp6/4NkvzlN5mvaIz1+9mQ4LmqNRqkipU1lxUJDKy+oaa3b2BTaL&#10;7LT6qKJFWcrCxuT9/lFXrgWERFclMaU6ZY2pQpFK9g9d8jgK+RXT/LGu0KSjn2UM05dpL3OOeKMB&#10;azkQsJGeufEsxIi16k6xgJUHpkefjnGhrZ3o4AN4TZlTejRF46aXoU9WbRpLXVn2WN3JwcFBOsDt&#10;Lc1GA0xt2GnCrPLREVXYpVCJsbRGpVALr6O37QWmY7vVmujyYNUw0QGVjNJNy7KG7mAlCB8J92j8&#10;6biDUn6AfKcltCsxyBymdukplM2vzMKffZLO3o6egU4g6HZhd3GGHHPYTMjS3FW9X7cEEvH661/8&#10;6le+LgSGxFkSJi0D+zM0dQpbH37/Hb2kd959F59AEba4vEQbQ36ynwo8HGA8v7CAr6NkSGftnQqz&#10;ihKs7GkNiYSaxiyuRtlelsngo/nHFFmMHw7099n2cNGH9+4rgbs6O2dWl4nuJgTKI37vIUeaTs2Z&#10;VwU9q0dqUNvCiH54cKihrmZxZXm7CNvNHKf3Ha2Irrl6ouTlCmJ04JK9lWwy2iiRvkSu6yj0cLPl&#10;etP5kdFHnT25zeKSRwxMSkfUyGje+QEdz1LtHgrUpGXg3MHBQg2rcTQr+8w6GKZJoehky1WQcl+w&#10;DblzsIAPLhszZSjD+IAZ3G6xrbPNpHFFVZkzNYUCajAnXd53tleNdPHiWUeE88oDsot98CDymu8N&#10;kR7dnmiMAg7P9A1dPn/JdpeJQkwdTYgXRqSfffmlZ67dpAosX3eDKtLlOGVPnzwcHOxta88JIg6N&#10;2lyLFSiXPcCezZxYIfKAC2fOry7RyN1waqGzAKluPv+sprwDxOcNs1tQHw/svWOt0ZA7qazAzKRu&#10;IysNfD3BPpNEMPSKkKMps8rXlaal5q/PDhzx/1mjoEGnK0+Xl5fqahqg04474QnswSA8VIIqY+ow&#10;JkZ5qhBdo5mky16exX7jMsUwEVAEvkLwWpqdeen1L1i2emGqSqGUa5kUQREFE12YX9TBEKiEYQoi&#10;+mbGUAUZcz8UBNt7wjCnWdMiV/fw4V0yqIEfn7KYDOVVl6FkJXp6UnaoQwozc1uIkpuQ5xRE3aa1&#10;rUVZqzkBql7JTw4O9juf6Yk35ojemdQ7VjzLJKXfU48ffvXrP9zW2iUpWl5cCSi6LIO+4jU9MNm2&#10;EQ0xyLAUO+TZydnFeYpo9IcA50k0D78nm6lM+5h4lWjOplBM7R88p59jngZxLQzg11YAlfm1zYHz&#10;F9CnAhJbXaUU2dTT7TgVCvUFrXgqyBbMzNzMvfu3IVvKniaOPzVZHblsTb1zhguTsqIF16m9g97e&#10;48dj8TSTBrpy6Pbt25vrywxMnWZwH9Ev3NTKQkyhkN+5e+eB6kUPR8oH/ZXG2Zgio8UjrwW9cPNV&#10;bvk4wrzEwmu67bRjpianP/74E7Kl9p1DxgoxRE+0MpxnsCYLRVM4pxVH5B4gwBaYj+8BoWH5O2oK&#10;/h+wX3PwpRdfMvdbyqP8p1Iy9C/MrmJwLxEOjTxD+kyOLoyEY8TK2KOkPOQWousanK1SXpUc/vEF&#10;2v0n/5oUIYlyREjabCfQY9DZxNywBTs4DM9Qfd5U8In9qx+0JNwQscMVygoMjKto7CxnlJwmFCIO&#10;jhrqa5yiYR5EfidfCI2hTGZsYty7A2vtxzCI4zaIo2KpWavRapRXp2PEMgQ74y7EniWymqSHmuZ+&#10;xrOQCfhLFIrbNKJDLw1SGKNXDQ0ffvwhYoO/lJQjgnSffGV+/Kd+JvRPnawHh2NjYwA0208SEKMK&#10;CWRFq3e7sL5TlKdnslVanGEJGYlXJuTL1vz8cTRx6Rrriayv7wJ1HPXG7sgXG+lyKIeiuTgWU4s8&#10;Qc/zqQATegXZmLZatJkz5Z1dreOjoxALEygoEXOzc5J994IcdiDmzEYo37PVq6t//sWX7C5gIHQu&#10;0DqJ5N6h/eM5YF7XVmevXDo/PbuIRacqqMKrzVN/gVXWa//pSNkAtgq2iodxXTZKD6YyG2bX7L84&#10;rhzsyeKh0+51iC7uH5TyceWFkoa9aI7/TkuzSA6yOnvm0pUr18RkWwUiIn6Ar2cWJknqUNzHGBHF&#10;OCVrqCE9CEsCEsTKSaRl67HVNeR++id+tISsxlKuHnj5azeal7//m//T0tlf/PP/1X/x7/3x5zvE&#10;luRr5+k/+m/+49nrf+pPvtaNhXl6+nd//W+OT465BqvRrx6FMjNf8dYKT6Z8Z6u4rpuztiTq70As&#10;GAyZG1CBS3XJ7OgMyru1DB49uBNN7tCtqyk3ctJYxS/Q9z8amZIdcBTQtKqsMVe4Ieuo3ck01dSF&#10;r6k9cpKuz1Y3t7dwgV1fXW5ta1WFSQgkClQ2vN6lKzJ6nI+1rcKqZ+876C9SliRaWO1ZfPOwfK7C&#10;ECoaEkTiqalvgraBppiZ6brp2FRW1fpUm2YwTTYStAT119QEypzau/XpbRuJcwuUUXuqr6fT5EwY&#10;KeztS50l3Db40sY6lPju3TtGfy36waFe6oILsxRGBMdtpypbLhM6cJpLVy/19XdKQ5+MEMPs+erX&#10;f6BY2H30kBB8Q0t323zi/12brp5cGEUktyZ/8id/Kgj+B5QSw7o7elMB49HOpqEKPwvNLR/TbOOl&#10;i1dUluJ67OGk7Re65+6thl3VKfaVHY6AAvIACe1uHmcbCQNGcmMOGHfKwVpdG3MJ5sh2U9sH6R2G&#10;vEaojtY0UyNzvT1x+9w5a7WFHqPs2Ls7U/i3QwT9+tQGvnkd2p/Mj63YQfo4v0u39GBjd7umriWb&#10;y9r1777zTldr9xff/LKuykZx/YilDDL+SWq9SAiDa3WtjU2sK9TTWNwfn8BcoTilYzrwcwdoqv73&#10;/+C32tubeJKE/Qc7FFhgC3VKIZf5Ib9wpB+9smToWu9pFcobkfiAonV6f3xhrKmtUdioPKkxDxjs&#10;q8LW88+9oIKPsjbp0SsgF5cX//A7f3jt+lVc2pq6mgBfK8sRX5qqW+pzNauENKtrmPTYsBF4OjuC&#10;VhirLegm8icniOUHmHEsnusfroSv70dU2Fgz0pWh3hlUQWvGDzSRfFNtZrQQeLONjaHNVRa3ViWc&#10;KnZTGpZvXUP9xvKK3BE3tr4iEdTWC2hrdWJAqsiT6kkp8IJwk/QKRamEKVWlQUIL+5OPP9a1BF1L&#10;nbf3Am9zPx3NlpZbVFfbpAOAxN3UkkvUXuMQNhQm6C4uL5RzH6jJvPbaKz1dfTExWu7aPIrD9fVN&#10;nT8JtGwpAsseAYDjkA9MpchoKdGb6rWzuaY0AgiW5sdNpaDZqXGgU+ISRprl6Yjo7Oi2s2QzTx4/&#10;+uSTDx7dvb23VZCi5ai39Q1QRQYRAZ2ZKHT3tI+MPEQIMa4RwgEJhi21ld/oBZ/sGdc51TWem3cw&#10;1nJ37e3p/sKrr7g/eiPb6+CTg6eTH7/6yksAANwwPN7m1s5slplsUQDSC3nw/Y+U8YOD512YFGd6&#10;YmJv/8T5LzBtrtJ2wVTgrFCJr3W0G8aErZ3E2ZtInzvMY+QOBzQpPcO+M2kWkiNBeYnS9OlTp25X&#10;91A9zv7GKqxkc23dvEQeXRLFv652cXKyxoRUWys3HqgB3vnO4QmpT8Da2uZqf1eHzckmsqm5TliD&#10;BOW395TnlCpBkpcuXIR5yd1l1J5pZHiZYAY/evioPHNy48Y1pabIEEpz4c6U1ojXfbp395EODxMq&#10;bGzrAYHEfrH9S2Sjb3/725fOgyoiUZMWOC4E6LoafFNbKTUyMkoVUx1iSbMdggZ19xAjDVFRG8Cy&#10;un0/HNJKpmFJZzYMhczKOCrNptCzxbh44fkXpGf/e7Irp5zfllVAfYI/ThwgnV5ZXJqdm7Wm/GMN&#10;xOhbKCGH11NJouzzr4Ry5QKAbZFFAcNjujBMX+yXEMH6o+TJRk5G8Cq9lDsiiDgZAuVNl2nyCgLR&#10;RqOMWFvf2tom9xJeQ6/FAHN+LVLSOtNCZe4/KGGKq2NxC1NicGjIFtMpLvUcY6Q80CmT3aG67l9B&#10;m6q7EnRXuhX2pMM7AAwJZVIT+sW66poo2I6PrU43YcRyypSdPT8sV1lbW034W9JfBpnpzDd/4AcT&#10;FoXhCzVHmjff0JCSq84U3sz0eH5tCSjQ0tbCPwvxfGFhOpjk2PrICaeHC9Pz7t6+1V3md2OixH3T&#10;tamrrbx4+bIaBfbmsSplnM18glHSYRVutxubCK6kFXwevyfhx/7gt78tBiA4X7nyDIvkcH1HlUvv&#10;pSp26AmekGSjF2nooPKoqUFAJQrdHhXb4dHP/NTPPHvz2UuXrvT2D60Xdlu7+ofOXsg1NSxMzZ1s&#10;H9eX1x4fbJYb7lBwF+gBpqbHZ1cWNgYHzg8Mnq9pOllemSmvNH6ouXayv629HtqDlaE9G4pOGeMx&#10;zgAA//RJREFUekLYP8ZJpBbh80p9uK5uaPisdYPJu7A0RwGxtaM/19zBjWV9ZbOhNsaXghRXUd7U&#10;0hr+ZUfl6jLnLy+Fxw/v9Z0dILHIUebatcuXzO3/U4ZgWbbl/Ks/+Mf/5J/5xZ/40s2h3B+1AAXm&#10;9Xf+83/tr5z+a3/+T73WpWrQ4Vten0X09hbR8abtWcnaL4b7yoVDolFVTfU5PZfdg+29jeW1/OYG&#10;wtD5C8PrK3RBThubsjNz47//+38AVLPFZSV7W3ndZCmJk4BgTndHszzp3jif3dOu6tqy3ZOybTek&#10;2VPHcTMQlMoe7J1sEF1tKK9rqq3jAYkwjtNaUZPOHqfl2CuL04iAA+f6anNIl3sbob6zZZHQ1F/f&#10;LDijQ71XOye8hPU54NnwiTLtnKyb29ginO4U83vwtloJa6NqhfCM3G12YUmDqixTu7RILammD1lw&#10;Z6++urw9VwfpFUtITzjvCMRsba0WcFZOym7fvjfQ2w/Vr6rK9XQNPx0bh1CacetqaUntH/LhVq/0&#10;dncghzQ2955km3bKqjrOnmupVpa0ieKqM9S0Y6AONujplu6bw1H1afNIgLYP1vKLe13nmnaPtx1k&#10;e4dHhSLu1L55xqEzPU9G7pICHRhqY5URE9toFrYpTHtHXiJ5aAAlASo00maYMWdrjvdxAHUbw3fS&#10;4xCGwxikqha745STPdJ9KkN/0sDgxjG6WLA22nPt3GNpCnDV2N8JoFsgJ2W4c3RQEBEmt5mVbzJ7&#10;lgvsFsoba2byK1shCanQqPY04d9HJ5UXLt+srG8o7u0uLy9aS8KeuaJ40hliDsf6YUCC7Z3C4bGx&#10;2f0WwMreZnVFutpooTmak9Pd/QXSwW251q2Nvcaa1jIeVOUV3DaOjfalQvFcbqprEAe6CdWkWnBK&#10;KgZOdk8OeDVtbZuXhKtDIA63j0hdcKLU2gB86U/WNVTTKTitOPzs3i19tGD4ko/fZiVzOjU5393c&#10;l2U4HuZJMpwd3Vk1NLpHl64iEFSeHbrPp7qBioiRkVkgAgvTbFNbtq4xhld1vsrcJsYlq0d75U+e&#10;3nfe9zMGBQJRH/Do6xvf/ejj4s7+xUvXpCExb3V8XFlRx+vcIe4RsBauzp2uFBYlY/RC9G6J/DW3&#10;dclYSvbDEAppmXIiyYQag2aTSd2+84nxg6WwtD9CnjBzJNpWZmoPwLUSVFyMyjrZdf+ZYS8Qwiru&#10;NM2nbMXsDLfWHaJQvR19jfVdFeUNUqv8ZlGVcvvOva6Otq4uTLlmo8qkNHaKG6QWDaJz/J2emuvt&#10;GZDoc4+RD9M79HcVYGN9K81U3QJGNhsbsyklacrxOP7+23+wsUJSuCJGfvr6HSbCpgcXqn4pBvQV&#10;HDC9RUNNS3uul6HCwT5/sGJYUULvCP6WV6ppUfB16MG5KJLUO2/euF5fW20IoLB8nK073tha5rX0&#10;zM2rmEoJ1FvX10/fpEYXrva4wDv46aO73/qhH1I8Wnh3bn9EU8qtg+iEuNLhEb65bVJbbWairLmj&#10;cX/7cG153TTO0FCXUELpBr5thlL/lDav6odMiVTdn+oN/TLS5+OjDx14A2dxIivRsDxN0DW23MLE&#10;pLSmTZKtE7t1cri1BTLJb5CtUhUXqyqhsNnHT+/yk2xqqIcWqyKOi+WDnUNVmTqUk2tXnqutof5A&#10;DtAaEKRFxsOVVY9urKOTlFS7ywu+ReDZljN9gtrl+WVSAv29HTxwVSFB7ViY0YmVeGlZWtuLSwsD&#10;fd0wm+mp6RjECSoiKKp8Y3V2bW2BbtEXv/gFLDvZ2+TMTE//gMkeZY69ndU12t9DZggnocCatI40&#10;1NVmZc3VzaKIxjdCOybRtetX4vz/I+wq2OgJQPVPWO2ShDCeC3dMjtCQku0Who8a5KfHk2MjJ2XV&#10;XT39hFH07wkgAyO14gEwKqzIDBxWkUuWl5FlI4tIH5WGFjpI+CNGJVxynilR+MMVB+yUfHn/pH8Y&#10;YhDCf4y7OkPTuKcAi8boEra1epXEh9TiBG2mHaQmc7W5NTG00fU9jRXrnUriBRv5Rug3BZYcQ6a6&#10;KMQTooo71grnMBb6qJFvJQSsaMWSiCXqaVTO2aURCRE3rFrTaAYov7lF25IfXOji9vTuFLZrKmt4&#10;SUHiQ/C5zKzPaeZbP/yjJUTX7dM49NxAwRNjT+ngSIkwDbt7IbfcGRtgRUkHJATu3AJkSY7rKngl&#10;Gk7c4OAZDM7Ll5+hScRhd/jsOZU9xEKW7e7JHz3FwcEhXjfuYFB7dI6l54kYV5ifjIzdu3NveW3j&#10;+ederanJNdSD4yqEH/cW4b2wVDyo2OjsbGMkkl/nU4GFcDg0ONwP5E1qd60WCNNLL7/84gsvAABh&#10;M77z/VufRtZ4clxf1SZfQuQy0LGyskE/F7PHrJ/LOzxJnCYTDzLM94NjfZ1UcRPcZUY65FJl2Qnc&#10;HRL0Pr0CSMyLhD1GgsOdcGN9aWXRnGAZLjMeFRUozkEUHPxWS1tMIzKOQPGBACN1ESmNNrGu/PHR&#10;z//UT7oDpQX9v/6lqfPZr/zf/q0/lf+Fv/3//mNnQojh5O33fp/wY8xG4f8z0Qv7cTUrw4HstWs3&#10;zp69cPbMuRB5o7jClVplfJJuqm6iqEbC0YSvCphlSmA3UJ/+G4X9AlkP0ziLs/Mhls33OpVuqG/o&#10;62x/MD6r3oO76tmwFadxgZ5jDehS1YAxa5tY09gYPhhlPAZHhimaapt7m+kM1DquF+aXt4kMHB22&#10;9XVqNKwvr2wsL0pn0DbdTTpwysrSnG9odqjgEhw40k0JlAGBXCshL9LCul2g9Vr1SB263h5439YP&#10;f83ocu51doReIpQ30X1mjR6vgTJVVZ979HT08sULuoRojgY2obscjaRypOEl3x1tLZ/evdPX1hJW&#10;lNIebA/N++rad97+3tTIaGdnu/QUKKXbK6KnKo5Z4yUxRjeNhlYM6O4VYnSZfZViuraRykfNZ7c+&#10;MxLNXJKkmYVnTNfAF8PFZlOoYfgQditSGxCpVicJeL4rjisy3YYEdQBNU4ZAMwpnFLU4yOnQLy0e&#10;e5QkZ629KLeOj1bzq9UNlRvba3EsHVWlihl0/5C8juGMzbDFPKQvP3ru7AWT9ksbKzOLc2vFDQNF&#10;xotRxTLHNWcvnAl7jY38G6++5qYjbugaa5Xa3t4AU6GppV7I007b2wrj2ETAiTRJcX1FChuQVbQN&#10;ordBCCdEIj5vJSS9rYoqVneya7mVeahwWvLzzko7VHhWkkbr4LB870SnZds1ey6+40SrIFmHP0jG&#10;4uAIKD42Ptrarp5sIXp57949KRp6hNc3TiURpJ6KKbJ3kg80VWipiPHwWE0JC9WPqSCDEssSQKfv&#10;gI9v7fWbLzjNSHkZdSysrx2r2Q93N7Y2djCo98pHJ0eFLWeU+jmouRES0qadlxYWkIcNw1tUxrmh&#10;8kGkQ/cuFiqqMxqMcj3bypNR1Tso6O+7Hx9/9GFHZ9vHH394+/YtAbW3t9v4XUhD1VbOzE6arIo7&#10;tF9M7MkyJulQSAFRPb19BKj4sxq7wesUelQaiQR06FXyZb9/956w5H96gubSAQluqYxB963SCG45&#10;wbNWr+V/qpdoihrmmJ5RnHR39ck7a+vIDll+AfLBgzm6lhwJM+U0ilKba5uP7z9FIe0dGDx74RLv&#10;cflYDKaESjW+VqwEmQqiIcSLBv3Vq5dJwjKx4PHa0YETbY5hH0bowjxGY06Vokw6/d4770KdXbyu&#10;1/YGwpr5j1NtFyqpTop1rmT7JzdvvmgkCy4T1hfHux998C5mRRignZ5QjpiZnqzPNQIVok15kjLG&#10;1VhTRx7dyaa8U3I3NtdHL2l9e3WFBPKS0lZIggBpQZaI4cri0AZIRFFhrk382bq7DCBPjo45BweH&#10;z+hHu9aQ7V1badVx6Otzw9lImLE+PmVcsaJKVJ53dDSRhUdfef75Z0MTmIfd6YlopeMs7fvCF94w&#10;dynuBnoRTV2tMUlDLYcos+RvvP4qHD1IOUhRxm5OolpAcLx165aeyI3rNxLxzBB8Z+QcMpjlrC+K&#10;+v7f/e7bOvzE2X35CBgFNqgGKKkg9mLSIPrYtANsUWLwPBP9f4ehW4dLYaEsbQTlSGfNZ9QU0khx&#10;bbPTs9G6ymTeeP31L3/lK4g3pS1cOoH/ac3/R99MzHDw/HRicMlIlUYctBMJKoE1MYUixUmwVl8x&#10;e136KlH3nbkgFXWhGwKKDqH2+F98J2ndJEhG4jqbfNm80mhwr3wrRNurq9wuoxuhd1/O1qyQIDNp&#10;EoP2WyhEhxUpNVGeLLn2llaAU3L3wmmUs1lXTxcun/VWYtPH9YTv4bEbkrA1lOsx8OhP7cfkOqn5&#10;h39aXFBI8QWJKuRMw+wmphdtVT/gGXv9sLCcm3NAPX7yOCFV7+pFhiiXXifQ9I/95E+Fg+/xsflh&#10;5bhEYd3oB1vi3v62ji4Qq0VydvjM0vKiOxuNVQdMviAp9p6xl6qqgUbh3MTszcx2YLJVZD/DkTHp&#10;PpYemL9zI3/2+RelkL4dcsPGW2mCEx3BQTs8/Nt/829b+V/84jc6O3o5JqGEIAUHefR438ze1t5G&#10;35lwvyaVu7XJhsVjjhst8IMELU1tKX3oyAwSYxCRybElAyN6ubaRH5sch5rW6QLWt1BG142+fIkW&#10;xGVLqriHvBUdpTAHEjKdCanjhaUVhLiVRR+Z9W9sE7mXiHj3zl1MCx/QG4EE3XaMGUxZTjI04jKw&#10;mXIXduDOtnZ01bohFCaqqpoaW/CE1BqjTx70DQ7MTc2q6gHIr778yj8DXP2v5Ve7U3/41/7zf9D0&#10;//jlP/sj/aEw6kz89ju/LYS4WvvHovQp0pnK+fmlGzeeC//p2gZ1s2EZc4LtbR3XblynX3ZKq/MQ&#10;laRC2PNbJFyrKxpq6ogb1XI/PsVdw4g8PGBGoDliSqmmqe3oRA5eNb++0U4Qqa5hAa8wWC72g4n0&#10;I9lVJoUtje8Lx5eaVBjGaahrLO4eXmOrV57tbO9k+J0h0aYtsUUykVtCdXf/oExudX6akp59FyQJ&#10;huqBNOMO6zd+3geVlwQIHJPqjVevXQmppPKKmYkp54vnmuvsbg3OwSLhA61heikY3Dh2GOYEIxCS&#10;otep7ZetnZ5BbHSlsGv+r9mwf9oyEE7HNITs11aXLGme9ccub/cADqrc+f5H3398/6Ewyb8sKOTl&#10;maePn9p71KyJdZXk6YDZoWsiwThQG5NwqNHKKedcojXcjNtYjXPjQwlCMipU+8LWTg/8LKXtlQct&#10;L68ssXFdXVvkrTY9Na6fiy98ihKVDTfQ8LNcXMRvcTLZ0pp35UdVjMzIJMpCvK/NbMgoxs8jmOLL&#10;ZU+1YhSMe2UH20fmB3nmEAe5yLzp/PnVrXUC5AbsjIAS/quqzJUfqaCyb731aldLe2dL62BPjzyD&#10;R7udojMeY+3l5MQa3THtj1ToD0N7WTS6JaAN+HzeIZ7f3EMnr6qJvpITXmLkx5IdFIg9oQH2D9H1&#10;aMC0jca+Byw38p3EnKsKoIL/WzwKsfgSM6nUPtAAcubOzM8srMwrnvngLkzOko1RP5bSL3/Gi6yu&#10;NvJYx6FuSFVUSlgNATkA90OJKkmvSidPTAumMrn6lksXryqVO7r7i7tH41OzmFrk9tnMbmkIbcI4&#10;MZg3HftAFMeXxypsh3vJcRTm1gnlX4qJly+hKlu0ZTpHkJYY09tYCdX2vU00cw3hoPSX4YUIbZE2&#10;GjOUiTwdfdzd08FZqMHcZjXfQ8GALn9hZORJRapKZqCuC6ib0W6lseLUwweP1X8G0zS1SfTxYyEw&#10;KLCFqzfYLJtV4mkWJObxZC+i3rGu5FJu4OLignbLl776lfGJCXK4VHPt1KmpSRHk8pWr3d29G6vr&#10;XT190ZTJZuZnJmEH5HLm52fGx57QzFlcmnf+7x2bjAMKdyveQqToODoykasldGN/kuKAackb5FUK&#10;Tyfb9s46hs/Vq9fcFioke1uAp5jCB16e7KS31umtLMvaz/VdMkFUXnPghpTaoG3t7ROjI9qykNSQ&#10;jHMfI0yW7+bXx0ZG+I7b3dpMH777vegkVWWttIhqGFGNjReuXFpfX0YjO80E2VmYP94vo9qQxGY5&#10;TXlYDHX1SDFGR0eCoR/2TSFyW4JDQrk3m22j5F5bi08yOznFJH743EU3P9Hq1H2uk5Vub5G5Obrx&#10;7PWOzlYuPWZXwTd3Ht56/QuvEdbCwzNYE15h6/CkKHW9o3RY+Ulm3TVENQriPT3mSwv2vnblonUp&#10;t5Nr+tOVuAa6Egoh/NHBoZhPdOYIoYwKbBzHjo/jRt29e5ekWCmMunWYZ3ZTyEOu8z9tff6Fl9AL&#10;E8Xm8mw1XZIoMJ3IiSrVMWug9a1NH9zIZ6JbFR+fIHZjXcNzkIxXXzU958mWBp///2RXFiqIWIHB&#10;KIOqtk392We3ZQ4ch9VpOwzYE210QTn6fREmSglWuKBaox5g/NfYntGAts39txJzK1hGiUDDP8mu&#10;PCxU79AoSG5RGNSEiFK4qzoPdUjlG5wwHFAJezy4lWGkycXdE4J/JpliSTjRr2OWLbHS4s1c0rbw&#10;PIIgzy9hxVnkm/4s2eAARxMr5/ALkZ9EXqWTkLQR9UZiKKe8HPpFz8/3CcQrUSgvJIVKWJWX0tOw&#10;xzk4cJQhe2a+8c0fdAXo3sQ4gp5yZnj43AXlmIy+lIYm59QRD7UYRnB3t3caQ8geSd/QejOlNSHW&#10;R3PV4BMVgxthNjDhFKZDfr2i4nd++7dxzTSDcW29vTUEdvEDcAi3WB8dKvbZ92/1Dgz39vRrEimV&#10;xbDZ2QWHxtbWyuHO1szKeN9AB0FQTTp0SJiTQxs2iKGln+oyWlrbbLm4VHNnAWXEyNvK8pJz6Lnn&#10;X2xr41Jey/YSOADDMByN72VJoTKsFRZtEtE9mFv69EkG7doc3tq0ctvlxTlkdndDXijpTJi8RvDq&#10;3DFnsQcgYCwtr5DuYjkj9sNXKDH6fz6a6QbPKpdrg1aFXERxy4o3uid//+mf+imTpf8buFX854rc&#10;+S/+7C/+4M12Qm2xu777ztvLa3gwEUg8i5i8KxpyOeWrmogScWvBIre8YqFYt/Y8LdMmfS/2jef7&#10;WA3uFPbLVE2Zir6zl6XsQFKVljwwGdoLsV0fjbpsWTZUFh1M1Y1NmsFrGtuZciAQBCVE2TNA1Gha&#10;U6UN1PnwaGpy6qS6/lyuuRZThIRmfoeOwdnz12u5OPZ0kmwgdlXMb4RTr/I2bH9OdBAPD5jomSmP&#10;wSyVSNTHMTkCLAxGpFiCWxAgSUVWur+4vIJRKBvwwVs62htzTQoMlkUrq5ys8ZIdJZtS31CyEYNp&#10;WmYrt7c22zqpjexdvXKVH46pBjOqqAHLSws+7MUL56lW11G23NoO85iT0+98+7vW0MuvPdfZZWaN&#10;20lxY3n12o0b/UYcKmNijnoFRUqkB6cEcIbRWfG4MLs0B16yfczSo4t7IsA2IV8Q6urSMo7jHLwB&#10;fSsQgN9ce/rk0c7uJuM8xwvpoPJjGtWHM3OT8jBfP/HjP57YMSWTFvtB0DgpD697ocXpIMXcLtgT&#10;/IAO2pr1NzN7Jzyqt2yaOCnKa6h32sTYPzvHu6ub5uGWpZ5V5UgczCUq+gc6b1y/akZRkJR1ygtq&#10;QmQ5nJTi17GLsc3aWRTSLdw2YX5cdohK7+wwdCmagtVJvvGstcAKG8hnqKanatmSSo3UP4pQFGxD&#10;6PKeqN2jVPUVTIUwVdUoSFWlq0XxlbUVCIH1pDwtoQuWd2jP7O60toYEz+6hMS74ywnv6jCmoE4N&#10;+g2Vh8aG2oZsU6gJ2K/KnkSih7t0iTjy+dBT+Jily3ta2HfqPlvnFauF7aq6RkxEo3266lRkTWsu&#10;ri2eZk9ry5pyrU0AUUMPZ86c9aEkzx5cT3cX213DtjSKAghPh78spQU7i/WKgZhMyjx2msEXbjgN&#10;LupC2zt5oBjFRP0dt40Zl1xHRtXeHpZHJS+g3/3d37Gi0LfRJ/SIuduj/JoeMCbp1ALu2mCHpNKb&#10;VWj4QxgJCYWLQkpj4xz38bJMb99gMpnLm9UjiLt678GjzrYWNQYuoM++urT23IvPYZmam4nxezHu&#10;OF0CDexAPA0/wz8UAKNk3z3EfVrVdE28bx2G6tMqk0ABue/vm3DyCh5NFOVbJAzXGGVaumTNjSUu&#10;r8wBYg+2y6dG1ncKJ0trM4urcwjvdMJlP9rZF85c9o+RmKN00U6npFWS/kHz1cnEr3T5IS8CvY5J&#10;lqMHtz5jy/bM9etA4tmZSbNWKGJiGzwYhOqKhs+c9UEQfym0oxz5T/BTpxbso5H/Q6Ux5zDPsCbI&#10;OLV3tDnEVCyluTB/OpZDxC58OE6EAMpYzm3kk/nZGdhhX/8gnG7syaMII/s7Blo5RrTjmDagS+/P&#10;87tsrEM/T+rtXalPuL6chBKSgQDaK7BaQsrymhKw4HB79OgBUYgvfOEL4VQWIo0R4y1X2YME5NOP&#10;bslDXnzxxaCsZVgXOw+z8gb7IhG1qRanTWSTzkAF5hDlWURBUqkgOUFFMLYvrwIxar0FxSKNZQ/q&#10;NpKMRqepuj85M7G8yj2p6GKcISUMwr42J1gKZ14tkqA/gqxiI/2REkPpm6XspzRPZ23QNdGc+/jj&#10;j132hQt0DWrkBKdh/GiPl6zDYr8HYJUU/1E6UwRLKh6fIsqtRJIjpKpQbtPiVPLzyXtF4lvSgUr0&#10;8HzTqvP4HK2oIzY2LDkUExIA0scMtD6mzmG5IZQVk5uBicWsuqjk9b2pRJNlGPfA0LIJwZSYYdS8&#10;cpAaFLAdgm5/mrISbM8Sq6zEvipxxVydjKqk8+LyXJjjFCIGY/I/YcWTIkfX0qxOr5JrSnxtHknw&#10;gHT5J37qZ+Q3xLzgSVIrKVNi7kFZv1bW5ir1BB1hZpCgso4Q1GBczqHhM80tHYiRIYmf/KPas/t0&#10;3cJCKJdzayBvLs6FJkOMu+cuBPPO+etjSxKTtLHcwape/4Pf/T1I4OWrl9QN7Z3tc7Mz7tfm5nq0&#10;7Q8ohu3md5dV88C27a1w+RJvuKIKA7I6Q5jJW4cIsglThyOVKdcwt/h0YnTcYJLzQnJtquLShWtn&#10;z1zENbae8oVwbQthwFSU7M4bSwTsEeJ+NjA5r+0ie2m0Rz0Sx/3C7JRPYbhXjeG9RPdoHZyWubMQ&#10;BQrssjrP2y4NuDPyrBpnoqiDHmSrSx9nJp82h+8vB+Hd1o6WH/zGt/53pFb//I+45r/9P/0Pm8vm&#10;Ny15e49ywSYwY2Wt+NyzL1AD9l4qBys2KR2cMoB94+gpjTng4lHqYGZxYnN33UhXyqqpaTg8TgsV&#10;kKFIwPVTUJUzZTeef7Wyum5taRbcGJaNddUr+bXq6hatD7jFRr6YgtHRGwPMstA2tpAKMCyMRVOZ&#10;m+2tcwDSk3RBKAr3udbaXHNIBQwMqRHoRMh+pVnhUHd0aIrM+vamC3OzND8d+mxmbNeSaWNE9NJQ&#10;ekyoBQza0JDr6Owpa0LMKpdUGtGUgXia0R+tqV3Gl16ldMoUvf7i5aumxKDYoScTA5ApXrksooiF&#10;KnrwrghWKKnbQE3er7KysaVlaXVtemFhZn6+ubXt9S++YBN6oHOz86QOr15/Dndy+PywGVjNU3dS&#10;K+do50iiCSRD0LF4Oggg9nZUiihGF4h+bZklOsVfXFlbZNamMtZwoUUEYLC6IEA1tVB8KPeGgbXK&#10;jICgDBq/f+/Rs8/eFMnsPlsvjgMHVFX6AOkAzzH5cgptLJKERJbLd3a0He9mGlsyqguI+9Oxx4Pn&#10;+vFV04eZo6K9A0PZ6q7va61vVxss5pe++KUvXr94vam23uxjmITR69tn/nAiFUgmdGSlwlbl9Nwi&#10;oeedjcLeyc7B6XZtjrIfjymy8am9/SOOsMpHxKmq+gqcy6PdEMEKxAgK46bFBvDsiKpH38HJ6Ju2&#10;ue3jYIrarrk1dRhWic41Z73vlKAviJRrsCVZmSnOdT2sIPlcS2cOfuNdKo6zkv+qjNGH8uJh8cyZ&#10;Cw31zVZFzM3EWZohfpdM4qvOw3gkgmttY3NVS8guUrDMU6Q4qW7M6YxHQDw82Fhb6uxp3zNsW191&#10;sqWayHaBRVvb9fYTTRE6rMeYJjPhZLo9ONBnAnd7zzG5EyZoqJr0VpobkRrTEeXZ7lTRBSHl7/la&#10;Y4mGgvmSjacjjwVmBJqL569JBC1VR58hGC01y5t1kr3s5DAlh5yecKTGZVcU8WNS6OCwqa0lZBjR&#10;W3HRyspMmz+kmKV8SunVN7rPkZuGG25K8tEQVR/aX0PUmeH4lu7ps/AkFqYxSB/HSa0+8rzIysfu&#10;OCUhtnBwvIUpiHehj6bl5N0tNpHeLQi7s0TIsYQ0WH7mI+wolCDhxIbjf2aoaC9fUdzJpyt3l9am&#10;v/fud7/0pS92NLXS4Qs5vNS2iaX9Xb0VtE6mSEG0sCQsDOOT5weGaqlHJClfEBmL+ZnJcdf59W/+&#10;gEPAcffed7/d0tENuFqYn5OO+EVSRt/41rdUL+++/3Z0mTPRPtvfPiL+JTB1dmJrVKKjWKKiuXQ8&#10;1LBqaxXhQgy4wgcxZhF+nclSCQdikwRK4pAkaJwYfbqyvAjV7ekfZHot1FLSwKicnplYWVoK5Km6&#10;bHh4WAQNMnGI+hoiY9V3LOgYiDGXo0wlEOBciuyKdnxNFWUvXcUbN67zXvRMI7kJIYY4n737h+9+&#10;cPnSJRdjh7rOkJhJS9ZD/DnJLUJrwZZqbcHZ6i1NrgWCi5ljrHhZ1zIlE1VPSqrMCW4UHAxhSU/T&#10;taa+CkfW+WNiIAxPIxEPhWcbTcDSW3D3OuTN1BYT0CVUEhIERhUUHbeS2mn0EAJxcs32qaRBinj3&#10;zh3XzxwvlChCrVqW9Hl1VEIHSwvGyzispFylEboEmwrNhbj+ZODgnzYEQVyJJmJMDkaRFmVt8oCi&#10;1ZIkqRWLSytUOn0HcmGwzA8zdDKrXvKzd2HRiE061zK8OIWSis6LVNVVw/bNXcYlHaL6mCpQS0Ym&#10;F9Q9arTmrhIBF4hb+PQmK8p/LX2E6LwjhAUHm/Pjpj9N1AEI4gKamz0yi5fhhNY/1MpC8nzNGGmn&#10;kBvI/ORP/2wUJaFI3jI7PTU5PuJtqACT/Qj2EoXlhnpQsHjgUDgzdAY67UabnNO4iFsUyoVxw7Tq&#10;LGjam+fOXwwYP4E0XMr3v//9l55/3i04M3zO4kboSXZp7JzIGdNppcndz243NNe3tjcIBrra1glO&#10;n2s7Su/mVxdmlyefuXHZgQkIPNxL6bRI8xUKYpsJF+81MzPrI1kC1EeN/tJOFW6fjn5sdg9XmGWI&#10;JnEArV6u6PSPDs7yinH3bjcZigutx8Ti12mLJzIeKY9HgKSwaoMn2hDg3/biVmF+ZiqCEOQwBK+Q&#10;hyIrT6zC2cml49dx/NhSHB8tzk3PTE44eT2T1lamqvS784TP8htrbBW+8dWvMSFKUqeTvdXxh5M7&#10;tbl6d/N/M9/66JOPHoze7uppgcytLeWRMUljy32ZgvT3DQnhieOCDrHSISTalfHQTY/nvffeHxsb&#10;F6cfPLkXCP9eeduwuZLaMsJOIP+s4YCArDbXlmnW+1+1hlM2cnbNgeWFRUrFa7N53CetNxoFejDH&#10;uDUVKWrl+MkEnt754L22gTM9bc1Yx6ZPt1NlxXSquXuQZRrZHFC/MsLRz6BjO5+/8eJNCjSeu4s0&#10;/OW/t3d1BlYRM8Trild9XWsqOYDEwQQC0qYJgNnGOzihmpEpN8Hd0tFhHYsj01NTUFXj7sZRreTZ&#10;2RlVrx344P79to5OuLJpDnym0HHgU0Rji8wHAur+Xj39ksMDpMB1onPZiiLKfFXVcabs3Llucdr4&#10;5OjjkY7ublUGpZK9wx2lpLr57PC5sdHxYJkfnZ69cl25q2SxQWZmJoUrE3WY5iNj9/eOtp2GMOOd&#10;9cPZ8RkuscbhnLOShs0NtkzmCoPGUHGqJ5kpHqzZENRhqC3ZyeABAJjnm81UJeNrMXAa0hsnJ4aG&#10;Ko4NNETeu1vYVuHU1MkF0hrFftEBqUWVrcts7q6d7B03VbdSvTopYyydZUE+0IN7W+UYRsHbIaKx&#10;tVXJVyeDqLTD13b34HBxdd2d/PLXf0DVoKLY2JULhgSD+Ygy7Kk0HuhpvRpCQ6W1Ohxmdk+AeTCk&#10;UGeWb4UaAslTou7G/kN2mHqcPwU2G9/PKBCDxBZ6CSGtF7D/zo7NS93HWSZuaVo53qkd8nWxsD3K&#10;hNnTWFmbLYjhxvhPU1qKpkjbWwcN2zgW6uubtdV0GDiNBM8jVj6JYAj0aWtja/UpLDNboLRznNrY&#10;2Vtaz8u6KYA1N9RvFzaMaJ2WnxKiOlg7ampuUCi5n/PzixKUAAOCBFOFNMI3Qu3hwR9IN3ePAMDm&#10;LcI1rbysua2lrqWJLU/mpOJkN2MOlcws+1eaZTIqERNhVyqDPVZX2zY9M/3eu++ZWlIZSs5gceTc&#10;gM04FYpt3Qpj+WG7GTjuwcZ6cIZaujoU4EFccWf3WKYIfgJIkLwAM5HuFLdC0csJjE1ioPb0mIWo&#10;0V3wxtL8Uldv68LSdOJm4TmzfNllFKMJ7RGsry3L3vqH2w0q0RDU6lLfy0KAYeFUoukVdzViXikZ&#10;EnI8LLoDLmRuevLpoyeot9Ju2zZdQbhkWZCFfX79a9/wdpQj1tY2hdWa6qw8TCOLXkFRJ+dIQxNt&#10;cb+UKGAqaM8CtvnKw9hgYXvbJP4PcGjs/YW5mVAAd5hg7+/uiNsIG2fPnevt73UsE4unqO618XKV&#10;mh2tnQNDvQ4ZC0B+IaG23LwO9Qqfy/XLBlyHAxwfy7sLqwEkBmNaCy0Eg3RCOk3bZcpnJye8Y0/v&#10;QG1j2pBtkEnym5l0RVdvS9jhVde4t65dHBP9w5Q91M2E2A6zCM4wsJlgqtvr9MLBJXlGOUxgxugK&#10;V+toCEXvzCO4c+fO1mbxhRdecHMlPZAIAdGdFx1LOK7N6C+SHWBuIAjJVymDcQWrm8RjTzVuRK3N&#10;MBwunpyGT6vdylCkuJufnBrb2mFGF9oP6ufPDQzK0hdC1jvoTWhJpQZc6atUk5T+Ev4Ope+wqKKn&#10;WmBXb9vXchUT1y5fvuJKIlFOem146uJvYPTJrFyp0e8I1zC1E115KLD4Mmeb/B1eVUqeAigLQWfF&#10;TqjT+S1XJSK42hJ2FTx6lA9Nh6Oo4Ur1G5KfFiGw0znvJ2AcLswO8Xoom97d/US0CqE7uGI1LBDw&#10;GTyQOIu2tpK/BJoWWPjuHizz88lE7JmEIeotISOhHZPcAQV8lLWhTlXlJ6VLfstfSpliNBl4QMIL&#10;/JCrJFhfWelhcJrP/MRP/4xsTeao4lRki0bmFx4/uBuYr6UuaNXVJUltCqnYjUQDjDZcE8oOm9fg&#10;kEauGnloOPhCcprb27SX3AkUf/8wiaU11tLeLpu89eknjG8jF87EA0jGQo/f+c7bovj42EhXR2s2&#10;VdZORYTu39GRdGl05jFV+6r6TF/vAEwxv7athl9f3Tx37nIrVZH2bkKUDin1ViSq/H+iwk7pikiP&#10;Ht67jaUOyKW3hixpiMAD/+j7Hy6tz3PM8DR7z3TRIGjM1bh0Ko5GUjbXtsYnphVCxnC0BXGTcQH1&#10;ggiC6wgw0GpqaSusb0QThKdyo0+k9Snc7zc3N/k0IZd0dDgx8gikZKjwhZdeHXn6mBeB/buyNBvO&#10;WbvxvOnZvfnaa7GuTvMP/taf/tGv/fyf/8t/9e/dKb/61vND9f9Eif1fkGh5Cn/9V/77689dPDzd&#10;w3qqaaQv7CTaw1xnqS4xXs+v6UMlylBm8MCw8WzsZmuXiKjb/cmtj2Pcfjd0ERpbW4oFZkknfEMc&#10;27IY0j4dLXU8XMF74vnC0lRlTaqiWgjYKC+LTjYqMc4GO4YdzpmB9RqPOKHvaYhcMZ3f2r3Y2qqZ&#10;ZGh7enPbhE9r3wWGTAAo5CxNIUsF9t7W3AxH1PiJqfvauompKZ/LDt9YW4dJgD116gB8G8vzJlNi&#10;rtrgE54RlDHaQLElrWMp4dGBDx6UXunywNCZkvgbyVmgo8UJvpJUcf+11uFUkCfLGKhusoxeCSVD&#10;iuI8X2n6ypGckTXatJ3tv/nbvzUxPcmGjEwfSaPHj0f1wwZiRCCKv2j/bxOnKS4vrY48eNzT0wsj&#10;bDZpCME7OvlHv/GPnn/2hc72rv5eFq3nr1694SwhNrR3mK+sqyxIOHdxUAqhlzU/7xjaPy12drUH&#10;t2e3YjeziXfD5nJjLU9oLcaGV1Y/+eRjyVDomtZlGYlWVFaxzjWOt7K6qhtoP6u0NHznlyZs1dbW&#10;LlIPqnaf17mgglbnEHkGxBzjY+0daIRpTu0V80aSmDwbhIyh2ASQSFWkl9ZX5Uh0XrnQ2pxvvPW1&#10;R/ceJsJDobwvnU4UDao214vwju39Hb40+0W2yHHPHS2Jd4fUhpsvtRivzenTwVewU5x6UHS/Gybr&#10;cQAdZIH3NZZo6I+DjfGJ3CgHMUQhZOEaGij05POM9mpp2pkJTbiVEdfZEEmyx+anLl681tZCmYTC&#10;kwhEF36LmgiTU0c5LoEEI5wYJZEHJ23NHRVlVTJTekrbupgHR6H/lDpurMpOjY3QEKJrJvsR8lg8&#10;o4sxsEGxVa21teWi739wsjg/8+TJPWwfZKREGv6YmqO8yqjN/PyUuIEe4SAcGj735pe/8uTxEwHg&#10;0Dj2PtqfOSVFsxJHI7Xi8PRwbm5qYWXGXDLBCIpEsFXpM5szyzVB4KCShCVF+dTc3IIRPzdWJ6Vv&#10;oO1wX5LdcLSfenj/ydvfebuwtUpeRNSXqzp8PEaHz/jEuAy1pd0IZfn45JOPP/mAgS493jPn+nmu&#10;lyCD8KvdO1HEkpz0sZeXDFHyehKh2NXl2J0/eTw2MDAU83tx1J8w6QO25fNOvKgefTTIHQZLsbBB&#10;fLihtS5dyfx7Sf2TayN9kysWUU6PKsqr11YKMdd5bLoqw6JD4WmckfVypkoX5rjIIGrvxPyQQsCx&#10;Y8R4isDD9MzQmbOaNsLqd9/58JlrV/XUPvvkY7kvOU9TTKF6EqYx5T/wQz8YwaiuniP55YuXcZc1&#10;D1nWuexGCro0xKprTfmEOhS64eH+7Ozc4em+gLe0uGxUt7O7vyJbaYZDwWgoanV5LYBA+hXkRWzG&#10;9CkMiXGqg2VqYlSqMHR2UIAwICnQvPmlN0nbUI+JcexD0vwCgeui1NOBRwYPam5uN+oE4dIakgcL&#10;/01NDVQYBAhI+e3bd0ZHJx4/eSrTRbFwkR98+PH5/iFrUhiBUBE0Qh2CayA/hoh5EryltXZHZ5sU&#10;SnUZ8sWlBAjxkWOplqXsNiR+tnfFHxP1DEWmZibmF+YcV9bV46dj+ItJ3A9egeKEmcoLz70Q1Jra&#10;Wk3k6AMGRBTYUkDQSV4VwFoiKwpl8ruB2WTKNX0gyo8fPnrpxZe9HLpzUC2Nxhl64Hp8dGQlleb7&#10;bJOkRRii/76jORbyBHAhOV1y8f+EkJ1IB8hQITbQNVcXjvWeWtgdEvgI7QONvPKw8Arr6HIOeJIK&#10;ixMx0Q1SpTv0pEFh+HF07JTRJ9vIb8hnokCow0gOfS6COSNPRsL0gsJQWQU9JkchqU6e1gtLC6RK&#10;u3u74bpIliUuOCQ1tEwV2AmEZvGEo3Iku9us05WRnuzq2iqWbajLhayDOyYZIKc3727cu3v3/v37&#10;4LTMT//cz1sHYZfoh4Ljn5EL47hI3tFikly7DFSDauPNZGdU4foG2Y9HDu6BBRYXRgeHOCUfvf/O&#10;i2++KaaHDKRTNpt9Ojra3dk+NTZ27fo1WS3YvK+/14uEp8n+/uTEhOrvwd277OQYBp8/ey5X00Cs&#10;ktgRMsXJ9vbt0ZGyiqPhIdOIzSQKdbO8al1ty+DAsDtH1RNyFma92MpgZdni+prI7XboLU6NTVTV&#10;Ge4jHXswM7148eKVrr6u81eGWLUTKTgmP368dZg6MDmJiWXnAqLQzy9fuhZDoycpKkQg0IPEyhO6&#10;uXe0S1xHxts9MIS+wPWlpX1AoNd2VNHOL8w3NjUQHnf/9Fj1QC9eunzv7m2P3MydbT818Xho+LJx&#10;gfaO/hefY3rfHG2ZW//1T3zzNwf/wn/yH/xrr1e995f/7K3hP/7N1pnvvf3OZyOLh/Vd7VzZ/xc5&#10;1qNHD+/c/7SjGx+FZoSKDlHZtRzCOAk9Sta21wu40gxLBLkoVHHBYz1H3WtvkBHSg+fbUHNcvbG/&#10;3tHRu5U/pjF5wjv2UMOiEku0paGmsR2o3qSIRBRt7WRgkt7eMnWMryKJbVJ6yJBWl9a5nqtxK2oq&#10;mYsuroXmWXO2sqe8UhyY0y44OG7rGa5uyAnkgfCUZXSZ5dmgya72ztbmdmFSlt/bF34gcmkXqQQy&#10;Z8pMbbfIaDZ95ux5QD3Ab3lxhkgT/QaizKV6MSYaSIjq97gLmm2hC2w3lmt5uCmtzpvW1tEnjxUJ&#10;xmdAWWSrZqYmlhbx8ikdVOnf0exZXloEjpNiRyYzbaJulRp/8OEHkrlXXn6REJN+k1wNWVAc8rAs&#10;KrG2OvQPKpYXl0m3GbRqaxtkNQSVYdpjx/LmG6KgW9vNjMjKtCQ1oEMpujmHGzuzOEnTpDQl3lBV&#10;79rBICSi5JSpmlP8at4vS/MrT0dGCHxbVKEQmK7iUkkbQYfafHvgZwd7dDdO95DYj1ksuBO7B7sv&#10;vPDK+XOXB/qGwgNrhfJTFRKxZlZf31B5upbwJkUHCl4Vqdri1n6xQEogWvUa9zggRmUE/vVCHien&#10;oqqus3tQawyQ/fj+ncWNmaQqowodtP2QzDhMMy0jIkBo7dq16/6jGlk5aikKagGkSz9sfVkQvcQY&#10;XTYq48QLIcQg9+xuO+hNvx0jz5BoT6UwQ6NNWxMWihZw0tFDmWeLsaGEU6Ppw4bg08m2ga2GyqZ0&#10;pbu6/9yzryzMLGlnR4tBN5NxOK38IyBcTXMLUfLqvZ0jQgtErUgDRFvB8HpFhUa/aXBUlxQYi2hB&#10;YX1goOeEiHGYvqeKq4dOW/Os7OHC2qL85NHDh997++1HDz9rbqwb6B3AmO4cqCGGvbo2B9kKplPZ&#10;6e6WnG33+MgQYgop9PQ02zcw+Orrr5nS2tnUlqHOIadJGyxY3VzXgZHce45u++ZmUWuvualpc30D&#10;5Bx80VNzTFgT0dkINeZ6Q0KVjDFgZ/CP99958N73Pq6uqlc69g+1Z7LH2xuUR+ro64D3RkaeKu6p&#10;JTXklI3lBnPGZ54CadpbOs9dPEvGUyjViEhiqK5NqqqyIyg+OwXFksCjgS/eq68Nfd+6dUcpgr3g&#10;3oIPmWhBljbmVnbyeUek+N5uznD4TK6t6Ti1t7w6u4+kcMwBXTOh03Pu7zvj7mY8p1Q5bWmmFJqe&#10;lFtMhy8vF6amVpzbNr3UhLaaiLt9sNnQwgbnqLO7t7qmobBOZb6KVIHQiFFuv7jt9h+4A3PVanr1&#10;9VcsHQEVi4D4tOVx57P7G/mChL7v/CXwZGF7z5CxJgmZmLq6qvXVNbIge+mdMgVZpqIkT6OHcPbM&#10;IIjis1ufyiOHBs/J9xnLhwhqWLtYUzFPY9bM/hp9NIqOSIxUfvLw7iNbLNccEs32FDFBRTmGC8cQ&#10;rUZ0HBAO6jYOt2ii5AqN3PSpH8C5xFRTC2GIknVYXd989GSE8ra/P3fpsnXcyj09DMHgEqDHQfRL&#10;KG8iCgUaiejWgSv2zyBM8VcK4RmzMN45NNVsOShytq58em7MsSM/ACFrDhF77+pouXfvrscqGXLn&#10;ZAPaLHjT4mZp1sRXNML+qTbQH70TdCpNHAeowT4hJ67f+ew2Tr2czKkVNN0Q0zmlBGbAKujlibRT&#10;4isYyZkWhJNTfRxrW1lFqDNp2f+T7MqJEbR341RhfXiiJEpAeihWuL+ICEosHAwzv4FqQbISp52Q&#10;ipCUJMiWI8hF6NMlIFPI4ykSVXHmzBXkZtRM1waWc0Isicwf6wL1zBaVr/xBQTrlJ6FCxtMJj9BO&#10;wx6WQtk4oC/dwJL0sdRK6leiN0haVOlEowKcOznV1gvJhpAwlFpFBRJOUMZBJJR1da4msKsQkyDK&#10;VKG7B1GPu2YrNuIl1jd6SMuL8xQjA6YLb23n7A59i3i4iUSbu5hQZIwELvcNDrId1PSTPwWj9DT1&#10;67/6ay0NdQZrEZCDTWKKij5YAnt+7zvf/Z1//FugKRd948q1SxcvtLU016Ikf07p32GHmz/cnZob&#10;6ezs1l8gWoPQZYngvoQuV1dXcD89m4SDpoZT3bpHimxZzgfvvauwcPBBp+1Rek8aLkbrl9dWtOzS&#10;6pAj3UAkn3XT/ohfCvSz5863tXd4FzkqN1yJr4lsCbiQFsLZS3PyARVeTGaGgHX95NO7nEvNg5n1&#10;0ClwQ9TnJS5eYRO3uuqTD99v73Jk1MxOj8MFbQBHVWd336svhXZ+6nTmN//cv/PXb/yF//kv/ewr&#10;z7z4lTc67vw7f+ODyX/wS7/0//xbf+9//JX/7ttz/a985UbHP2vb/Cu/8itD1/pJgiWQbcilOKqw&#10;9e2ZnHwlnWpsaVxfXp8cmaRrHJUcB/joJR3TmzFaHDzrKItnzBHnutoy6eryMiWFrGs9mZPfqK5A&#10;FNvpHhgw9rK6PF9Vk+Kzbr/sbJ8057oHhy8wrpqZ5eqlPWS4d0kuaxsERb0yu768MdDStDQ/V9ZY&#10;t7C5RTSpc+gymryIKZyRcHAyTo2PNhJCu3iJGoLj28ZIuuwpVOI7tz69dOWqE7NHv7a3T9k7PcHM&#10;PCqhesS3MEXZnRofMxagXWsILab3YQ5JHp+ggLGnbS1PxwIwfQBg0yi0zPIWB1o3s5YQtCRLnR99&#10;9NQ654UuwdfIiM2ecDI/+ODDhcUF87Q3b9wU0a0bDz4KCUNzh6bJsiEqW5mlPfP9jz6Ixj9Lx7qc&#10;fgolQ8IKP/IjPzQ0SFLIXDylk+B3mo2y5axG12YUiOuOn9w5LALRWdzExj+pKzssr2wJvw4gjeFE&#10;8z38ntF+/WL0RHbTmToDmkWJ72Z+1aqtqwcSVFGUamltFFE2tyhSpr74pbcUV0b0uexhbLV30Lxu&#10;0A1fXMgf7aaHL5xlhmWy8ur1y929bbdv3y3snmzBAWLwwRoKaFB7Vn7+6Z17FNoE0ZDc2NufWdLU&#10;MxoW8HgyDJ7HZ1fk/PzP/7wbbi/rEMo+e/t71HX5jUJo1Wi/6xOWHzSFzVY8GlHfpnBIiXZa+emd&#10;LPKfc82Dgu0jcYbNg4as5DUx4kwYWiG76pzyOBxHRnQUOZ31gyflJ1eeeebK5WdYlwIbunu6VZTU&#10;HxCdhJdkwi/Key+F4+oGuqskebbzawAzemCGGMi6V1XwvwLI7cgJdNI0LkQWhyPNPoPWL778MorA&#10;1lb++59+WF8vuKUH+/oZNdU1VIXYVjk9G0oDMXRJZz5mBMuYIu8WN3fZbiytrGJEC7cEw3REct1d&#10;tblG/cT0PpCtpkpDFdUuY7VYe5sTY7M/9VM/e/XS5TuffWp5WEXWW2mAn+401xc5biJXvX64d3j2&#10;wrAuhLYpUvPAQO/+/lZ3T+vqfD4hd5oEjcRRqh3VHYGIw8Bg5mLAraa9pQOjT96gBHVahqzg6VFx&#10;86Cjc8DoImjH63teWs9uiOQAnePx48f4FS+99NJOcW9ucmF+fJ58DLVhoy3Xn32hkQhcNfEw4qVr&#10;ICVnWmVZ9erWtEwAoaoERgJ4lcFW0OHRrunLnp5+/VbNVn1l54EPCM4xzNje3VTY0MJiZnWooZ+M&#10;NLK/2IIzLS6uogcI1+PTY2fODKjJPR3HL+uCK9evwjLRm5Je5+HcwuKnn3zmwYtEbX39ia1eMJeh&#10;MlJkbtZIcjXNMgHUq2rqGzh2btry3PzS8qwO85nhgeWltXv37kAj6KSpWIKJkJRSAdsIgpQ4iGPl&#10;8waW2zs7hs6fdfTNTS4LqMAjjf7EDwDBjSfEivPKyUweInQDeRwdWIHRqfaf3F5CkjqP7Ggxwc1U&#10;wZvFYDuov6MdemQQdW1jneiMUNSQy80vLkRn1rRZzKNFB4rPyj/XvAtQI4YvYBxR0VgtFoM7tmnY&#10;pEij67i+QZP0hHQ7nD50UkIIKcB+LcqPP/5+d0eoTthlEcc/78H98w2TSMa1z/JcfcNEzk40HEBH&#10;I7qWVUF0LqUBNhTrqxLg5aVKUgthxZHMnD58+MAu9kahYhM8rs+//qgLGfiiy4tKKWFcOXn84YRR&#10;ljkVwyEtSnFVXlCmEqH2aP0THQRzxn9LpcKsT5VY+jrat5XkCn7YNSQMsIxIL5rHMSsDBfdmy4/K&#10;jpHz5JS4U6YmS3eGaoVriI6nKXg8etlSQ4P4EJifKIDGIRC4BkIj2eDqlS7bHfBB7T6XoUcp9LsK&#10;zEsMpcxP/fTPeenQzUm49F5RSuEvwonbYU8SuBWZVDCL86GQ0dLa3t07IPE32xKuC6XRCNzPqfEz&#10;5y4Gj4/mpI9C5H18Ql6ztbn5ymuvODT9kJTZjYzU9fDof/57f9/Ek+TsIvC6uwdOgyIIBPNArEVj&#10;Do9npg5SSoCAJWSKxL6Q/CGjGK5WJ4pffP6kJZwIh2Ql1yHqenyCWW/iY2u3+OTJODa0tNdnvnjp&#10;okNHgrW7aS57d624zIWvOl1HjkBs0Oj1LDEm9M5N2C6tLkRgpgh8BL03bJlpamkQLCP7TtNQ3DMl&#10;BPM0ZiKKxEyy/tx+eJjLHWHXbgXwTE4gx/figJPB4fNrq4vAmKtXLrCasj4O7v7Nf/3fmPmX/9s/&#10;+0P96MW6Nfm7f/XP/tXUH/8f/9H/8J/9P/7El1vu/Mf/9u81/ks//FJnfEZfGBt/+OEf1rU1+hTq&#10;CR2/OK3AbDHXc/zaq2/JWtRGO6CzA2qQ1SuLy+MjT20wLj3vv/+u3r+1MbM4dbR7GGN/zQgrMgrk&#10;tgjLViCF0orTA0StS1cvH+7tMFU8e65HNVxfZ193Dp+5VNXYTFwU8XZxea2yOpepaDg2P7dbXF5Y&#10;pnkAQG6ur34yNsJmcmJxjZhMbQvH9QrZGY4L5M+ptLu9SWJq+NyQfeTUiHFhTaXqaj1Ny/aLX/6y&#10;1STing8/isr3PvjQca9REv6g7BTLyrv7B6zDxfm56YnRYNWcnqKRyneDIpCokgQzKTkqnEjgkKS+&#10;KZdWdfX0OmpXlhcQH/RdWjt4YkSl5eoTZ+IYL3346JGzQ1fxrbfeioHhcoMLzCJMfTIGydqciRNt&#10;VM/fe+e74qRHvUdaYnUVNCWK6PENDQ0FwI43ELNv8J4Ak8WDyYmZ0CSoDADM7dK0xZxGdaAZ7+lA&#10;t8pr0lXZqo2VDekBvuPVq1cSTJ6CZFAvU+FOrh29NDU1ju9RVR1u9IAnMt/7xdOK2vTN55+jQK3G&#10;IR4SFqe5XAx3nzmjt7i2vO+nr157npN4V+fAsZnr8szcxlR7T3PM3JDbWNmQYy0sb9qPDY3N37/1&#10;2WaxiHe/sbJCBfjwOFp7TkpbLMro8vLFhZUXnnvJJ7XmZRVJ22LrjTfeeuaZ64NnBmgW726H+h56&#10;uLQ1GKNYuskwv41Jv9EUWcjHkjM8JP8hI8pWlTFMDFpdQt0sMWGDXid24kl4fR/Hzetq6JWTvfnl&#10;N5goIPg462jKUaMHSimWD4xWaBPT40kYChJB6L1bKB25e+ezKshHZbnFV13JpGE3dRR4EwBHkXl0&#10;bOz38+wK1ruzddjS3iKzkalYZhkNPYll+W7KRKcst7EK8pc5qbl8+WJdrnz7YH0/tYFaEygGtUR9&#10;C6b1Os66gcRGw1iqCn7HFgVJM2bGwYDkLY6yp5H1OfTVAE2IelvS0vymDWQRqnBmZozePm3jv5tY&#10;KcPUaTcOnOmXAVkqIWfVkltYnmXOszi7bIlyxMBei6W1tw1Hx1s9PTSpczK3sNDV2dtQW3/uyvm1&#10;zRV8rhiyK0ubPikn7exYr65syjVMjo0i5B8fnNYwsI8e8N7E+NTVS88c78VAt7NzXm+9ouLZkM5v&#10;SGgtAklYDNF/8klX59ecQ45kA1VYGQ4TWVfMyGtGH+6+9NLLKpQzQ+d0D/SYZVG62xYeSbbVFWKf&#10;6+hT4B5NN5ZUlOtPD8pzHfWhf5ZrM8ayqwHdj3Nmqtjh4b3Lnn3+hvFwyU80gDA2jnc+ev8TtE0m&#10;q8M3b8BeICgmh5M0IqamlueWNH1yndCIDVkOe9k7d78vcKrhJUAWGnkdug3NuY7x8REooJDs5PQD&#10;wnYpqFlPXk3PWq8QEIAVI99qaq3N42luHgGdHZtOGRO7Xvz/y9d/wEmaZmeBb3rvvfeZ5V377pk2&#10;02OkcTIjIQmxkhh0ASEQ4l72hxGIBbESu8tdjEASCFgtrFYsMmjlzfjp6Wlf1d3lMyu99yYiMtJE&#10;Zt7/+WI0y+7ee3NKpeqqzIj4vu99z3vOc57zPDEwd5hWBW3vrhmacJpgWMJ2pF9gfvbYihxjPMBa&#10;UevS5UskKI1bPfXYjbmFBUlhNJFVALqmuWPG1Ra/fed3+S5BKePx/5fsKkltdJBEwgIno6QBSDZP&#10;7rtMr6nCv8hisZBlIYIAIXUeRFIPr6l/ZxbBWrpy5XLMLf7fhEO/mWTlXZDlEG6L7tbk1OTw0HBe&#10;y1SgS9S5gg/uz4aNEy2GIFG5Y5a4VeBRTk1Nrq5wx9vAynAy6rXkc6sEaoovr5CgPkFRyI9NRDcs&#10;WWqOJvJASb0U9HfpdgyMcRkBLBmTTIb4hA2L3ydxhyF8DmD1g9d3xxJNZgYtZfhPS6tLh8wvZSVe&#10;pILSKfHCTAjoNDZ6Ea8ZbHgmnnLCioogFyaaDsEEMNeSQGX+XniS+nkv+E5eUS+xxDZQE1xtZ4en&#10;GSdRxMzSkPeT833bd37XnTu3v2nS7s3CS+H0jDPRG2++6Z3wHKELjYakm1ugMhAIr8UQJkFu9jQg&#10;HOjasa7TYNh779zUyHOTWBl84XOfb6qvxfm9c/duPrF1OroMH2tmYvLrr7xqolpX5fr5i2pxdYV8&#10;QXInW97W4/NOR4fvP3hrdHTUrU86FPjIGJRGnWsAV1qeQRc7OdGVE8RV6pQb48GcnvzR7/+ePHRr&#10;Z7/YNG1hqVz7WgzQFuKbyUMz26nZ1Znd9Pb5y6PbGXq+tca7uMX5EYeSVNiY5ebWKlTw4pXL1sD+&#10;7kF1ZX18cj5lRzlnlrLDm5o2Okw5m2TxlR52Mk5c4KeAy1I9RBmeP3gVt999p6evTzW8trKMu/3R&#10;l19KplXXv/LPfvKnX91rHUyqu+aKg5u/8tf/SemP//r/+Nlr7bX17aOPd2X+l393/+nv/c4LUbJ4&#10;l9/+3d/UMY0/xnq0DQMVgjxJrYhi0J3XRgmRttLyqekZ+vvuj7nzB/fvK2WA0hSazC5Nzz1Cl2nv&#10;HTISUVvdEm7qBWegT2o9uHHOoZbuHk9/fWlBuR/YZW0zx5qa6ibvlSsuV/Lt7KV5gmnbFuneVuCz&#10;Z5HdTg5PaqqoflUeFJ3wRwVIDV67Tm5Ka8MzDRW60jOduIOtjRtPPl7pbc7ofVi+siLM08qFubmu&#10;3l5Im7xEa1+eZN3jLQbrvLqaeKPKW5K6sbbqPlD9cBprOnNfZlYtjxmiBJiEgHyFkUe5rQ1/Dmw1&#10;Kctq6uquXL1uJJZk8tryYjCTqmq7+gZD3VwHYnMz0cdDDmwTARPli6LtrfX+wWHzmHCg6LWXFHV0&#10;yqRX37t5y9SSMcTevu7BoV4sGYw7ZYpFGIuciduhMzvqJqcVILyvb6iB1Usdc7QaWSP7PyHAcm5t&#10;6Npdy2zvqWw3zN/5ZdBhcGgATSSM0uAAjFiOD0urxZ0YEF2YX3BPwG/YFc783b39srOKS0/eYBWi&#10;Aiovra4oNWQUiaaZD4f9H3/u81WltRcuXYlhsTxpl/TwyfHs0pRudxIJaZunZ2fnBJCV3czi+paO&#10;aldvF/cSzNyY6SsLcR0XEnV22DDrKu6fD0vyM4U4VNswvJtvVjKZpyn717/4r/U965prpZLwHyo+&#10;6kJhKArfCKPHRbniQ3VqCaAszYk5pH2IQuDeHJVhktH0Eg2Efh9PiSw45lMrQ4LOi439JWEQy2pl&#10;eSMKOjGh8Ky0svyQ+2mOUYGZAwAVX4RQ3PGx3Sjr4d79B2VVldojgBRvDZxYWJidmFowDQdrWd9Y&#10;MdQZCwR8VYRfGUQZcOj4/QdhLF7PylpEKj8+TTtTGxtJJrZ2Ng47ms8KD9a3lgtLzjZ2V6S1TqvD&#10;7HGoHSaT9guz85RHxLsqoqNHJ4TX2Y22dw40tFvbprkONHO0Ks1zYtdIL+jlEsNcWJhTxONNnr8w&#10;AA+UkSgpHboSX1r/2s/WJzgq6LrZdAysMff1CuXF1qTcEfVR0eL1ke6DI7G9QzBaXAJjGwII0z50&#10;91BI1Woox8wgAhQJR1CVwwg8qMnmvgrLu9p7PJf27pai0rOtvXQBuLugRIZkeyHdhwpJMDkLnBz3&#10;339fz7+x04BFqVYLH+I7tx/U1TSZC1SsQo/wmAk+19Y2PpqY9uNU9I21Oiy5iFZU1K4ubwEQ4QUd&#10;ohNcfz8U2SShC0uzkVyeFTa1w55Ncpxld40kb4MMukLSp9tZqyKKKnpvi5wBi6ZC2qHdXQBPrbKC&#10;Is5dGQk4DtP2yipQurmtidyVq9PfCf2Fqs7G1kro2ujFmoW5jb2dnM3a1d0HkZiZnFxeWDSo6XBN&#10;uluhhJmkWSHRBMQyM65q3VjZkm9V1payfj45KrEvcDPEKBzl5FjdnZqeELuGBkbCoTkkD/G6dIc4&#10;v20q60TVvAh4CLjUVCs4Y1CNlE519eLykprBIZ3460lrI5Pwn5HNxDkeAod5OnwiQQKJDN5OImDG&#10;rq1icWlOHesRsUiBYGjEA9Kk0TCuZSNEoVkXYx/ySCWBkQiYTTCWkvQoMp3gBf2ffvkvfJKIn7U1&#10;XJBp6bHOzJPrAyL5BlWL6UOpEiPPSQ9APPkKNDr5sqNt5HBkUcGEHElYA/lfPlBLrYhFKYadBTEk&#10;S5svbntcO6hPmiuH8ez8S/b4QCRRi/nM3jGmDrWJNIVDUShGlJwF8HUGsj5hHnZx6xzriyuLBSyn&#10;sljwTGWzRouFOKrmor3P4A4Da6L/RnMgTYtffhZv4QeTmiiWR3DyEhQpmi1yrCAdB6AVAJ7MMgRO&#10;d4GjgK5gPSVVim8mpVH8yU992rzum2+95Z2UvEK53NSEoS6DRSbfzOd31pAbRyZUuzD8NacfOVRk&#10;9HqFiYdAWDFKtpoaGoUDJ8HM5NS9O7dlq6KwfMW9ADiHmtHJqar0wXt3lheXAMJ9cou29tCY96iU&#10;/qwg2IlkUu+Pj/tUE7N3cFB07kLrgvPUnXvT0zMQGmZVbpwr8YLqBScWSlAYMO3sWkNvvfE6ls+F&#10;848RKaC8BTbX0DXCF26HZDBrq3gKohliSnnI87OzXLGiTZ4rSOwgtv19fUONF7527TEqVkZP9JXp&#10;H2KVSpzgNxSVaB+jMrQ0UvvdoSls8YHlIFj5x/DCiy8+mpyyJR7eeR9S0tBUbxjT7e7qbL965Wp0&#10;sgrLW8euP9G99Ds//Xd/+p/89s3dzXt/+B++/Mzf/IUfuVGb51odTP7hz/5O+hN/Np9dGWD83d/+&#10;HX2p2GNoRkBgH6u82j0ZGAiRMOKrCh93CYeMXpnn3dTYMDLSt7A4p5s2OzWLjuPjyaLso8ra1t1t&#10;a9plowyXuelGJw4z0Uu+ogQ8PVmenaXJ8nB8orWlW6YuMzAEO07icXOrphZWpDTUxymoqit///ab&#10;zbX1bcDV0f77k+Oz60uHx8UViMzD5yiv2NWaagr2tZ3VzM6muunpDz4Tg96xx3hLBenesmFkia2i&#10;zkgy72Dpei46XBL3wLe1qJuaGCWaQDaSY2PQAbUTyrCB6AhVVNy9/f76CpX5UhazbpTVJdFJpjg5&#10;/dWGsXO050JIant7J8x7ymtKuAuf5FaXnGcwmwZT03iXqjQ7B6wvmcg7/fnJZFKvCPTl5NNrRnCp&#10;LsNkordZS/udIhJIxt6OFVjXEGRE0T108rDPaa44axNh/zJSkk1VlbXOy8mpaWEhiu90KBUx3h7s&#10;HzAqoCHqwpPUPPqeMTudKd3JhlpVY3ObF8Fb7e0ZIC/s3MVQ0WkSxh576oWjY/O5cN8KsdM9zKvp&#10;0J5AoW1qaG7rbAOQCGVtbVixJ87yyUcPPAHl2MrC4vrSsqEZ2qyHO3vVPNdSMmNsEi40JbSmjMBG&#10;QEwWJEY/Fqd5rg+//LEY8Mkdi7NuvgtXZ4LXXnvttZXFRaOOZgXECm7KAlMifxptbFEp5rIOuRjy&#10;IY26UHVrRzl0yqpjdPUQMyZdkd0NoXbpIzYk4NJZ0tbSVnZasZGdB2pK7ilWYKwPDY54nCAr1YSK&#10;P31A/CwmaSiQBA6G7JQM80c5V99QWtdYyDalsQnIYZ3rCWG0WlTuhlG+zi5KFskETsHxYaY4mzkC&#10;/EDJPbaj/cLd1E5HN6S57PKlx3a2kdWLUts7udN0YWkOwfHewweM2MPipqigpqx1ZW1N+9mGkkCa&#10;CDIXYnCYIwGcE05gLxSjW4OSWzsV2ZrZB0o6n2BnD14fLqHlxSMjQ1qER0e7OH/JpquzPusbajfX&#10;t+qaahxeCWJNza6U+mBHewvV1bOiHPY6pUq0XJo1C9P8VU+X11fVvEODw3KgmHIoPESO0BFzDhmi&#10;k8NkN7O1DTXWm+WNGiEW8GsJF6nT3Fe+/kWEHgFNmNo/MHlX1tzcprsnOVC8OGJM/FveNCrBNMMX&#10;R+QrCp59r5E17Tj49NMvALMNGTg2jXU//thTWBkS4hBgx1QrxiKigFAhUZYuLi+uf+UrX9EKJyvK&#10;5vWsTIcNY6tK9+b4NNvZ1cJlO7VjUAmlSdAtm5vTgpSZxLilRfU7v/Vb4atydDJw40qw4EpKs4f2&#10;4350lgvOdpaXXN1L3/Ktg31DymOeM46GmgqM/pAYaG4y1cW99Ki/dyAh5s5KUfIi2JRFnQKYgkk1&#10;8g2sJQ+0WPD6g6ab19cIyaUaW+vpUBTg8RdVy/vlf+FoaUBnx5jeaSbRrtMNd+1yJy0XjDq1lHPK&#10;h1f95r3t0UXUihEwgqQFKytxYFkhDt+YqQ91gxKHvWGCvFFMEL+DI2WkB2YXZ0mYs4U4GSJ/dfog&#10;jYgpD4IfiXtSq+2dLXWXE0Hlb1+EZWp1SD+yv3niiSe9S5xH/z++HJgiqprHnn04/hDO4kX+y+/P&#10;/znidg4wz36+WNqQ7ynlNQ6CdFlRPjQ0nAjama0JfDqUGfBaknaZ4CmNTfQTTA4lX3r6oSUUQJLA&#10;EgqXiUW0dl4oZdZUezt/E2OMMMntbe8rgXNsedPoSCQiZM4RmQzBF9+WyqbWd1HcdugSA5s1c0Lu&#10;OOxwTqRWMT0aOkohwi6u+Uv/oDiEpxBxCKX45MsTCUWJBJoyQxq4ptxub8/lhP4Wl6v6WklVTH7o&#10;WSeuzy6/+LEbN1A8x0ZHiU1Kq5EDnE+OcIvAi5oLiOG+RFPVk4gSv7kZroyfEf5os1OQbUdvVQ2J&#10;mlasHWmWzcAL/Wtf+xrusb6AODv+iLvCpjdzp2NScWvrq5//okSPj9vjl64SpQs7MNWNW2II7iC7&#10;RAWVsczM5NMvPEWeFCTucJXiqOH5DEh6rl296iLFyrwdY2QNybSwj/r6a6/5SFgA58aue4sY/ow0&#10;WiabQVSfejDhTatLmUmUieyamwZiB/oHnQrXH7shgTcL54nJScG2ExPGcOYzaer4BvQawJNqNXP4&#10;GrjGPYia9HUP4PTExiiRdcGFUQEMbVaurGhq0BafdMk9/UMbG8tbRms2V//yX/zR/JCn6FBW333h&#10;uW/77I9+/0tjufd+49/8my9sWrudHBJ7myqKTre+/K9/5Jfbfuynv/dyfRQW737hj1aXF3jYKaat&#10;PAchyp14t7eX4XsjdjtyQn4zcPsAulQz4svJSfaVr72S0AZzujkxMbV/0jbUydaouIgBxa6tTSKB&#10;xodMorr0pGdoDHC1y/xhZzuzvw6vEi4RtC0kT21+YyeSEpTlMlo7xVqEqf3Nmpri+rLq0b5uA8O8&#10;G6logfc7Rvoqapv5MiEGkdtiLLqzv+1w7h0ma9qjfkE3ZFVsA8q8Tac7AFDrot4JoRHuvKGWtLmx&#10;+fD+vdbObsWEGgJaSVLPbnQSSKrkPb59bXkJn0xEMuhqy/lPlEXol97QlStXXZRJ72BKB5uQfXo0&#10;6eWUdne0zqmgVDWk8cQPUjvG10n61taGEM4ZuYSdhbkZUMTdu3cvX7lsFwkR3pk3NkaSm4yTlz3O&#10;yPOES3Siy5euYMnohUGIQxTq9FhyE9rEJ2cwZAcJD1yJovd//fXXcaWvXbumZby5uNPb3yPGKSLF&#10;r6XFJZewuLIQqaHuuY+ZK5GL6M9wdxCdzeISQ0r0ulCXyYEX9IzwgHI/6bUQ7mSatysuaM2ojX/p&#10;l37J8J3eHsIy52NT8bA8dR2ERiaqmYO2vbWyhgBaVWd6ogz8rSOuWhm7NEZramNls5S53bHWM5z9&#10;2Gezv5QxPkBjPaNDocTIKccJCtLVKyswgpX/8O//PcF3AqFXr16VrbYbnuzstB2sHKdK0D5YFxYX&#10;HZ9JDauUW3FOhNsPWRPu1wCn4sOCfXZDtO99f2VpZVt9e11lnc+QMsNRLNMWs4o31rba24T4Rs1X&#10;XmWKfpAVkKeyRsprVhanOGaOYOfWPwTLtj0urTo2WYFib7Hyh6jmTR6qsB5TM6P5xjqtBFU01g3K&#10;JehXlIa764HLuE9PDDFUDQ6eb21pf3D/ocspI6B9lplffLSyvmz5OnCxg2tKOHHt+eSXLl+uri2v&#10;qi8F/TpLIlTrxeynKaIjfpWV15krRxtqbEI/J/3bhTtPYlipgLKNHL+7lRB3aig4aEl4Jyz0Ap17&#10;MG1tUzVXPk0pNQWwanp6Uj8fJcum7hvoTnCO4vG7U3KRzv4uHl+trR34+9EjI1dfXljbVCvqimBO&#10;NVQdtjcxSystMp26umYb2nTqQ3Ug1pSw//FPfCLBbtAX69vbOn0j7MuBJDeynsVS8luyw4vXr4TP&#10;WHW92Q7Mjpc/9PEHdx5sbZlfOxno6+JwL03kxSaEgrGhOxIgRam/NJBbXVn327/9+7ppH/jAc0vz&#10;85NTE4PD/asbCyJrTaXZ2KLMfpo1cGVxU0W1ZMrgwqF4DhcQSx26d+/c5lDkAhv7OzR45G3Sw61t&#10;6lZhCZwzu7i3ffGpp1VyO+tprDFBIyg5qYNAkbJ6JnJW/tmaHkQWwCohykPGwkyMYRcpy9TEo7XV&#10;VWs1bzqSz64EbqHJTpfLcsTe2dzVbmppa8hZQdEnLMcNNstmBAQvgHm27rzJYuzyRKMxbGolAIKY&#10;CKM96rzo6e4Ogjz89fDQGeSgkmjaLBp2DuykV0YgYA/AsbJojrXVJ3HYRTcqGmYOtnKIxjwq8fxM&#10;aysRppKZhRlydPkyFZaDcyr+7+8ZKty1rcKLZX3N5sWsRee/cvnK/38rNqtYzSl7MOGU0Jph5/8n&#10;67ZvZlfRh5CeJ1LsYRSYpFxWFLgkkTMIYeQgYyU6jPnGghMzPNcLiJ6EjHtcqiCWfPmO8CcA2C8u&#10;ceb2X2HWV8Fs48gffCPqWDKfmNO/dhB4I3iVVxgZHoHeiuqJuKvmTOh/Ts5OHZ2FniPES1wSpJVq&#10;pmitc0mbu+pFhCCTELrFiQMPXkfI5ed12/Mq/3nFPtfid/m9uwdfh5wBtfNiEPDCyHD4H2zGc3QH&#10;LJ7ij3zLR4kb2HWeHwFfxEK1lC5bkDgSgrmbK4FVzcS4pvh4dHTxInlchL5qFCwHFTGkjTWWn1Wc&#10;c5zwVo8gK8J6g7au7qeeflZZcefOA8DywwfcIQrfe/c2Gmp7Wwsx/oGu7mpDZaFBhLtqXK9gdWfr&#10;Ifh+YT5VkBt+8hw275Vrj6mPD1LHDZVNPO1f+NAHDHQAI6QXFeXS6nqVYrJqj92RW2+/aX2bxSii&#10;FVBIeq4GMIao1NvZTwnDBP7lK1ec5Yycc2nxnohcyIHqHlp5eulmwsprMJ3Ld7Z2CPoRulvZWEYb&#10;UBgbqYzdQxGeBSFGc0VlR1c4roeRZ3F5TXU9kwClXl4ElrxN8BnX12rqq2YnZw6Ojjiof+yjH/3G&#10;Fj1Yf3RvnshVY13r4I2Xv/sHv+/TT3Qd3vzln/i7f//n/nC+rCl789/+/P1P/MRPf2YUmdDRNPe5&#10;L/Y3tnS3NhIqWt1yq9J2ZG1D07nzV3SduO0iZyTNlxBASxgsMbTxm7/+mwP9I3IJI5bXbjymjb0Q&#10;phPN4RRbVNJUr67NLC9xnt9Znp/saG87f/kxc0PTD+4ieeuVk3sZHh1GidXZ31Barh3t76a7zDcZ&#10;MKwoPDlMnR5u1Zb7eLDaAnMdJPgyO4eVFU0XLzxZeMg8G42OiQcL97smuT2F5z/4QQN3YIuQkS8p&#10;oVRul33xj//o+Q+9oOIPZd3jsmi4hxRq2a133qFur09hSkuWACqD+Lx352HYzpOOa+iqb2irqm+m&#10;SKQLA0bVBvVnaGj04NOp6amJoP6gjhRXMHwqBzKfJqVeackhXWdmONGVKa3T725qv379CXbcQSwY&#10;H6fdWVfX0tHVxcGmqqJsZRlbeR4iZlCIDDe+MrRAETw99/Du3fe7OgbbW3tv3HjSznj31k0dWGgW&#10;jxgprh42osDG9ga+rO4Gjhomyhuvv2Wu6snHXyAUdZglZFc12N+n39ZYXT7Q2fblL3yhd2AEeBND&#10;lqfAdqo1qfLS7NrKxNER+Loj4JnSsq29VInObLbguReeKi7go0cof1fxurqxvbS6XFhasLW7dvv+&#10;LTbUR6n9sf6ekd6uAqNqBSTOC+pLKnrrh9vae9Z20yHnHHhx8fC5MYoXO3t7Y+cu/qnPfO/VS9ee&#10;eeppT29xw/Bm6WkGH7uprKSyjRtIM9Gds+npR8jL8lewoKJGZ3xjfVUrg2wYROTCxXPWCohfXUjZ&#10;KLO/k95XgKHyN2ym1mxAbCExCLoslRfxRR7xUUgVpKRrQnT4t2hf5lKNTQ0Q5dQRj8TdytLG5dmd&#10;+pr2z3z7d+5ntooqS3F9tSLoU+h/qdAcULlD52iYORoFqgJbUkRMwDeROwRBSit3GApiHZ0VUsxs&#10;oUlLoPSguL6yoyhntdZXlDdtrGw7wls62niDYhya4hwfH9cUVCXLRYJRIf0rrqyra+/tH13f2qhp&#10;Lk1tpRqq2qrqykZHzxEDOz2xJbCYaimPbKytOzWC7B/T1gdbm8vZjI7haRFLRDyrs2xFJUnmYdO4&#10;TW1tFaHnjr1zkNq0Nk73TYynV2uayjEDM3uIJkXrq8tDfUN6K7tocWuLsb3MreFp5w4P0keT9+ck&#10;oD39vFObHKiEz7gakAgImfqD08Oj9aPDjZKiY2DvkZ4jC9e9bFNrS3lJZVdrD7RSP8uepITa2dYz&#10;1D9aV9WgKXf5yjlTU+FHS+eC4XeWILt3ZP5atL788KMf+07CCudHLrW39iDDQSka6mveeP1rjW21&#10;A0MUWQdqG5rnFpYhOCYPyFMECalAnRNS0mLjb/zGr1EFq6jOPfbEKNrA+MzbHV3NLAMee+ypk9LU&#10;yvJqXVVj8Vkl2Q/mB8tbc6vbi22dLTTtDT5LVJbmFk1Fy9UuXHpcZMazwpWC3JDTkSduTE0hlY6N&#10;PHF2VHEWLhTki3Irs3PrK6ul5CE6utrahzu6BgmhyUAzBxkve5CRbbeaKAxTtS4jjD16HdMTj3a3&#10;tujNmIcweIbZ59ikZ2KTVpVV93b3Nze1mOuH7NY1NyZ2KOoU3PhsgDKbUupTasUksZF1SXQDrbWk&#10;nc34LQAtEIjqi7jT/OwioMD4ty6EHqK/CZEomZyofnra0tiMMNPT3kCDxow0EKuCxCAxudMcyQ+T&#10;W7xzb916f2T0YnFx1b0H92wrcmUmedfXyGtFw0tqo1nMJWd+fqW/f4zDoczju77jOzABQlYz9Kri&#10;qyhXfnokKLgCtYZMvAzhhyCDxJ0LkCDW2dVubl+azX7ArnIjtM5sPNtLpxuN323ye8yOlLEKpTFB&#10;goM+SzhgmupSV8d4XZJa5VkckT3mcvXVRtkKsqk00NcxgSZEo76+jhBXjQJDtistA2VlDhlyAH2l&#10;m+p8vHDz+LVG4HHzZdsVFTWbG7tra9sJM5sQjKEm7gJF2zsbnLUQBryvykTTyXnNpwQsinehya7K&#10;kpnTFCMTzEwL49aIQ1tbx9bWTntb1/w8AZ2VsbELghmx2xgjqyS97pvDIVT0o6Qou5M5HNJ5RFiG&#10;fh8fwJs1aoMPfOHiRW/iUjnTORJktQuz0zI1g1cesWPNfUcJF/so84IllS8sexKAkR5xGK3gq5jr&#10;0iKZfnRfZQ/+bmptS1jDeMEFijh8pphNMOjX1SXX1mIQpzraWp5+/KkY+Ts8UPLDw8jsswD7oy99&#10;obqhfnZxrrKm6vzVQbxrWiBhWlpaIhMnw2gikU6Jxgdcl1k0nEDVEMOLBYV4tdtbMeZKn948Dp5K&#10;QnaOMXGf58GDu4Mjw1qJ9x8+8O/K8ajvQy4PG2NBWhoeJSbjmdnV1vUMDAROgjoT/gJBsxMSAvLH&#10;KCa6VVLoFm0ur3X0dEn4aFkpSS00gIfVKtvDKESxUF1Jc80VVtRU/7kf+qHE+uYkffc//rXv+MwP&#10;/eR/909/9V7Z5eeeHXSi1HWdf/pbv+f7v/8jNzoWf/+nfuKf/d7Dp//mP/+rH+4K8uD8W29nl03q&#10;wadiTripu2WewZbDZ3PPLQ0lJCWC8vcgnFiCMQR2xU0oLpKxRr+MBktbm07Wl7/wRSynuvrmmGEA&#10;s5bo9mp25NjeIdZ19w6Silmcm8umtyUYQEfex6isbe1dKqXFRTKTIU8PL8SitSLdh0xmi59gdM1r&#10;KhyZwv3m6vbg2CV0D3a3uBf2OVkEST1UyWzZVW3HRLsvNlhhwSSbvfGHag64cR6ZDqe9ZK7VI5kY&#10;v9Pa1oVL6bkGKQS6STEvkLazts4ReHHwREhROPCKz+qbWyEFMdeLf21cy3R4ZzceBk0Rwlngy2TK&#10;OqDppPEdxaioEtUCCJqX396exdzc3E6h3mLY291anJ9W0LMhg3GGCvnJ6d52JpmyDp/2kvKzLTST&#10;VKqjvVtAFM3ltZp5gN7ooR8Rw6Q1VRqQagoaIRmEVOf8yJ3btz0OpKXZifuG+NTTkrtQB5ZDa/Ab&#10;L11dJeMW7Bw5WgzyHhPXaG4hP43DU728subBKgTDOSdXcPXxxzGNhCm4kqawjaAOV63ZoxOPHnKb&#10;sfuQzbG40ns7xg41zCpD2K9WFfhwasIwkehXD8rFSmtoUKdeunIZROhBEBCHFHLUs4yW2fyJnkZQ&#10;q+v4VPpsiZ4N1ZxV3yyIwbcM6Ty8fxeDmAQCBDY8HmIgFMLIo6aAVgsfnpiLptSQEFfDBynpNgbB&#10;Ww/Q6B+UJdTLgjwn81Zc4iw2VLQ4QvZzaQACWuNJrvjpp561BUT26DfLZHEx01GnxoSvNRJis2Qq&#10;mzQjNBjy40L5V85TQDx21y+aO1coQIHjkOJLyb8qN0zaWEseZe50YSkazXirODM4o+jA+d5ElC7O&#10;FIoaTAeqywqKT3ZTW/Vn3fNLM0MjUN441IAdhv6Ie2n21dSzflOSuXk6nZTLQrqWKcYmes3mBj8e&#10;5aT9Sj8JzC+EsDFiEIRoJuacAtxyxfu7WeEl9t3OXjJeg/HdYnNpBoXpUZFRBnlPTlaE69Y72Kva&#10;BBT6hrWlZaLADBqolc4/WtrYXWW8CVYnW+p5lcsPa+tW55eZGVejA9J+pfZVWRpSyYmid573Nj07&#10;RTQSZoa35MiBvti6RA0zmeUEBuhhTUibGrKCYxdThPvpW+/e4oTuRUaGeTuW8brxlEMQKHg2QULy&#10;LPISKl/+0hc9oGefe0wsWN2YrWDeaFR5Y1cXcn7h0Xt3bo2eGwo4gLo936GSXPD3Q8RZmD3JcmAi&#10;gHRaqGfpjicuSeG0KCjhnx2m0jnSPOeuaSN6X+briXx1ZmOZm/Wu9WM83HGL8S2GoIgE1rTPHKJC&#10;TYXfhuOS3tmzgF1XW6uIXfBoYioEn9Ckqk2pE7aAiJyE2E3CnXeoVbbUba6sHWYOgnyineduFTBd&#10;3kys4QzhhnGz7JPzWtLSCs19vwAkCnuKqe5JnmKYpwQ46RKOTIT8vPZmuK8E2wr9iM1DKmhhxpBl&#10;CV40OJonk5OPSHUEweMozlz0W4yLvPFfaGMmjIXQczaaUVG1tLislr529ZLXibL1T74ISEOdElWm&#10;YESJw2I7RVyDvbdu3dI7cFzmOez+NWqGIH9F4ArB7WIzcDGWmOcnhUBowsrK/zleMfkKVldCFYi/&#10;/gYW6GyOQ5q4XRD5nTsUZwp0AGsFkNAcLSw0NBp/Lg8TG7fI2yXgHKNlLI4DGaTsSuYkxnpVo+SJ&#10;MY5mxYHaWc6UhZAloJql6J7nLQ7tz0goKdYur7S1tgme7nyV2Bii7OS1yDjGIaXkdoHYt5qModqV&#10;iFrpcng6XkeccSFQsTBlL8TW8i1CkWIiEWh1FP+dv//3MLw0aMyvYn4CfrgAhDzx+H1n1YPxcXCc&#10;Z3znzl35B/K/2k6GBELQELU642ZJ54sxxRo1aKxiM11OFT91Uljs+S0vzIfKaEP92LnzppmuXLmi&#10;t0jB0l3rhhCkdgNSI6RTXnJSUrC4vvxgeko1PLcy88STjwOhEbpCU/jYhp8nOoxtSpQFwY6LAuRW&#10;bJ2ZmdbytAiFhjde+zqSCzj727792znOJM+d8DeS/kk4iR5k+4eABf3Wgal12+wDH/hAAO/ZA3VD&#10;5ANGMoPAe6qOd4YNj45SKtJol/xv66dIye2uYD4YcTuYW5ht5MLKS3KbNg/zJh4UcaMiKy+MAWAK&#10;AprEVoPDi5/dc08/G3d8/52f/VN/7tcHfvSf/oM//7GKN/6bv3P34g+82Dr/2hdfeXd8rXjgmQ99&#10;y3d9/2c/8+LFGy9+5lPnnUiw+OnPfR6VlLpSzJ4WFu7Yfg116DUSvZ2N7Yd37k7cv6fo16iKCAaD&#10;jjFgC+OMRdr77783PDJsD9ufb7/xFua/Nc+VVS6Y+GQZ5MyhPQ10dZ2/dkNFtbowyZmwtR2Rq3J7&#10;d//R5Pzko3ncdsSM0rKqIEsGfxOp9nhpZbapoXp/L2VyhwiyKLOzkyK2SWMLSNPSim3gIAZhHC4v&#10;zZvU/9BHXo6cLw+rJY4EKBfa9VpvYqa/F7wcwOKjuzc7N81imTGi0JLoqER2tbG1fXqcqW/uYIWu&#10;+6NM9GK6ejZLRTi1+RYgQalmuRejM+7I17tBPYp+NGH7jWWaIjQcgn4ePTw9jtC7tX/BsR6cW5R/&#10;K4R3/BhHtr9fWVzSgA9eHVwaG8RpeIqmlpYfwPz5Z5w7dyHMJeEudXWqfy9Qyk86YRrJrsJhoz7M&#10;c6Ty9+7d6+3p0aIND5aN1Q++/DFjIiFvXVEp8OHpwkiMdAmmqTAbKTEMaupNZjjYPyh/UvLK+6Oj&#10;ycIyU/zx7/gOnU0aAdK88tIqEiyy3sGBPnXYf/7ff72vt/vkkE52CRs7BXcpAlx6/3Q3ncscRXv5&#10;KFtRX7uXypSVlFOZF4Z9EiHj+o3r0izJjRi4tr5+ghxTVzs6NiJ16OjpODxxRSlhv/hUI1L3an90&#10;dMwh7fAAqxgy3cnsQeNs+Za2FgnWzu62SSNlhn7AyR6VdTJsLMlCmd39EYiDXBLz1YF2J5LFeUEN&#10;Yp4cwaJpQi/UIxK4DY4hHayv7vT3GxGot65geCnOsSArVl2IOFabRDvZ74qNpCQOO484aZImS8LD&#10;DUlNbx3W7tolWlrMtY6PdskemhQjTODSPMHE28Dmgj8p6jWaZU2J+1mcN+7/qZZt+dn+wS511sJM&#10;9dLGYvbgyBGr7/Nw/Pbi8qNCM2QCzs7uysYKZ5QGaYFBwrOcHKa0kp49NInwcUirAln3aG3srDuq&#10;EJMASLJJA8EllSW5Qp9D/YC6rKCAhzjWyqDWM1OTNJzkXtqCwRYLZ5tm9IPaOnOgcega095YxdZv&#10;YFamLmxu6ZwYf+hsIHfv2vUyYNgAWtORUgruLgrHADCLmcYAJKLBY+mKcbKrtdV1q8KudXTFqRjH&#10;IpQwvbMzR7vVNygjJcQCb9AEz04fPLjf0d0Ogevv7x0duoITElZO2h3JV6hCVFTaFNgyb7/9xtLy&#10;XHlF8Yc//AI1k6PT3QsXz2v4Kvxke2trs1cvX6QCJ+ktq44nWaihyvaUvpr1U1G9v03OQEa1X9/a&#10;INYBV2Le7tgjI3C1drixUVpRdf7ilVgVfuRgT4q2bYBweaWRdFn/iOEA9Fknqy2fFz4gYnDl2lUM&#10;T49Zn61/ZEizyZi8qEtBHmgrnk5PsXVejL5VEQJWeSKfEUzxmDCoqWjvahd+0rvpU/RcNvHHZ031&#10;PXBECIeTUEPTXcrsa06VAxqc3DF6lvCoJNmCp5vrtueJVkrKmJ0PFaX4ypO4z4xxBpk9NMTzTsmm&#10;LKlI1FRXBUMsutiu9YiNqaxC6sC2juZCFm2orAKPDW5YTyM6mpDw6qKujvaxsRBJ/i/Nm2Neygi9&#10;61LQJvKSumwCPpKWUuf8uXPJ8G8Qi/3B5w/1g4TJHsM0RaXuTPTvkEcTNfkk9YosTVTMx/xvfuX7&#10;gPmLlcwcZsMIC2boNTXpZCiKi2Qpkq2vsFoI0ZlRheN5HQI7ifhOcCsN2ybmWoXrazgqdW61n+W7&#10;CFl3uok2ElrpAV/R9IHkW9kZCZCfRcCluR+jrxvQ5RhYTno+hrGD+O9LquBuSmz0qTF2lCX0Xzys&#10;MEVNh/4ORxNP3yxdotGKUczGLUm2wkUwqA6uS35b/Klv/zbFmX4ZVz4203rL2xsbsq6DYFbygMvI&#10;HoR1So+K3QDwq7CrbdQQ+nO1+Vw17iNMT11cV9vc2ubDUv2XhLhf5y5cRjn3CaJ3c3xETE0CTsww&#10;5mLINBgOYWxsKlevqeD4y69+lehy9jAzen5I/3FjY4lolWzBNTS28EUfFSYkPE4pV6JRPT4+4UaE&#10;RdHJMSxkdxtwlWqVEFHl5s8QT6gkqW5rRK7d9N7ouVGnIMDBp3UO6HabLEHTwRFRi8tJ2B0En2xp&#10;0SCrwWzx2so29Dc8dkHnav7RQ8OuKBKTU+NmE7paIMid0ObQ/yX9FzMjEdnDGKS85MHd221dnfrW&#10;WulPPf6ETo3AvvQ7/+hP/09j/+Nv/NSfefbGkx95uve9f/YfXrv5H3/8r/3ML/+n//jvf/m3F3te&#10;/shjQ72jNx4fyNPbl8YfIoWqy12j+SUI6c37D0YuXjFhNz01BXbCTrBURUmj3HgFxFrzNvCCHSRP&#10;4hIuFA0Nn/uDP3K7egcG97PHzmPYqRqXMauroJ8hrrV39pjdO0jvlNe2C75V1Q2lZdWOcohrabmK&#10;EcAWq4dLQXGpdgwh4G0nqYmS5dXF/oGQM15b2jgtOFnZXDZCNTFxXxKm99fZ1Xb/zh28vMeeeNw2&#10;TCqe2HJ0pa0r2+7chQvyjzy0kIynCceFd2+/G9aqBjcS+4sw7SoonDPOk9lq6R5ztNvYlk1jY/3e&#10;9iqJNYtKUA7ft/qGV7/+Ji/bptbO7d2dbHqPbGGYb+PX1DOfPtvb1qxbdRR7mhLQEAEIMWL4acTr&#10;/GKO0FCAa1WtHqDsZ7ewGtxY2YhDVy+k+FTpXFcNqKeYguLaKDMQUyz+kNv2k9IrCHJNDWfDPE3B&#10;hWPzvPrq1x57/HFB6uGdd9u7+jGGhSbxCqEQvc8jQAziD7Oxvs42wF1izWRgNrOb0mmg+DE2Ooa2&#10;pjba2947TuWe+uDzajXn6+bmtjF1xYZJFAmWjFmnXruKRl9ZTRVmESsWBFcur8WAIWdjVDPsGwts&#10;cFck77Kpbzz1BLHpzp5uCyzYhyYbVleyydBMTW21m6fEF7UnJ8fdKnL/nlTxWfHkxCN0YDD7vOGr&#10;jXXWWv0Dfco0rACDVwIf4r93y2XdkwKT/yHeE4dTHLfyZncmkUwMPCMxl4ypH98DiGXQQTwhDFbL&#10;DsvVaEUNO+kdOdETTzxtv2sKhFT2IRVQLRLSiCGtl9rdw7q2wALDCDPpvFdufBl5jqeTOMpHbRR4&#10;VZUaCPHVA5D/ouycpfbv33sAryWWza6yphbbI1IxnyHkZJMhqWi541qVnuAOEQTYXmPVVzgx+ej6&#10;tSc62tsV+obFZAwjo/yVi6amZkrLSzY3URt2bEkSWUgsEip8xfTRlubaWYn8N04g73NoQHxXoCJY&#10;FRNVeV8OsfEwdxBm2IYBijHq9vazRxzbW9o7L1292NLWTRZc34DiHV6QT55JZ7c3ljNxWlfC+IdG&#10;L8KeUSi3dncPtvfXdhctQ3dDxDOHy/cKAxX5WvtSKBBe4IXJXSIMwcAn+hJ2k1shzjiKEo5wKwv1&#10;3V1q1AUvvfwRuIK0wC1ENHE0LC3OqmBxRMbGRjD/mpu6NVUloxGaE6mUeDS508ifS4t+67d+vaWt&#10;8fLlc9Wqst2N2vqYegtUuBic02owAJa2t31aU38SgsjFucmF+2UC0WmlHqUGhj2LY7C7v72+tdLe&#10;3iIXsYzAj35ld1zszqXHnggSauLlwGQcFLy3sZ5J7TIqHR65KBUwjGWlJQpBh3dv3/Y5r1y75p0e&#10;PXzoKQeZXQFGyYljVSIK4Mjo6rKKlAQphw5ExAlKRyo6eMmJTISAVB7tNzilQT1itqHHVla5t5tN&#10;mBqhNikyQMgcQCFkIOlIVqPsKp9XuUUJS9h2ddA7103HE4UPF20fj6JLIAWJUoCozrxFNgz01mAR&#10;rQweQhbkUiojErV0uWVcVJUdG1ILloKUtyfHH+mz2ym9PX24brgEnkR+v0Q+5LWii52MloWur7SJ&#10;fYuhPGZop93dXUr0fObhP8N9L7FEyD9ZUQ7UZWNG96Gco9s3/hdpQcIm+j+wq3ACjWrKbfdStphb&#10;6t3ymVbANCEzRnjfIXtgSSjnkPz4troNTqGIzIliZ5xwib9WxMO9lNQKP1tQohftVjsT1WDIyULW&#10;6uoylzuiDH8CkGNg7yOSCn0JlZ5mZIXeTp5lbs7EvQ8VK0VqoqqlGtRxiprZlGKB4LyhZoAD0HNx&#10;r4BqxnU9NO0N/5mHycOLTEJ9ekoVufhv/sTf9vxAu3L23sF++TsHUVs01L4LC9i20OxZpyG9suyQ&#10;MoLnEMqbeWmU5INX3PJEcyL+fEoVvkQ61RMc+XqjalAEeSF7E2kjzjKGFt8mt8ZEiVu8sLTw1q23&#10;KmuriitLUkeZ47NTU280GlXMAFsWsT7nxMSk9aR5b5bQii8vqhAIpHHnzp3z2TxgGK/Tempysruz&#10;fX5p1Z31Iq7YHUxU70hl7rjjL7z4Ul9/b2CbquREHNL9AjujFa+tbRjm0smQKAItmmBBDehchmxR&#10;CHM4dN63qramnTWEh72+xYYAyl5HYq+5kQJkZ3effCUxWYtt6UGKNR6eA4a3kMH1a/lRwaPbv/QX&#10;f3Lih37mH396MIDeosK993/17/ybkx/4ld/45f/xb//whxve/5m/95/qP/4DT3ckiGqs8ffe/DL4&#10;LnJhY/wlRQtrK9mzovaeflxV/Sw1mQ4MUkd5Xb2O5/r88oM7d/F1fGCLZmVxBSXcEpQ+3r97r394&#10;SFsjmRkPPworb3sHw7EW1t81MKA/s7W6LIT5lSiM6G5UADKhPca55dMgBPvNCWHDzsw+4NReCJyM&#10;nmwUu8tLq4gaReSHKBkdw8bKnCuISlSDUxspUh3SPXWJ/7n/EIs3Xn/deClM6PKVq2K3lW1phnlC&#10;SeHa+sr05KNg/ba3aS9pVQcl8vRMmd/U1iPPO8gmSUxx0fjDu0VnR9BFJIP9FNscWslly4tz7W0e&#10;YAeXEe0ea/2pp564/e4tNT0FcxxGPS+3RXOCXauRroh6xWqOZGMninaJZzt+9JkGn8LCo+/q4ZNa&#10;4A6jaehI2QjoetTL/IhDXVnyaHwCnprswAItFtFTPMzr+yV4iYQSybreCPQ0Rti998eu3DjMUTBC&#10;Sok81yInxAAnQPsTaDI7B0Nj/VeuXvFpi8ThcOkw+hsVs8GRraXdjt5uIkaqtHCcCBpyKf5sVLYl&#10;YOrs5cvn7926V15bPDYwwhKowoSqFkYMjhzad7upPdXr/MaGPLumoUl7pauvF1vdI1aVuAeK8ZX1&#10;VeCT1pi1Eo1g52Pu8Fd+5VfeefvNsZFh39PY1Pxt3/EdEC9479LyMrAkmQqMe1hWUapt4w9CgaUn&#10;etJERZtUxCix86mVWJaMREWLMJy5EnNPCzUpfIM6jdxTWVhfUgte9bQz5QVVGzthGYz+peaGXZEl&#10;0ATQqfKEjbTUaSRUVxcr+pMv7yIgWpmJzj5BuGg4xlJInNEskrCSCLk1fyW5VO4dz915MP7wEep6&#10;/8Ag6rUZnegIJ+laNPmSDxbBTvZZhHUradzf2zyB+w4NnAd7hMxKQWES4itTuwYGc0N9/YzTteK4&#10;wxjZMiyC+aBnIXaJw4YSNjJzqcPgitRV1xdTqSZJEK4L6E1RSdl0a+tMP5utH3rurD+3ttNzsxs6&#10;YM5qXjpAu0SqBQRrALNQO3tjbTFxzCvo6O5FlteRY24DVxLP0zvr/MU1H13Bvbv3unv6IoYnWkO1&#10;VTVIOfpHSbcl6mF3TBFrS+YlbeMszJq3DQZha1vT9MSDZz/4QQBojHIblbcy3L6j7N7Opg7YjRvX&#10;tGM86O0ttp5YAQeJJV8YDwdTma7b9ubv/t5v5U6yzzz7WFdnG7BnN7M1O/dILhJm7bhT6WxFMVAP&#10;6RhSGMSRGLosr7g7cW9guD+bOuYBtpfZ04U9LDGXc9RYzyPokPGKjqPdu7e+qVco63Q5mWwGjyZ7&#10;tJsmNri02FBXOzByUYM2rKlRBlNpqwI44VI++OKL0h2w0Ps3333x5ZdFpPsPHhxkEDwC6nB7kG98&#10;gwIGn4bfg5XEV+f+/QnHSoziJmmRu4HU1dLY1tlOhqgfIUSrJym6whmyq7tDi0Od51S37OMYNnaE&#10;ZnIYolZxzivQyzkTWJbHPqrt4F2gMzG5H3PUGN9WkLT+LE/DeOWVr0Kt0EcJFgL49TOd2gMD/YGX&#10;Ox3NI9TWtzY3mwcyl4o2duPaY6rkjtaO55551oUIaPFkQwogFOpDkDRpSKPDQyJMGsog/dkaA9hA&#10;792o2FoJHdv+skk90vyeUgZjmVtN+cZf7P14zQikSaUa+yY50GJM3IqKlDd0ECPR9mpYbcKsPwOJ&#10;E6fU4NmCZV2vtzDrFzVwcSF6otXgygLQLYmT3QHvxnvWMvJwvEi6n4Tf/JOPnTjjpRR+qgvAAMhf&#10;gI1bl2TPUHlLyJcfX1xcgIxIKstLwgYnSncV5vFx5Fi6TVkOtjVY8YnsXxn+g1JHeMdnEyhUTWq5&#10;iYmH+S5hqEiHJaKfLRbbi//KX/0xzds7773f199/8dIldwuyhYJbWlRIrdGsjpmFrt5+g+sSLOad&#10;yWiAUqnKwLmdH8lpIYmsiJvqB6eUrRVEARC0dKOqpru3zx428oYw6KfYZMb8Eej/kGZXlcDVoDkq&#10;tBTl0kfK9HAr4w9IR0DSOtJzvT7aUqedXb0ad/aFmI8ma9snQ++Y0bWAN09tgG1I0dnG5haP3Q+/&#10;/OHw1YyaokBDEwAQTnnFJc9+4DklT2z4sFsOlNXjZQgTfMyGJnaEtgHoi7xGuZlCVLWdXXkbxNJ9&#10;8I4h1V9WBDf52utftTH6uwewcAKWM2OsFKLZn96XWkuJuro6b7/7Vm9/v6F3IeOZp55JgKuTra/8&#10;wl/66a8et3Z3tXX0dDdVHLz3y3/9F7M//q9/8bOPtdA1GL3Uk/njn7p/4Ue/80Ik5wUFTuLbs/db&#10;uzqELU7JZA2/9s6b5689znHOLcUwENEsIeCO87ewpPDojPg4p5olbHqnvnrFqfzg4cPZ6RkPW+Np&#10;z0SeXkV5jet1e1m3MkBsqKm+8fQzU1PTqc3V1p4R3SIOhadhN+OMyzhtXbUjc3/Xojgoryxc31zc&#10;3l0eGx10EjihrFQxorwIGCDp4SIaczHIhtTp9bsyuxliRTL0pOaoU/mqyWKO7ORkc3V9aHSU0n3i&#10;JxWkFRwOZ/kXPvc5EwZtHa1WcKjeE6ctLn375k0HaUvngJzZrZaQWJgH6Q2dLDgbBqJTBhVD5pRJ&#10;rbW1Dzh6TNw7El568QW71OszA1D5ObEeTXAa4DherRy1me0ZZjsxkw9H8l6grGBwRUSwwBKZu2j2&#10;OxkQE6FSfvl7fQ5Jayzw6iqoD8bD8uKiOaN3333X4Hwk/YSJk698dmXe6t79e/LF999RS+htGdyq&#10;9bu60ekuAPndDPLq2hw1WNf4zHNP2t5Dw8ONlU0aZNHMj3TtULaqhb2dWTs6ySwuzehG8c1LZbYF&#10;Ox9EcLx9+93VlYXMdrq+vfqp/ot6guZ2qsx+nxyv72yGnLQFWlose4KvOAjmHj189uWXGQCER6Y5&#10;kSJWg2FbRkiRWrcdHWIBZSXsVt55521PxyfBVPj4t35SLsuK2A3XbtjaWFdoOlUEtfQOl7RCHqqJ&#10;WnqRGrjwxODdcUXIPumSxDAd1qYnAlEOKRSknPgK5TOBD/ME+lVb1mg9HxcIPyGTUVFYvWfb60Kf&#10;FJw7NyZ9b2nl7Na0r0VbzmX5jI1mgO77KTHaoR5MrETxNQlQCXaY8Ejyv5eRNy8mbnJqVjunv3ZS&#10;wDNn+u4DesXq1CuXr9rdshPgpQwkcrEEb4mgf3SkV5E7E2DXV6YOaptO+trHGuraG5pr7YQcT6jT&#10;8pamgdqqzuaqirqywgGBo7mVUkJDZRVpvtKGtlAuc+4cMSG0Casd3i3tNZV1xRi7jMJFf1lV0HqO&#10;jfWVVJU6gwsc0jIcNXyajDkT64IYeqf42thUY+fZ/uiVW+trQV/NZoUjlZ7aAKEfSbGqCv8V9Fc9&#10;tzgud9reW7t16yaJMg5UvjuoxCSnXBQQQtc7EXfKL1qNTgkWv2fTAHZDYopwkt7dXVleSGfTDU21&#10;wZKmornPKcsw496Wseid3c5uM2VUxNYuXrw4P7uWL7xlbAHt2FqaqidnDx7cm5x6yMnn2eeeMKhE&#10;n0mB51qAAfbfubHLcLSywuPdnUK65dlMyj5VF2mq4TQFEeWsVE0exJfTgq2ddSadUICejg7KL0S0&#10;2FGqWK5cDspXeN3qXWgaHqdXZwjjFRi7aWvrwzV0JpIHstxd6dIc29yWsXPMEAvf+PprgyND0Gj7&#10;cfzBQ6D/2OhQYtKgNVS+sLDEhrKxqZ5Ngj6nz0zOQ2q1trZ59854CC+dFtTXEoYvp+ymgnWyDA+P&#10;KZHBugEZbkaexO4iEQvgehQMKiuqvrY6L4uQp0n5wiX386EKUUfxy+lOF42sSzwXaZp17gD9/Be+&#10;gFxkBtrKHujvg3qiViEGJNpM7MdkNiGCmeQu5XB9q4gLKg6+4SpoAmKEIjwUDYyOwx52d8NGr9Rn&#10;2Edg92oJIAfID9BEIMpjRVpYMHLSWdMzM/q/ceiH7EJE7+A3Yjzlkaq8l0jik5jHX/KpVQJOsSoP&#10;OahoMn6jj4GTpzYIFCpc3itVyGFhjlcQcGQxAFWiuSvpqKjCYadtF5O4/k8wARd5Rk1NLRZXeB0D&#10;cSKjCKkw2WhMtqpWpEXOl6SuU9vIEb0XbNVh5MbayS4/oTYFKsYCVX4mCnmLcBu063n4HB3ZC/ke&#10;aLBCi4pT6Q3rnLtRIvdzKA1Vh0ufwksxMLFIEMV8c7vFf+7P/3l1PPgXXuP6pXhOZcwEgXhwBMQ4&#10;puZ+79bbVsO1xx6npwcymZkcT/DJ2vztc78w5/1NwhoG4Rh0POofIIdDtlgLgI8EcnSnlq2BxKX5&#10;WR+gv2fI9RgRDzmKTAr5KR3G6UfFBeWZHAZf4HUSiLIzfetaDRubnlyIXz5GpR0Th6InFA6XVmHQ&#10;HmNo8GhgaNSse+KkfRKjgiUlKK6mrt+/fQuahWtVXlmxtLjo4tVTfnennAJeB9ioeAo9WUnxNv+T&#10;HsLt3AlCgjC9D5bwkCgLW2PjE/cnpx5193eEiVFhuEiq4UhexXIKtmOsSEe/HZL4eBS3d7Z/6IUX&#10;80dsaevIc0+0rvzOz/7kT/+LX7+5fnDvD/7xl5/4737hs1dr81hVZvIP//1/SD//1/8ku/qVX/uV&#10;OQO26xvESyHAJVUVaeS+smotL50aqwf9LOS/C8+aO7ujrtKBqyWPWslkWbFiVpFTXuh3HB31DQ66&#10;OqOLUkr736GetAMOCnT6ykvFHYvOUIlnBUvA2cdhhV05rX1b8E7ofxZWb++sgyxn5yYIHu7L6wrS&#10;YRUdTRPGwBUGKRQDRl5UG9axI8FDLDmu3M3swICDBZO4qdseZPd8MD/3kY9+VFLlvoWKowh+mns0&#10;OfHOm+847A0ZDw4O4HLrEXjWD8YfmAesa2yzEkwpCujGj0+PU+bynb5HBzjPsZkhhaurcy1tA2i5&#10;J8cZW+aTH//W22GoWcsURQCgCdTS3GTNYC0oXoWtdvl+P2fxorXV+e2NqFCTHCvQrBhmUIUklWMi&#10;y4u2aRvLusqGR8c++W3fJjZxXeSK6jvkFvGzJaX07EwzaLO6L/FSkcQTYl3+/d/7fSnS1tpS//D5&#10;6OsXUnAINUAsAblA6KkUna1tLqAA2rrE3/X7A2paSzUx2XSji84UyiIhSfGS6mMERJsvCs00TKiK&#10;ud5bb70rssg8cjrr2VR7d+tgZSsmGvgkzBHgQSayzk60e9NHR1vZ0+rW1uxe+sKVxxW5cqPQGzNE&#10;Kp0xTx+j0QQYY+Qu5GtPczO0Vyh2Yr3ggLOzfeElix8GIHbdu31nlQJFSfHI+TEFsbu0t5kqKdMG&#10;CWO7wrRWmr6uPosuXtxPeDBMTrUaWQtsiQ9PIqeihe25JHHtoLmqg52OPn0MSGNllTVMz09xmOQ3&#10;ymMbCR4JzyARRr7lZzFE+mNSo5bx8/Jrr32dX5aCOyqopAYVWER4ZXaeFAJzBbkaUNlPZax0fAC2&#10;LXfeuSnOXr58xcyBV9rbWQ//HLTfMCSK5CAZmCjLRAtjf3N+s7DkMJPe6uu4qMnc2IH4pRwxA0Qx&#10;66y8tKG2NFdTelahO0k8tbAo+uuVVdmgoVYHJnFwWlFbZgVmsjtNzdXuIelmH3ZkbDhjgjSTimxT&#10;dql+jxGC4uqSWjT6BslsXWVXR11FOflMbyfZCvMfiY+zv6+/Ww7Z3dsf6OOpKE/7BkDYbEhNZDqg&#10;Y7C6Fm73FQUIbTJGtyOEXeFJQRakMr8V5JmE0eKOJXSWwKX8rDgQ7ZIDggg1ElmflpuWuyTTbW/v&#10;xr7d3Fje3l4n2BX67/VMi68ZP9Imyp+voU2RtLc0fBys77zz1vb2Wnc3q9VITegjwBjo1BqVZ46u&#10;Xc/VEIZXXqY4Ea4OuQzSeARkFfikZgMKarKnGb0O8YR0bX1FS5iolhYe7WebauunZlfPTogg7sMp&#10;uGhoRvIDX5kcR4qWHw2OXDADW1HKRYcj1T7wG5jtIX7gxQ87qo1DsSLtHxpyjsJWl+cXPvrxb9Gu&#10;tCry4pDgGbiI3x2lNBF9HMvb7pNsGSq0xqjP37l7B9BFooIee5wvatqG+uGRQSsWDo495C1IE0NK&#10;ItynNbAafOC4S8k9n5qa8jpGVakxUpNx5x3VAmZgWlR39cFD7SzyLN5rnZ0dRMZQjRIv4Gi5WLEw&#10;XLlSnv6bTPTFTwFtBvowHI7DEjT03RH6ToLJrzNQUozqk0/jThlcEjtV9EhcQlsq//gibvtOKgEB&#10;MSQS7W6mrEABk+yvXEJRjbpFkIyuZpJdxcJNPlg+q/rml/Di1fIVS7JDjTyH20++Kxoks5jihCRB&#10;0kyJ4WeHw6y3qKiqC05RgkIHXBpiWmzBqkP/ooLHVASAxDtG2zE0DnXqI8fCiNe+TFTeI7RlMsEr&#10;TfiFQlzirhLuW85x/4Z3JQTl5zCkSmHI4dEnBHavHD8CNqDmUGQmEduWNgRuVswBBO+8lujJdr5b&#10;KmSFwirqxff/2A/Njz862k0N1jc4rvfWVvUPZqen7JML50bxVdFrrFedPbIraBMNJpmLcWnX6xrC&#10;iCtmUItQ0jaZMCytrlY1tMoxGc2VVdWuO2ZslfAegyW6vAoKDvT3LAL28hoQtaRH44DI2ufFItiZ&#10;Wi1WZDDdALZHB+v7q+axcUjxIpDEKfQ01TZVVZC3x7IEbOx3dfYqLSRw4X95emqADkjrYmVyxWW0&#10;GU3ClM3OToI3AP6PJh7eu0M1vigcFsP5shiSQRZCHl8E5SsuaGmqH+zvGR0ZwiDhW47dBWyAWPDh&#10;pebgyFpf3WDkiQgyPHDenLOBagbz9Q2tHZ09yVAJBcKj6vKaB/dvGkNYXVm6cePSC89/oLWlI1lb&#10;VHXruy489x2f/ez3vzR4+t5v/g//5gt73d0DvMMGe5oris+2XvkXP/KfB3/sb/zQZcVTAQPsr711&#10;s6uzifk59YnlncwyB4lM5v7kvbmViYW1RQQ1fn7rWwhmpZceGzGXC8M08S4x92FtfkHQnlTHePa9&#10;vWOH+xWrVAYz8C3gnbWbffe9d3rbW85fHKuuLOO0/cRT11tbyaLqUDDZwQQuLvBYjoobqluLc3pS&#10;Bt13Ckt2mtrO1O7EXfbPTGtioBxWFFPvPCyrB+yd2CNMiohMhndj5rA4V9nY4wEVNFfTFkgdb69X&#10;VBc9WhzfXNl1/AZbvbAopNQqTB4YjT3+1V/9D9gDRwVrx5mDC0M3wEIrO4vK/6X5Be050cKgFKUf&#10;YihLcxN2RnNjuy6M0C/5aG5umJ996OHjEcCET04yHR2tg8MD83Pzw729zbV16prCxrNawAUG3H6m&#10;qUxWGMn01KRR0/W+8yNMkHYxJNflrHrB0RUyCeywB6QGnTmGW7C1Io12cUtLywUh6dpIGkPBwtoD&#10;Nl9V00DpE3ij178wPTXzaGJxYTZ7rPpeBsnUBQG+qaCwvuCs+rRoHy4WavZmm0tLVra2KFdvpTYr&#10;OG63VY+eH6WAwt6vILtH2Gh7Z7WorHB53eRm2npob2+kqWEKGpVEt3ZpYZr+UF1NUXe3T7u8Mr9B&#10;vXJ44Jymj7Sw+HS/+PTIzNnhWfnhqSq5eid1uM34rK3FROeFa8NVVY30tRU2tOo09j0G8xvU+xO8&#10;gc164P9vvvmGuoV68ulxwfPPv9zW2o0iA5WYn51bW1sUjAaHzmv5QjgKcKK0+Ln0aFPuZ4vALXDX&#10;o1Jq7JJ5CvAlx0UEmOrKOVsfl1UVM8GzcyMFAsVHg62srb5TzKqpL83sbZhpwQiSVNy+MyFt6O1v&#10;6+lrRh4Lz/K9PZCLAf+GmkbzcMWnpTXHWbe1urwK+f1IA6+geN/kYEKMF8UDKIzqR5+76rCwZEuB&#10;XoLI6NEV/Pqv/q8nB1u6Cp/69MdM38o3qmsj3xVUWIpSG25pb8zSdzvaM32wMrsYsEj12cOp+cbO&#10;9ho6n0YxVHecnAtOghN2mCo7225vrgYtaNhRZY7Z+hzlBPrhi2clp4c7p6cVp+N3JsoLai+de7qj&#10;eailvruxtm1zlSWRBDhH+rWMIjy86zBylG+eTI68b/5Z1kJJobVjqHvgfE//hdrG7rUVz3OrvLpN&#10;3osfpu7KoWxVV+ZKCls7An2vKKpore9FyThDrNsnJRMddq63maMU2V9U0cXFaSqpwYAs5R6zowRC&#10;8sPaYdrt2IvRuv39sHIvLtve2hkbO099UHrCRZqtYUNTBfdDd766snlmclszMHQvzdZrClRRjCWf&#10;djj+3psP7rzrX57/wHOoR6iZmZOMG4jzWJaocRq6BMkzgS+oOkofnpZW1ZH0xRfZ2NxrbhCFwu2b&#10;bFNPZxstobJ62tEYfbWGAVCENjN78om+c+2VNaVrG8trK4s1FXrAOcwNAKRhwPbOLuJt+hLU1rUE&#10;xQD0efzOq9cvUCW7e/tuQ0tbdV2jRsSrX/rSuatXa0khlNa1dvW+f//+6uZaokqVrW2BWpzu7DIa&#10;TyuzsN/20sfb6U2SldV1FZqn6CS0tKdmH1TUFpVWkQFBdzyqaxIl6sLFaGklZkWPDxRE+sYpszbL&#10;xtVrHBaA/9def/Xa9asoNDNzS5gZJIrKKqo0bbCi1LfyG0xTOPGD2+/urC8Rrq1riFnv0OQtKpkS&#10;jir0TLP8oXEscZfAoNj9MMnaakc2qVXKQU5GzL7oiDKGaqZLqV0QHKBIZrD8EDLZSgqnxhXkuCyD&#10;3ELk8OqKSiwuMtvoq1zkQUwyjzxjMmnrF0qyY4IhBiEDh8srvgdUFZ3EhMmafKnnI+kpDcllv0Ok&#10;YHumNLxcKCHTf0t6j7ZrwLcAuGhXnlaVVVXpDpWetTTU+KWBRKSkTNvk8KSitE6zJQ4E41xU0Sjl&#10;FpABwNaWVWQLS4vgn7K0tZUVGB5xDYnV6vJSguXHvDnEwTs6N60rmVNKYlpZFvquJXxlKl0BVMQc&#10;NBYNMjGMChPBDZTR5u2rY5QNAS305s0ThG8Y0ghsL7yfSzH0j4r/7Gd/cPL2w3PdfdUstfHfT05x&#10;MnzfB6kTJRaq7uPNd26OXjxHmd19npp8ND09LXFvQgpJBp6DoJM9aMF6KyjkQgC2wSjDs5YVOik9&#10;EodS/i5Ha5bDF5vKJi6BYRUcXW+TaCWSYoIaQQqTVWmRKOjDl9HuDPv4wBDev32bJBq5MNVMfrRH&#10;CwDICbn1HZvrqw2NIXOa18hPSPdlIrakZ3115er1x02PX7h0ET7np/DQMZPgWCIUODKfa/vKd5Hd&#10;IKSrAMaSyUGf1XcarZLRiy4uWZvXk5DPjYxeWlmaqalryU8xyI/DVa3oDJ8pfDyaGi5dGr108bEE&#10;uMpt3Ht3prCxBRZTVNkcIld/5rOffrL/8NYv/cTf+amf+8JsWdXJzV/+e/c/9I9/+tuHKqNv/Wv/&#10;+be++uor6b1t6R0gEJt+bytlBlseIwbdu3sfnIvbDjW1FEswUyqrOFKdHxsDpcAGdrd2FKnLqwum&#10;cKEzpaW1qytb9gE5DLmyBD+MJ3c2ayrL27pawaPup2acwgO249jzKLV1EmJHoHG2RAzclh9j0FbX&#10;FJ+aNqvO1TfW003VeAZQdY02tbRiOymv66JySiDuzI4G2kF7dxNWIc0+u9Sa5A7zYHy6rKSiu4+9&#10;a1N4n6VQTjeClnaWfeVzXzsrCsO1prrWK5duSNC2dtdpzYvs+hSKD/mJNeMHlxamevvHrKpkXlez&#10;oIYWwPzcI8NTSpSg+xxnv+tPfcd7774HN9HnCP+ZMLE6bKqo+dLr713ubOtsaq7R8dxJ1VbWjVy6&#10;cP/9O36QXjlRwdNC7NpGIpAwDKdm2Gadak8rFrnhkkXOj7yYWqI4ED1qt6uuue3ilesiyPriYmor&#10;HHbrTZQIWkfHy9ML+gJm0FRVFTUt29u7kUaUx3BQ4rpjXMEw17Z5rGpwD9mHouP6iqrs+kZuN41y&#10;Atgx9hJmL7ljHbzU8S64OlD05CsmDVOpRbJc65vDI/38jk72K3JF2cGBUdZcctoSVAeIUfbwGPfN&#10;KGIut5ZJqS1ilEZPkZ2HotbbaI+FQTkinUIAcTvYXgHOu32FJ3/0x3/QP9B7/cpVPW7icAk9uUxV&#10;/cqXPz8+OWFcZ/T8ZXUeWl42u6OzL/TEZUVvhvc7wshe+iRLpUk/lbbSysrC4ZkJjL7cnimSspqS&#10;euiUJVxyQhFUB/hM/qu8XlpcxXvc2znsaOkl5cXg+8aNqw/H78HwlKqorJ5CjC0l7hOKCkm8MNvU&#10;1iqcp8L688jBgdcSiL3yLjHfcI6g0gIkELqMUSuoOCx96YufLz0t+sQnPk3wxIOBCuGWMLagZEE0&#10;U7xpajEwH3P47lVmZ4/HZpUkAjmruV0McVjalXngJ2alT3INFWeNtcw94ktC7UgJ4KGo6Cuvfb2s&#10;uPEk6Ilhozw6PPrkk0+BKnp6+3RtZmZnO9o7HOF5PopldojbX3KaOtibW5tvrm2++fB+V/9oR8/Y&#10;5WvPdfUPry3P9wxdFNyDc0nqZy/lmAyhnORwc77E0tUXAAAU5GiVsaCQdSwtzXX1dKa2UTalmkGg&#10;CRNrQ3SJC7YYsrg0Pz5+NxoOrZ3hNBpjgzSEDUyZ5yewFErKIg9K0KPx+w7s8fH72gmwZNW8Xtjc&#10;3LLOjAMpbmJCwYF42TV49Hfeu0Wq+sqVSyPDo3qLwwPd7t0Tjz+B4eTMDzQxjWVHoTX0ZRK9/aNo&#10;jJ6cmrR1zhzva7hl+/q6RZ6wPcng45++/e6tFbONpTUkpXazG8SQ3EwzIg792VnaNVskCO2ywZGR&#10;QJ0T/AxQx4xmd3czk975yLd8zO1CxwfBnr923WNCbNcw++gnPuljO7XA8BoFM+OPZOcGO00YNDTU&#10;yjqgyasLG2HzQpWN6G3SBhU/1zbXSPh6govzy4jk7hJ3I8/00cQ4prnvwhsx4YvMEABh4sQiNC0u&#10;Lt28+c4zzzxrDM08BODKd8hX8o7jbiNyi7+B79q/9u29u3dxu1T1mlYScK+3p3FOA3xjg2WqMxFX&#10;AXbgb0IBxyz2ISlgilzBeEj64zFo6cgL0qebmJx84FVRK7Q6nN/+n2YtllmFRmpo/CTMwvgKm08U&#10;peDTRXYVjSBpVpKy+Zy+P59I/Z8agvksjBQquBh6FJKMCSUL9IWHdHxi5UgM/ssfCcgrLwSfMO4l&#10;JIRm8hsq2n8lWE2M2EmSUmyuCc28BDSLj2ceaHsrUeqMCUoEAZBh0nPQGaz2OqApsbO5rcUFYJfC&#10;k2UvAVyFMliEY+eXF3ft/hAgMhJnwuJPoCXKsbnd1HZYxwB0AxiHY1VT2+nr6/OJmSrabpI2dyOw&#10;qx/8/v9qdnJ2sKlD09qoud7S1MqSe0SkC0Aqk6B14ejq7e/zQq704b27oC+3vrO713v4TBbB6tI8&#10;1WwZKM2FEO/hKAnbjQHDivh04YUUjo/5WYK4bwUh08xeF6bthhedhkQyCCsoOLSVD7V+gHW1stLk&#10;GAvDYU9b/zFEJKS7yZvGg09Ip2itokM9KDj58uRi2ugkh0tkUFxD9JnnPuAvlVkWw+i5MatHeH3/&#10;1q0kTJD1CjNaqyRP1PAsHQ2Wl4XuLPfYkBP1gw18EFmFe6nIJblsWWxgCGpP71AyO5OA+EXFCwuP&#10;Otq71jeWH3/yWm9vjyo/Fs3xg//tRz7z4zNP/OCH+hMpjOgT1obI1Xf/4Pd/5HrH4m//1N/9Z7+3&#10;8vjf/G9/4sM9AFMP4ubdB4aBK8pKH9wff/BgHDHc5obJOf7KSqqYnLS0o9AGrzeUAEuKFJp4d/oX&#10;zg9cJehRsMpaOzdWty9cuq6BDtOGYrntViw5QquF2qcYdunKGEsNrnn9Az04De/fem9heX5rZ5Nt&#10;cE9vl2iFpWKleW6Zgw3OvgpxSqKFJzIDoEBpbZVxwqLldRjGmpsmAQrAGRXX2x2VbB+syfTV7YsL&#10;iwgnCyvLm3s7vCPS+9yax1QDoPWkQcRoffv1m6/srqTLa8Oa+gNPv0DnlSrB5jatkPU8u0uQdTOh&#10;YgKcEJP4xiSqeyf40RWvvfpVbHqqXXqmqd1NTbkrVy9PT872dnZCudhkmlLG/7zz/kPZ0OXW9nK9&#10;KjTJilpijDvZTG1T4+zasoUEubR6oVbFpRXyJ73lvZ2No4OYQ2FS4YDBHrOCVVooVmEBnTBLFA+J&#10;FstJGxpIdxdW6cLUTO5ANlZV19yEH5Za34K9HWT9bDg9t7Y1KkTqasFLPATnvCNPopbaKhBH4ByZ&#10;THs19my8PvcC8QxXEfMos5db21umnZSg+niHdW6IHIusjkn792+/IzYeZgqb2mobqKlX1SIxFmKz&#10;cwJlbwfRKiomcrx7GGrIkX84A3ezqwsL0Lv7D28DSQVJzXZ1HY0quVGMAp8cfeGLf3Tz5lsPH96X&#10;YOl4GsgNj9Lq6qlQOaLsVRLK4CTGkQSy5tp2RNyjdIGbSruhsDxs5KWnc/NKxqAzDg8MaOAS7t9K&#10;767tLuwfpxbWZw9O02U1xQcF+zK8o1xa6rmfxq49XF1hvb0/PDCknn3ppefZ4LZ3tmIUOHU0oEO/&#10;IMYRon5xgNEpsknJZoh8lJZiJChItVHVgWptdvVT1MfalamUOUO/airKP//Hf3CMA1pU+aEPfTh8&#10;2JQVmIYkTbGFqsoFm3CP5wy/g3e6tLeyU1LliHX0x5mHViscHxxgAW/K8tBWEsmRgo7GKtmViJeU&#10;i0H09IFXtjY/96UvDQycz8Vrc30oNDdtutTxhu4J3iREZGyos7NVMEEMcjC7pYRFzA3EFEW59nbT&#10;M09/QD8kDMAODtaWJhtbu+NQIDhUUjIzM6sYUF7CaZTdaK9bqwuSawExxDALTrelYCsr5SUV7Z0t&#10;CG+irDy16Kys8FSbct2UifdyNvuo4GdkI5NmGkCqNdcVebYeamFBc0cbBpVtjkdbU1c/PzepeVRP&#10;naWmwqHM7mlnh4FVaLi6xmCrJNwdt/3+/bu337tprT524xoth+vnRztbmi+MndOcffzqYwynzVjN&#10;Ti+FI8opZrFuVPA61Qw038NDYj1bVHpcr3WBPiz+q8mLxLHdRxNzlnFrV6O1XFuOdV5rTjmyosoa&#10;Ig5hYnZ0GIO9vI94a5eUUzYK5ZTcyRIJ5a7ec+fPyXjeePW14YsXTfP7qDdf+/r1p5+ONkgyGh8i&#10;1TyYlpZcC7NdiqMb65uAktqaBl43Vtbq4orv7O7rFgc8FiejG4hQQUI9JvTOCifHp2RGGNJxuoUz&#10;TEV3T2eIs29ycZGDFthKDx8+MLfu2k0jKDUlO3kqc14wz6cSmSVSXsF7CVAXzl9Ax2b0EIOHyEwH&#10;+1SEFhYXnXw49EEhLS/DN5pfoH1/+P4772nrS+KTcycBEQLmCP+ZhAgR885xmAZpKv4X4FPkPoYu&#10;Y0Dkm1/fOLiShCMUBFWVyYhcDLQVoIpHNy3PIfv/mlr5ZrTRvIJXkMOSARfJXUWM7ETP6pswR2i1&#10;J3IEUaXHvLgROs39+Nx5Gr5OgqOOKrVT17FuuPWbPw5WYaTIz8AEq7pdw0EHAqMgXscLaVeUGhLs&#10;2NjedJQnKR+/BJLIIb6q2PD6wdokv56oasXYKVsSJKUk5XJdbpTzxc2XFof0YEkJJlrSjQ2LEQvE&#10;5QFwkvHb0+IPPPsBTKaaksqdvZR6cGV3h28X4Moro4xJYt5///3RsVEcAKj69oZDdw5u1tCIVUpg&#10;KehEM4/GdXalh4TRJh/ec1ZWGW7aZ0qvux+bBICWf1Q+Sn6QKthh5CUEu5KyxuZm8p7Cn9zZ8bGT&#10;3mNo2t3ZU1oYWpqyy0SLhd5jcOhkBsBMx0V4KiRflp0OMuDQv+Kv5BlqYW64uzf+8GF7a9PzL31I&#10;jHBT3n//XdMEYWTEoKa3NzpNp6e/9zu/m7cQogsgYLllkc8aJzQrF2YuBcAeiabLdDZHTlRWqn80&#10;MT6hZG+ur+8O9ZRKBlixAahCkefeWOQhJXdGTjo3di0RFjvd+/ovfPZvFf74L/zlD7QGoT7Qf0Sa&#10;SDSNIPdf/sCnf+Cz3/XCxesf+cxHx2pDru2rr70zMz8HDwUo288sw77ylVdu3XrvA8998PylMYGM&#10;Q8nxvkOa2OBGZU0x6AHUaluInkgkF8+fl9O4IWbzsax4DO5nYmyKcCRoyv0RVd21xppyutSyps0V&#10;KtYpEeHOrXsOHv1N/mNHORrRW+OP7j3z7BN6pLpqM3MPcuzxSMdVnqUOiNQp58tO9iUh0hUxvIzr&#10;hY6A/awGOkprEp0dn6l1jxpqGxxbe4dZosrickVx7cT0/ZERPSnsN/sriIEGjG+9eQvGbjywIwSj&#10;h6M/TrZ7fia1zZr0REIbjk7evLKCBRMu6sjocFAXQcHUqvUFTo6Em/whJ+l67MnHuEDOzy1eu3Ip&#10;nN4PZPzlJ/t7dydm+gA+UsLQlmSKWJ/KHKwdpp967tmnXnju/NXLVx67XlNehV23n9rWKuOEyZaO&#10;sqgFMPHg/uLCvGqpX6d5cEjRDDtJsMkgxUv7EvU51CKSoqcdvX0conS9KXmmtnfrkBa7eusa2w8Z&#10;g2e25KgoF9JAV9TILOIQlFKA8HXh0vmlJdoT+z3NLT0tfBsKtlN70Pi9bGZ9PQ3ea+9uJwVsY96+&#10;fZtGKzBAFdRY34xCPT8/VaiUqteyKO3pHqgsKCWLBPbSiw/oqrD0uKBom4NJZr+7t1MjaTO1OXxu&#10;uK274+Lli3rfawvL92/fvf/gHmKyi7VzmQlAZH7pl/6tE6u5tbG12QG8GX5BiXTFe++8O78wbxi4&#10;t39IKHE2ANeVo+Y3FUFuBfZeiNRzztvZxZ0EU+suf+TDHzYhjvPY2NI0MTluu4EHAMbGR2JOLSdD&#10;zRpB3c8cZ9Lm7ZiaHI8OD5qmdCaFGsj6cnjXFGn+7kHpSULghHX3dCUDCRoP+zJOG4GF/MbK6vnR&#10;UYexZpLgFb0IbvG2P9AxkwZcFZ9pmp289rWvkpO6dP6yeSuxHMLlvDGyzpl0bmGaxqZRO+vnYI8c&#10;Bwhw/6SEdzLAlZxyVX19s4G2THqDhRj6LQHod9+9+Wjy4bM3Lgef/0/aIrafuDezvLi5jb45sJHZ&#10;MoERS6KmkZnV4sKyA9u8DnurO7fv/e+//Ws4Cc8+84wQL6r4HVIrOy84LEgdHjzx2NOQwBjwOjvd&#10;XJlt6ejPYwbiFSrb+sq8LihVTJWzE9egsXW1tTBlGeOfvvv2Td5fxqF7+rvZ9inBbYKdPZI/Bc2N&#10;beAnsc+yt3plURQUHTIXLpyjjCqxWFlZS/a1vskRBqsekWF2E0+Wlv8EBPrmL3zx8woL98Tl6qdY&#10;ITEWBtE/yPJK4o22sb7S39trGDab2hvpbD9KZc7Q2nf356ZmRwZH33gjnAzaOltZ7bobeFr6aM9/&#10;8AXKI3Oz80WnFWW1B/pRU9OPEh0LdG/I1gH9cfmlpLSq4ZRHFym07fWUk9FU/4Pb405pdOm+oUEv&#10;gi/k1AYaOSO21ldEnk9+27e7UXduvyetHDl/XiP83bfe3Eunn//Qy0HRK4j5BWfq7MTE2vomncXO&#10;Hlr5xS1NctPTjeWNxtamcLUu1FrKrC1uiwO9/YE4WPEWErzfKiU8QeEMmS69k5UqqdIlFGoSZw25&#10;AZ8nfHWDZ13HVtgUvBsls2SoKpfK89ydSJHuhLtwAbqbei+JWvhJYS1lpwvWUiTpAqIwE2gYv5kS&#10;gNbUzLQJLecIlTtyPDeu3wgo6BtSUomms5Zgwk3Mq21H5zygqEiL/WX+eE0gpASgl0ypJ2N629Bb&#10;KKIlU4/qvrMErwp+WL7mzP/4N3Oyb/5nuBojp5cbYg6ExY1NOCFGBkOJ1F+64XlMKwZak76Jd80n&#10;XpH0Gco8iQZRHkCBxO5nD8vKq0Q/4TzUEGDeuHQU9qcn6SZA7FVxrixU6I/PqK4ja92+c3d4aMRi&#10;Xt3Eiv6GdQ8QLqiHlLSSseBExjUKYBlSuAqmgTJxf8AHQKlEaKYJ1gjdk6nfv3+ffIx8F0/eBzCU&#10;45vlXslQZHmx+Y76mmZnfXt//2l15dTKgtwISCBq+w7Kfq5cTJHouYDb7763tLKG8E3KX8CNESHW&#10;RavLjh8LFO8YHU9ncPzhA2xf1sW93V14MMmkTnyFqkc+NU6eaiL3V2TWqbaax8vpzXffo3Ta4YNW&#10;1SSmnzG0WV1Sb8y1Ahe30nAQf6gaWe831DKCmBYduhOmdcUxmRnOWInzdAKfImewI6196ulnFFWY&#10;jJYWu1OM13/37/7t/Qf3Zdk6bk8+9riF4qCSb0afpaHBi1uyUqVg2YchgSnIGopqHjHO7IP79++9&#10;f2eRIJbqxgBJY2viPH3s4LdpU3vrvtmO7ehsonJ7/dpTkcWfzf/eP/hb//HGX/vnP3wtUbE627/5&#10;zz/9A1/o/sRzg4Qtk4KipLZ9+Ma1wYTeLvp/7stvQNpjoPUMnzSC6eDAEEmbL3/pK3oQ584PO1cE&#10;djGa6anJ29rKWs8/NBoOj4RRE7nWlvWxPE+/e2BnO5rD4p1Vr7pSUeFkHO/v2B/nLl3eT6+HdlrB&#10;/u52KkiOjaX6SqQOKwqZCJ3U1ZePT97r6OAupwg2o1Cc2k0/+8EP4JISA9IPcMOt3ZLTspJTVhjt&#10;poE8Ynsms0XanMQLanIRCWvaS/tnxyzpy44rGAAaP2QAkDRjY3IAissgmczlaWmuFg3orPz61Wv7&#10;+zvrW8ubW9tROgA9AHJdnQoFsv1yC4QqUxv2Jr1KI43vvPUmlbOnn316fXPNmlSbPvuBZ95+653W&#10;lmY5VnRHwFxFxZOzk/sHx0MtBvHcWnwFZNGSmzNTbd1dmoNxHnC5LihW9+JLmhuClGKxSmFBawZX&#10;DcBSUzPQOvXo4czUI48S0mENW4ch/VKoz2KoR9UluGGq2rO4EDUNaDvNbc6hzdWl3c01PRfi8lpu&#10;BuJXF2b8pVZ3xBgo7H6qa7hvenEWPtnT0Y4rYLAz6BAnx3cf3AeVouNQ6GBal8DGZwphy9JWZT4o&#10;wVtZWSzMVRVVHpiK6u7uryuthLKaQJN9FlE0RrEpONtMZ3SZSU1YNc+/8LxWeyabm5icq2toqmHp&#10;hbGPjnRMvbZcW3Zxef7hxD0CLh2dHBhzIByUW8o/cmEFBvINNNdJ1z80Iuom9P+z9P7Wwd5pdQPW&#10;NwhiVykSO+L0ZBsZM5XqbG0/NzoKbKC1Ul5dRT/Jk4JDSYnArtpqp7mSqYklKk3Qa3H86tXL165f&#10;RMIYPtcv1JvVIjgFTtvZ3SRIURamsKHNQe7coALSSNLKLDK5Mjk+8cmPfYt0Cu1QHebph/kgRQZ8&#10;g9CU8WBPzVbdff/d6YmHfEWe/+BTSjCuMdI7dhKHR6mNba7M1C+ltuXlZv4cHubOehr5K/qetvbm&#10;kHWVP4boP0ZLgdEwJ6bhEjYR3S2NaCFJ4R1cC/xlS+v+o0ellY3NHS1b6W0M9ZZ6gxYtKAwJMd1F&#10;xQCpmnB6+j7oiHgHMMMrLMzPN7e2OvgPU4cdvT0N9c3UBBIb47ONlZm27sHI7JMvDa+5pWkeNKvz&#10;003tCCVBrbVIJqdnEE34S+qw61m1dLSQ6aGvgm6iIRIesjxuis7qapgUHfTxbACNIrAItiayR4f9&#10;Jyyzr6/LIl9e5Ap65nBzwBFzamrubO/oZVdKDsD3N9e3AmPm5pdDmK8iOMsxdWW6qLRkgmnr1COL&#10;/E/9qe9aWFl5amyMpupp9rCppqmlrglbT4S6+f5dw7G9Pb1jxiMKOEkEXRHVjxL36UHxytZU/2DH&#10;zs4mYoN6LGSQUoeMAne2U8OYsu1Y5MjIWv84bsd7WwfL8ysCER53U3sLITfsO7tyfWMTWON04P2F&#10;QiCbAXm+/rWvjV48b1fKu++9d+vq4084yMRtJYFIjt4HULBKu6RWRSh0ePh4PGt0hbr7ejVnpmZM&#10;HTZkTGUdnBidBHW0tDtrda8MBJQxr9TqYFwJhqfQyU1FoMDQdbuShxZkfQmWHMJlzs7M+QOcRutQ&#10;10iUs7sTqZoDbb9Qqjd8mvTVHGf+PqE6OF0DUEiz9F1dzUFky8vsL1DW9u62pQ/13MUJOT178skn&#10;fa8l4X8OpTwClW/YBSiEg59gO/l8K2EsxFfSbIpsNi+PHH348JUKzDhRW88DJXqveagJ7zaEmf4v&#10;8FWceYECGtIMQ+7EJCPoti5FS8pq8/RdYz4PSyrVSBK8fh6UiYwqGIda1+GdHICbvDA+fPHmJtkI&#10;SXZYMeZ/AmvcNSBdgKzDHtnERFo/x6ip/gaihGmPNJccPXfMQh+JVqnelBEBdxtlMzCPvMhUMs4T&#10;aqv5jn/yaUlV++b0fkqC5DNoFMgsA6+KedjIAn1aFwBtCVMvYq+XbtxYWd+i1zwr9J8c7W2sYlD5&#10;XLg7sg2+s6Zz9XTt/cmJydm5BbRpzOia2sb2jmbPzKgFyobL46chehrmpOOFAQNqCl5zTJMqGkPg&#10;NXjByacMVkEiWeFGxdTLqcM4sifhaS1xoolatorYfOFRQZZxesBUR+WGdw0iCQSGDNwy9zEUCMkr&#10;FFd4n8XlkLkyaClMews57xuvv1ZbU3XjiafyymA6BTAP01X2+Ve++hV56O33b+M74+vpmD7++OOW&#10;Bfk7+VMwMavwc8/UXSHmdnCoy2bu05NQT7S0tqLGT85MD/UPdPUMhptyLoctof6Q/01N3AV0afeO&#10;jPQ+9eQLbKRCeOP9/+Uv/sj8D/3C3/5kb0UCXC390T/86z9X+z1/709fykuGnqUn37yTbemoC5Lf&#10;2dkbb95cXt82xe8ps7MN3bazQj7B/HEnJh6tri1fv37FatStq2+uLChxCJnLhrTJ3EuM6cLviQ6o&#10;gfi07O2RVG0oZpu4swWsCvOEGDmJhubp4W5tU5uG4+rCLE8PxxXlwsWV6fXNVX4JuaJ0ZWM0wouP&#10;K6yyxUXVI7VSCQ+jBg2moump5S2zL+nc0tLGxUs3uvuGD2Ffcoz00elBNKpjoWtniTWNzUAwQE1p&#10;HeX6Q6ztxeXpoaFBQ5oiyxRtq0ePNGHXlzdwTju62wwYLMytSLIxVRaWZlYW9ti9GKBDc/EoTeXg&#10;drtLhGHRBJymKvsQ6ztiizQUBnNVlcglN564bm0szi2Njg4yf6qtisksq3R6Zbmlvs7BGENkxUU0&#10;jKfYOh0dPfP8B4uwxOX6hcj2HCiKJx4+tGHOXTzXO9DHiUx/1laH3MxOPVLijZ2/VJ8YnO+sLx+k&#10;CTX5xxIwQzKEgnv7jZLPDQzR3SJ7m0VgRVNbu5Fs0BqQAafHBqBHD3OCY3tlfFXzJ7vHmfbeTm2F&#10;NohFtRUOizxQgyrrjJA3tteHrcXJsU1uh4Z5cGGhyAICMXJ1uH9SpvFbeNzbOyDBqjRuubdzehTe&#10;Gk5D8mQsFFbXN9sHutYW12SQBPc8oP19zInaQzwc06JY3EjiVcaVD7UU9zZosuqAMwA60Re7fu2K&#10;e4iLaf9urnP7KsGBfea5Z9WCibyJy9ynBmKo03RV4Mq5dChKFxVpdoRiZ+50bGDoU5/89Be++IUu&#10;Y+TZfdazZKzAJPajkmZ+bq7orKrwpKqtrfOxx64/9eRjwyN9Dx7eriipKa1C6UhE2w+E+EMTGzCM&#10;vr4ea97+taQXlxaEG1GYqOPt996/dP4idDpG6jyA6FwUtDZLZYDG0WIOrW12k6e5P/jd3yIa98Hn&#10;nj13oW+Pw9/pwTy7goKj+YUpQUNQclg7JsOIZvugtN467GHEoi0mrQ+zHbzhilJCGU4o6bjCTMyk&#10;XtHT3CynTUJtUL6SOafTN26919jcc1SYLauuBNKzHXYU7u7u293J8RayCFQhiMmR57WQHj58eP3G&#10;DYIyuvnSAn2o+ubmixev7GwrpkPJem1pen15tq1rICr7omJw4+LyVO/AAPGnlz76Ea0K6Mjt2+9t&#10;u8PzixrctI662ro42pZXlza21DL+ckLIEZGorCJ3BgCsXh8eOse1Gn7pcHLqoDeoQqdnphxnSlem&#10;2+sr63G2FpdWh6uB2Ymqnv4Os+3KiVincVjG6Rv6x8WSJCK0k7/7u78r0Pf1Ul/q5GjTXltHGii0&#10;OHOFi3PLwjY8dSW1q5zAjgVqSjhwCVTC+h6FhjFPczuZOSeJ+yxWYAWYeWpo5Ku2b9lfvnzpDLJX&#10;zLWMXHDIR/FFaGpolV7wzuZ1l3i26OayzIuhuZmJh0qdjq5+5eud92+J26bSjKC+/sorEpcPvvih&#10;IM2I/CEXcoiGxRbEdbZ1DoNRCL7b4btby31Dw4lkWK6zsw16kfCfTjQi5XB7WxEQkCDhoEF5jCkz&#10;01uAqDPncej+7ELcYySZtkKifGtoOhz70CR42Fks6i9f+faRu+emIRlpEDlbI9li3VjKzkrwC7n5&#10;VCatObigbQ3Kyx2/+/57ftqHlxk4Dv2+Or3IgPny5cteMNyQQtJM0RE9c58hAK1Yfi4llqlf8XCT&#10;lCJIOVEexJdUPC92BU1PNMwqosD7Rv4RWu2WkAWcl+z6v2RXSQanglAGIGxFT9A3eEyuxZ+k6t4o&#10;ROdkMImEbwIeJZSuyDWDK+bHJVr57MonjCFEjfuyCjwUWKAxTOzkANjUTuHOV+71DK5KwfHASVIw&#10;AHXFeFdurDuGSyxE5ZuJHjS+I50XuWlDDUOwGGAMI9R02qeyp+BK/pDPK+KWGi/d3kY+T6r1UNjy&#10;OnmGlvxMfeigEVTNw0UGSxL92uVLH//kxxHDiONZv43NDR2dnarvmdkZ1OmmlqbOLjNx+yZezCuR&#10;55ieXR4ZGyVlJsjOTk2gukDfNK33D9lclHgerK09id6Bbm8PQ9uRgZVVdHb2UH0HdiSKW/LHaocz&#10;HMUcL74qztwu2naKbHr7FhnvXfjtWX1lY+4gkKG1neWYkCyqMWWVJMKcRo50uMkT83PUh1lZ5oYW&#10;Z7ClE4pWof6gIK598aUPJc5xu3fu3LFdlYY+A4ICbUP35Vu/9ePnxs5PTVMxMRGFU8WjuWF2Zub+&#10;3bvYlOgF7pV1GTkpEKJCt2jq5ltvz83OOUvbdKbOXUrSXKsQuaRoc33FclldXTHqjwj/wedeSpbJ&#10;+lf+2U/+9Kt7rYPtbZpMzRUnE7/+t//KvW/5R3/jO4bImfo6mv/Nv/XM97779F/48EhlrOmf//mf&#10;45FczRDJrkO5CamLXPQxCwtff+vNp555ooLEkZm4U2TkMtuA5ZmdYVI4vFLLavXotlO7wEga2Z29&#10;/dRVrCx3O8jpB+Z+iWrulRQSSsldvn45u7+7PLtc3qhjJofDldkVx2MY2PyrKZfGmuXNWa1PxAmm&#10;FIrcQnVXw5l+Nlav0FPDYTCbxqiwOodHxgA+mZypwIrMxpESqiBTVlFQW85lrrxwJ7UTJAYel9mj&#10;5bVZMnd6BEAhbHmiPdI9rpr7ud1QgC0tk0HSvNjYXZ+bXsWQw982W2BLYjTT1qksrmG47YAUHCHk&#10;dt3tO++uLK2k9tFXdhdnF0P78viEA6sThRW0LUxT02zjukbpbqq3JTpHYPGYmSgsvvVoqrGt/fyl&#10;y7a/Aw+7NkYCj4/efP2N7p5e5Y41r4BUGkqPbCjhcieVhnQmVPr6sYvXjFMIjTvcvve2hTz7Ksg6&#10;Uq5E/cz/5emWIbaZLBd7oZp9SUur7bq2smz+gygtSbnaRr1p3cjd3bXt3D4aX7HxW4j5enoPBweC&#10;yXmzrrmaKQRwHAZfXkYcL/xfTBK9d/s9+mT11S0V9UU70MVMGioO8FBYW9rOeQMaBZXlqzt7VkOi&#10;yVIiK1LSzc2uAnzV/CF+gWzkRDTKqLFSWmEuyvykoUHg8dlhUUtDGwPXkooiQLWHlQ2twVB/eflj&#10;n7x7d1w1JbsmMJbaThUFj6Kwsr68tpHMJyS6WoKDg0U37cknnpbj7+yltZKRYCSfcGuado6ewb7h&#10;J594Vg/l+rVrvEcS+5FT5Cp8r6a6tuqa8AIODlXUzifhGF1Xx0laBDC3qRUDFaipaRwdPudaPve5&#10;Lz711NNBvw3FI6hnlC2i4VtvvgmuiYEnA8UnISVgSk6VdP3GRQg76IuOqbYU0rc4sUsL2xRJOWAy&#10;nV0/3jtarW00SMvabF/9aaDJ5w/dBMslBDvOKALSk4tRf5JK5eUKjTLJseofpWN3F+Hr5r2plvb2&#10;4wIHpRgdNi9+3OY6d25kkEFXX69E2g2kgjvYP3T+/KUYgSoowkZSdS7Mz5Twty0rIGJL3oCPkzNG&#10;N3hrbaG5vS+8oktKNZ7WFh96YYDI/fffn5mYOMykcEjt3q7OGFum1pI6TA929xTXMhmWIBroISlp&#10;InVb6C4oK1zlD72zPrc8R1Pg6qXHVGJl1aWCCloVy2qjWOCX9NF6ebW7d7Y8tyCfcFhAcxyyDFUF&#10;5CyvPZXV2YkLEQl1bQxt6ZGRW9Sg/5aPvGTjPD46jMBRmN0nFKFXLXHZyOzdW55DL+oZGkSQKq+t&#10;NvK2uLRivCh8hc+KuvvbTIxC383vCnou3tF1cFxEaFqmdW5sBAtF3zYMMw7SmkFV5VRXduZWZ+mk&#10;iDnmeTc4NBTmuns75AnLSBcVPJ4HmXRRGb1+7apgvr2zJ/I//ewHPDsJYkjenWmPTq6vbeDttbT3&#10;6dA6PqqrStZXZ9xwBh5CUFB2HH/ZIxQOGLdrbR9sMCpwtA/H2jPtLjpR5gzTLeNmReXKDGag9HAc&#10;xJ6IisNntmoCDQy/0VIdjySz0QFfkVU7QIkvyLT28TVPzXVKqwBSCcIio0ztA6GnFxb0gPAutgn5&#10;5445vFn5IYYZspm56ZnpsZ6Bi5cuSJSj6x0SvDEimJyi0pRw8gkmcyi2xfhLMmaTIK4BRfmb0NAJ&#10;CVCmKUFGJ4WrvoY/he2an/ONWmCwzHxvKk+oysM/eSAqjwMleJi/DFPzfC/bd8ZABjeORLkjpoSS&#10;N/WJfMZQro4EMXqsSbMuPnAUEaFkHh8vyaX0ZTXj0sSPxOooOEKqKqe54SfgHab2LEi4vn8CvNn7&#10;rtM28TJaQ4pz/+pTga92tyFLFnOjXS/R1TezqdXqMeyjO1lAXG1bWqkauXv3gWFcNgxbm3uWCiMU&#10;UQI4HUrxpEOKi/BaofUu3IBP8fd8+hMDA32jY2NsGqcmJvjUlzETPTqk/X/vzr3a+jpDJ40Nraii&#10;c3NEKSGQjJRKrl2/hrvDuhWs5zI7urq1yZSVLEEJ5THOdC1b6yFBb/e6TVv6H4tzTgLSODZhY2Mt&#10;mMvR6K5ZdmomZAtV4PDwwOOPP8Z92VwS5ejZhWWHa3lJeXNdWyz6ymBF6B0c7qsMT1S91Bmkk2DS&#10;aCnkcjj1orznd+vdd8m5PP7kU60oAnra9XVrq2sUr2xqwVb1gDdz7eo1f0Ob3iAwT+jX3njj1a+/&#10;1j84NHbhwvDokBTt3p07forbIIapCkFlNjs9N2PMfm6hn+hAd6/hZHx/O8dC0Xo3h9vQwrPz6OKV&#10;C9ev3iDmkDT9ylvHrj/RvfQ7P/13f/qf/PbN3fTcV/6XX6j97C/+7RfaouvtIdz8N3/5H239hZ/6&#10;yYTPPvVoYmVhhjxgEJFoAhUH5TvIoUUFj6anpFpXrl1M74f0fChqml3UAqdBUlXa2GrktzZ7zLXl&#10;oLGuhVWLDT0yesHNDx8uQilSnXAGPnr44E5LY0Xf4EB1TQm/xqPT9Elx9iQbDrJkS93L+cXlxx97&#10;2tyN54duW9NA+RBsEB6ZBcfImSY0TotLTdKBKNIgodXVJfpM2q81NaQmVwlDnpUW9cNOKwxxFWa2&#10;Mrms/VZA77A0hzF2XNVQwTfat0OtxeuSyjKcP35q1Y1ICQq4nZn5yZHzQ7KE/V1dURsPrP24OeeZ&#10;2QlHTnlprfDioSC/6c0CUx4+eODEPQ1zP4PExRL9YFkeHT75+BO0fSenJgyg7e3v3h+f7Gpu6Gxr&#10;ND2hxOGHsbG1u5k9vHT9BgxS2AgQmKxf7mQRHXR+4fyFy4m6NB+G03p6s9U1B5lUSWVtkf5cmZ7d&#10;Pp3DhamHTrtyyWhD6+5eRj92fnpib2u9raX58uWLIa64tiIFCY4kcZTEadiHFyFVsrWECc1zDgyz&#10;a1hdnMN4U5drYho/RgpSl69v7k4tLlU0NbCCMzff3tO6y+Rte0vDq66upbTEPPAZtBVje3Fl7vyl&#10;88L3wVnaNNbm9iZWUVF5JSx4FSC8u9d/7tx6hqnSZld3v8NGVYc5hjNeUhwgMSA9IQPmEIz8TgdI&#10;BIMkAXe//du/ra2zmZq23X16UH64R54qk9owBBeBtqO1Z35xw6YTOR2xIp2ezSErH0UkRr1AdWqo&#10;80i5dbiFR5Xt6x9ESYtLlKpiKR/zpaxsa+kcgZc0t+Mh9XR3cJOqra1EWw519u0dhImOlu7G+lAI&#10;lTcKKdubu7g+ICsgusRgd9s+CJ91fouyKScuELG+sVE3GOIuIIZUbKHFkf3a175y4fyYir+myvFw&#10;Cqzq7GwZGOomHqY9DWW5ffeOutzxgVRK/bWuntTIvl4pb9zOvsbj03QlZdMz+lhwr6JGA8sJP3di&#10;asbkvIM0303wpJFjUofZTS6oTDfM7rPAa2k+IPorPy8vwL8n1anyF5H3dlKO26PcgZ7XxKMHiVh2&#10;Tru2hQad+cHskcG3+/fv7O6uVlc0QZccrtgXZlvvvfum1Er82FyZ82t1aYYHEo9nqZW/HB5p7+ps&#10;PM4dVFUUNdfXXrk41hKaAJWjQ33A65PSmDsDttmVKm0HEolVjdzMcXbDDT0+nFyYeeP2OxdGzlWW&#10;1jJs2D85QOshxBU6B6t3UvubZ15BfzFztDw/L4Bb5/AAd51tsQOAl6DMQyqAjub4kd9z6Lpx/SoO&#10;YDMlcZM5clC68O7X0fHefnrz7JDB8vDFc7z3eO7uqPlSGQLcsLGV+aULFy8orhYWFhS5WmQY8jGD&#10;urO/ur7D/ktAe+z6dYwZFk0+UFV9OfMZVcDK5hIpDVORY5eHLY5D9UA6fXSSXltZ8iN9XZ3VVeW6&#10;rhJInxOBzE6Rs7DBheuHxX3Uotnb797UOpBGd3Sfh7un06b8DnY3l5mauGTBCvlJ5lBZULFjDmhr&#10;B+yLk1qhLc5Z69A8RPgOoO4pv52DHk3imizVQF1C0InRPXm/e+URAPI8FGR5Gb94BbTTZsWTM1vg&#10;PhkXZpLY3d2eTAiQ2UmYAdkcwnFje1tZTY1ltrzFsCGxlbGFYU37oS0e82SpzOzs9PXrV8OYi/7L&#10;N1OrJPWJRCpBqIKS4vf8qGQYhYRTcqLoxD2GgIUdzhgqnLLiJYJ2ZZQEnVfnLhGvcjioKGRX2szR&#10;CYyGdR6ICllT1lEQkeNAFr1XvnMVXHXt46BRBfEjcrnIsQjc8ggODdu8FWziqBMmoY67+IxJGgY+&#10;MxWLlQTlpWTb3tUl94meIsz0mGVQNcB9enKGJLKLQRm0VTkcJNr3FaG3HjfQMvQK64pJn0GdQ+AX&#10;lqTIiQ8c0DWph1Ljm3qyVokoY5FEylWEpOTq6IW2nDs3qlDJ62+5Xqd2TG5ubZqtDtLCL/zcz9J0&#10;euPtt2/fvmsO9sWXP0YryniwTMh8kDPSDxiNkVUsLizU11Wvru8RgXQvqCVBRgUBrI6r12/4tAE5&#10;MtAqZDxZg2LpCaEmhTpfWRnqALyOow4GM/PzQAHZJ9mBIT0KApESRVoM33PrQ6ksUW69dOkSE+Jb&#10;793S1dYvLz6tgL4cyEeR9utbUY5oEdCWzeyz3wpBW+CnVwTxLS8t+mzf/p3fjaom3XnnnXekj1pI&#10;rh8sd+nixZ6eboOa165fJ9TpYzue3377bXY6t+/cJkSJJGtcHLThm7/25a9OPBxvTTDqB/fu6mOh&#10;R7S3NU/PLmjbW3rySLkqECJm0ItKmxp5rfQ989QTSeZ+uDKxUjZ48doHvu2zP/r9L43l3vuNf/Uv&#10;f/dhTd/o5YGhod6miqLTrS/+7A/8y+a//bN//onG4APefPt1S9UrSz6WFhaxFN1STaMnnzXGUg+C&#10;mpmd5NMqTSfuF4ldkCSCf2YNWh8UMWKyFPHhrMweGBkdlf9RUnVX85z9mZlJc5CtLY29Qz3EjnXe&#10;mnrKj/ZPc/tFqWPHwT7gNIJ7S4v8QkYF8zbPorCOGcrWxrLa6CDQxzk5gAaH7573ffRoElc0gISk&#10;MW/pgwDdJSbESisaTgWlR2WFlSUFFXjbnUNtIYrDUKKuWgM7e7S/vbeRSxniT7s8+ws9ViaNno9M&#10;xkXUpg5i3SlgnHQkVhpebcHg0LDYp+qdn11QcUr4yqtsgw14OaV/vTxMqaYG2gFPyJ41U9iC3Llz&#10;v7Skurj8KH18sIYsqMQ4ONgh415T19s3GAYLYTsYWuEgz9/9rd+kZz08MgIEjiGX2PlBELeWCC2I&#10;OyB9iReAB1AsK7GG11YWAr85Prk//lAI0KAUmsmKxsAUP/aEzJBnicaQl6BVHCStiL74QHyHathN&#10;VDsABGnfANtXseSx6xSXiSM2SCVjV0YVsnRJKLo89+wL62vbszNEWYFuHMdHMqljt52VkfZEOAdk&#10;sksL649fu9Hb0d3a3Fbf1ESiYGVxrb6pPqyp68O1WtrlEiTfICGdC5BkMFcSf2v0vocPb0sCXnjx&#10;eStN9Xzu/Njwxf7CypPV+U1FYuj3wgHSZKD2PUqxSnAD3wJ+TJng3YBBykurcU1WlzaWFtZOD47l&#10;Q8Z+gyiSn7WWjgmBsrqQMIdGGGExnU6uzPBRwdISL7BiHUP5CnmO4eF+Gw2QYA088cRTvb2DdfWt&#10;VZWNG+t79fVtVdQNa5uMYaKdkmTkEBp3rjB8DDd31xeX5kRnhS7DxIRU5P4TUDhtakabYNJiUMg5&#10;wq+tUPSM0SH+P+Xlly5fxt/HN3BD6prKNueOSitMa1dJ6337+uYGzploA0kQQ/KysZa+qBXS1Ykp&#10;LxRBlenc4D7k2/a3zvYLgk/j3FNAm0hoaWqrIM1YwTZqw+yp+gTGwEtb+jo1PSVFJkyzl94LuYPi&#10;hlg5J8Vc9mDn8E7/efW568yh+0cGybr3j/aPXT7f3WFmrqSrq3lnbxuVPrnNhQipxPBiTgyQRltE&#10;f6siYrUP6gwIAFVblkSKAFddQ6mJMTna4eLCUnNbXW9/V27/NL1tKOJAFLIN97OM56CbMeSkGIO0&#10;mqZenFmCtOc1kC5duvipT3z849/6La+/9npoeQctZhehwjagpfncU0/ube9AwSS9zmm4Fq7o+O52&#10;jQq+twvk7JSiACc7iSPfRMju7ssf/ghtp+mJ8czelhDIur6+pnHiwVRJoTmqpfra2qefeloyERK4&#10;RyRxqJKVaLksb82pVRjkWcPGazhcn+kbbqXZTHX0No0MjtArRvjDQRJhbGcM5eGxUdTykMANe+aC&#10;27fezR5lcgcnPYNjCljIh4e8PPdQJ3RwaEjWnpehj2ZoYYU0xJPSbVcSqDrcJJr+M/MTleW1JQXV&#10;4VvII6uoNL2XxtAFBxhr09rWR06cM+ptPVssaDMlpZ4Ddunw8FDCOkoCh6ZYwYmTVO8JHyDPN0dk&#10;QGvB7RG2EmNQ8iUZM8mk32VGwJsQgK2u0XXIpWkQVOBdhZlKAEhhexNatfErHE2+wbbS9XA77JNQ&#10;cfA7eSrQr6sJ6xjJct4bMcl3IpFKKO0FYZyM0B2Il+FZjPsQO83nVPk/5OlAQR1LsVIAGinkYExC&#10;Yuj4h6po0LYcZFGq5N0A3f+8QlaAVcGvioQvPy0oSMqNEo+rSGHFOh2njc1t0VI6l3j6BDxmi33l&#10;K1/22jIQFDStJF+B1HCyMsYrSzs+sP7xqPJnlsYufkJXb6fuIcA19hq0mzT0LnEymW7opjo91Zte&#10;oaGWAmadhtu1a1c2t0MqQWtSEa7J61aMPxzHuDc2F4jcX/jhH9Jc5SyBwI6Ba6QFe8nWYwtA3Qrl&#10;A+PH/P/ko/EYuSwqYUABIrLyGaZxCIgasay8uaXNu7qPklB0KH2loaGRrY2t8+cvdMSOrzSSqlvc&#10;2tHqSJqZnCINKrvq7u712HRSALcqS3fXy7qksJVLhNQjXynUwB7R5TUDsgli9biNT5RVEmfUPQTt&#10;tDa1SbzcMisDFdRzkB4BuM5duEiCybcqZG/eJMvZKW5+/bXXKFfF5ywugdXlmXQSple+9jV/8CzP&#10;nzv/iU983DAnvojQ4zw4f+miZfT2W29NTk5Q811YXuvs4GYa6hWgcKsBwA51WJiddg89b725G9cu&#10;t6C12qZbX/npj37m/71+/kPPDjfWtITK1Q9+36efGCi58x9/4u/+/Z/7w/mypuzNf/vz9z/xk//d&#10;d49WEo8MKpO5kuCTmYmjjFJXWy/nw9OULphWu//wHrGrROzfjEPkWK7FcW2pxTwjjem9NDw1s2OP&#10;sXhtoPXl2HHq4wW4FbaS07yzvV5dfHCcXp5ftIxyJemDreKz8qxBbmdtawtOZ7sdhy6gPtNz9BTI&#10;ejjAQtAoPKIOckUHNCdPjk6lBE4THEzvezXUnorwv7V1yf0TCJUKawP5VMzLzZtR74lTh4Bg+lC7&#10;sLquOkRtScaLp5nSpu7CqqI6NR6U3uZC8j49UJ6dDI2iM4cYivC3vbFXXlp5+cozDjklgZpHjgWy&#10;hvQ0tbXIXhzTJDaeee5pSjNXrz/W1NpuPt+WM/F39949T6SmsyJ7dpLCqCBgfXa2tZMO1nmjQ5SC&#10;a+h6+0RYa2hmmqpimX1la8vbEEg9HWKDCfbEbi6s09BETODp8tEjkFiHqtxhlvEZ8GNrc7uzp589&#10;ACYiq031WDAGgpcSscbLolKFLH7S9g1KYhzM4f1MYtfEq2J6aX5eRRfs+vq6GP9c3Zx5OAeyDQn4&#10;4tKhofOvv/YOGjJsUxcmZJ1Pq2rqpVXWexiz1FTRq2luqK5rb2oDp6ysr09Oz9ojIdaqcE4dq1Fo&#10;KxSXiIZ0iUDIcbdjBjPB5H3L5taSO6kmkVwaNDO+pl+ju60op0ciDFHwMpAg1MiuRGNGkFvrm01t&#10;jTpsvX3DVdg9RWUbq5uewJULVy+dP4cKar0lg+5/8lVMRlJLa+fevTvIZ+n07sSjh9qjdrHum/zD&#10;wW9jNtXTm3Byh8hXTTVLCfeDMrV+Y01HR4894pJBW+nMlkE/RCAFCRjV9SMbzC1OhVqNQUY9V8dz&#10;Uy0DcqqGwPL5eZrGMfwot4ouR7Qbwkuuq7MrEUTYC0WcdEp6HHoOx3u5vRqsKeKQLK6dMcrZ2fk5&#10;Fe2jyUlnnnicJ6zYIm5OeVWFvNn3VHM081irybClaxoqqSJ4yrhf1s9bb7xdHbaeJwC5jaWt3a09&#10;TMH5mQX4cwiy7maonGmcV9VXVLeUMo4srirYTK+Rrqhprjotyd5673WDvdZdZ1fz3PyjqZkHclSK&#10;6RJVvza2tyR2uA7KY6eLv3e/QsSE/BU0TmagSPCVTouNtrZ6gDypiLqytKo1yaZDXhLk9FK9re1c&#10;5oyeYgx4lZPz9XIMhmM7C0fNbZj+tlDbU0889exTT6nH8ublwi9lRFp6oYCzGeWMG0ubFL01EBUO&#10;ECa8uGryZdo/GLlyLjCQhB0MR5STHWT2l6fmxi6cp6XCDrCtrqG6spQ+XwEVt9KaYvjbwTH/r499&#10;5KNemQGaxFGLrbQYENkws0xV+MzhB1OneJSY7HI1Oi6tKo5hn/2zw5PD7e1Uexd16hqZ5cb6dkV1&#10;5crqkmcUqi6JgOQ7b77Nnc6trGno4LOMxMaxNpdNDY06j3QnwywldJhOz5qaeyfG77R3Gi0H82QP&#10;dsINbJu1JOVIMr+N4GE5S1VxQYnkD4QR/n2Fhc6XpEIuYSgkmQCdek2hpha9ys9gTLOyra/BM0F3&#10;s8FNXLmx+SaabMxaDdApGmYhku4kpQuiVFKs6Dk7cMX6TZIV29u8Y1966SVRPQbrlGIBUIVRvYAZ&#10;yiNGwvT1cG+15PQ3HLvuV+gtIK3FL2+hQQZ8UyowSo9uOynhYJjGb1G3J5ojPpWcxoMN7lQ+KUyy&#10;+3yClW8F2pX5zxDBMD95poWQDAbFQZZkeeIXtBmEnEzJJDSsP3GyCv2t8tBPFz+FgM31TT8oe0Hs&#10;1pf3npJR1NfI5w6PHo4/xIKSyHoi1pOV7u4B472pIVbPF5UKZShvyLO4tIQwXVNvIu0kiH2Z8KDU&#10;uSJHwtYs+LX6OJtbzkQf5/KFK/hUPD/03NxHR6TQTT/chwnHC9UgICJyj/Lib/nYx+QQmzCG7Z3e&#10;gaFf/bVfj1ZlTd34g7sDQ3L2Is1vM4DkDFqbG6bnVm5cf8yd8sPHB06mKiZXYxcvh6IV7VDTHNT2&#10;Mtm93TQO6eTEowoTH5jQu7vtnaa+r/jXjdV1qYCeCLTg7vvvEU2JGFReTgxQYRTCfIchfBycNe4e&#10;Mb8q0zrTuGlu6hjoH1H9kk2UdqmxHZHSMAI7HpsKprGhPs680hJsUEbNe+l9aZlqzNXKJXXxZA13&#10;7ty2aslsugTJnFMQVYsNhXrLnreOwXKUAqSDobtaW4slIOaitHd19y3MzaOK83um5z6zsOIjghkl&#10;mtIgHSL9mvaOTt88OTX33Z/5+Ddk/kvrWxuWf+Mnf+IXpztfePFyh4ZPSV2oXH3P93//R250LP7+&#10;T/3EP/u9h0//zX/+Vz/cFYT31179iteUTKBzhkiajL6i4tWvfy1QEu0zAjPlSrBCqkehjV7G16XJ&#10;H8L2LnQBQvtLqkEhprGyuXesVx2Mm0LfTAOXp7KygzspLvz25krvUC+XuqPMKSA/d4SCclbdLNxV&#10;qwh6ui0mnWcTFuXYJ7JHvIQ7d2+D/V1duN6wqNg/pCCqv+V0l12GZAorwLduulG11UID9RHzsQIN&#10;vNQUidZ1CSFrup0jVy/7qKhXexsioSOtrKm5kSgfodGBgdbWRnP/BMEZSdR2tHWuL+/WN2GfcXII&#10;Ky4dE1PN3H5aWgZCIQ9robhYivzGm69ZzSArnSZFybd+6lvHH97XamtobdR2d/LqYx7m9t97+72m&#10;tvrDQkrBlGBO9Kde/eobbU3tgxwT+wbD6S9UoKKFStO/t38QbuEvgXZ2vH2lWSa+lJQbvG8Iqcaw&#10;iKdIUWh0ySkTyb3XLa905IS5XqTvRVoRw2Pnza7Tc3BspFOEbec8XCCr8pReml3jGBYsQg0PSUKf&#10;TEvghH6M1JRStCK1JJSWlle0L5o7W9p6202xHepR79ORL9/cYB51Is6aSIDdtjd2tXQ363o7SD1K&#10;6UgpiZKyqjrkrYOjxZXVVPaAPKQJmZPCw5om40uCwz56TAjRFZ0RxUgYLeZkC21kEpEnZ/uAq7nZ&#10;2bffvilc4JcIkse5wom7D127YunZZ54Xnutb6sHxqCQKgLbOFlHIU9A1a2lq6O7saGps6LPfujrD&#10;sgPCk5gER1WafGmVhBic0zSoqWua4SsrKJun9GrM3bBZlIicGztHz91Mg0UlwdKbAMKQ3jvKmbDb&#10;uXPn/cmp8YWFmemZCcNZGHeCY6tU/iQHh5qenXQsNjTWhs1wtHVOKGqaltE7FUJ07X7zN3+TVSJR&#10;3La2ppXVVdmwbeLDmLR4/733MQd8RkcgEr2xbhTZssL6s/IQg+7u6xGYjODEFNXRsc/pPLB0k3mu&#10;RAozd/yHf/xH5y9eUHuUV5WvzZHekIGfHZP8zMoRanPpwvrKZkhwaksv7oTMW31ztQ9Z0lSyldk8&#10;Kcv1jHQVVCp+jvmfKWsC1jk5MoOmC6w0Qq3RBErU4VXqGSR0E4uOKmW0EW8JjbpCZOjo6NQoSGxC&#10;gIKm9ARNNchhIpV8TCHJ0hUJnUM+vM3W1tLOis5W4hsdLPKC0zUn9N721978SndHr91dVVqH7I8M&#10;FUST1N5g9/B3fuK7P/zix65dvap/91+eqSLY1i6aVIU1LFInWo65edMHi4umMWoa6o3XqtIerqxU&#10;NdXVtDdD6IJvtLouuwoTalSY4+Prjz0WKDNv2RRgJk1Ksb6qrrSgvJfDRW//s08/I2kQfCUkqxvr&#10;wLmGqhZNwq09TN+S0bEhC9uQN+lEpa5hI4TOtq6mje1V0LvisLmzsbXDiiWgtjc1Oy6MydGJqRLX&#10;GH84ASTe38v2j14IX5DdFE3/nfV5i4GoTYiM8OJMOmugi91U0JUaWzotBqm0M0ydIT8ZHBzWhxkZ&#10;wbrp3Nnd4kQFqbI7QKqQKjkKcEX9mdCS1BiYQnujo2MeNS6004mosp1oDhceaUhFPwGkKm7+4R/8&#10;gY4ExxrPVDg2Idgo8yJ9d4ZayYUj5ygcGhgwJ0Mw+NOf/NSnP/5JcUyASsygYh7Pocq6UKxAsbUy&#10;rBCxDmgmTMlRJLkxCi1oW14YdqGIX1JdW+ONnPi2cIxgJKRziZRDU34Z4gV5P9YAlQLsyOP0+a98&#10;10yCGDB5yFNHEZKQrrKOD7mgGCs4CCZ2uFQGjB16WglL3S31r7aJjZmXybC/lJD+bfLRpGiwtrFB&#10;d81nhrx54ejAFhV/7dWvRZNO51L70KQA1cB0xlvId536QTw/ChTQ88OOAieTVPDiYRO+v+/wlUs5&#10;U7xXQMElpSGbkMm455cvXRaO6muanMUh1Zv0F90IlpF2fPQ3A34zPAd0cLGlxYRV3nz75p27965e&#10;u97civLUvry4ev/u+w4LlBBppuPkta99yWdy33UnDdL7ybb2lvdvvRXOBRWVGuTWp5sCRsPJCCyh&#10;WFn2mm8X9Hu6+5H1KKA4iQlSdHR243NYVU6N85euaMlPTTzcw2EPcRTmCdFQTtyC4g+2d/D0qXIV&#10;SY01fSWmnF9z9mdlhRl/uSzLCkWtnughMSdLfHNtVX8YvfTR5PS7t26ZEPTgJVcxFm7ZJYbas7Mz&#10;wCqQFUzFTbfKH7txA+4qI7b4JFUivsvRZYiJhphrsDZKHLpeE3DlEaJAxuFaWhqk3crK8Xt3uvoG&#10;uBk8+fTTRrvDUzafthdVdVx7+VMfrH3/5/7G3/7D3NXnHxttDHnuAnLtVK6+/U9/9jMvXrzx4mc+&#10;dd7woJFyeoVRSXv2h5Ge22yr6ytf/vKXnnj6SYlCzo0p5CpSWJqLfcKVAOkPqCOsJzOuxe68mSPD&#10;TbbupWuXQIjYYCggIcukl8EhZW1ZORySgG0NS4sLDremjort5aMKE07G/g+Da2lENK429McNMbmr&#10;iEBlXFwUm/nZ4Ng2J6oTfWn8wfJcVofgDGtUga425aQO7IzmZEKRdhDqqfnm/b20B1FT3wz7rGts&#10;QQsEhO3v7G+t7GJM9w62mo8rPtNeCf1Kw2V0BUWZppZqLQlgANNvalnUknW4Kita8sMrnpHRmLfe&#10;epssLVOOsfNGFMYam+pee/W1uoaa7cxm7gyBen03vWZMwTxj20A1rEX+Go4uCEH7hTaeBXx+7KJI&#10;keglFkEN79+9g5PkKRA7hqoCJjVuUrtbQRNrgpD5Lt6ahjExXCKpAqSFIbwBukSXQd8PrEN7PcDR&#10;bJYgkxLC6H5jY1tX76DtZ1pwfnZcP12mtbyyaklGPIoRnQBtRZWYCAMlFYhHNXVNLbpeyr8dLYeF&#10;Ve9eU18NKJh6OI1hQIm9rkY+G96ySC8HOX5qVdHEPM5Rc11f28VUbWlo1n8zEE80EM4Zk4klBzjj&#10;IyNDtJ4rq+olEPhSe1t0tUITTwLjP82IDQ51CMqU93p6+imYO81BdPMz8wAqGxwrqLmxSVmBB02q&#10;ksbHysJK90AH4xEhTiWGgAFUU3z6BRsrIJ+Z9AjiFiV1qi95ntTKfdAN9twNkD799FOf+uQnrTQk&#10;AcdzDB4SIDhBNoi+sKXhd0vLylJvB8C2uYz5V1FFnTjaHBY8YU/heJZD59IiqaGmVrJ8Yosmy7HJ&#10;eYlCQaGYooURo+OXLl42uOAtZGAAOxtHGHVe6g6oeoFn7oeVxwpE266gBIWxDtW/oo6kxTb4Ci3V&#10;J1SYQtrkuyGJDJzYBTUX5VKFfa1D2a3j02xRdlNeZHZTSx3OLJPiw72+tb+CzkiLwJhnXbNAWiLB&#10;NVGwuEl3bIFyUrROcihr8zCnoK8ZLgup1WxNvYlmW6+izZhxXb2FipbriSsgobCUld57/72mlmb/&#10;CYldklavrqFsxpQXILaQouNeNrsH4HcYhKJN8jgcXBAGnerF+SXJl22rP8ZQC5NJvBI0lTf2bkW1&#10;k7XAUPBQ7+hHXvjWv/ADf/mjH/pWCVkiHeQbc+n521/+4wdFY/0GjsXS8UeTujtAfcEZHKv0D0M0&#10;cw6aYY31R6cnmzp/2eORa+cKKsv2ZaRS5mA2EE4uQAGramDgeCZE6+gXZY/09hzQuDBF6hl+XUfH&#10;YA+pFShmE7oWXa5S4vY72U0LCR2X5rByW91uw0YlkQ1vQYw6TOJwWy0rTO1mV2Z5p5pt3rt05SIw&#10;yUXIVk1izU8tWV019U3lVY04xzE8QontIAWETfpKHJaK3a7o0JWWzk4/au06J3jSsJIYSnSwit6/&#10;e8fZTkknhmwOWSanwJAWYUIQcJwds1YkyyRmCC/RqK2oSqZeQjmC7Xl0x0JDX0JTWMNnspiyQ9BX&#10;HWSWqGhvR3nWwg4MRuQIy9RWNXlUt6M0KgaHFDVXLl1W2ChWg1Ea9PCA54FrRkCcJWgkHD6R8WVI&#10;Kmr0C6eF5rjMlvmAkKsHp0iQlMfchhosBO0OQPdueyLrEM7TgnC08xDJI7OJG5JHFv4P0lWSgyaT&#10;YZGtxfmecNJ9jNA7CDpXnPUu6tVXX0UmiXsbzK0IEX4w/MVjMjFSsWjEB4M3OoYOF0Wv5My8kQpW&#10;LhgTBIHDxY9p1tuJXlN8dt+8kZNC9ponmdlZS0vzhO9dTj4j7Os1wFTZ098junsj551QYD8BEWVp&#10;MgGpGBAq6OqoihljQieCpEbQN/hhibxUnI+4xUHFi1G8oM//i3/yP3CJeTA+MTszjb0lXRkaGJ6d&#10;friXyk1OTpGK1g3b3dmkRLWytouHJKoODg2+8pUv2POAq+HR8/qXUoE4ArOEdpDuAkFJ726qgs6f&#10;v0i3d3ubniJhm8gObr/7DheZobFR/VfdNASpgaEROd/C3Mzm+oa+RiRViaSYzyryhlGDcRGeWzlQ&#10;ajtQ2pCqLG1+YX1n76CyqkF66tvrqqO1Ojx6rrmtzSAQoqI1t7S84grfePNNQgYu2A0SQCV2cjI4&#10;luD78OH4zVs3naDO7te+/vXv+q7vGhgcyOu8aTCJ4O64PAMGevf2HSf0bird09k+t7jkit1wz8bT&#10;sie3Ntcx533b8OjgxXNj/2Xartte2//kt37y2ulv/7c/8vOTnc8+fb2r5ht9aQNTVK4eH5Ba+Xi/&#10;9Vu/iWOuFFPZyC+TTmXx119/1SqJCnh7U5fcYE5Le8v+8b5e2NFuDqtUVbG2seSpO/CkR+aT9dcu&#10;3KAmapDqAPsNdqU0l4lYiDFcGmHieHVxDU+mrrnc5EGRVmttwfTUdF+vpjBiCvPmUOixG2W37Jas&#10;cksNkC7vdL3RPjP5bqSd5joF28MM7UezrAMd3Zt7excuXBNKErWnII4L004pScP+zkZzp9Xp9DLk&#10;VVnd0FZV36YmcqIcZtPUrzdWdayOgWDQ7KmpSfMWY2Om3w9oHiYNu7P9VHg5PfHUM4DYxGA0hmzI&#10;jwmvP/ZjPyZr7+jqMD23ubk6fvdRbVNZUXlBlPgFB9t7azsrmfrO4rKq04PdQ0yXnc3tEDg9LF5d&#10;X37hhQ/hAsdYnyhbWPDVL31xyPTj+XOmgcbOjXl9f40vKMNu7ux18/JlloZRjBbubjQ2d/oo+UUL&#10;c05mnssw/8x7Xrh8lcGlc1GhRNITcKVklHj1DQw3NLVZ6jHQsrepAIoCK7quxzCn4INHo0rRFhPJ&#10;wZJxIsFF+JBowJHh0Xtd20FkbG7p7ugeUDDQ2mB2YeYFNOVHOEbraons6N7HTO+29xz/UieyvYlF&#10;/KaO5UB/b3NTq4yZ+Iko393bZSDRJewi+6zRWCmVlo+O9c/MTAu+3/KxT8okTTeG7Orygt9lCt/5&#10;nd9tBE/ieHhyBHDSAALaUW2IsfyCbCPH3wLwZ7Sh8JxCzfQogm8+wcpTKCLalph7D32EsIxsbrpw&#10;gXVdu3Bm3+XBfyfZ7na6spytbEghB7uVfkFMjesfZaemH6YyW2RKzwocB+mqynrUBy8LPCLvosdH&#10;90/64v4YtESmNKRsawv+pDzUWkj3UguOOvQR9DdgA0EVOD3FkdAyeObZZ52RCBbS+JitO+E+VHaI&#10;0ZipXpld66rtKz4sN+lxxhenrFmDLruT298Wws/2DraX9hbKm0tPq44frTyYWp1oGWhKFxg1WKhu&#10;KiOjJVEDwTomVDKKD/Cz7lVSc8sXD6eXF6wuCLpZHJlMQ1O904Teja4cfjQhQB1stLeQ2A13aSPS&#10;judtMp5o15W4iYr7wyOAuooXWjA9PcOO3sokxhsZYaFEAVP+kYagUyRfBOa7hJi1So7oNZdIP2hG&#10;pCenJxeWFoVKK1wECNp1av8jL33ssz/wwx9+6aO6h2JF8gpnsqpbn/uN/+mn/+p3/tm/8z/92mrP&#10;t3/6ua74J/nag/Fxz9EZoacsqxBcXR1aj2Qne3S4trUN7yyqLd8TguGiKrXACdKHW3tSLfY1GvDy&#10;4MPtNLu+UmCKIRh7AxnctigMLg5OW+Yw+3BqUrPrJMuh+xQV5vz5UVUWfRBJs/TAYnB7YWAqCgIH&#10;ITNwVojLa1nZzvtbh9UdZUif7a1tlqZHM/uIukemtLB8P3fW10ey2OTa2eriZM9A99Dw4ED/gLRE&#10;dynQ18IiPbjy6s6i0no997PcganiQfSa/n58OIgXIMTPhsHDNoJiBtgkoobRSlW9lxXQJPdWvszW&#10;PdFvJVk3NTnf1UWUoy8yqILTO/feAawWFyEom8ndVvB5Fs4y1db23i6IN7OXMvARt0XpVeMYNPNY&#10;glkhrXQK+G9rLKYsC4uwkNEZven6Gg97dzySRv+UqK4XhCRLLtDNQDRCjuEkkTgJ/zobLukElqs6&#10;gF+yqzwOHfyvGDIINC5mjRMm1v89uwohcTPa4WYTfPZ8HIgDTlKVTgeEUVKCLmnf4e2Ep4I8OnHl&#10;S+j8oV/qZxXnolVC1Qp8y5fdDH7TBzDFjDMWAmqR/OGwH/T29rl8F2st0ZPK9ykli/6Hj3jl8pW+&#10;/p64jW1ttOXMvbk6l1ZRI3szXaigDsce8JVETPoBeiQdAPdCVPBJjg/ig6GJYwmHcnUpNbO4rsgp&#10;k9EWywPQZoUUf88P/iAlmas3riMYTT0af/+dtycnHzQ2N33q2z7FimNm9lF6Z8PNDc2u/YxVC65C&#10;Jpscv2evO60NAflkbrKGsZKHLZeLR52mVd02cO6khCoMR9s0DzPnRE9f5+T4narm5oHePsTtYFHW&#10;VRE8IvbT3uW8KZ+bnMWgCCHREyyiym3cgU2wVjSCMBlMG6DxbWwua0aNjA6cvzCC9Qg8unDxInN4&#10;m//Rw/up3T2TWA9jGr++pbHB2kIUMrUzP7cmg+zs7WaPaKFZBSPnzvf29zOGYXJex4ihTgJeBEwW&#10;1mWE0jjlhHAQp8VZ0ef/6A9m51eQOyzhtfUUPZjELqPM5mGjYa1Rnbj+xHXgjYJecv1NUDT5Q1FZ&#10;4+jz3/bSwP1//Rf+5uePzj/xzPmWUOD5L76g0H/45d/dzaamieUMDmhQl9XUcvT46juvPPvSi7qc&#10;r71+8xOf+MzjN559/avvVpe23HznXWalMZp7UnyaLSQBBTnDFtvUTUNQqK6m+4fqsbe3r9a0yEiM&#10;Do0M42N097ZfvnbeOUUKEpldQVLXVJ7e2a8qq2tp7OTCXFfVKHPPsjIJFC1nPAdpyuFO+GZ7S4LV&#10;GO2X/bPCCiVIDDi5Idupzffv3RwbuJDKrZUXlNfXmu3aZF7b0qj0pAGxau3YTFV1oQohtYI9pLd3&#10;OpubXn/162WlVY8/9fz88k7OHi8tXV7ZyGry+aDsHGqLYFslVcb0gG2te2vHTHOLSyuPC4pzBTEE&#10;Toh0+tHDG5cvvvzyi/enH9Y21JwU5j7/uc/HEFNDpX6K1DPBhs0um4go/NwffxUeQ7xKfx3qpHJN&#10;59Jz03OSXdL9ih5Tmq989Sv8XhT6wBsH0tNPP0nIB3OeOrKGZVNjPfIU4T9zL0asUun9Z597Xoy1&#10;FZ1VAoHFr9Fqqs3u6B26speSJxF+b2EHy1Gcsp0+n7ZUhWdXXm5OoLm9I7Tm9RfXl+kGHB6m1NZM&#10;KUIy9zgjvEJopBP5VWQ1lpar+5vqmzps+x3jgMuzjt6GZt5L0S3lzrtGRFFBWOC57xWd1DlCRWIz&#10;a0ICRfXwMS0qbqxq3lnZaa9rKspmKs8Oio72G6urtlZWQfSkSZR0zICdnVtrbJJLDB489/RzdFQH&#10;+wbU/ISt6TdJO86KzzJH+wa+Do/RnI8K/Z250qOSlfWl0vLqvsELRyeAlqIch+qymvXt9MHJDn+b&#10;s2L5KeXgbEml+RfjauCfesAO6eTbD95dWJ5RftaXiwrVgrr+38LcalNDTXmJroc1oS+UQ/wJ/9T6&#10;sqKqE6Z5ePHkViX7ydxPCW9HcYbtmpMbjxDBk8SYQ0W2JoGwT207jVlmQHQD4HzyD2MiDY01uIG3&#10;799p0znd2wDM72bXu9oGkDzN6mSWTo/2inPZ0sOt0rMUyuF+ZVl181BdSUPILJY1UjnMruzOre0t&#10;HhSksie7lEEcctGjOT7GdSKgurm6BmU10wjHwwGWyFIhYatisMx3N7d2KLvXNo18c4DO7a4rNgrZ&#10;N6V3tyrLClcWJ7vamnCBDEGntneYhO9tZg5TOYwYBsB0NxxAuCWaWd5ye3PH9IO8W92O4MWFlzuW&#10;bNTs3tICav+ps8fIpJFOC4loizyK2SCkorKa/FXahsECXttYe/DwHn6VTM4EkuaajT7SN/rnv/9H&#10;/8x3/+C5kQtq8HzoOjtYn3j7i7/+r//Bj/6pH/4H//MX55o+9l//zF96ZuvX/rfTl/7sC70QDNX/&#10;7/zWb9LB8/klCoT02MzrMem/OAJFVkc4McHWumae2yXHxRXFVYf7ueI9k8+72igNjdVb6fX6tuqT&#10;g51KBpzRMEIeDXK1I/B08wBR3X8yK2jt6clxp+RTXrxp0hMODcwWW4xTUJVIpbKSiaGh0SD0l1fT&#10;gV5cXYbEqJAzG4fV7WUcf7MZA/xGVWLebWuVrIMbc3xuuDezu3JxrPfQ5HNq98LoRabsHd1Nuj+0&#10;DDndqUDxcVo6BsyE0DDNHWyNsQ8jmXN0UllU/uy1x2+/c8spYkOuM8IqPCyrLjOBa+RxYXU8mUMi&#10;UMjWjEgp++5TEtxKAkDh6dnmgwfvyVymJu9evHCRLpooobKAlJCl0GRcWpyP2WGcu4NDbanZuTm8&#10;OmzafXyDswIOcZpttFS099TVZUWNfMaJnkAzCE5RcDPXf4jbfbx/mMt6ymA81ZnNdZDNSIh9EuU+&#10;SiuQIiD0RJJKpyiSquISA3FVtTUIWMGcj/nnYkQGISoUTTNpNW9+qgNadBbHbFhpJfONNmmMHyZK&#10;EJFOJcJMYuaJVSrjIdtLaq63v6OyOsYFAmNKviJHD7BJhlobeR34JtEnhyMAj85OrKsShNOwUj7G&#10;aigiQIQZ4cyeZngZXeawgCQXjCroioBRUqIb16+V1p5V1ZbVNlZ1dLfkiCIti/ClJyUFB/Lj0iKv&#10;29BcjwjpKMRXUvwwgUhmyIhaZWT1+I7mMuFueZvjmGcr5A1ahBdLQkUCg+uhFCn+wT/7Q8ER5SFT&#10;UMDlqqO7MxQ49lKTEw/1R0jzzc/PgcfXNrYYLKCNS90omYTSOovpji7pRbh6mro2Rpnd95149U4L&#10;4/V9A0MSlK31rbg15eUkTxbnJlQbFdWxu3BDfL/WAwXpoxP4hRywzMbbXN2w+t1PmAeKt6CwurwI&#10;PEyq2arwm2OdG0JCOlAtErs8fSxkn6qqsKO85vrygtS+q7dnYWnFrWwwJlwLs8khbD2ceMDMS2KB&#10;fWVf6myOjSgzBkZHRqHf0E75nkYkBo1vCAJ3Dq2h/NH4Qyng0spWX3frxrYqS1FOMZKOkay2Y2t9&#10;sb2zE8z22JOPD/VRcQwRjoPpr//RrSWWFSUUqcuiZ1FU2XnjU596ueLV//7/8a/eb770zOO9tcnw&#10;RR7/fOVrr0BcZHJ5/b3E3mQd69aYrCyYWPAQEsrgkMKltqqhpKjy6tVrMm4ELMTx6E8XGh4Fs6km&#10;Kls72h48eIgtZ/lKwiFzTk2TI/1DQxMPxs9fuaDowC9Ri4dYDxHe/WNeHzBLBJS21na9XQwY3cZE&#10;fi0wA0vdsrYxVLE06wuOiitrK4I08CcjHpsbW8qM3va+ksrilaWlgcEeqTCkubqmHKaN0WfMR4YM&#10;bllYWPZGMG8Mm/Hxh1CBS5cvWbsGZCArdA3JyopW1m1tB/5j1d7W/uF21XG6gqCY5dHa2enDa+Il&#10;U7ruPyb1rt7CuYvnhS1Az1tvvbE8tVTWAHwvwlNRgyukdpZTJSS3qokrZoYG+mCrOPiH23aGY+lQ&#10;g1gpo7e1m9p5991bIKuq2uB44bSJ0bwBvv7KKzK0S9evVtfxCShubWkyIy3uPBi/b7AUZMpovr+f&#10;eUm3npRUTKQ+yqQ61a9DIzGmGtEBYB59C4NWBJWuPfHEe2++ubmy7JOzEEmuq6uls8sfkDCBQwAh&#10;PUILPoirMRIYtFDrJJFNjisPi7CyCm2L5nZUv9OdTRjcrCuNaqyzKXO4dXJQVFoQEpHBEg2DKahz&#10;tyaCV0YcobLBk08djxQV4jVE+TLZXUWkWafDcDBmKKShzIglyD1nZ3fv3DkrPCgo3mf/NA4GPjGV&#10;2Z+06kIZhwJnRH8VkaLEpFHJWUd7r3EXz0dZgucDU/n8H39R1khlQD9Ga8hfRi7Gmqcclp41rbOw&#10;iJGG75V59+07JBUvXbq6uLg+ObXgViehqUjRhVpCycHkGsYhhyWqQhQjwmkl6DKqd+UQEf99ZCyI&#10;PpoBVlAqrQsWWo6OLJW3vcmzT70blN2wtyzLpg+9dXNNV2m2qrW68yxTUnlaTxm8paL/JMPipPA4&#10;lUud7VR1lMI5cuUHe7ntw4LMuw/f4SSDY4DiA5Cg75E3Ks3zZDH2gBPqOn+Z8BzM7ZfqSqxtbowM&#10;D4d+P8ArQIsKvWAYAwoUxThSkMIUR0MIMS5zYKlnei4x2mnuFe3GueVlrVi/C302oGtW7uf5KAGd&#10;ptJkXf2Ytw4ScTilFIc97ckJX1EYZPxUYh3m4kXOpDujCbIW0exUseCFheUqTF63E4zXTNC2OSRz&#10;faRzQxefeuy5WITW1NnBxsRbf/gr//Lv//hf+kv/8N/87lfvLDf/yL975dd/4W983wtXLg1X3P+Z&#10;n914+Qdf6I+orBNXQ8RGC0wtHUNLpezWTCbUYpf7bDrCuu6rq+tauvpDjmppzdbGKpBhYGQgtbMF&#10;pobFVRB7c4DFVBi3KM7cJKz4vpeoI04hptubzV0dx+nTXBl/iIBFQxegsBAtBLAEBXJDHICdHZ1O&#10;Acegykzd5fEdIM+Qkq+NJuZpNHmOLMX9HWxXQfiwuOLYaIifdSsmp2acBXpDoHSwloWEGD0x/ghD&#10;DBvwrLgERBJ5/lHm6uh5B7ngU91QB1e7ePkSZ8/ZhRV8eRruWm+UbsIkua5e5833l5c07KXCkFjM&#10;HBgCO/RakFzDKysaa2oryb+6iSArPsEWgNviY3gEqgLnoAgPIPGPkoCAVGIKJ8rACI4QzkTfIK43&#10;F4rnWztbzJH8wYqNRhtnDNZtf/JlWcoP8l37GNg8C6aEPWUfOV8C4ApqafSUhCPDd/nxw2SgL3Km&#10;yEkTnClR4Y7WmAiWJFIxTPhNenuevZ4ASdF9cLf9SEJUp0+BvbRDHzg0rkJkywuEBm++kZcs8JhG&#10;jC4hvO00RgrMAfuVlGcsvtDFYiouAiaY5zSGk3BAw2o6dG2PKecxZcP25voFBk4fBp89hrurq6EP&#10;XtmyTO+HBnJeKsyW8RZYgNHlODsNdJCXhs7v0SGYMzEG+oYRtQohccIOw2nvH/e8MMae9DGL/1//&#10;9V9PWMy5CFPJV2ureakBl3/zrTc07EohRc6q04ILFy44+222hdmp6loASZUDRIALKkUuZ4AuIn9h&#10;wd3bOFslz77wMrDeS3JcDZmfosLxh3fNNVXWNYXoVkFhT2+3D8NWVCauqVhcVpQ7PME2cBa7P+bh&#10;tepdAIGVsYtXVpYWiMJ3dffMGb9P5jRZC3lxHyYefPK7d7dopEptCC+dnXPT0xYGc4/xiXmxo7mx&#10;hmSOWzA9O/fOO+/eu/dgnmxV/0COknWZDKhaRmJzt7a2G/yOaWXTELwV9vcN7r7+6itLK6t8drGr&#10;H00vGi4goKwg5m9PmcB9Fi7w1QaHBlqDl2NpL/3hT3zfp//qP/pX//Kf/uN/9E9/+Ss3b7175xEm&#10;/PZZ6+MvfuTK5u/8rZ/5jc3upz54oTUSL4J+JwvLm32DfWDSvQ3NdEd82hRRaKVwPslmNWg4ybss&#10;1HvSmGXFLiRk3AgTvPXmzQ988IXN3Xn7NqhoFTXf86e/V4KPqinyokMZ4VMtYp65V5aaAbRXX3td&#10;CiXB99zMAhCvzmhqHKZ1E2Ly5OTUlDWFTLNqADz2O4rM+vomQerC+Uvqhs3lzZ7hXkvevyamBZrW&#10;/U6EEo3EmvKNtUWnsqgBQdNqV0c6OpF2z1+5aEQUMSTSteOgGrzyta/euH5d72ZkeMgDRIhpaujU&#10;DSF/BxoZGB7DkejsHCGWuLubzu6yPzzWFHaUkO7KZ1dS7Nvvvfvcc890dXcoxX7/D36X2aqlMLPA&#10;+LIKlBUZcEGxWr+o8lRkgc/Du3UgeCPaPxkTQLmjF198wYahUI8SsTi7RMqivqlGHqBkcI9np6c1&#10;rImBfPW1VxjfQTU8FD0WZxz+1vMvvbC8ujQhaZ14oEqEWKgsp6bHayqqLl6/2tffqwfUSs2pqw15&#10;r77RMPmqWnXkwkXp/IWr1wdHRkUEtQqxyJX5OdXL9NQsLfWRUdMkZ1Y+Jl6ioRe5QKLsF4dBzAkF&#10;ph6xLbzrlQJWeWOr43h1eWFj1YRwNZ3O7MlO7kBHyWxEjIv4g85FyLdsrV29dhUbo7u7Q5qiMaec&#10;WFvfkNkjvjgqYmalvUNmQJL1mWef7O1r29o1uTx9+72HszMYKUuOXDbVbppTJ6Y5ttdKaNuXF56i&#10;9oYOIhQLWw+FxUTn8fbWrkTq7t37ntHIcHBTdI2dpmIvNSOmcnNTc+nV/fICjJ6ampLmrrb+iorq&#10;2dkF/cEXXnoRO5v1Fjeelz/yoZW1ZfA24wopeOaQLGoQthwtnnVSFuuimkLaM3uIKegPOm6yk/Tu&#10;vrmtrra+vcWCg12LtqLsuKHopPxsvzRHsuC4tLWuu4zRTXWutBab6aCo7rCoRoNh86T8oBC+U50r&#10;q3ZX2OLGHJnYI39CZaJyIkMSQjXc2bpbTygTynoRQ2mHqBHGGkjuf+JNK2TDXxGi/SXnVm5Cornj&#10;TezSXECycWIl3cBaBSdKh9wrebxF2hPumDlcEzYO9ThZKyoEiuTFQ7DWjiU27fWjBxQOYgCD+EEp&#10;kY+KGCCJcSo/+QS30F4Vo2Z3S3tbILqJIpGNkHSgTx35HqhkCzsCDcWLr6wuOzKSqaD61a3l55/+&#10;sE9UcDbzn3/4I0/88M/86itHl773L//Df/xP//EP9b3xLx5e/qvf90ybkYXi6sOJ//lnXun/vs88&#10;3RHUnESmh/XWgc5jmNDjcWezBqwQerQLRfvBgTbUGYMLRr4ABttb65mdvbM6/I2K2YnxZladZMmP&#10;TyvhVqF8GUguTQcJFkgEeNXR13PpxtWcgi3EFnhpWxV58ONEjfrB55/3RCwOx5OjLdHgLBAbhbhQ&#10;RtjIlTXpyBW6VyH0dwS2kU5gOGVIkfcNdOOdOeao/mEx0nP3sAhXopKivkj6pwkQnsSZ5XQ3tJ3e&#10;3bh4DrBXoVA3wpwrOBHIt4jxQ6GzB+cvXl5d23ADm5pawgD4KCf3ry1v82cG4Zo4yNAWk+d8872b&#10;xi2rKxuGxnocr6u0D2k9lBPe27ZmwjPq8MBqQeRyUgTdFuKdYvtW8NVXXrl3L2SVgsOV2PIK34ny&#10;OiGoYLPBAlraWsCHDc0Nkl1deAopURfS0Wpvb2xodrSpTNwZyhbGZg2I6IZHwR+KP1BPWgkEnKOs&#10;khXlO4D+HD2+ZKwv7G78fVmw2kN0JpFUzw8M5rO4fO6SFwW1Aq093Px9rK8Q38j29nZrrNlWGg5h&#10;XcB+JCHX+vEYlkzk4MNQImFFK510scUKH0NGlfRFE5J0CSpAWDNFw726Usa5tDxvtMdVGwulu9Y/&#10;0OcsUPznjRrzU8n5fqUEO/gwiSRpIrfBS34fK95ndj8Tnll4PLvYhF8T3xxXGNcYlkGRfTp6o/6P&#10;vqdUrPg7PvOZqA555AXv/dCtUVn6WfaEHr/YQWVFT4FlCrDEG2ys8R80cVB07vwl7ZC4F6GNHtOZ&#10;UjjGyRAFGBS4W+BfWV0LfJlZtyRsf1vvg5osIaUPv/SSn4Iz+ntzsIrzGOBjvby1x+F1dnJKesPI&#10;z02XV9F/87m7ewewOhaDnoXbG+4fQhV9yUR8NoJrAFpux765xRhbb+9sR17Wc2yoQw8nzJjxdKsr&#10;y9oM4TY27OztC/F3bt/Z292SJltYADN9vRD6cJZqflB22c/YnyoGI5MLC6tdnS2UBxD+hFR0Z4Wg&#10;lEWXvL27x7l36col3jhY3rGICqu7xjpP77726szwf/WTP/ap/oL16Tf/8//wT//VL//SL/78L/6H&#10;33tz5mhv5vU3Fi98+/de4054duu9B9PTK4py4l42ggMvm4qIEICqjsQBt4e10MihlUKGtbrh+PAM&#10;9pMYGp72dPchXmQPjV7azgHgPfn0M2pDY+pwx6QzfUQWpQpisb3D1KqlszNkyk9O+7AH9rNNza3E&#10;84mxZ7aDNug1DY+juj7z7PPa3CbFrly+3t7WDS6x04Caj+5OtHW1m9ChGsozRX4ux3LTwuDrINfe&#10;28VBCyFAoSDjNMeEQUVGoXdgcEgmkRDAJbjWG/oF7ovKFaALbwBLiEiHB2dOcdx+Ybe2vu3oQJGq&#10;vq9oae2pbWyV+MnJFiCp5ZEpmiEGpK8sL376k58oVeFWFMzMTGV3DgpKj0srCtvaWhI/LKL3AOPc&#10;wWlGeiGQcUZ0Vp1ki6VW7QEYtaOyEb/d3nMy0rsUJjOacTrrFmds2KLChdnFto7m44KjW/duahb4&#10;5LlT6lYq/vKuHpKx9LdbTHFbg37V1lVtr2916uv0tAsp1AFCQLhU95kHRs3kw/sj5851dHapQhSI&#10;PpLg0tXTS/xdvQt3N+VrgFO6ZdMOj51rJ39wemKye3t1RV6YLxytc6w8/1+yFTKzZ3pvJaFwE7rk&#10;pXpbgmBqNwP0NMNFEd6sskCGPQrBEoBojIVEcIXTCxJsIShL8KVWkVgxQ0OW+YQnoLN8Q3Z+48Y1&#10;x8wqxtjZNkZqxI7i6p6+XsvMm9uyuCzRsdORPTtSRx6hahwcsBrS1vemQDthMSt8MgMpOKHuvb66&#10;ltYMSykfMuCH+cl5q66o9mRja/WoOH1WdjA5O72yuvl9f+b7B4aHaMg48aamp0sqkGnW09k9zc+5&#10;xdm9zA6uITYmaAre41oEn+AaA3IPUz3Nw7UlLQ2VrU3VbfUVLc117Y2VXYdeu/G4ohEnw/j7XmVt&#10;aa4kW15fNLn4wB/IgSWmh6maaF6fshBwqGC1IichriSyZH45zRGd4o2wGhI/FoYB4QciXKC4WGfO&#10;P3ybPzkDwvddDhADROXl6iLUCyFO6Ic0yBoVpZ6p9Y9rASQwZdbaZi6ykPhtzOAqy4GINXVEUkLE&#10;7uQkxFRTKWsAmkUDwh/kcNaBSlLET3DKwqrKGlmpD+OFnTqSKs0E2ZUgoEmXjHWHnBusxmEbNKCI&#10;9uHeETY+2WxSrOa8bEJzKVskJ7Wy5OpGRkaFo7amTsJpEP/iza/+y1c+9J9u/6//zXd/8GJvS31n&#10;deaL//2/XL3ymY+M1hYdLb/+6z//q1sf/JHvkV2JhU6Q117/Kq0+2j0GO5128nrrge6PA167LZ2K&#10;+7++s1paXLaxvOoRbh/vHRcfbTCdmZ27fuEyM3DNZGNj7lUUf0Y1NbhLSjaPDpvaW0uqyu89mlhb&#10;3a2oK99N8auIs8Cp5BvEmYTEHboqHlPAUUVFnppnCVUyXWj/1LaaZEysvQ+PNtfWi3KiwbYwTkI5&#10;puuPj9GNvDhgCZhtIEBmM7ew4C+DHLafbesglVF47fpVzJCttfUr1654ImbDdM3wumyord09U+SA&#10;5rKq+va2zmCJEFs+K2xqbN7a2NWq1aQ4OD6qb6zVItzZ3cPW0HUhbIYwuZfddcIC4Cenpw7SgmQD&#10;epPLcRZIUyLjKSx2pfItF6jMAE+CZyj44kstr62a/VpaXUa9RX6kCCKsIacXADYIyjAriOlBx1zM&#10;0jj3kzwp9H2gSlap0y28fcLHOkYj8/NMSeoA0QjdpWjsJGSjfIIOuM5nWv4+xJMTsCNy4UCv4k+J&#10;aWBQvyOxSoj9Xk0GY3GG/s43zHlIBxquou8QJLO8RrwX1+YKHQrDbYlsehD9zs7QNuSBziDJrlAv&#10;UAR8ZAC2CsKUSswD15eWFprDzNMAc0NnTye+uCzTrsMVjln7Epbem+HUV6hLU2W3apjmP7Gjyl6O&#10;BUN/56zQnSTBEBaWiZZpDFKGhWGM6PgsuJwoszIg15gXLZL5WlSeV/FzL3xQiiP5Tcbl6vxtMg9V&#10;9PnPf/4gux8Ucg4zvSyToIuhQcZGgDFVJI+ZUKgK3Y7mljfffFOYE0m/9spXbBtqKZJxkVt4cugo&#10;cunZ9HfXTc2vvvTyh2jvdrS2S6XdYUhAb0+3KJ+MdIYD7uLMgkTH0yWPLoQ99sRT6F1VWFECusKE&#10;g09XD4VWFLF3bt7s6+8P5hN3u1TKwKTlEpkyMDlRm5VGlJSRa6s6Oc62Nlc7k2aXdtKY4MWFA10N&#10;DoDV9a1FM10z87duvSfxhSrGNxPDIUOc2OkIDV/4/B+r3IWgtpbGqdllzBc5qQdw8dJFxYo5nGCn&#10;ynF6+7raw24i+Soqaz7/0seeal3/g//+D8u/7x/+zN//y3/xx//uf/1X/tKf/7N/+ru+7eMf+9Bz&#10;N84PPP09n/34SG0sxL/2//xbbq2Am2ScwQ48PssozbXa5QUyV440RsTh0hjqmKfXrpoFGSPe88d/&#10;/Icvf/hD1hFiETFbOcHFK5fpVtgF6mfhgEEYdTG3xVllQLdraAh0i/LI2ogGh0HWmdm5lgYzYvuu&#10;mpGZ2KEhVV3TODR8QTOiqamdCL5pYZbAuHvGod594+3rTz7Z0tpx7eoN1e3dOw9UAGoILQnCDE3t&#10;HUYo9YoaG1uje1VayTCO/mF3f5/noc6XueLYeirrG6RldtUrLa1Ncoa8tITF+s6t1zg/MUeh0VF4&#10;Zr2qV4QAvfMzqA9ki0obKaLJyUfwmKnJiU998uMD/X26UbnCQ9MMiomq+hLtSLNCYDW9Dv2C0poi&#10;xYpFEqJQBQwrTw8zudWtJVM1TmtdaewyPjn7/PFKU8WVBQ3NtX0dA3Iz6dr0uObs0frWiuzqylOX&#10;ANsbmyuuY3cl03+ujXMUhgpFAMtTS97kIsrU1KOZxi726SsyYJMT5uY0Ghi53L93d3Vx6dkXXgi8&#10;yQAxyDoZLbFHKZkBHq489jhVN86DMeyyt5MYchW++vobKMFXbly38LZWl9PbW4nATfgFOUG1AvNh&#10;Tn5v1glUFkpXtcR4ZdeGAYsU3Vvr5l+Uq3ZVq1jhHs5NzWCBzC3MoQ5Kjwlf7af2nS8ev3htBznO&#10;rTq0HgYs/f19w8MjiwtrO1sxvUMP9qMf/1Y7Atyb1GcEmQx6HXFtDJLSWXFlcW1wQXZMWW5SwNrd&#10;XmftUmvYn7d68WFjW63isqjsTGqriZM9O5pfmWPP4HzFqno4/kDMvXr9yvHpATLfzPyj9+7cBFM1&#10;tdakMjvwxdm5+YMTU8nH5bk6/PETnzeLtFtwvEs/p4JQQ2NZd3HFydbRwnZmrbDyYP9su7TmZCO1&#10;kDpm0BT33IOOkcxktDt/9BpTsmPJ+LiTwtHy8qKBAX8hoAlQMDAKkwICeTmoGPV4h5kKLBF9joGP&#10;MJ82zVNaihULA5B7eboUbq1msHEeZPLK6rTmtpb80egOA4pM7YV0yMpiVNgH++z8QCpOq47O1jBE&#10;Sqc1j1T7aiePO7gNIfR6FlON+0h1jrEDAcEHgATrrSTHVRE8g6iYSlc8z8+Izc3M+agMWDDo9SWD&#10;eYbYfmKYHFN2U1Yn2sN1bBiENv/EoU8dIL0zCuMo0mGAxHj9EKDZ27lx+UlHT1Pz6fi/+J3cp777&#10;5f7gkzDwXX/rP/2Ln/ul33rl5lu//k/+yn/7+ebP/r2f+nPXjQ3mo6EZRhspyht9rHRIIll1sE+f&#10;ua6auwOxmMLd9PYhB/CTlC2ghmC17egn3iAp07JgqhOir87RxDT74ESoY9ld0jXQN7eyxFlKvJ5f&#10;mY1g4ryBiECQKgwKaMiUuNUhYFVcbAc4kh3A2oLws4qjutImpexhdLSLigw1l4UQfymFmpIyYl3h&#10;K2cexAAGV0MOJo5CIp+kKR15jk92DsBSw87mDS6cO/elP/7S0RmF5QcnMsIAAP/0SURBVEJ2HcVl&#10;FaeFZFdTU3Nz9BE9i/NXnw4Hg8MTo5KJy3A8qSwq2OhwW88gKFFu5keauiqbO2rCoOKkaGlnrqGp&#10;MZijR4dk1RTZICV5RlxCYYHFRm0nrHiPjrQ433rrLRfr8TEsqmmoNdoF+DHNsm7GZ31teXX5Drl/&#10;LmEri3fu3Z5dnL19+w7RS8CzIsrJYrmSKZ7VXeEDHbyrcBKUD0hNiFcKRMHT1Txa3wi576TB4b3C&#10;GYMGeuLKHJBggOTxFWT/hPCf7wzmkdRv/FUytJgHvXzFXjg5ExlCfT5McuRqGEFUxLx+YFE2qe1G&#10;SCgBTcnBYJEfmOWTCUUndN+MWgXASRaW1jTHTTrIrqzPWy18hOhZ4KVqIBydHhYpXYk1lRcvrS4p&#10;L02zqCWkqraSHChGkSjrogYFYOxEJkqwMDZ2bmUlSETAF7WHf03klyl9lMHlvjHGGPOGpTryBi3l&#10;TtFCTQj77k/Mhcr0f+RHf/RXfuU/8hnwwEKDIPR4yulCGSLraDWqUEyNXWaT3LszU7WMEW0Ok0oG&#10;ckhuytTuP3jgPsoEaccxUhb3h0bPAdNBtclwT6GXKjpJxqnqmik+h+h2ksOCwUPxsLkRJOgifaZI&#10;atIHWB1bG5v9g8N4bzS7jRlqA4kLjn29EvxtLZ7h0Qujrl9ZPTvrM088mrB5omMaT6jYlHLM9ocO&#10;RwUxC7DU+PiMZ9rdTpK7CI61sJapqy7p6WxGrLFEiL2CwW7evLW8tOIHRRrr2NeDBw+QrubmF555&#10;8jEJxOr69tjYmOftn0Brpr/b2nsQ+S9fvtLb0+kn/iS7SpZUbd9TH33x6vqv/sW/+BuHT7/4/EgL&#10;6+vWrv6R85dvPP3CRz/1QamV71sw4ZVKf+WrX5qanLYPyUkDSJhvcENvaqW4fXSQRg8uA5Iou5tb&#10;5CLkl1aGhvtaWxtaWhstI0r8UBMMEm966fK1ppBXLYtp4dICgRVTRh/HvJDsvqWre3VzC/8RUBGd&#10;waOc0Lk0/wDjanlms6DklDqOnOnSpeuwWHSZiOfIMcKumc2zw3vv3+EsNDAy4v7b1ejzFy9dEipv&#10;3bzlrSuLSzRcB7oHn//gy2hvPT2DsNWHd8fR2AdHh2VOpmP0GUOY4+T07Zuvj4wOAkq9wcjoSCgZ&#10;ZvcXl2eQQzmutHW36kva5jIrcCTZYSPoSaMkKhhZgnodRdGGE8C5jIExdrNb99+npnha4fgugdwy&#10;QCiiJI6GXIoCFEhtAt6eVRzvY2QW1lc3HWMlKkx4UpcXKfqPts/mUw/bjd2B9Lm97ac31qQyheXV&#10;sbUPTw8fzpMoLGhsqFudW8c1+r0v/sb169dMCAoNG5urutsL2O9T877bpL06RJig8g6SHJ+4t7q6&#10;OP1wCrsNB1B2JVVS2OWHDW/fvk0KQuZH+4DhdBDqZ+dyh9nnnn/RCZrd3bYntHhsqM6+fqCkJk5q&#10;ezOzu2UdAvmcmrp1ApGaIvFBqw32HtYyizheOWgvdQH10RyCAUejsKyoa6Bb0UiAe3Fh4/6DR6uL&#10;C+fPnVM/SK1iQAeqL4sqKXn55Q8wBnFA/H/o+g8AW8+q3h/fvdfZs/fM3tN7O72fVBJCSEgjiIAi&#10;KqgUFbgW5IpBBUQuIoKAKFH80SQaeugkENJzknNyepved53Zvbf/Zz3vOTGg/5F77smcmb3f/b7P&#10;s561vuu7vt+1lfhWstgZ6AYhBFomUMjekNUuxj6Iy7fgSWMA2kQQoeTucGylE2gSXXfTEW+Ho8a0&#10;aCFVrhfapoyRefkys2Iof+diiTVGlwwmrsgFZxEBBUw/iAzQtJlbwlsvsRE3ynSpyW3EBdPQrtIS&#10;hsGI/bKL865hKjYsGWizmeq63tpACzdVWK21ipvbC20jHhptX4cbJhNZOH06MeBCJjwaAyoEvwTZ&#10;ZfNSkxAFlcqOkXklJNBo/VD1zi/M4frHE5fCulwiYSVL5hETKEjOUN3T8AN2Ln9y4gpSjf4T9Q2h&#10;sIJG5fZTTz9Nh0VSB49namqa9FmGPmnbqTloJhnIh4CyiH0cYZPY3dGJ6++F5zE+PqaQTjm3SHpo&#10;uOOGpJJnUNgy+RYnGVAEi4G0l8dEzBQJ3EZd6xgqLEEwCShxHGYMx/GF2BrULm4yvhdsW7I0zgMU&#10;BUgvaD7yi1TtPEpZYHqDRs+CsLF33z7puqIq0hPh+vkBjg3gw2sP3sTr65FWmr//vpMDv3bntJdD&#10;tLHx5Oe/uPY7/9+XXhVIVIO3vuW9H/jTO7BMvYJa6EUs/vP//s8gsgRAUkkwS5GFdTq5/1CURecJ&#10;Szh0wCx4Z7ZNTuYGS4zXOEzwz7zzq8sWj3vn7h3MciSyaSODFXDRygWwa2pFhiroJiBFV2lKm2Xv&#10;vt1khHx2cBeCBRLKVOmcQVwzd4BzEUoZi5bf6HB06+HAu82aay/7EsZgKdOyuUBnaUYi/WPNFSgN&#10;kgDQTBT09IbZGKLTUeWIkVzTYjCjeXLu4gmcAIC3ibdYo0K474700SI4f+Gcx23FA+j82Yv9w1Ml&#10;7EINNoHCdXryRRlJy+d4gvsPHhyf2QUSiWx5sCfg8tm4D5VsO1/PJtMJADYuHqiYzbxrfEoOHcrW&#10;UJC8nL9zqHMgcYRT4UQ3N8HVWG/BSBfcRMolQhufl2yDnIMiVjRK1lc4wRKpOAumw4fjFq0J0Xni&#10;KBd/XitgbQcbhIyHnXLq1Ck1EgiOJTo1PC9yO94daWvCkaRHqlmk+tq05zDhEEqoNhGsyF4SMzVV&#10;IsHUVX9coHdiS4M6EOFxEWpnB8lyIplT+uyAx0RR4afCKhf7QjLaDrHLoxMnIL1AYYJSVzAIStDG&#10;hYlFdiUZFTJMkAgrFZmILG5hfSsc9wYewcjXyfxNBSunrSTpGicOm5pdAv6ESBjPlDMJ8ElIV4VC&#10;sJsZIzEEY+FJEokuqK9jamKK+wPkyQ/wJcOShANl0MPK0Whk3EnorRrhb25+HmcCqmWpO6Z37Lrr&#10;rrs5/NBfeOaZZ7G1guLKTURHSjEYdRjqYVwAp4tpgtWVJRq/fFsEiK0mRqhSDJqvLHb4PCDnwOns&#10;8B37DpitdsZhRCcNvLDROnvqZE+XK1cog6hjrAvqQJsAhgq0Uq2rCpzG+uaOnzx5hm8zAkD1jriO&#10;3HFxuc7j6Yp8Awra/UOoLkwjew/bhDsIR0HGroPY1DjZJaThFHxsVljbGnYHtK5h7wNDg3gQr6zF&#10;7RZdX4SRaFH3T24XOKFpHQYDHbxPLldkgJmWKJkWS42Z5ePPPkPR6fS6+Ai0rl55x8sh8HJziIZe&#10;L/6+eTJu9DBx3ujr6XmRu/dijqW3dE697BW3Bo9/4HX/cKr/4I07u+1Xmewv/szZC+fGxsfuAIMZ&#10;HHjuuePPPPO83mhB6rXOkHmrkk/Vuod8x04+3d0ZMSDvYoCzEsOA75GfPVxgNMlrL1VyzJw3K+1K&#10;sUL7DzoNAYU1TI2Hq9cTjz9BmhAe6Imtb/pCnVYMPg16hkvFnZDQBgsYsRC7/uK5ObIoxNNpBY4M&#10;j0G6gsXFriTWnzl7WqwKBG+vnTr23P7DB1leMFLFJoowXalBRdyMrsKZIDbmylV0bNlN2MDx72vr&#10;a9vxJJrh0fgWGEd3qI89gnLf40/+lIHYvr6BRCx97gwuQ92CwRr1s5cuNkpypA0NDe/dvRe1LaiT&#10;jIVCBRfyNIkWdat4IjN5IMMa7KtEKrpzz0ylUdpIrK9cWrf5LbgAgUNApcMCq5XT65lN0zOaIMU9&#10;+C3Au66m83S5XR1CpTQydI2vTF5XiFYr+lIwwmHkYV857R4BkHNoEeFy0TZzDJlpkEUnR8fzmZyz&#10;3TG/cnFxdX5iBMMin9RzIunFSteVsg2dvUF7l51sk3kgC/gjO1CpI1Y6wwHkQFkzxVIOgIcODqjA&#10;0sJifH3l0NGbAExhRRLB6YBTpe/ZdwC46dKFc9vAMEz5ZtL57W20wrg2fxcac8E8xdn6yvryPFW+&#10;i+ke+jt0W8VSXV9GNAMDBwWPgdnDTmBP0QUGd+dFtjaFyMzUHsOYJUEr3euxrQIQFOGAuTajPhDs&#10;ROvLC1LicGa308DjaUTDEXms1m67/U604uBqEGGQZ0xEY/Rh6aRwNHo77X2DEVosMMw4o6KJqDTL&#10;cmmo6yQo0Ow5BhlGFu2Zeo3MDwRFZMwKNRuXj0kdksDmTrI0c8NtrNloy27VV2UgpoMJUFOmGrd4&#10;cHRDDKdI+09E8XGNgy3KjEIm0xUK8tSw6CaTgNrTGaDp06ToRhITZXlQUTT8OByGh0bQqsDPiEUE&#10;D4NzgK4eA4acRpQZAszH4iDrYNib0TiguNI+Ff4t6BE0f5k+N0oiwvFMbsQ+goVNGHXaHfSVRZmJ&#10;nKhc5minjhAOLPYs7RYBUzpu8HBLJbQ5+CvXQx+KX4TeBIkNJIMjSRS8DFjDpplA6QpHSMh4NeB8&#10;YczgU9So0fgBoefdhcba1uFq19UdkZEFsfKgVha3BhQ9WHh8U+h5zSZz5LTkhocH0cbbjG3ML87R&#10;tQ8EAzLkYjFdnrtMF0mmHDDbMZnWV2h5bezduxd4jI9Gz3pofDQv4uKwjMTviJzMbfcMD4zo9Bje&#10;NZ987we+kTLbs2e+/fEP3vdgzzs/8sevvfm6m17x8mv2jgQUnfTFL17woe9/hzgOJIASE/VYMopj&#10;Uh/3OYrKai7DknAH7AIjCQRrgw1PX0waGmbah75qs7SV27K6HKl8ZpUp2djmWjKG+FW1TYM41qgb&#10;+VBeHwNzmCs0z52bddjwNgDHdVOcc9CyUpg74XbQkGVzYYnGJGwb72A3ItVwT+HdMtUB3MpohqUj&#10;7A71kjHjUY2SZ9XvYSRTPz7So9S/6tHtBGcpBwcKbhz56WIKMBUiuNMcaNnqhUpxPbZ54tSJZ597&#10;+vEnf66s7r2JWKpnYAIVIDA3jlFNfgWIdHsrcfDIYUwYWRDkDtTAuw8c5EZvxdNKSrDObZCRHbSB&#10;vJ4bb7i+KxBC958cAtE9lDUEKmI6z+HkpKC4WlpeZs8ipmCyYS8q8rxBjCyNENsxdfZQMZGfaeuE&#10;pIM+F8uJIhYrRJD7HILjZhS/CvhdUdqxEVj53MDV1Y3Ls3P0ryDYKIafCHwSkQDCxV65ITLRLCOu&#10;VolTSoNQaLhmCmaMd21qxlfaR/K7VP+SWEIKJPO00UTCN1kAykYzK/Sp/NrGGv4HLHiMQtCOIMYi&#10;FkAyB2OEbUUoQI2EiV92Ky+LTQvcZMTFygIztpdjK/laodQqJ3PJuqGe3U5SHgC88bg5Y0gWUQBH&#10;/h4fZDA2pG/4JF6vq79/CNa/DJTXa4C4xO9ID6o0NG3hRWwzTBpF1rjVIKeE/0NiytnDHIDIndTK&#10;dosUG7QOuWBuMluVBiWPihhPQkxmRp4HJ2rn7j3G173u12Bn3PSym0lQKIXRIgfHwseqq7OD87On&#10;r9/l9jCjBalMBheyGbGcbDW6It3SVGnUYGrC9UaQgokcztpitd47NAwGw9KU4TuaIHqGipe9Hnsi&#10;lTt4YC8jnpAKyHGV3bKkOPJgoMKI6gYyQpDIKqBNhVzuyNEb5+YuyixMLgu7mvyRc4FUT0ulSQcp&#10;vDbWIa8vEtEgZwAYkudyMMMYReuFXJrgCC8ESFlkg+A/docoExE4XVnbVKK6uOiglF3fjOEQhDK7&#10;syvoQ1ya4L28tA4BY2NtOZfD2tMyvW/kU3//KdDX7377IcqZt77jzZQDuXSKh88JDV2UKEbyK/go&#10;anpnNyCpcr+ZWlFNQldk/8vuOLD95d9974P16ZuODnvFVenKF8F4OyeVMXhsb0+EZPzipUWD2dY/&#10;0l/TFxPrKRMVekXmgAJdHf1j/dQeLhsETBF2Y14UkABcqcVgU7LCsUKZvm/vHkBx6Le0i+mSHjv2&#10;HHPphAKyqN7RwQIdAQSIDMCzEtxBTpiFhA9HKUgIJU2FjdnT08+uADulMiG2DQz0AquzNeaQufd4&#10;QDdRUBFyqFJlY4VsbC5tpzfp6zfL2MbpIZ+BIMK4EiQ5lWAIrothadQKjQ4k8oCvllYuX7z0Anl2&#10;NlPG263DH0Yhlu4srlshPKGSaRYG1Gz2ZjDoBYtFmk/eqQlx0oBUFbsBbQdxZTfqz108fder77C7&#10;rSaH8dTJ03S4mpam3eGiA48UxVYsY2nYWo4GyKsYKDG+up12GpjGMvaPDMY2E/wYL9wz2CdKrUVE&#10;HvTldKOVttQzKBmVaFKTD9m7GEOqMC0oWUqpxvyIvsp6Mv7s6R+z+cdHxqGQ01ih6BEnd70ply6g&#10;HgBAJePBFmZ8soiYkxfRoARhrbVr8p1WbWJipF6qiYBKLM7Az8yO/dDpQD7oPAo0Xa8xjg5KRFS6&#10;eO6Mt0eHGjs6gWSckLqWl+fAtekd+QNMCHYShaHvYIHAO1JPkEux7kWZF9IJ82LiG82OEfVXdFPh&#10;RPZ0e4B2YClUS01cicRdDodqQGsTqXYlGcODkU5c4PTZ09eNz0D19VGulPCCzJIr8jPhHqQfqGhN&#10;pFZQhbJbWcBCZOnIeKjpBGyrlCCLcBLzB7UVJTUhWwCeVpfd2NEsmyGQW3VecxtKWofL7GU9r6Qu&#10;Az6ZbIZkfj1X2bb5jPwPwBZYHqYIKR1nPzdXul3NNtUkJbvD6kKzg9kitgbJCmp8LuKXwyXqzHDz&#10;6fjKkJNOxD3aRtwLIAWzcihYESyoMltGGuJ2Ew8ZNRKxZlSbVW9DwG8jYzzoi9bJtFje3MB8nray&#10;2EFyVFCVsFPoivLQuQ+K5VnHtxHwgFBG+4B0ljSII1DCnzI6lDNGKC4G9lh3KMRdg5860N9Pgkhq&#10;eOrUmUikVzWLKeh1KG/hAEDfF5EeGOXM+tAwpTzg+OJ05ITrjfScOXkyvhk9cPAwQLIw00XI1oLQ&#10;LRxnPgvbhxFjLgNoii9UvkD4OGU5DGS0Sg+q5zPZzecvXQCd5bjCNe/i5YvSB2qjMDemSVgRzVic&#10;dHbxsCMHBeeG5sGDgLVzdC+TgwZrZO8t19lOfP4j933qgUcLB//vv//du2/qfYnKzC/IihLskLAh&#10;mUNGB6SMDDu3nYPvwVGczK4zM45JTcMopHLpLuvouuZZq6KJ0KqjBkq3hNosj5cRU/FWMzKiyCGg&#10;LRGNn4dCUsg2ElvJ4SHEkwPI1OMfFo+lwBhA+kH0qKsZehDZv3iClJEwyALFd6sFCupixIw2MWVO&#10;o1Jq2BvO0ECIqT8iRSwZzVW30bClLusK2CF+IWLK9MdqKoavuJ3/aptxmC9WKusbsQO7j2LulSps&#10;MfAugzY4odoMaG5xomejWVcggOE61WCHrxOZGavFSKVRyG1RB117/VF4oYyBXz5zrmdgbNeuA4Bb&#10;0aXNlqlGMSiCCyYjNnH4VNCtLhXKjFezDVlLgLLiklJEzRJrxeqzzz7LavHhV9FE8S7Q2xfejEVp&#10;IIJTEhPocdPxpgNIKgbqI2NKHrHqqjRAiNOlaokZEbiM6ez2/KUFRkQZUAXDJgES2WcPkkYWNjI7&#10;kVQYtoEwwXVAsNJEBhLmkFUWVaR9yleH/dIGTKVoAcySskSMC6EEiEIsRQFsdGgepKfQH7USQ+Sg&#10;aVeRF8IQXVpemZ1dSCS2cuk0PFTU78QIBMBJCXqX2aBi2qVHOXaTRhLtrfxWRVeu68kzCAaNkrie&#10;FjHugenEQc9iRlkN5XA0OIQuBGgBeQtdigbzH5Y8nVqa3BYLa4PO49jEBHeV9QZ6TYqvFMikvUbK&#10;xZ2U26Xwv3ypAE2JAgPKP1gyBmvMmmxsbuAE+PzxF8jS+gdJMMT6kBE0geyuuebayxfOgsfw08R0&#10;0CCmBhBSItknJgyPT1LSMVoNireeiHKi8HKCjeHnpCpjJuzITsmmCUMMqW7nheROLUtM5/OQ4GMX&#10;ldmOwjM5dOhIZxBQpCjtVaNMAWgyYkIfUwbDwHrw8ODedYaQ/Maa3smhwg9z+0Gk5i5dGBybJP8l&#10;ApJyrmE3ujTv9XihXm0lE3RSpK9fhIceo0IiCTh37tyuXbuIyDwbwAMyLVYJ1J9wOIzwBHwpciwA&#10;Wq/H0d0lI5fxRPrwwZ2EZubuu7u85B9bWxmctjBsvveOe48cOfLggw8SJqLR6Nf/62tff/C/VuOr&#10;VjUjOj09DZWVv0CBWPvWe/bf+nsf+/jffeRDX33swnkMfRdWYlu5pnP06O2vDF74f+/88JnA0Wt3&#10;RMChFTXv5JlT0nVVMwu4TX37Ww8trSzffMsNOmOtVM206fg5Gt//wfcGBkYIT1CgDh89qhR9kLip&#10;Ew0pmrF4I6pWcw2mVK697lrxK4ApoBx2YYXOzs0NDA8mUPvEPrA7nC2VoFSjPge2QnPWajT3hCOJ&#10;6DKsJFp/AwNDNK64P5QUbFouTw0KyBeXd/Hs6dHxMSZaOXKuzMoCqJQK5y+cVvlAvV3V2zwuGh2M&#10;+pOqAoxdOHMWAyPa5mSbXDyVGMsdNjNNDPFLMNn8fvzjwLYQwG0weoa8COA07iiwBdLJLKAOg3hk&#10;D2jAyMS9wwGQCY6AtIrNbtpOxzKZxPTMOFQntu3JZ05iVS9VvhoXEmgaZMqks3vtrCsOPFJwVou5&#10;bjt47SEGEClllMpiKZqIcepgIr2UmYUV2+mCy6lr5kkf9bCJ6lkUL2XwEJqk4HzgEFVESql1UZnJ&#10;B/1BZOuwYngW1PHE8XyqSAVpsjENh7iuqN4Rd7gYjNv0tP5x77SYKSVxUVhaXthOsuzLNKNB47vD&#10;KGwJBRgAYm1NFBnYpZSM7Ask3BB2QssBNsXw0CjOfRiShHpF91JYQLEULEDiYzfB1emlTkcCChRH&#10;fE95dkK6FIE7OdoVC4dvOyxQRG0OKixMh/w0doz57WwmBR3YwrHXO9CPadXq0orX7YVsyygO8g8r&#10;sRidZU746Zkd5E1qGMcGELWdSJEByCA7WJRVL4IzgDB5C4N4grM2LM2SztK2IzZmbturtu2qLr9d&#10;jFWQmG5m9FZiYqVtwaWFYkS6OSAomiWFvIrqGpAc8JqsGXYunXrpC1htKMPJAJEenaGMmkiSWR/A&#10;Cei3IvKPb10Baw7Z7xLbZayYOSZRJqQDwjfZraQLhEuuGmD/zKlT6h1xlUHwUJmEKNeO8+fOcyqL&#10;mg80MYIYRzJpMsNDNeHyQ2Yg2xOOLWEbHJ4mBCKHVitjMZAzxJYELFwEtTX+ieAcIBDYwNEyIEsD&#10;XabAAoji+jRuEKwGQCJNWroO71bJJwp5VOkMs5ZwSYdfceHcOS7phmuvQ4lbsB/VZ2Ezcp6JIU+D&#10;axOFChbAM88+K0FPJB8RzMTQw/mzn/2UN0UaUH6UeF6tnT9/TtrlygCur7fPw3YoFmEgiPUT0nZo&#10;TOB8mslIZxPhNaRwpG1tPrTzEAeqEkk+fM+bfuftf/DH9/3Jb9++I6hSq1+SFS3t+o279wYk1jGB&#10;9MhPH9E3cG4RRQDiMH8C7mbyCTSWTHorwyhak4U34hzmcwAAML9bqqVtbj2swXqepSbEazTrxUHF&#10;bksm1nUVgmGTRLm3Z4jPAbzEIc4gAkxNimqeLIcauQV9SCoHjiTOUaVSZHQFPTxP3GLJAeo1vcsE&#10;6x5X0l6InsThbIY8XswafXQDQgFElnhqLZO+YYJxlTPUxMpiJb7EvcZnplFu9E/0RXojHG2Ua6wE&#10;bhr3ytawU7b1DQ/yEOiFQQNihholBOruWHTl6HXXsuUJiIvzi4DKR667kbsUj64tzF9GaJlFw4qF&#10;aSMZYRlp3BSunRw9PCm8QQk9HJrQ48h+GHmjuyKy4j5iPALeIbE69ft5rCwnogQLSSSm2bHKPllY&#10;m0QDNSLAq2kDgFcky5FlxOu9iJ+SsN1JREVAlMF75WnD95G0pEEmm11JiWp/8mpa9sNCFMK6mG20&#10;hOGqbSdNW/2/mVdUZbT/eBaqmuEey3CMQXMTHx0b27dvnxpj7IFTKOYrahKPvE3GgMTRWi6D5hIY&#10;pAw3bKUobwQwZmqywJCg+Lzia01twG2BG8dli44TykDUB9I0UPLM6n81sY+X5c01EGc0zz2l3I57&#10;UF7pALjIIgB91tc36Zhz6il+F51QJoRMSBaQiVID8JvUkOsbm+xiSIpw1AAacHsiOUOCyvgH7/qj&#10;mZ275GoyDGFUiWKkqAhWEX7pEOOaKlIXCKW3WpvxGN8if8RCbHleRJx5eMzbE6RIuVj4fDwIdPAn&#10;qM+EzmkHDm0iO+H3mq+74TaKWkpeQjPPjL1BgFM0KTNcOe410Z/EaGR4BGIVfiOAoulMAdN7BB4B&#10;umk+wpTnucqj0ulWF+enpmd49KJ7USqO8x8zOxBYg1oiT4vBPb0BMiNKVufPnydkw+nhmwQiHij3&#10;iPgI4genBNBufmFzazuHrkdfj7hHUT5Go1so1hRLtQuX16Ynh7jFAC3Qxz74gQ9+/O8//u53v/vY&#10;sWNPbz7d6e1qFGuoVLAOWNkKjGrULUN33nvX7bdcf3B/tyGz8NS//dO//teDMin4j//42S/98NR2&#10;ZfvUd7+eP/zmO8adeh1l1OLyirgviXF1c201+sUvfXl65/joRH+tWeB4r2WbJk+bFsDkBJwJV38f&#10;1uzjEN4YoQW0SGzFxFAomm+htAxE1gFj0reMdC9CwDKHb3joO99h6eN2QqepZ3AYaIqGCF0+Rl0s&#10;BlM3OmGothTL0bXlfCkHqbbD3zk8MsZxS7UtKK5gvzJTTWq1srSIC+70zhnqYc06g9VjtlmeefbJ&#10;ZAoJBjMlCIdotVULd/uWlufPnD315GNPcKs5TqgvlXWVneoccSNkbpCKRr6LhYYakTjsmY0MzT7/&#10;/NP94a5QRGRgnG5rYnuNgJBlHRXTo+PDS0sLJGFQjJnRQ1EXRZX5hQuv/7XXBEM+hilPv3Aql861&#10;xVG0KXPyFissk9TK1sS+MRByQTOEOb5ha9l7wn1jU1Nonh06eAQ5t6WlFRoTqxvLQXuwiRKhVecx&#10;BjyjOl/Ym9so+ftdxWbWpDfXttqmltVj7mwhLsat9ttA9Yh6TDnRmEYpO5MqDARGnASrXgdEclby&#10;88efZ6MC1hFE3DZ3JV+DXE/BQUOTPSxS7y09VADaVfwMU1Q8KaoGML9Hf/Yo8sjXv+xmchbO2+XF&#10;+ZaZFol9sH+IpjkKMV6Pq38EUuLQ5BTjh+SCSCE0lxnHy6btZsfY+BR5FdKIqfUloGUhPRDn1NQ9&#10;CxQvjjpKyEYCjQUiiMlMroWNTgeWUBzlgI1MidGeQA8FaIH0I0NIzeX4CAWs6zxeHIdyeSRhDCD2&#10;NNLjGzTNbZU8xyFyQSZpuNTlKG3aino7AqMlm9dc4oFU03af9qml1BHGlkQlym8GKmX4CLSMrY0V&#10;KJk9MZlLJfOQSTdF+edo4ZkCD7OWuEuafzZoGR6uREISa4I/3FsiJyUjsVsWgSJU8TYEXrIr8dBg&#10;zjcpc77SN9fr+BP4j5Tx5TffjDY9LU+CveglInJYBlIScxtWEfbUQMDprTRCJNgbnzxxkluJrAKx&#10;hc4KcBa8Rkw60AODaMXlMSVON0NYCuK2LQctJazGwOBBiMZrsQjADAeLg5FMlwOJX6F/QRwjAhOX&#10;WKsOmTM1igUst4Lmdg6VxXWcymgs7tm16+CBg9BbBLEjg5DEtoYRBbeLehUyGdiVHBjKtpKr4ob3&#10;9PYQdfl58cVr67Af4GXhqVBvECW4bFRpJiYnwcua1QZJHluejU9BInm50QDBJUyzhvSR51cs0gju&#10;CYWHB0c1FoTexEZw2gAW/6es6Ec++rFPvP0Vw06tR8hBjE4K1Uu12HJ4JPHl/ge7OmPJddFjrOkB&#10;bDh9ONRJnbjDMhDXIJdzJbMr3CvCr8GOgpe1ntOxHwFdKKFzyUqwoydbyOzfdwhGIAcQt5FGKkWE&#10;EGftdhYROBbeMBjNiRFNvcbqgsNn81jQ2EcIjbdmCLSG6HpRPzBGaW30emC7oEpVYyQjHAr39vox&#10;m2I9CK8O30bKWbvDVLX0T0e6u4JI8GSjOXTXnAHENcSPSDXim9hDjY6MuozuubU5OCpsUnxXzpx9&#10;obPTQ8MgvR2jtNy9dzeVJqwxNIYGRifAXnFCu3z+7KNPPjw8iiegMRqLbaW2+gf6SYCQeF1aWObi&#10;FbEaR4wcK4dHTAOOxIgzaPfu3VR0HA8sU7p+khlDYqYoUYbHpNDcDRHKUmoUAo6Ao9er/ArLjB8j&#10;BD377DG2JFuDgV6YlkBEVCQUL4jIceSS7vOaAi6akDIvkttxJfzBpmNKBghDk1dQwxZ84Z5CPqTU&#10;n5Q8lcr8VQEgM0TihcX9FDkDSe51FhNou4BhEhjI3CU80IFwQ7cA3QTVFVdpHZqnAsKjYXb8+eOs&#10;KHJTElaGILXSiHfgaUo6ZZSKBY4QuQorh1+hyz8iE+tGiHRcE7GCfTEyOsmHYkqMfUmk1Y5gGqfE&#10;IqmaKD9UssFgm0x2i4cN07jY1G+TOQDsIYbB2BBOBnv27YWbODQ4KB+uVmVW/eyZMyJul4wxV2b8&#10;8794P3nYyNg4ZpOiSxaLktDwEZnfjvQxKSbnKzPhK2vIFUoD1d8ZYDBt5749Jj1mq9B+oV/kx8dH&#10;E4ltZmpojKKVdtsrbr104SLsRUjHeEPQ9FtaXkNoABACWaOnnnpiz97dQulVOml8KvB9AEwGD5ED&#10;QNSO3i07t6u7F2fG6PpqIMjMThmGIIC8uD3lc/h/cb/Onjk5Mb1zAfvWSxeJTUCLO3bsGhkbW5yb&#10;3U4lOMqee/44eRIhm3tHjJ4YHyfs8ADA9kWbDKFch2PHzE6grI3NFB7NpF+RCNEP5WosJWwjQxEW&#10;H0kkm62zA+p93+Tk1N333PPhD3/40NShlfk1pCoPHz6sifQriobJEQj3Do1P7z5wDbT11/z6W9/H&#10;oODbf++33/gGJgUl5ZoZjkzc/hu/9cohkivdLH4vFMU0CHi0rdYPv//I0uLCoaM73T6UfkuFRFnv&#10;1NEKpPLYt+cAldn01M5YNMEtUrx7CxnJmfOnnD6bvmY+ctMNQ6MjJK3w9QBoz1+6iBtadG2tt2eQ&#10;zQCAXG0xVroJCi3jPzTq9PqervDq8gqbtVTMdgR9BAE5h0pV8EtR9cPJXIe9q5UUgaWWiieA8TTR&#10;rCvDtXpBv3/8yA+hVlO3EBn1NavBxmxtFZqnpLMGxlvA+Av9/YMWK7UjhCooPral5csDQz0EKbTP&#10;kXgBZJZ9mk6iRtaBJlnArdTVwcYRAJRhOHrra5tzq2sr8/OzgN4IxCGmgCQ+dm5AbLC46KueeOaE&#10;kauwCobMccVHBkijnbCVT5H4UtvxjERrou3R2aw+iIpTM+JV19SdPn1Wtly14XX4QoOBnp4wQ5oO&#10;P30cSzFZ7Z1EzxxO0lqhlaX96uuyw4SDSQ8NzFh39AdHvY7OQoawghVraTG6EPJ1lQ0lDiLeam52&#10;ltKTyEUPqJKtwZ9YWp0DDuHE4CPwF4BPdi+PCdbq8MgwN5lwA5SFKgdS70wn8K+XZ2fj8XXaAcrU&#10;LwD4fuqFE/xu7xACY26xS9K1GROBSXPx3CXxaKkUINHTfIE8AejKoQYGlIiuYvcLxAuyJ+aPgozo&#10;aN6JKbXM/NJfk2BH+uv1dUK5I7lhkBZLZitTwKRUAdx8mYvJo8JFy4CI2NkZgCd76fxFsYCQASJQ&#10;qJIVwo+1heNiQyfEfL5LxCQeSbyzOziY4XkQ6eDgczwIoKOmoJla4u/sAu4Yf/K8RRlYj48nzXo5&#10;C9Ugt0EG8Uxo0QXJfnhHAj1NcXS64Qwx0kgch3EL9kN2Qkjl46F3RxDUOhcc5Lwg70vCLV7LXJbM&#10;x1kg9vb39sFUi3SHeUY+BuWISERxnZ7CbmNtA9mIPTv35jN0A0ozUzOAB4MDQ0CjQwODlCiifl+t&#10;kpCRuEiri/xGKVHxwVnNy5hLZnNcm3RFOZiV0o3TakMIi5JatNYA2HQ075hzYEnIz8hABnLUHg+W&#10;z/y8KCyQJUOwqCIyPoIOH0rOA339APksA5Fo1OlnZ+c4FHlB7gxVufbRNKczmZln1oyJYMy0sbe3&#10;2UheEbLSPIhQQeDyoFgRHsE5xLPW50cghUdDYcBTgDOEvh03kBDB0YvElJLqNqYSQmq58bqXX+GY&#10;/pKs6Mbw69/3gQ9/9O8/8h5kRYe6vdYX6VdSpBnNTz/zDFydU2dPYBFDKxN1q3wxTbWG+V62lOKO&#10;CiUfPSEmQUslq8EfT23gdMQU5PjEZHJrezO2Xm5RtLucBkjHzYG+YTAbzNlwlQFAIXyh8ykNKFFc&#10;k/9k6tnvCyIAubq6CVbdHe7OpLLwoNtWbK0pLUWAgL6ToWID83G6xUVK811hha8tLXAG9/d1orYv&#10;q4Iugtedr1WyyRzfcPt4dFaYS8VMOVWKgueyLAkC3EmOG8oVa80Kz6rWKsfjm7C7HC7L8EgvMCLS&#10;ARQw0zun4EHTel1dWUXdZueevcwqbCcTD//oB9QkwWCHdJ+dTj4j1ywFbaPRH+kXs+ktgH9RilKe&#10;my0MwlkJmv+dAE6c8G1YREnG9nnQ7CzWhsxg2VDihUVJPS+EdFIEUCjJRVRfgo/JogWzdHd4qJOI&#10;vlgYgMdDzmOfsOHJBbkzCHlwZPMBWauqFAT5owuSSySSmlyASEY1G6SMnNGkCpCw1XSz0l9Q4psy&#10;Z8cwoMq2xaRVjMWRhuKXAFzs5DCiHmcXhSpxC2SeGcFhSezoi+tALdn1Z86eoZwgpJPkstrps5cL&#10;BcTYtM3Cs2PUFkohw3Z4ivN2kujBRnV7kSQC8ybbo1PMTeKCi0g+07lQp5vsO5nGg5zGRckXH5AU&#10;jxRCYhcUZAG/GwAQ6GlLumIwEbTRi+H3aVaAaFPp9EXCwgwq5pj6R7/j7nvuHBsbMf7pe/+c20Fm&#10;B8w3ODjk8XUsLcxJTDIycOSjfGE/o4AAHtuJaWsOt8sd3G6G+5xWs0x7Oe1kV/RKwTx27Z4ZHxu+&#10;9557qMh3zuxcX10lqpKegf5zQycZjxkdYjCHNIW7z33kwxOJeCf+FfCNBEhXb45PzcBGCUcG1P1t&#10;xaPS6eBDopWk9GBbywuzd9xz70Pf/AapfyyRQub7VXfcBU5HcfXM009RbN3yytvC4R75FAy26o1M&#10;5F26dJFFDy+TDHR8bAQqIh/hirAsZqgMa3V3M4FIco86AzLcPHw1hso812y20D596uxHPvLXZFn/&#10;5//84X333Uc7/LEffnNtI3nXXXdpE5gS7re3WUE8J61OVUtIyj+Lg0HBl6Zc91yvUitiX4rusvK/&#10;ZLSHZ/aD7/6YEvHAkZl8OSXNcsxjnO315XXiEmet1eIYH5+iISLlu8189uwZpKTIXro7gY4re44e&#10;ZWnIBsP0m53pci1fmmPodGhgkmwmGB6g56SIhwZwZHrdTD2AKR3cu6+QzTCpR8dWGuoYY1jsPAWO&#10;XpRXQJ41qIA3OvX8MQS9uFo+Gkm9NkNExsBkViwBeJmn6DHW7fieZLeQRYGHKAO288sLAOxC5MLF&#10;uVSmIYEGCZZWN998PUxMVJHAremG8U0Ku/4eqMkdIA6o+fl9IafDx5woRz+hrY7VELxGo20rAdks&#10;k01tL88ulDL5WGKTDt3ayhotd0cn20HEuGllCUpaQwtSKIcwXrUJcB0eZLK7WJsdMAJIUkksnnn6&#10;WawMHczr9QUcbvhq1XICm5UKo7G6OlVVS7xS7DYo3uQTHDOwptCWRM3B5beQTaYKy6Gw3+w0dkY6&#10;I33hWo68teX1OQlqpA5Ezz0oKRisle1aqZnt6QtTqB0+dJCqkR0ubEgMPXLVgWEMxUTrmCY7VRQg&#10;eXRjbXBkjMSGObd0Kimwtc0+PDSE2t111x6ORLo85ECiR6xsWcU5sn7pPPOM7vHxafoOAOaZdIrf&#10;7e0fdcGAD/dDutpKxdfWkLGoDQ8NMKMAlZURZdYDhCK4qWAzclwLgG+0Eos7QujmF6rFFIrpXMP2&#10;NnxHvkM6p00sczojyq/jtKi1DJYmRxUJqZqZFdlr0ZBWrQelMyTEVrJMIEYE04l2wAXkIpA7pQ1R&#10;EA1bZJDQ8qahRo2hlFnEF1aTjeYDUlkRMTBZB4QWPRsb/LntlYWVQEcnclygaJwceLfh4IPUolZn&#10;QoridVjApB1ut0wma3mVsBGYoSkzy2+GrkuORWyhteh2QLSqAEzAhZAmYL3BEOUN193Y2RHq7emb&#10;GJ2A2CQSjH4RBGVFSFcbRQzKKqWHLltPJ/0FTd+YD8Uj24huAguBB3CSkSHBFWY1Q32gJyB3IJcj&#10;EVSCz6IazwIjs0FgbHBwsFxDHUO6loLYhcMkmqxVAiB1kXRhOTWVgiHx+uLlWSgmcDnU5CPz6nWK&#10;TFYRNxuIgtOUpJOID7zEUKSWufKyHMbwB+Cwivuv6PpuAYiKeQ5xJ5Wi9Q8gxx7hWOJWwmbjldlW&#10;tBQ8LjcFKjFqZHACnOx/yIp+8p8+9PuvuXbnUJf7CrO0kVs7+/hPLhjGh/yEeEYNnnrmyXRxA4xn&#10;anynpKctKNUZAcsbulI9xwEkwl3cSbJD2vzQBxyAAZxoXdF4nFOGD0igFk0NM6w85F1RDMZNKsgp&#10;ieuInKQNeIcEZFmlpE3EJIZfKeEQmuL76Kf4qeC6HOQ9cK3YjNz/Yq7mYgI+hGcibBY4Edzgwtra&#10;Ui69VW3XxoZ6bRasY+S7eosJMmlpq2LxIlkCFJjNJ7mSOgYT69HYs888y1nGAmOxQeprIrthriKU&#10;DeyCdzgIAOhMIZ9BbY38fd+BvViMMsY/d+nS4OQYDD0UGS6cOQlzdXCoRxQxyb/R0xLKdZ3elqzS&#10;OpyBNbIK0Y+QqgObCmy1hN4OQMUBRFdXNlSJ+5TlTrLS+CeqMu4EWAG8K/aASATzyJFHl9RH9dQF&#10;SGK+XkRrs+Usjjo9KIPkcqwQtjAptdsmo3BseW4pC5UdTSzV5Iq0SUzSdD64UpqUvjZvB4bDzpV2&#10;ocY8VgQsoepKI1tGkkV2lJCkvniZDh9Cr8IyIo/kNeXUFLaWWTyfFXuf7IZDnEIRViUVAldMrkwA&#10;ZM6QlcaVaAYGvC6fRtQ+VSBDBhyZVCVXRJdgW1HdSTfR7YPbqktnRTOM91WeEy1ii7gaKBq7PEcH&#10;tD8ZRZJeqhibSvMdzQUqQJYxs/owZ2RSW7H1URerVysOG2RODHPIMex4RBKXoCsY/+hP3sPDY0dy&#10;J/jocPXnLl/ixnf39PHG4lBNrbOdonAh1WS3Q77nEObAYiycxwMSzuQL4CdbFCoo4QzgB3yP2z0+&#10;PslS29rORiLDkHTJ71jisnk4KKV2ha9aJXHmbnJnH3vs5zgVcJQyL0NjsTPUu2f3ntWVeZ4TTcLO&#10;rrBolLFXDMK47Ar3nD55/M577j185AigHK/AJuzp5TIiiGQ+9+wzCAjd9qo7u7rDc5cvMlcL4i3T&#10;y2JjmQbQEmFHlwgxsEo44IE6lF6AnYuHewT9d2l588mnTqysMmPCQZlxUZE3GtEYHyTASFhX7amg&#10;4czZTTeqPxSU2ly9VgQwK0uA41Nr37yaY/0v//9GNCpzs6RZMi5nPH78+Innz+yYmQr3eaPJlXrO&#10;YPVaQDwblQZlf3eI6eMxRArYtzxu5MZ7Ij2MUnKqFbbLwR5/HivdGnqyshMQ/BUjo/MXGbfhIzPT&#10;NzAyRdhQq5zFIDArfY29u3dzrD715BONdrm3rxd8a2MjioQ9qTnNddqLACpah+XxRx9lwQkFWK+n&#10;EcYiVo+M+M7MdnJ27iIYEjvKpveJh1Uzr/atTOjSqXTamUOxgz6i3Atjl6bq1Myo22NbWV51u/yh&#10;YISZc7CrYmG7t6crsYkQAs3DOvra/AVHBI58Iq9Mnv5vX3pibJ4aSiAKHEuqUEQydX0Ff3kXOI2l&#10;hbo2k2nMqkFutTWLrc7+jp0zhzRpfmkrN1snTrzgcFndbftqcqWj04c5RKPQLhsyVFa6vFnvkqES&#10;prTYvUQlIirtdqVEADElDVfDYfF19wY4IctVKPVlXRkCUduGUmVd8BUeq9zDMv1YrpQqC1cioUCy&#10;O8S2xWhdnROemcfnrjCOUoQ6jc8X1EBpzWxhXK9k1ZBR6Ah3Qo9dWVhjLZ4+BSg8v2f/bgKNpEIM&#10;iMC2L5XmLs2TMc7Pz40OD+3Zs2t0ZBDLGt5ldWWBNIJWO4J6XeE+TsolJLxW5+EYiAing4qF2VpK&#10;VundsK01Cry4tVBwBj2uUJcTauPQGOesslVtCk273YxurrN5KG0Jlxa7eF9wqewjTWGZJIPPrjgf&#10;YuGg1NTQYihqdg5EQFIroBRqM04O+JEERBIvrJ44R1lgFMS8ICWtphnDzuX7oBQAOQRWEgu6LXt2&#10;7x0ZGmW181YCnrFKGKUWK4oWH4OApuggSHeKupVMuaovMgYJqYI80U0XPpaAQCIW1hCimnKwwwuL&#10;iUgJF0g7MFVVqVKOQwuX6esmcvI2PoJ47zA8IuNtgFWN5BYUZjcoHrmUjC4WCgLMIlmcSYubspIl&#10;FNZLE038pBxjMP2VAy55GDeNDwvMiZss5FdRzEJMRIJJngxJ69NxYOJzwNpQYuW4Ycr9WdvYBNok&#10;paMkxi9IDYFT84ipPBejiWuLgkmjRm5J/sqn1OitqJnUW03uJ2GQ4CbdAzYwIslGgb7QSeb2csdA&#10;fKnEuELK3s2NTeDkASi5Xi+3EYR7x/QuPSW6zT71+j//+N//+dvuuXaa+uRqVlVYxdP58x9+x2//&#10;9l/+89fm+u75taMRkdky0EEnuM3Pzff3jLCKoLRBrNTVTbjdmW1C39H0kaTUqNhLjS2vD2dXKMl0&#10;cKDRQHUHeEYat8b9nF+5lM9WwsFu0hSADoo3GWPjSaJ+pgBLnjN9J1qFfIvEC7by5uoaxnxGFww5&#10;G1aXymuIG61nksdm72zxsUoZnjZaAUuzlxH+2bF7KhzsEPEgXpC2l8mwsZZqWwiz4nJYSCO5xWor&#10;CxcFhjx7x2Bg4BTGlbmKKXUaAIM1iSszvqXlSuGppx4zgqa1bAeP7IIjgfj72vIqUl5TO6dhii7P&#10;z8GR9fhBnSxb2wm1X8qYdNEtESVPpq4w2KpI21e0+yEp5vIgNDLWpFzpFhewvS+TtR87/mxyK8nf&#10;aUnzk5xoIg/t9rEsJfkUxh2pJ8eZCKYjDy4Md4E5axT5uA0KouxEgYKwIKR1RlxDvgCbQviUkmBJ&#10;3qKcbSRfUrxDYXFR0nAprBelgiR6VyxLUcRVgmf8P+00ZHeSqKvM54rMqLwf6vgmhnCQ3WAHyeXJ&#10;8KyJm2liu0lnBzf6TI4WDiCMtmuIrjxodiX5ndvuUGbUikMmEJrA5JpqAxtBMja7fWx80oNaK8QS&#10;UZHLAbWAQtmdImfDY+RNuUZ+kusCoNH0w7SzW6lLwFJA36EBqQ4XONoLJE3MBxGK+XUIFTKJCf9d&#10;RwsV9qQXvXNoYXv37QUOZ2EY3/nu96iMUuSs+OQ/+O638b2iQKTzKexRE+7oPvxwKNtQ/h0YGURp&#10;jaYKEIbV4iYgC2hqwqFZNzUzQ4rPPT1/fhY6EVwUaLDEC3TeKb9IQyM9cESaKP7zp8wPw53c3hYG&#10;nOTCVeIL4DwWHFuJBG7qLpeXAjcehUVEdRuij8SVEFuZ1Nyxaw8pP5nTjp27ZRRHHrP0C7gdoNx8&#10;+LGJSWLH88eeAXThQfCpOPuim2vkdhSOdENF6KEA3hYj4fP7vTARefQMOTHuAQaJAwNSnOgjsEI4&#10;6kE2lxcv4uiGzwmz1PsPXhNsHrebStvGXSzi7kgv8hOInsOg5fmwLr/ywFc+89nP8iwFohNG3v+S&#10;Y7GAUBDgH6TzBaO6XHvoO9+rNEvXveIwxzBKJcgsNEyQSs3ZTBRsn/ptx8weihlagpR0uybHYD8c&#10;3HvolutvvfnGl+/bfWBqeCLcGSKw4P8LyFzOFWJr60NDk9uZJMQas8NLaYeyk5vJfEo+3CrstvPn&#10;zq6tLaNm2z80gAkdgDkpFcEXlgGqyrBfBR816jZjq7OnzwZ6A3irejtdpXp+bnnOQMVuZaqrfuLM&#10;8yi30PWBMeFlLJmakqaZvsqsTdPYWNuIkTtce+3R/r7urhBqZGjS6AcHIqT1c5cvs51R02Uh0bio&#10;o3JGR5gZ9eFhChsgac4n0Eqz0dob6fcHfUaH3h/yd/dFmGnE6TPQjeV0Z//4UGc4yCi22+8ZmhiL&#10;DPTh0u3u8IJvjUyP92P6ODoYQcQ24K0V6wAMkxNTjGMgZIA+fGfAz/k1P3tJuJ51fXc/UrSCXNcL&#10;BhMlSqNpqtjrrpIa12rhq0hND7Dn8XsRmCbUMnJvZI6waPT3e2rMSlIHw+TOthh8I44BClFFu51c&#10;S0c9x+armX06yMekYEFfEHaU3cggPZxaREI4/JA1oZ5Ps5AhXkQ31ondoZ6O5ZXLuUKqVqpH+gZp&#10;ILGHWcxMgEJYQRtaaKHCh2wBw3z9gW9IvouUrq7WRQHQqqZzKI8m7v6VX2HrAZXlstihQ6xMkhtR&#10;vUA35BhjonlzeREbJnocgqvLF2mseNkQBp0OT7Gcd8KtY8HI/mpy+rHRlDJZcW15aWRikLlpKkwm&#10;CcCrONsU4mtVEw8y7cXhxaw1bB0yWcBvgl1vBCkUDzGxs6OD6IPgI/NQ2DT19mBT72Homv8R5/gT&#10;yCSEyrwL2r03QEZLUcuKgyOjyLScipIYEUbECUaKYOlvQkZqgZwx00RQJ5oDuouYsvofphZIk0sX&#10;gA9JnsRBpbzYYFfUxV4PzjMaS+IWwpSkSBBIhcCEF3PQVYoKfFaEQIKiaR6YoES3MFMso/dLEirS&#10;kChMwGfgswgPcnsb6wxl06KXsShFOBEXP7hfNkDQJMcewLD8llhQVWi+wp72OL08r3QqM9Q/TKZd&#10;Z/3JtCMfwwjQGVuPxVajPaGI0rjnAEA30pDezvExg4Ggy+ESM+MmLIIkpwNdPM4DNjiMYdRcyYeQ&#10;84WMlEpuwfLhJ2nIcbsazDRW6g6bI4vo5Db9rB4Tzr5KsJTbS+DiE6HwCQBkshpndk0Pjw3haw9t&#10;hlTy9PkX7rn9V+GGeUf37R/vvZpVtXAfPP6zb3zuvj/41d/76y88tN5x9x/+7TsPb3/6kdZdr76h&#10;V0YR0RR49uQTTBR1uMI2H8sV2cxmu8KwfVEyHXKKOmIodo6RtoHB6IJyq2ih/oPzNJCetztUJ5Eq&#10;NhIrqaneKZjPw2OjgK8wHTG7rOrKJFQAhOwKPpfVbONecVvazFa0Gyurixa9qdwuIe9OCYRiiSTW&#10;zCDqHb1943YjyoLkReTirWw+VUpnLP7WxHR/chN6yzZCGhx427AcsmU0p9k78IcMDSsuJDwk0niv&#10;xx3u7uI+wk7rcPvgEeltLZmsw+zZ68Vmiv1A2LK13WBg8N9Zq2RFywvLL7vlhlrDjN3W6sLsY8/8&#10;/Jrr98aTK2abmbl6EFyBx7LZ3nCE/jUOToy/gIaSYnKfWLdQIILoA0Ol2tomooI+8tQuXjoLp2V4&#10;aDAcClF+s2W6gkHkX7ghoDh4cpBt6i06uH3kG4pGoqMd4HQ7klsJTnw2OIgaaRFbhNOcR0IWRTvB&#10;5XMifprOpzE55pZSj8GdBnRkwzAqpKn3cfQLcUmtfE3ISlMJUTgiIKIMLwNuaZCV9HmkNhH6tRiA&#10;mq301xgUUQA6Z6nm0FXFDpUTalNZr5KhkVuzcylI+IuomBp19VYdxROiMWMTyJuxXMjSBvr6yFLD&#10;UIt6eggj3CJCWHeQJq/Z5/L08yQi/TxF5LUB58DXeCj8nQOIE4e0VUYfGS5R2u98KMknEZCymOA2&#10;MLBFN4OYhnMPkjCMhgUDPu6iwICA1opugXwJhaLH7y+U6sZ3/9GfqTaoARodBfTspXOsHvqD4D3c&#10;BT48GQxLgfkOFno8FUMI2isObry3BbEK3HJICPndhcXFG152w/jU2MTUJEnGpQuXGFBk5HxyZg+R&#10;n/wdEKW7G8dlkHAeQ4tKgQSQey9jxBUqAEREULvupa/R2w9qIpggJQchM9DZBWagZE6NG2srR6+5&#10;7rnnn4HvhpqqyLNJciwVtwYgaX8nIxyfnOQgphyns8DDJGqw9NdXF0lX4b6QePo7fCKHLSAr5lLy&#10;/ym9SilT+IIPQYa7b/8+1vQX/v1zR665jrXw7W99/S2/+3ZgmBnfI3PFg822qE/1DiCObKUbQRwH&#10;mfjRj3/EETg8OsLAIDZ/YHsarfWlX9HYBn12Kl1KK4qYRx55FNBoeGpwdGogX0oXt2GxWNO5/OVL&#10;iAFaUPYbGhxFz1/pQ9rg9iGCqq1RXpNL5cI4qLCWDHOnOgITA4PTY+NHDh8eHOpj4HFwaJRPhDIw&#10;1pCYhoi7absFQ45IhjRrT38P9xzCu8xnNcg1fdB6yMfh4aloV334hz8EFnZ32BuoGRezqJIwy33p&#10;8mUstICEgb655VSWXJjP0sG+5RRkf/C5AuFOOFpHjlxLlok9jsNh6erqGBlm5WM3ZDjAjXUhSVpG&#10;9wXSVb2EBJo+h6IHoj65HN0KHitqwsz2cjah1gB4UMgUOGMQ0Iqto82JkEE6tZnMbGUkgHKytziz&#10;Q0JmtTpZ6QhPY5gD4raVAntCu6v97LEXaDiCjfBGoLsQv+C5Yy5pgbDVMmwXk26vky5hs2A2oefS&#10;0JnL9pY8UinaWFeSWNg0FjZO7Ewsi7mlvmzeqiZYNKwovlHLALXp4GYVcgVQRrhKaCbUCk0r0jNW&#10;PTqfNDfXltfhSAV8gXxOegScxBx7RRwEcnlkUPYePkTpSbmcK6U3NlfKORlUjkQG6ExhgE07gxeh&#10;VNizb5+sdHjpVrB08wvHXxiZnBLyTbvh8TjRa2FV04Kn4X3x0gWmxFntpEYUqvTZkRWFT37qzBkG&#10;2waHRtjgGKUXcmkZDaZCEB0P2nNUdcVQqIO0QCSTlYUW+QWoDyk36u/EPU+HMxXb8gdh5kGPdUqf&#10;ndlSLlQGiEgdauxcFKeAuAj6OOiBPwH28Fr8MDmWFLZ6gzAHAJZIaqVSBlIRDT9yHxAjcfkhnSTN&#10;QLaoXJbOl/ylIsmfeHfwPWmBacKeYqQKOks6wieXERkZmrxKJReRQ20ET44l1bZQ7Qn5CTWALDxb&#10;Wny8BgAtOL+se4jQTf5JBsz4nxjf4npOFIWrzoXCYJXCvsKf1Id+j5/IzqdjaYHJgQiQriFcCXbF&#10;YI00lHNUSw1lOAZ9pMC8Nw9OrqHe9jq9fC6Sa5BdZr4GMXg1kviKsgWQCUcdp1c6tQ2GTWtSCfZI&#10;vgbmRfrVGQii6WC30o3y8ApUR8FAF2ZKjARROtILpnTEcQXaDeOxWOvRauTdB/sHKTLFrVJGLpnE&#10;4ba30Wwr1sUOBXiVj43fFBNq6EFMzkxRvXSIlUINLIvIQNSCfxkO9oW7IlpME0r78z/+6mc++O7f&#10;ePuHvvjzjaF73/ehD3/0U3/znjfcuHPXkG32s5/aOvybNw1QxdBPfOLYYz5bFzk8kk7Y+ZlbEtBM&#10;VmYAWiwGLoac2Ib+L6L6OjrOFpJRWRuNKqpppPYb0WQpX7vz5junBibOz11AfQkTpqpeoGXhLVYb&#10;jDwwQo+TI0iem8mMKiAlfcN0dH0DK9iu4S6T1QyGAdjKTG49p+/qAlazswFFOKBNb6QdW1nwBlzu&#10;gAU7KATkETsoVsoX52bbNavOUEf6iM3QQKsY5RMXzUdRyETSmU4441yAiOaa02hBQMdHJixWJSYT&#10;xiNgFcz86oqG+bVZNINWacpcZiC6Nb1jAnXS5dmLz504Nr5jiClepomgdtSFNGZaW13DOerAnr0y&#10;Y49quxgMiLYOeRK9Cw/HjMPdycBhMCjys4wfLizu3beL+ofFz6nMZ6dlI85INga2GNw1dvd0YwKD&#10;6xuVA3cM7EDRW4WZzhEGUswSYiNxYrIASWNY5+trclRR1uAwzS/mi7nVxTVyEbpAdKvYRJKJEP3t&#10;ShnfYmbxA7BxT1i6rFWxdoVOICA0ry/8LQHcTTJxwnekVAKAEAK2GPRIOqPXMcOBqTkBhNWOJxVt&#10;KMBKTmGSBOFoAmQYsd1M01gHJaGkEg6T2aROfqQrKcY6NA0XPoh0xpS/Dx1/4gIvyA8Qxslz0Iak&#10;7yQ0kY4OAg5FEZuURE0KrAZzCaJpRzzhZoowaR19ItEORY6B3oLdaqGfRvUCskpmTzFHMqcNNvKh&#10;mHzk7nH8gHEbf/stb5XqSiceC9976BvcGs7XoZFxicjiOV9BKt0fCKCQTuWxY9cOmaJUKDpSkMo+&#10;TNipaCIDbF5//fWkKdwqimPkWJ556ilSLTFdUSAmvd6ODjyDhRzA3WSrg08QdLjZKBeTGUEQw32M&#10;AX66vdRnPDOaFzQ1ZBoTuobFwvzUzt17uWWClucLMzt2/O8dI/VdLhJQlC4yrGpSh1xWNOsA2viw&#10;W4kYUrlcA0mbNiCgvQ6PhCCujlIRqNXSNdbuf371S697/W+ACYWCPkLA1MHbPKUnXYZqzjKdiMeY&#10;meeRQPxisXz/+9+Df33nnXeCTIKikV1xp8oF4fNyDVo+xIr8+je/xg6neUxLiE/6ve99n8Ns76E9&#10;zMolk1Fj3ZoqxpeXEbMu3nzjdQCrzAwivy5OglJZNiNdOHUQ1BgdQefyF7AxmX9V+aUw9VwuOrk9&#10;kdBwf/iaAzsO7BwZG+kZGaYFQRAIKk3aRqSvm+fCQ6Fdi/4eKmpiwIsnACNLJh0J8ezZS9lyms6S&#10;2S76GsLBMBiZKdu7dx97nkDM6UPgpsj2Wv1WpwWrPhEy1NegSoAlIKAFHRJ/cY42wAY4rexqthZX&#10;yc1h/4O4lnJlHqgJeEJnIhMd27mXZUOHsG9weHhmj7ubZHug0++MBDrCHV0jfaMN0dtCMtEOVCt8&#10;EU6iEpOPa6LyoA1hIO1Tb2yQeuWoJjgReZ72nr6hWlPf1x2Jx1MDA8NUnBfOX8ZjuI4yvskYnuqR&#10;WimpN3qaiDjjwtfKGXQODlNEakS8UcawDCa2GRtEubMhCYizi/Xhp39EIwnwnUcj7ZiaQdKO7S11&#10;hQ5T3eYMyHy4aGHpLcammSHqkHuQCUsUH+jos+TIPoPhMDMyvf2DbLetWEy8rKotlw2VbVtHCC2t&#10;Ht5OTBhMaCR6sWab3r07IzQUcDXK5/bZU6eC3b2AGTwgnik9htHR0dPHzxy59hrY3Af27x+fmNix&#10;cyeLAVg33NuPgNAWbqENMloEmVwIEoLMsbBT8Y18DnzLRUJB0NSb8Ty2CqNTkQtZUdSFzCwzXAxC&#10;hNMiyRgYADgjz1B0ypVyMTFUGTyK34X2W0RhUa9QqtkioKpIewIrKRaz9INkx0nvgHUrK1z7i6oc&#10;+Gc2PluJLIqkRyUEkippfEftizjIWQBCxb9e+Sc1NqhtBF5Z++I/XyxIFNz1318qAArIxM/wdtCV&#10;iB5g6vyWTBIpbF+4F+DbiuEhmZma+JOZKNJqJD2U6AO7Rm4pHINQaKB/4NCBg3CV4N6Cz/Fo4tEo&#10;tTK3FOVhCFvygpwbqNu7XXBlkPzYt29vCEUPK1VyhSsHsYbRwLlCpk4CxwHJaa2hAmwihjNEzpee&#10;o8pZuSMERgYxWZzcS/7YtXsnaRz3Ev44PUyeAkEGQgmHCh7G/CIXz0NX7JwutBnBbmTist7gKYNm&#10;UY6z/yA9kTCDCJJOohgH0IBMPPUKuN2R/ddKhFz7xu8cvul3/v4rT1R2vP5PPvixT/7Dh/7wNdfu&#10;gHxF5iH6ps7Siff/Q/ZVb71xQMhpemQg15c36xb4A4pdUHfqzPgZSdeS9cMHtJt9FrtZZwaYVBNI&#10;CvMTmixgYkOX28q9/NqbPDb35fOXg70BBNzTmS0c6Omj6IHAIOrW+NNA1Qd1GzopF4jdAWe4F3qU&#10;n1a4BZI0byfpSsvaKrdx4hPxPAQdneS7VbSx8e90d1qrGPsV8lwgqkzkeTAcpBfvgLjJ6H7TBOcH&#10;cQkSAyMHWf7s2VM0T4FPQv4IDWWrj5EagLMyByjhghk3OOP6ogFPp8XFOemvuGG8tYqV9Lnz55j0&#10;xk5LZ2/v2bMDBSJKI+I8aSVCqMODg8ibAfqKlnJLz4kpDjx01dGngGDkcEI5Jd8lJrBoQXTEcpcC&#10;SNIw9pSeVIkbHt2Mo+ZF884NA6FaXlpdYrOznMkS+D+yIl6HTyHMrbxIlgOciwCKpORikAwARjcN&#10;aizRm1QDzcgOr5/eDuL15NwsfEhBjDexz7QBPZ4pr8zfuVrp46tdrKon2ewKGJWygn+FRUMqzyVx&#10;lwS1rNdJ/5E0h65K2oQLDQq9/BjXprGstL4hS478Ad85ZQQsCuqSeotSoBwKZFqaCAVfkj/QLoRw&#10;Ce4nBuci80H6zj3kjtHnRYKVVcLvktKpQRdI9NLoVFeow66Gt2Y8n/aSCgJiycrHYR5wdvYyl8RD&#10;5KrY/jxOAfBF5UL4Cdy9Z555Gp5lKpUx/u5b/0CLO+RuZ8+cYMhz/8EDwKRcCodfZnsLHKyCQ5I8&#10;4GYynuRdQJ/QLpL+OCwfCzl+lnzz3nvv1TyulYyn7cc/+kkyFh0amcCCNhwJ0yIEx8LAC1IWk5Js&#10;bG2eCMMg0lts26kz8FlcX1mbmNoBcMXHg+qB5BoZK+AkTxoWbTIew5YnyvbOF6657loSRpVtaPw4&#10;eWxcs1ZNCR9WfSpJq62YlndOTk3TJU1BT66IRwofBt5iIh4l32KFsYG1WKwl4zwmNeHJfIGYNz1/&#10;7Klrr70Ok/OeSO+Xvviv+w4cMfqv2fWy3+rd/sTpi3F31wTKb6dOPM/yRABi3749UBaYcxG1QLOF&#10;iWhgXAIHD5JX44Owjp1uZ6g7+LWvfZ1LZKwOztX1N9w4MNybLWwjMsmVb26tJxNpi2iSWhGF6u8b&#10;FI0Egx6s0OOyM+dDJb/8wNvCB/7o6Y4bf+Vw+Ipvk/rsnAXa4fTi14v/KWxcmxXkoCcSnpqcPHrk&#10;yPTEdDjU0+lH6U4Hi4Iynb1Bsy+1nZqbv7y5tkb0R+Axn8843JB5YeMSw0sMK8H8mBgd31hdRyUP&#10;6Y30VtZj9XDeELio50oi1WWlFLx0aRax2f6+EBtfgwG4NM5HjidOAu48L5dOivkXok1Exv7hcYIW&#10;Jy/dUpKPQE8vstx6pk2t5sp2lk4CSVrLbYZaORLp63R5EJh+4tgzaNoAOqB5BiGPz4h+G+ivxx9C&#10;OM3roa/EMFSa27K6stbT1alkYCD85bE5ogJbia90uQLOHg8pQiulcwRRd9MZmw70P+PZDX6XxBEF&#10;XD47X+x/DkUWhuA0RP+SaWlzYd/+PQrtqFJG60pGsKsXTp6Ynpp22FzokFXZ/gV9A5WcbLtZ1rer&#10;csw7/VZQj71HZiamJgAOQceYt2ABetx+NGx56Sm0QMYHomvRngEBrlTTVhx8OdQ5bvGShXYDBI2C&#10;GH3zy+fPQTshpZU5F6bok0mSzonpCfjLSA9wtaxv9eyylGX4wGBiNTk9Q31G3ME8bHNtFS0GlE1G&#10;JnfQrNtcXxBxMfguinlKMaqpT/HubHZCCCONkh3BFzQZGMfJ55AvkjdhYRO5CPTkDJyEBCS+CwzJ&#10;90nsZCRCUb81OSu5XZoRjZodZgFo95A9QoWj5UkSTK8mTFpZciXBUsjTiwmTFEXqS1vnXLP2k3zx&#10;TYKvSCipFgXvIrwr9aaaN4f0FxRkLevzCgGXvjQ+ENh1y3nPnwL6M/BCfg0BRdArefTyCsykEekE&#10;OXZoqaF2AEgShsx6vZbPiL2MiGZxQvj8fT29SDyQWvEdperU4tVpfOBcvrGxxix3JNJNQ4QRUWFG&#10;A/aqU2F5ZYXqBQVKzTxEpXoS1dFw4sK4PN6YZSntD4lXfNIWhwfvSlamKQ6Q+HHB8N9JQ0HCwOoW&#10;l5fJXVZXVwlH2Czy8aBPE/7oBsY2o4RdOk0snu5IhDdjj3DoUGaQY4EKpLYSZKw2u+WaAzfKRLnb&#10;sPWD/3zilv/v7IP3vVbIV85fLPdM7sbiV//+wp7fvXO3X2gSOO8+duyRSr1AANHXqcWNJpskylpB&#10;SDnhsnQ0zaKWq6kQcecVmxuEGbqQrpatRJc3psanQVf6BnHTq25lUnToQJ3LdcAG1EcF3pDqSMb/&#10;ah0BX7GYRagMp9HOHr8w4o0yky+ibdutar2CBRNPZ3xslC4qtzyxsebpcOBzkc9laAiw4tGsQsO+&#10;w96F5zeGBNCZdVUTqOVzp54F3kF8gYOsqztIwGeLOYzeaouGZlNumrJDZhHCL6zmavqG8fSF53ft&#10;2sFKKxMWmkXAcnL16EqCX0Mkj3lN8NuL+Dz6/JyniBMJcmGzI1vIJ+Ihsm5pGjBsSDqOZAaGjC+c&#10;OMlWQCGPKMqCZr0CK9JFISMSWXbxZqo///xx/EXwgV5aWWTN0RwE1Wbdsv6BWEgOpBxV25bBKZYQ&#10;dr0U3wpMZieC1iLPFoBkGIuhCE/nJ48momxM5g7o37uRma3RJfc4fbJzlYYItQEpGrtJVEUMaKYn&#10;WXsEJb5DJSDKBdUa3wRw0aQc8MDgcMTUjstQ9RhEBXE0VuWcR5oz6nSWR8ZZoBPur/QTFMVTmXGJ&#10;MYaomYBTyuytwAY8U4nSYtAnBiciuQz0LrMCRXYW0WwluskeJHUBlmaMg9VF/qNqRBkR4COwxQ4d&#10;OkSeB0DOfiMYXL50GYKygrKEbq7CAjQDmd0hy+NWc6kqnjBwQhXtZujI+OpX/wry9pRWj/38YURE&#10;GBA2Wam6AfSaZMFEUrI/7pbwUESQjE6EZW1xFVoJvyVuJOUKaul9Ij1c++Y3v4FwPFkbC/vrD34d&#10;OGdoeIzAxRKk4kFhkrYlOnVCZqfYlbCFDEkWwJknzeVK8WcRbyYSODovTADRxFR5pPTsYpsbsE84&#10;d3nAvQOD+/bu1UKtqoGA/kxk8cpaFYhImQAp6p3qh8oCYvfyVCCHcdmlYoGUEf13Kk/SR+QbRKHY&#10;iIYsvQzrjp27sAMSioZ4hrb3/92r8q9868Pf/ZcDR29Dk4xk9p8+/YkbXn4HwHNg8rXX91wKtV9Y&#10;K4Sd3gD2Dj11WwMPDKX1AOY4NjYmFmDK5I7rpOqlOGBjsMKcHgeGRNyczc0oMx0gZNj8wb9sZOt6&#10;Z43ad2R4AoQY5jGp3qlTp6kbuPtMbEA1oeVDUbf48Ofuf/jM4jH70TffMn5FVoY3Wf/2mw8c+vHw&#10;79057nxphvU//q6Bc3xbKQMxSsfQVWcIZ/TO8MTwxNjgyMTQ+HD/MI1DOvdMTq3HqZOobqGMEMxa&#10;Fy9e8uN4YnXC/MCTe3RkLLoa1bCHhhGiH0caUGpjdGTi+uuvpdgmcNArmb80x12lJ8umYIeybS6e&#10;v8jK4fGwV2uVenhgAh6SqH1jQ+EP4CvNxw/ATY/HKcc6EUTFFLKSHYTuVm7YaATpDc+dOeWn4teb&#10;qavg5xGX2UjBrrAeggFRy2LCbgb1vaGBvnNIR4acFpspm90CzGdrsGRcGMybrD975lH4myTXsKu8&#10;NmeMCdC6RW9pPv3kMz3hHhos3CWWldgl0xgWnqYcsK2CIZZfRWxGI0iK5w70tpp5oHsYSYgGrjuS&#10;SdW4taHukNPvCPYH3FyAHxPogt1p6Rvo5QRRVYpYpLOcQU8SsbVIpJ+kHHo1eqqYJbAp2NuI3/Au&#10;xL5kbKMj0seMEMgVxWcKpfylBbPTT17Lu3EAY8QL9+RVd91NxkbMlY6Yco6V9FEmEiQJIJgSQfbt&#10;2//sseftLku2mLGaGIagtdl2wgOLo2HmIv5JPoelGjYUSl2J8EZqjpahHOFBRy5dlPFkox4AkrUE&#10;ukb7j0AZDnex2TXURwCzsTFtyJToz/rXshCit3amEpJeRKH4FWkSKMkrKXzV+iRcaJWP2ukK2VIj&#10;SDITr9LcK0CUSr+0n+GHSVC0YEdskUSITsFVQItHqaVH2q7UUiKFrV75UvOtktvxU1q5pQlD8EbY&#10;U6icT0krXdFDFAtoXpvFzA9rH41LwbaDP8FRaCSKTDVsQpI5gDoha8nDBhXAKopZCsRwBgYAQCOw&#10;4pBx5hmTE3HlLDXB+DGbazZDgZDWoVCBjWSflisq1yRF8k0Ci8Q3ErQA+pm5tTUGKn0kQGriG3EH&#10;I+x1bSSez8IDQpGBQ4Xsik8BiUJwHHAbWkUIVyaTsOaxu+ACNmMJLFbZxbwJvR0wG+SXO3F9t4ju&#10;2kDvUH/voE7vCVguf/qLtTvfcuOAIHe//NWKPv2Z+09Mven110Rk9IEFcHb2BKQCSkdj1aG30diV&#10;yXkNjDQ0HHozGVCJd+dDqdS2wdhv70AvzaD48kZ6PeVz+joDXRaHU2+u4tNVqRazRQRTGAMsed3O&#10;eHSj2ijSecQuEJ12+sySNuPk3gmHU8a/jIq7Dcm2vF3DKZmCZGhggH4M/jqdAR83h+YbzffF+TnU&#10;KLqHGKBLB5zdMC/9vSgwsQVa0Kc206skEEhf0ghA/VKTw8USk5dHI1clLlUJ1lbrZQimRovPGMi1&#10;8AMuM7dfLXPX24XqFiZFEitRRu1A4IAuM1OihDeIWT2UShzPrB/yXeI+sWVtPcoRoHQ3kFlBU8Cz&#10;GY2BaI6NjsJAYA3w9Lm3bADh6uSL2FoQHBChRR+R7J+mZ2o7SSbKBGu4JwyErNBYUTQkZSEjUWCK&#10;5Asq2tAaFIiUJcpGBFfiGxQsMIBJZzmwElupk6dPzs5fpghn8AP3W6Sg+dRaGsSt0CYKVQnDLpM3&#10;0ioWZBGYXkSHhYcrFEpB2WgaykCNBAQWvKp7RG+EQOTAd51VJ+q+0uGlAhcujbya6pxDUFZCV8pc&#10;WGpfGmfgI6BcUlYJOikRQF2JtvdJNqiISFWRucJ2njXP6uKkFv0w5mDE45MhsDzNfWY90A+X5F7N&#10;PpMCAgPzrNmCfBBkCtiFZDUrqytIZnCFLhHAx7VQAppMvYjSjT6XLRoJhZsbq9y+5aU5SiMQo8Fh&#10;TONlshpUMxndYNqIQ4jWOK33I0evueuuV4+OTZ48eWplYYEPBuoTjUUBQh5+5BFmg1Op+M8e/fkL&#10;J09hV3bdjTchOAbEyIgQTwjxQ2IuHShKRx6/Uus28pgfe+yxcLCrf6gfIKQrEgHZVEESATQnNuPi&#10;12a1cTBsrC5LU6OQH52YgNKuhWkN3OeOY0Xx5JNPfPozn0ZGDNQOQJvvC71WxCYEYVYnomgrA7bP&#10;7Ng5ODQM8At6DCRHe4WMbW1pkUcC/plMbmNjSaSrVUrtxHL/uZ/0XPf6R+djc5cvjIxNwrJdHzo6&#10;aip4/MGTp06/sNDod67fOvApBimLrf7gkmkrQC9JsETiu5qSMKBkoQnY8E01wpplSTXaDUbKmefw&#10;+wI//OGP6asubyyHQ52NkjhMkaajccqsR6cvtBmN4v8FWjC/MBuNb470DTNni67vs5/71IO64f3Z&#10;k/ODt/3K3qBAInw1lx/+m0+fOfL2P7mh98rHlu9Wo0989XMPrfhmRoMvtQBrV7K5Bgnzi0FRS0O1&#10;e0XcYZ31RvqmJ3ZOju145XV3vvzoK687cOPhXUcmIdEHI8CUeBiQY6mZakSSNoGnROjQXuRzl4s0&#10;zvGmbC+ev3j+9OULZ2ZXFtbZ7ZAUF2aXSHoJB+yQcyfPMZ3mD/g5dZCc8foQzm6AkIFddXWFSeId&#10;BpOfCxJhJD1cyqXstt3j8NtdrXRBV0JHqnhq7uLBa69BaRpOTaSvf3H28tjYBH4O3RCLhNzbhild&#10;LWR6OjuGerrDQ3io+QcGw5NTw4FO94WL5FtdXYM9+3futjZ1xUxzJOT3m2zrmZyB1jTKdEYzhS89&#10;QTAYGiM8QUAdurkyM5ROO/Xe5Y0ll4/GoJs9yIyus+3lYm2dBg9cX5eheyBIpei0uTu93axGOQzb&#10;dSjRGO84PVbGy0X5lqNAJpsojziGTcnEmi/QTY0FrrDGEFl/PxkIa0YJ9rYhn7Buu4fHhRrcGaRZ&#10;QwzZXJxr82a4ldLfqtcY5oh0dx699kYtY9D2vHbwE5c5a3kdTlY6kuw+HAgiPcGBwR7Y+nTi04kE&#10;r+/xdzIDFOkflikyZHhxBFdUTwIVMCzTZij3UgkEQu78NvB8FXNsegHa4C2bnckpYhqhlo9A8NLi&#10;GjdQsHqlXsga0boGLDNpyF1t8/Ed0bjSMiS6cspIVe6nwr0IgleaeXxLidy+mB5JU0BhUdoX/6mF&#10;VDVEKF+SPaliTIsGL35TexHFDLiSXfFjqiZWstYq/mrXqUFcMoOt/Zv61ys/IOWb1FCqlpMeh5Ha&#10;XoBGqdaEki+RRfAqvoMnD7/NfyIA4fMz8I4SCmJjEFbEbYnag3yVT6fmdYwymGnBqyCICq+mKEFh&#10;rc5CmYkjVMrMoViy2kA7uNs4MtA9ErUhh8yl8ulhZdCEgpqhFBGdXBtHC1RryV3KFQAS+piC0ome&#10;PfMNpBqDSAmh1A8vBjcLnF5oGDF1T60rsAQDelClpMaGpdQ4sk94C56O5vzHPnVqxz13T3n/R3pV&#10;vPTQp//msdF3/SXV3hVAnfedW75kqrnMdn0FeVCNzk4rB4MegzO+veJwiws1pw/VMoeLnGotyfw2&#10;Zlduu/6WvnC/D6zdbN6IzgECMm8ozTt9I53dopRiFveFk8d37ITE2svmqCOvUdMzkjQw2gOPuw48&#10;rm+ur62385aWsTk02s/kBPIl+Vw6FPQvL5JKwpADYW6yNUaGhhOlrd6eAWGBR6xtfYOpNGMFwozJ&#10;3eFEYhpOGDdTrTIcAkpOo6+JY0qtzFHPqkWpmOkzurE+Kx41jc5eOmnIdFdMLU/LUMrmtsCj7YaO&#10;7dpaVxfG3pQQshBBhtDrQ6wSgFMgZzAYEYXi8G3KvKQIdWJ0u8Q5wsa+cO7ChYuX+/pFfZROjjSy&#10;RRmBtMMIWh+LximbGUskJ8hkIf6j6FLr7e8lmydd4DXFUQfODBOsqudDw4rziP8kd2E7K5JMsyvY&#10;QRUjVrNmen8upuqIEgxrwD/TSPEIYZJjGVES1okCCCiactQQ6Eh1gWRwlRXLMqZiFgBJxPMK/BP1&#10;m5aBAXXzRQgVWTiTSfKmKki59J20eokv1oNAszSUbFb+XZkmyZSbdOZUkSaordrIfCL2vyBxwnyS&#10;6MefpDuQIAGNYBNqLfKK9PGkglItJjNhioshnSepJSyz05VVLpqrNbSiAIz4FGJclkywiWhHqoG8&#10;Ju/B7yq1F3jpGGDLlDdoFimdyLVYXcapHQfIgdLbcRnpt1u6I4MwbwgWgGQ4zJAPUveUKvlAiHa8&#10;5+abboEc43L79h84DOVnYW4OJBlFEN5DEKy+XkYPRdUeT/C2viuMRR1ktxadMjLJvv4e/pU3RrNU&#10;UlE1m80lwkXg7bgbQHNIYooYUKNFaqUkGGCSSliHcQXaRpmVTMTwReNhAGhrZStfvBTAy/d/8EOS&#10;MPbk+QsXmFBlRFkp2aumgCqCRbRDRUnVHcBgKM2P9fT1MZlAeNp34BB4Pic0Ote01zo7u2kaXl6P&#10;Wg7eXRrZQVsQKvUDX/kCs0R//ut3IlvKaManP/OZL331G1vWQ0Xnb0Vsqzf2/qN5wE/LS+fqA/hC&#10;NW5ldsGAC7wy076itVOpyCXp28ijA/xjv0DIPXjwEPqsl+YvPP38E8EuLzqT7bKxUW5iqER3Sa1R&#10;3NAKSPlwaO3feUDEZlQWdem1n73/psX3fib3it+84UrhmDn9wAcftr3hHW/c3fFipGtvP/bhe3/z&#10;r7583nXLa18x5NDWqxwPyw+8Ifw7x47ee9sobalWJZunl/OLwP6Vn1SkQFnipFygtb2R3t3MEU1O&#10;Hzl4BGn5vp5+kjDsgMLhiMXOzFYbThW9WWMbBUW7P4jGjNHuQRZIT7YUCDsAa7YSmbMnz7NYtXF3&#10;hiHWltb7R6QzxeoENxbJOL7gnDPZ1GoYK0VGV9bzmQLdKBwiefLZMv3Ls5cuNJ2WPYcOcEyRuni8&#10;vmxmG48XXqSc3kZdLp2K4+t5kZ73c8/cevNNz507dv7suXMXT144f475GogOfmcIemiHy10SEYTa&#10;oN9tqDWjW3KmJjMxCBOceMz6IeLB8JSAJUoXmHRBQOhGi54dFTdK4mq62V3ZbthCgsnRMaIDLrpW&#10;JlPAHRT1LOoElw18anslDa7uD2BB1gkcKd16IncDGkHFZnXFo8u9/SOcyiRJyKOIaLHLzdup4flM&#10;q1YenZi2eTvkABapJGnJrV4+7/B14YxEKcKByv4K+N0zO3ejPiPdJdX80txg2HFqXl0gGRBclBjx&#10;4cKsjDZldgsNLMHz+RocGYlvbkzM7IJzQU6hwXWcIiJRKIyl1sbqaiodDwS82WIKfXYUXzmogM3j&#10;sTgsURIuFhcBmoRA/aJ8SZ6GTYTLpXoO8oJaoiOdu6sxVFtjEg3UB5MfUx1YLYCy6/mTaCpRVB3J&#10;JBbaZ5G8B8EtWjvqS8uZuFqODS214nZp76IFdK2K4Pta0slLvdhL5++EGu0V1J/yK1onQr6DsDjx&#10;Wl5PbqNEH3yZOMa5w0LCusLRYNAIDpCaXYeHLu0MAg/hRTs8SGaExwGXlClDm5CopCKHvkXuzVLA&#10;D01BelwiBxI/HcMJFctFZWvIhyIyi1obGnJIW2F8S+6FfxzjV/LRzMPDQzJJgwi/3cb60cwZWWNk&#10;b9wZDj9oKziU835ItBMiITPwi0xd8amAJTxOF0RpbgD4cSZbQGgcli6jaupeKdV7O7WoDL1Dytw9&#10;uY9Vr3d1dbUe+cN/ix+989pR90tqOoq6xz/zrt/+d+Mf/PVf3z0iCbL6CnV2//TnD5tbjmh2SXj1&#10;7TabnadgM3gxqUOocyub4ePDy1lfW4NcK1ljdwjesdtg2zW2g18PdIXXodiXErCzafmB/CJjQYsK&#10;oWmg/R0zM2IKaQC8sjfayP82s9vleCzp8bkoCUjFypm6sWE1euSkJylm6vbkCy+whpmbQpUTlF05&#10;tADVBIw+q76KsQXj1ggwmQqZciOrH57pBx3iwWhEKO682K5WGEyzFxswPvFuKrDOKX4Ek6s1u52R&#10;FxZOhMPdlFAkagxDYHwH8GjUYZmyMTbTRyXPgc0yVIrhLQhwgoXnC0yW0SJl6jObyW5sxoAhSREE&#10;1Gyh6EvosFE98TR5ZaXbJBL/IuOi/P1IDkSPow64IGQjmcuzmEguDWZDpDcs001w4CQvt7IgaWuq&#10;0gsdmRwPWhOHUzpYVDuAxIjXwGmR12c94yGMzogMwRiNkG2YNiCdMjctrDSyK2IaLT9lYyWCn9oZ&#10;zV9kFlXHZQfBcVgDXDzLGFCIo3ArlUSZhR9jI6yurol6lg4nK8l4NNcB7RX4C19as15kXxhrLSOE&#10;KCCVEPjUliGvZZWxEwkiQhOSKCHoFucR1ybCnKQiku2Bj4quqagTq8ye12TzBLrA/9zBUBDCEpdE&#10;CU1LVNMD08IId4aMSkKBYDIGSh0KLTA22oJcGOuBF+cnBY2zWDfWo8YP/M3f0H5mUIuuPL8Mk/Eq&#10;JN6Ob64TTUh6oGiEOyIzk3v7+sbwhSvVSA6kDB6f2mW2Owg9KDtz9ZSwVOZiupmv9/V1MQZJMeHv&#10;cHnpiYT8KB0QYBX7skgZxfVxo2EMbCWScM831zZ7ekdIBJWCoBgP0eIxV10mizOBH3BsrW+wv5JL&#10;R7q7TU7/6Mgw15bLpKDVeu0mp67JANuXv/4tbzhi83sz+VQitXJydjEjXp41tJhNkAak54DkK11Z&#10;aypR8nk7f/j9b21j/lMHvet3uzzU1pRHOLaIfomRBm2agsZqczukggfoo30+dvDQEXQE7n31PbSK&#10;e3oiTXQ+Z3a8cPz4f37920nD3k3jb4XshWt7vj3giJG/5tuhvvkGqm7Pz53LFUouHyeiidgppMp6&#10;y22j31rhjYRhYUOr0DmJk+TQdC5dXl2KIkgBmTrg8Io9tsNYqWfcXqOvg5Iod+OR20hxdFeyqD/+&#10;kzu65v7fZ87tvlI4tmPPfO6jpwbf9ju3S8KkfeXO/Ov73nHMc83A6rnO2998TeTF+NdcfPgv71+7&#10;+f/8loD27YUH3nD4wK//82MXTp46O7ecaJBDBWxXEDEo9L+EcvG67C7tDVRvEcJjN7t058zu6w7d&#10;dPcrX/OqW+648drrd+6c7AoLR57u2NLlTZsPlQnU3Ki+Gya7IZeioyRHFRMcsECd7n4SaMiMbKXu&#10;cGe5krc4IUnW0qUM5RgMIIASqqVrvd2ppdVyu4HP6oXNzUC4n9rarG+Ewt0AnEze+rke2QH6Qq2J&#10;4N0a2TxFYMCfq7OC0DgARZS2ixGXansA0MjbHWYuKIucUqk6vGcaQm8ykfV2mTu8XT5X19jQvomR&#10;I1NjR0Idw72h0URs+9jTxwb6IlSilppHTs1MRY4Zi9fcsm4nM46IAfubQTrDRaMuWjRnWliaOfRV&#10;p89TQRfdUN9a3bYGqhFfvxs5AqurlK+YDTaktogF5WqBPvXAwAx1JJUCuq8MoncGIqifpFIEVsTE&#10;m/1jXo+5GMCDCyfKcraQxNUkHfC5WnromfTuSmvrK2LUNTjk8+P2KNInGiUTQyQO62/+13+eO32K&#10;vy/Nzz7/7NMAv8xoh7r7gqEwQx6QNrjTG6srXZEedHDFV1F81uVglDxDlaFM/9B/8XRgsMX2ylcr&#10;aVromVSpv6c76A/n0iV6hZG+IPsIFhHEBf5TUSErpGeC3IOv0UBtY/WKRKIg+RCaoEkqW0OqTOkM&#10;UFYR9LT/iVCzmUlMDC/q4ngKBgQxmR+SlxYen7h2oHpBbqFSqBfJT9rK1FClK0CTNlmk/iSkvlh6&#10;SdJGt47xeoKPJuggq5sjQWaIOXQhHvGnTFVyrZw4/Cs/0+JChSKi4WPEdyK1lvlxeeJTZ9AzUshf&#10;Gvo25TZ/YXKC72j/EzU7yOEi5yYMLiNyQzo66DpiAicf/yO9wiMBujuVOpRBEhp+TvVJ9VijIGHC&#10;+5Mr2FxWHMhp0BSrGCzmocIzKyI+7iY9IATpu9MmgvLib8YUOZpOeJkHutoGcyZX2ErnYsktmI7o&#10;KvFJ3C7U6ZwGi9PmChRqOiJgPBlHTBxkC9gthspzMgFLRGkOg3KmWGXjwxPMb/TsnQ785L63fXWj&#10;K9Lld7QrhdTqqZ/91yfve9vbv5C67UNf+vvXj1F0Xf3ioazMr+PYjeIDIxQuIBkRrTAZmpaasZSh&#10;a1kpgoiEeamgN9jVgQaQuWpYP7e+d//BQH94ZN/kiUsvLEfnijjB5rbo7PNI7WSp0MmdLppkQO6w&#10;3rB6qpuauWqODDSViwEt5OL1KlOJ1bq+aF9ZX8jlUiQuANLpXJrLtrS98dKiu8uVqWSNdnPbZrC4&#10;SAgtNPtMcvRTEhqqybbZ3yrhxFPNIM+BGW64q4tVd+nSYpe7N9/IUOoweEDGKPJsNfozBrfRk86n&#10;ys0ctjkkTKaWE2o8K75cwbPFM7u0wB3wuAOVcgPHHs4+gWsrqNnofE6v04KOKMkHI3qYKAukOjkx&#10;SYmFIJmkdHi8xOL0h8kJ6FWzjrJ5TelDnJuFJ62sk0E586VUgKBogK7qaVdM3b5+aaMwj2LkO3Za&#10;PIBHCOqarQ5yC1nuQC9S88DqK7vwmJJaQoAikgmpN1qNrVSiVitBynK77XRROROz29lcIV2s5CO9&#10;XTyRQolGIUvOBTGGEQsWNgbidgvaWswMtIDmhBFGMsfxX8iZXUa2NrVdppBJpZO4HrGH2ZLCr1JC&#10;dJLVYRtbycmkjcwtk2wRCBrSrVdsDekxXuHysyMB6rYhDSOTQjN0fXNtcQXfvqX1GGbH5nKtup3L&#10;son5vCIFzEfDehX/EvUnHlduhw3RfK/HCYxC84omvlFnTsW3lOgJCgw6l50cXSxVNdktkl1aq8CX&#10;9BCY0CRNg9NNv4WjOuwMG2+65Va5uXIj9J0hZpeYGBL2RpmmKzJe2RyBnqkV7JcYJYUPDHDN7YbL&#10;x9PmsyEfhSr8rn17wB7Tya0KtiviSdiEMgyPp79/iIIO1IwvXpYYRFZLBUbO/9xzz1NbSM+4Vgdi&#10;Tae2+gbH+AEeO49QLpqarymDS5ubC/wqBjvFXHZmeHAKZaNOrJb1sZX5/FYsHV/nJZ989tj5uQXk&#10;9EkFoV9PjQ4yoczI6V2vup3amTglZbHETMOxZ08+8NX/OnvmOHps0USioyPEtUF79/o6SDwT8Q1w&#10;PCdhirgNA82sLxUyoBeKU46devGWW27hEhH94yJBbKirQG1e9rKbzp059ZH/99F4Y2jTeK/bFbw+&#10;/JWQ3XDOEhZeg8/La144e4ZSp7MzRBYr7qqK0qHR8LWOCZrT5MvXHD26e89uuI0nT51CAqSj089g&#10;CxPUqCbzM0Tvm47eLvX62uOf/NiZsbf9zqv2DflzD/3RA+27RLJPV7v8/fd/fvtVf/obh7sFNpCz&#10;ZPP773vdg9Mf/8zbHE9+/OTIW16/23+liGzEn/3KfQ92vv2v755yG3TNpYf/8u/P3fK7bznYkT33&#10;yBc+8Nf/8Jzl8K2Hh1UxqlCuA299OnDHrxzqVsNAV178f1DoNexBy700OldvuH9yZGZ8cPoVt9x6&#10;3eGbdk/tnx7b1dPVj5xKwI9bYlzowfgh9klT+MzZ5x0uM1Ms8cQqax5CA2Ak7XdACRgD/lCAE94B&#10;AAN3G2mBfG4jHt+5Z/fQ0ACUS1p8ZOo33HADPBg6g04Pw0c20fjIbE/NTCOwtLa4YLTW7F40bTNo&#10;qMLTbzSNlBnTu3dtrK7RdMY/d9euSXKIlZVopL9rbHSyu0uk19hKygPKW0Q4IZ9++pkn7rzzdpkX&#10;IQP2Bm+59RXJ1BZizZFID5JFPjh4VqfH6NBVmvy4iFvWykhDUqYhGBpfidHlCfZavHZMFSAXIrZJ&#10;eQ1KIaBmjgCcTQe7BlRrOAaSupVlkWJdQHcfyzBRIdqxd8QOW4VB9GoVOdb1tSiGGKhXcv6BDhGv&#10;8Hlt1iqgrdvbSeRSv/7Ag08/8dSzTz1z8dyF2YuXeDRTu/YBz+D/SIcI+IsYtZWMIy2jFiRFsIsl&#10;TREqlYDwua9gS1JHKsaTOBQ1EGu2MvcKxZ40x+dzejx+zjpmUWk4enwo9cFmIJSRUZiV2TzOB+K3&#10;o5y1oCYI3kziwrmuLRWthy5/F3BM6+IJWCK4lCqTtWFYidUKduJa5EXUb/HnFRhJYVFyzVe7jVrL&#10;SeMbadXni2WolmNpa1Xbg0L5gDyg/lP7vvTyVPEtxlAKLZMX1lIobXNpyg5Aa6qPqfHrNXhMoWny&#10;pf1deHVXG6B8R6OFaS9yBcxTBtJ8NsIjb0dninqdKKoGYtKgwvwWxxvXRRkjUJyi07HFRMKR6T/E&#10;JLH47exQDReh5sAv4dKo84keHMxcFpUtLUJalT7oh04H5Coq2P379mE+yKQzBKZQEPck4bWByAIh&#10;RGPrmK90dTGSggSJWEQDoPq9rl27dqE0AaOOnuGRfTI5qLeE99920+jl//iDP/yzj32cr3/87P/3&#10;4A+TQ7/5t5/+pw+8bqeXcePs7He+9qxlbNwv+S4h98z8c9SVEHyJ3hIzqohpVRq6SjS66XRaoWoc&#10;OLDfaXMA3HIGbcW2R4fH+gf7OetiyfjK+ipNLvrzgF70esCKoL9wf0hAkTyk1qL+ZHnAPQcXcFqd&#10;0AF9ASShbBzg7ZIFyGd25Qzd2T179vBspOdegnqY1ttqkKgAQxgLAD3iTtSk+tOVG3nkWNtobdVt&#10;ZSvmIgYm8BDCyGXysM6BBtPxAiBQMhMVl2jm2bNZJMUrNaTXIWm50vUklFlOCiv/RRZpp+mZw+kc&#10;LPXS4mUZPmNIM5vls8BclIEefGBN0m9iYSG0AazC9UBehIjJ6J/W6GaRQKFaXFji87IeVH9N2kEa&#10;KqwtcmlAq7F3/PHgwrOKSGk4bVG8RuYdzzEuEpyJ2yWWOxigiV2LmXsIJqo2jugaID8mEsHc6yJl&#10;Hp6qSPCw3Qy0a3lr/s4Pg3DjNEp+A/8ykUqAFjH+T3saoIjjnuUEogayJfvXjElJha6RmvUT2WFY&#10;sEiHErUg/AG7CHkLjiZVpQC9mKawxzSbqJbDLkJfXIkwx7VOvbSt5J8ET5KiRmCqaC65tLYa20oy&#10;f04AiqUYS6SoqLCeWQb8LpvoSh9JDdbweblpLCH+gugXF8mzoO2gGXLziwQAAEJ+kufEm0p+aRAO&#10;gApNOo4PngVAHbeC5juXjZR3IZ+jvyTisf/3L+7bXF/j3jAdxqTVi5EltrkOtsm1z+za7XEztElz&#10;qjwwONLRGZpfWGQRkJaqWMboI3sPBa0h6uZ0IsZTJrNj1v2G62+SAX60KKTCVDqvKn5pczp8VIBf&#10;OHNdkTDL0e0ht/BowVFj9fMzFpMFidq15Qv9w0PNaqkPhSo0abKJwlYstbHotZJRF+2GZrZYNjnd&#10;g+MTJ0+fRrgq4LJHOrydnZHRoUFU2JiwE/xZ6lLuV+PYsyeIOO1WAXX8YqUY20yxMRiQ4a0x80KE&#10;n37iRjZWAurDiVU5JQlmXyHdrjxQG3rXLXvgA8BxQwub9T0yDFozha/ZxPSOe+559VYm87UHv/bI&#10;c2vDgeWhbl3ELfbKyaKZuTA4TPR2Ll44xzIiZPi8Hu1cuQoMSMAGIhalSpttEmfO6anvPvTdfDU/&#10;2DtA50aIcm2wQePN176CFVeb+9EHrmRRUKMaz/75f6ZfftfLh2zJ5x54/4O+3/tLlTBJ+E88+rfv&#10;/qPiG//tw/cM5Y9/4rO529/68tErdWR58eF//ZdLu/7oPVC09MLjuu/EyIc++9HfffVtr/3Nt75p&#10;YulD//d+w42aUI1CuR6OL67pjt5zx7jnanrViH37D72HfnLg9259Ca3+aub1i/+/dnbyJ5gwSCHq&#10;8zund2HfduvLX/nym17OX3ZMz+AOF+hAOakIoSuWWEKFhOKDs2x1YYGKGQBmI74BEw1DuFq7kS0V&#10;jp04vv/wQdpbBWZeZNq2gcITdR5qjQmou8Xi/OIieg1PPPkk7Y9On49ThxkixeKUMxuZeGIdyEgg&#10;1JVOpSqZwitvexkLBrWOzfgWimWM12lCu2TIHCT0x3FjRe8aXF2bN0E9H1jtuhtvHMZAdXiMOPHQ&#10;9x/y6ANDA2GnztLMl5F3B5mkLVfK5e1uH4ogsXjS5UEiNWg2oK7CTC+Hqwxcw5YgmKIpikhdoLMX&#10;xc6l5VkEjxPbKyRSA4MDIEGJ5Cb108BYwGoXtim384ff/5nD7idezOzYhwodQH1sbVnk7XW6SxfO&#10;zV68zIQFcju4RDvdHvI8DmOiAwgfqak2V8e6ovvTNzCELq7DRWcV+MolpggwoqRqFHo4c/uS04DX&#10;sIfQvjS0YRDn0nnhFulNaDRgJYWtNQKENEw4Chl1M6JNaWUKxgU2QxDj9+jz08ziFvFhKfVEboWp&#10;N9Gckl1AoqlEa0hBuB3CY1XKDtJrU9mVFj94kStTgaIu89/ZVYtkkWeKGLrWm9PSHU1dRXsRIaBf&#10;Jbxr4JYW6F7MrrRUSfuSf7o6xsjvav+kZXX8p5YwSWS/+iUkdHof6oZqr6ldrfYXLYsSrPRqysXv&#10;aYIU2q+oXgGolbBnNRoHID9/4QdIHaTURMgETQTllcmL0ICgB40OEx+M8S7ehW4sZFPoWaB5FMPw&#10;LvBdIOemtskVimsb69xyAhlQFrRi7mHLoNvYWOf86+/vnZu7TImLsDC4KT6wHLQ0Kwi/wB58XCYE&#10;cfYQfFHfJrXidqa3tjjpaT6QhZCu9Xb3w7yUG2bv3nHbG37/t+659Zbb73ntr73lnX/xt3/9rtdf&#10;M+IHIChc+tZf/d7t7/xm9ZrXvGaHFHdkId97+FuSVbdg+toqhYapbcu3Egz/UwhXilmGHcdGRk6f&#10;PAXk53UhTSKzZk6Pcyu7Hd+KE7dL1RI7gisn7SP1FPUjJtC30yjX0MfHvrOvB5k9mUkMBYLcKG3u&#10;FTU6vGuA4EYGJ3nZTC7D4VXKlw1NBstbvX09Qnxr1DmA2IlcUiXTMvlEhAlDRn3e1jBXLC5BLQEs&#10;YWTS9dtOpTGW6Pb1zW9ehBpBscQzkpPY60mk4saqDfv3fFV8sfxuf7Ooq+kKpFAWCk+jC6Ub9hrC&#10;R9A2edzLS0uwtkliJBWTiQ1hRpO7oK6iqgwm/6XVzrEEF21hfoEUDTUH5sngA/E4+PgsJvIYFgyr&#10;jjvDqiNj4F8hnHH6kN8sL63SjiOdSm5FZ3aN82HhZcOggdLDKkrI3RNFAwGKkLKBmyVabl7l+swK&#10;tyqTJeYM6iiH8RaaSK82KcxuFfsik4Gccgvb8+w2q1m5qnQLYlSBs4/GPUpgHIgivYSUA9JZPGsY&#10;dausPUXJAlwQRBnBC8VJp5vEn0QtrRNH+OE2UmxoxZisSWUvzUVKV1QaiLI9V7MJ1BakuUzD3u20&#10;OJk3KjFiwluI8qKC5bh4bVZGwoXKkzTqgs4oDnVkI8IZdYmGH+oYYCz0/ng/vkOKxpaGM83vUnLw&#10;avLBUfgj41aFIkp1MJ2GBobQnEOjznjnXfdcOHeG6OAPdBJ8CWV8PDBPdlFnsGsrGePZM9BC2xNu&#10;9U9//nOmSIZHxoiPfHJSaXqu1LIiXFrMJ2PxQrYA/45Wbl/vYE8Ed0kfN5pCXJgNEo+kRuQvgFky&#10;Ery8wodDdROIcnB0nKEOPjb3F0sc8kHF+Tdup6N06IgCa4vLu/p7sFM3IAVeL5uaFbRNLO16JrGJ&#10;HLXe7rw8L0qhIb9v9+QozuZeT+c1hw5FupBYlAkCZp4I34jIf/7zX0b92WKGlwfVrOx0evbv3y8u&#10;mGIC4GAIkwFX9OxtTi9tGMYdeAwynlqvE0MPOsVNFvL++sZGJNxN8YdloeTfVsvQQD/y31TwXeEB&#10;eoj/+s3EFx5a3j942d2xO172EZ95neHxSV6S0ffVFWjdDdI4uRtXGR9qtFRCNkuHx/bzn/+cUoDn&#10;BqTf3Q8BmVHHxmDP6O4ZJMeaL8mijMbOkHP1X9/3WOQNrxtL/uDT9y8e+bP3XhdRI1aVC1/907c9&#10;es3HPvL2XQGXIfqzj//Qce9r0U1WmU/69AP//BXbbX/xRkGzyJ/+5l9Wr/+jN6t/1WP+1Lrw9c9m&#10;r33XvVNunYZyFffvzz863/faX9mDn7B6BZWfnZl5l1Dof4nP2iwsPf6VT3z0Ix98z59/8fELF1cS&#10;NWfvcJejtDm/ka/r6T3IL7z42WUYW7i0nsG+gR1TM/2Rvj3TyBw0UK+lqgBdKWMsYzZcXpx1+tzd&#10;QV8Wu+JcxuX1dEdk1H95bo4MYXV5cc/+w1hVs+mZN2N4nvyFHAjM4OCBA1vxmFgXuH3cYWpmrl5E&#10;+2ju6kA2jWnqV86qzg4QwssXzm9nywcOH+IUpn4i5PHEl1cXGOdGBpZJCKpMOBDRzVjAj+tzbf+h&#10;w4zbINhI9nbs2edDgcDU+HArXzYLE6QkaLahzc+bXN5MpUb+jSRdpIuKgtlgJxM9MrxNHc0F11H/&#10;gs5fDIb6CfLRzWVagcGws68/AsdfzcMjjdJyes2VSkLpQjfjG4xxSRiNRddZUQuXL/L3sekdsGHI&#10;KNj4dArx0sFaikghFkAMBPr8we5w/8CwD1Y/MscOHF79lGV0daFqKrUkSWXI1NDtFnMeLM8ldgjg&#10;pFanTNmwM1GIthgRlgzA94G6zWfB7oxWPHcbtZHt7ZyKOEbQCV6fGos0EliFXIL4icIQfDAx0uaY&#10;UjmQolgR7GQiSJppKu1RKjAi7YCO8IvRUOtHq9xLOhb8rpCr6HNwKqhcTctstIh5tcQUvZYX9xr/&#10;qiaMZOtpeJWkkqro/++c6WreI5NEVxn00mxWr6+lWdoXWRE/w1miyFtXuFxa21EyM0HqZGvwT1pW&#10;p8FdkmmpIRu5QtV60TJ+KSkVW4WbzJOlaBaelXB4r5gLMXPNTZJZonic1wE/EG/KQCei/LQLc9so&#10;huC+kgRBQeiIEoNUi17b4NDQ6bNnLl6+ROKZLxWVdmMb0AHaCkgDnRRcILFPZIGRrimsQt4WDsnu&#10;PTvcHigdWAnVusMhRKHZntwbIj+RkFyNjtnECF1Fbfsbbf7I0Di14eRof8grAzTNwuy3/+qNb3zX&#10;twO//2///LevmxZtbHWf4RItrs5RkCOBbWl5DA5O5cT6BgOz3TPjQ7t2zNANAvbeTmb37TrA1Avw&#10;dTKdhHwZ30rgjkBXlEEPCmOyf1A6CMXcUkYpoBrGN+NMH48OjdoRzjJiQif8HhiBGpOP5AbDiT0H&#10;iKLGfJo3r5n0tkC3z2wTKydhN0O7JsvL5dplelnoANOtNuvKDHvqbAHx5USQTCzvcAykw8fSrLlS&#10;uSQNKTI8dKGwdBQgRPRmnAjBp0oJKJus6UigF6TF4QUPAo2wg5lXW1X2I10TxUfE9lTYRYBMsGLY&#10;sBy7wkkVz00blmtzc7OczlwhTxZkDiAfhB4C39j4OCtQjJiYpKtUFL0J8YIaK4T1w0TU+NgYo958&#10;fGIUS4U3oiPlC7jiiXVSQZYQuAu5Fy+IuAQ1nqaUxEAB+TrXQybKEDem8NRRYBPsABJ5ogR5hiz7&#10;ep1OJTffhygXthaIxNIItFmS24m5hdnFpcW1jTW0WAnUhXKRdlC5VoBVSDube4gkPZ4H6fQWsYCr&#10;ZvVy6BNk+LwggsI5V95uXDmprUwjCt59ZfcpaE2jS0pnUOBbUQElNNnzQmLJgYmyNjS0Ah4BQtjc&#10;nMOHD/PptEjCClTJvQjyae0ywEWGT8GcNGFtvkMaw+GuycLxOvwid5Usze62KwMIQdF4XnyHhyJ+&#10;aKVSHzWqzS4yxMzhra0Zp2d2iBYFfI7hUQlwTBjpDdH1VYpd4NlAKIzQDraympYdnnFUuo/+/LGF&#10;xSX8qlhGHDbMtCnTLcsTjz1WypVIsdfWNifGZoLBCIUU+aVSoBDal1YtcvUIHsr5tL5B05A4zlPs&#10;jmCkJQodWrUnAjOC+7VmL59B7dBMDdKsu6plOBvlVo34L05tZhO9S5mEd3sQcvjOd7+PaNb+XTtu&#10;OLjPXAdN7ewXYQ9ab+zFmjKsbTz11LHFhVV4EzJxLT4TrXB3L/J6XABvxwPgVpw/c4o8nGE+iw3J&#10;HxEoY/xTHMqALEwIKGzOzc3hAMU47pmz590uJ4xmQhtLn5pgcmJ0cmKYZ7Br3zW9w3seeSb/la99&#10;+/rhzU5/V8XgR1uId9Gc1+gtshtfrIwlFVLZlSwgvchS02I/cuTw8sJSNBEfn5hJbxdrFd3kCCbU&#10;gzgNzH7/JVmU3jPQW/3xH39Hd/cR2yP//kDHPff96g4p5dprD/3fP/hE+D1fvu/GTmKVNXf5i58/&#10;tvNX3rgXvXLuyvrjn/zsE2Nv/LPbR3FMzZz+xge/YnrDX/wKsjRyMdvHv/ShL21d85bfF+xKQ7nu&#10;+NL91154738WXnHPTQMaNf4X8jP1He2rXV/82h/c9ptfqe29/TWvuW3cVTjzzQ/dd3nizXeMzn7q&#10;0J57/vKjH/7AVzR+19wSiWoik6/bQwGHRs3gFn3uy5/58WPfSWxvYHSNLgNqcRCqpRa0mdkA25n4&#10;di4TTcZREGa+dyuaQrZAlEs7QwMjEzqT2YcdNPalJgMtKgZMpiYm6cNSTPSH+6AMskvp1UJMYUu7&#10;bF76dKhg/+SHPwTrDnhda4uLDGoUG7rRsQnVuaP3xaBW5ieP/KhchcrKySSHKy0mVEn7IoOcDvsO&#10;HCXusNtZy/S7fR5Xh8PRyBaRuYSbwxnKCEyuVgmNjF3a2CRmxHK5QCgUDgZJMtQEOMiNICb8PzSc&#10;Ryd2CeTTapx44VnKbrvHUMzXOvzhlblV0TWEa7+Zr5XNy/Pl+GaJsxCjbr8vgvw6eYtms5XdFgNQ&#10;AHaHgzHhQKRnuLtnwNcRJLOkYaeOaenOKIRfxjtIQ1je9IxkEFoJxoBJsERFLVG6TpI0aM+V/pwm&#10;QktC5XJ7mGW1WF12GWwSCiqGFZ1BdzpdZOrW6sAwNUUXFT8VpiGdLqyEPNwf6j3QCMkXZNynXawy&#10;XnqFBXUV71EtQekMXgl//J3jUb37lZEU0gvVTZYSV6kJaLLjIivPhnqRNf9ik45/1caHNaBITQMI&#10;SVaDl7QvbeFpH/PFb0r6dZUFr4FaqmV5ZZ9qeSFfotKusD2ZDXzJl6RQL4G4XsSutF3/UiqYrCjF&#10;sRXzMaXIxc8AXHEYaNdJdJB0TUnPaDamNPjg3/C8iEjcTWAnVmBsPUFxK62fHOMIMg+PLn7L2EZg&#10;kXM3jOyt143JVWfQx9wFg+Uya8aMiMU0NMwgngvKI9kwy4BYzZEp0it1hCVl/BAHSM5UuCdYJnA9&#10;xE8QCy5paWXhZdfeoqW8v/zV2Dr94Ad+6853fyfyti8++In/c+uoW7P1VXeY5toTz/50aRnPwSGj&#10;zpqv49AaY+Z/enrSbdExKQUOVy010qncYz99Ymx8JFNCSCJXYugO3Xa7JVfKkxhy1nCpgHbsIxkd&#10;aJtrOV2j3EZZhpHMdCrNjBRpGUtWWafKTABgLeqpWBJROACAwtqF9Yg2n8kqVk/cdk46NCB8zqCu&#10;Zq47CjIXhoh5tGEJQomvxJIxODBUL7QdmaDs9ITbNVP3EEcsLgJMGroxD56emRGqLn6DCNxZZE5c&#10;gnveZPWTD5UsJoexaUFkmI6nMMEDHg5pTk+eLGkiN4fOIPed1YWMEQ9XE5VlfwHsx2JY3+KAIudI&#10;NBpn6pwFxnGjeRjz6eRMUTJyvCJFIBkD6yqR2ITQTQqOzA1YgcxhOPBZq1533XVcMOQqtsP5c+c7&#10;gl10aUm2SK05o5HOggvb6QuyHhFlpF7g7di85GoiaFdviGwTM1x2G1NrvmAHM4kMD8JgoVXFqAEf&#10;hGQdSw/wLj796voa528mn1yPbuTAYEoouOVgWYlheVl0lwQuVXxw0VMQHg7twqxMK+MBXxL7P7cQ&#10;7GTERNue/IDa4PLIBMZWBvAseBbBVjwBk6aEMaXBVEB1PVtgLXEDifBknFoVpCHH6nGLeQP7DgYP&#10;8l3sOO4eG4HvSK+zKCw6vskW487zw2AiDGcjx6ARLPkOuT3T/Zz+MvADT9hsEeAQ6m1fn3Hf3j2s&#10;jL7+QThaGuue5BTGa2eoi48d6e2jq9UbAUxidfIYzAzxMomEpMKJ48cfffRnS5z/TPQtzPJgLpw9&#10;77I72dvkuSPD43xqbF5QYAN1kCaEsPelW372zBluxw9+8ANmIsx2G+ZZNHfQZyd+SjXm83O50ixg&#10;ZDSXYlx2eGx4O5EwVkvTPRTxZcTtCc6yCtF55cGgodLVvRJLXJpd5AlhazkUDlnbTdQll5cWIQcD&#10;6BFTECPGGfdLX/wq/bWesH8znn/lba8YnxiGucKKBKLQitdcJpNIrAaCvfydi+H8I72iMUpvMEsO&#10;lc0+/thjPFoWLkImGBpsxlNMLHf4kd9zk5l99wc/BpbbvXN6sD/Czg/27xicOPLo48e++4OH9vcV&#10;9g+Zbuv7xlqmf3NbWgC8rzYjrYUbEVBTwYe/K4cA44njJ9CIIhvt6eknwSiX6jsnwcj6dLrUC1/6&#10;7H9nUTq0noKWM5/4ixcq/uXjy9Nv+tNXDOFHmH7yn97+7q8tX37+mRdOPvPc6TmmOs89/pPWdW+5&#10;Z0q56c7/4AP/Fn3Vu955uNugq609/oWPPbTi9jYL22sLF49962Mf/NDmPZ/75G/t8ZJsaVnU7R/4&#10;k9v65j77V+fG30TjUbI3KPT/8vPBX1P52Uu/Sue+/L63/+z2Bx7+2Juv37/v8A2veO0b33z7gJ+b&#10;0rfjrl/91V999ate0bX8mX/4QcqUff4zH/n4v33+h/673n4Tk89Xvn782A+lbyRTssyrGx1mS4fH&#10;S6s+yJN12c9dOAUCg5R5rcg6N8P8C0d6FudnZ3YcjCaTwKT8DwiFZgfiTN/65jepqSpopIXB1/Dc&#10;8Ih5lggYCUqyHctNTNMj8CwvLnZ0BvZMTTJehWZXoSqT8XgwiwVKo/5v/3Y/2lTQJNV+BFcQ6WNo&#10;nER/Rjf27jsEHeHxx56YX1jA8hZiJEYaPlhjVfgThGwDHk/r6e0N+LWsMZsdQQIUI+fPn0U9xEv6&#10;EwhSEYrkp922urp03Q230AuifW+m8S5QD4i7PRlNcWt277uBgxA5ZkYpuTkkRnQHYnGRO2GnU4nu&#10;3L0HMQXwqVB3BFDKavOAq4oBrUKaNeScY5WwKGiNpBqyyDVSNkAP31QRQ+AV9EXjm2vogtH4Q46G&#10;sKASAmAnClbE+lifJFj+zbUlXpnFD7bBK6NQAzkFC41KqenwMl5uJafK5dLzC5fWlqPsfZwn6ERw&#10;5fQKiNfseImM2Fkox1f5Vr0mTG/RTJcqn4xIZq0piNX4oWbtrMQDSWiupDIC9avBYclQNFaW+tIS&#10;GC0W86P8E6+oqexoLKsXkyoJ1ldTJe3vL820rmxPlV2Jd5riVUn8V2/ArdNQKA18uoJOaaFXXYAG&#10;YvH14r9qh4SWUWmZlvxd0cLkUtWXaExbmMOiBYxUR4XdwL/KqWnBCi0n/DPwRbdLmokUkBxOONxh&#10;W9tAGTJHeQYdhKpaYHWXPdAdhH04NIIECal2DyNRtJgZ8KSlA0NkaGiQx3fx4jkWKmkK8+qBDoxT&#10;qGCxsgCOBUuDSAzwBhwMwzqFjBz/yiUh1qXcSAyRYE9XEI2Yl361G+kzD973tnvf8/zk//3Xr3/m&#10;92/s/29FPu3nUJB/9MmHwUo6rAPR7OWLl8+h+k3rABQbLU+YjkDL5UJtYx2KcSDc15XIRGsIV1ZK&#10;VFYMvmGSzWwvXQ4uhr2A9gHHobltp6WBI3izasD7DtgDVAYzBu4hN1yk6kXBSDAecenW64vlgtNr&#10;o62ByxEWjcKGhcWOvg8GqcZQ21EAXOF3jRUafA0DI3rNRqGMzVUOwjXYFSqv9mZHuYWLZ4paRqg2&#10;JhOCiGRvAF2gYpmaDHsRyqw6O6NjtXYRL0ivrZMmDSKlSDZwII6ODfFktY4Y65/0h60Y7kJ/ewmi&#10;MwQg/kduxKNPJVOk6xz8iIyzAjn1d+7cRQeT9SzYHbL77TZnFL/AckK+W1YFDgdyrjX4MUy0gMqI&#10;GCLT6jTv3b9D1hKNoTTTX0JXx2VUG6DjdaQvKUbuRpkmzmbJq1QBKTkfEra4xvLzInqAdLBS1xwc&#10;H+bmkVqRAorFNWiWzyufqyHSXJQFKp1tVOrIe5WAlDji4fwR0iUvYN5DNdI5hdWeUbvMKL08Xk0b&#10;wCTBisc2SYA4MWW/qG2odOvM3DeR9VfbTXamrt3h9mZT27gPkvggdYoMIRFMq0m0/iBHsyaSrO10&#10;DdChRvJDH/H76KVyUdrPK3s8I2AY32GNAQnxmddj6wKwMS5is8lekG6pnCbQUsmMeRZ+r49c2ety&#10;GCemZgJ+H3xRtFIoDjHvg6TCND2zAECtE6Oj4c4A0oWE5Btf/goANpJQxvyIAZkcA3c4uZS7uinL&#10;R0h125wFjead974GSSoE9nk46O4/+vOf454dCfeR3ym/erTRynwGzjMiCHq6dJi9/g67UDSkmSp6&#10;02r6mr8kE+uifaInS6MILnz3Rz/u7B3ojAxWawxEGjFyEucTozlVaj7xzAtYnzJIMEgmEsEAq10s&#10;5Cx2V3wruxZNd3cPcgwfO37yuZOnsD1nrAP184HhwTa71OmVqIfVoBovSsTXKalJx/g7N1QrN6nY&#10;kI+xOv0kh7h1iuljWiZjBVoUe6kEAxNLq6u4WFx3zRFW29LyKqt8ehKcSaygOwd2R/omv/DV78Y3&#10;np4Y23fTwP026+TclhvKKvKvjAiHwhGGDK4EcQEHRFqMObsfff8Haxsbhw9fk8nksZNinxzaL+4W&#10;uubKzz72mTMH3vqem69mJHpfX2j7v/70o99dNu/5jT9864GQoX7pgT/60y+PvvNf/99v7A/a2+nF&#10;M4/98IHjsdrW1D1vU64Uyec+//5nun7vHa+Z8qJ1MveD+z+/YhmtH/vUhz/5lQeXg7/+l//xT79/&#10;U0T1EF9EuV61d8S/9V9/9D3zXXddwz/VZr/3/vuv5mcvja21jSe+fP/zY299NxmTljCa3b29QfBB&#10;kzMAkDI6MW6Z+7fPV9/+9W98/h8/8Kd/+I43Hh4MOLQf1bHxnnnuadJVGFqcE0wSg0tQrjF1CBBf&#10;LlScer+5iZBBC1SpM+hneDO9lUH/qad/gK6rjLMzRYLiQCa7Z3rm/Omzo8PDrIdI/0ACU8PtrRIF&#10;VVmmzQELQIxn9u3nce+amNqMbdor1eXLF3PbqbrVeeDoDfDN0bZ98qmnMVKEWjc+OoxiDPvtrjvu&#10;nprckduWMohgvGP3LmBtivuZ6WkxsiiX9k9P0rxnj9DibeIbjXg9RYYVAm+1szeClRoJXHcwiIUh&#10;aSKeD1ATnjv2FBKLTBuvry3NXjqVSrAOmwP9eLljGs1aINE0r63M8gEJLKQmdPl8vmC4u39gcELM&#10;jgG0nU4YBkriknaFcGa1cQE511ErtpBRibAi3OkmgVLc3CxYeptRxgcMthgxR80o94LVxfl4LEqc&#10;r2M+bTfRAklurBG8IJmxwaXHRw8AvXLhwNo6u3o21hapC3gWoqUMj53pIH2FFC6dqAS7XFT4TBUw&#10;BYanKcajkItgpuCJiUVMuVAgzsgLMpgjmV9DBFXF6gloCloWNrFUZdLrQDOPmlREkEWtwMTPs0kl&#10;aSGx0kQISUpU7kikJPED/KFQUS41yrRLkQw4BDR4WH5b60GqlpzgdWqP85JS3sgckTIVUJQKqY5J&#10;T2WyVUzNzKpHKhN92jeE0cm8ED/PdBGdP7qVvKMSU+f9RUVULkBJ53LBTG5Sw4opIn9qUj1X+fFX&#10;GppaZ1COMQWlM9IhSaHcc+WBYTYjIiNyFWYLpzGNb0I5FSbnGesTEjHKagzVw23gPvNRyQZCfV3e&#10;kJcPxeXhH7wZ2yBvQXVUuA41Gd/mWOb1uEDqNm4y3S4mB4u5Ih8OWgL0ambN0AJDZIfLWFpYoruE&#10;LgBHvlJwFP2LZCpxaO+RF/NRGlPp0w/e9+a3vOfE9Ie/ev9HfueaMDjU//jiFvHueDxIoulCIrA9&#10;s2uHL+Cu1POwqsqQu2G500SWDpu91q7mS2igyPQ76JoDLgZd71KVFxHYTLHqZLXUjM2aDvo7o7vV&#10;Rh4JdQxbyIdEAkShd3xozQiFQxq4ixNUJEIYZbXIU4HSXc41uec2GtpoTesKPHG33dsumVtmiGhN&#10;aDjU0ox9emBk1pouS4BFuRSd48PBlOPExWSSm4P2QTlbLzXzVpHTQSKubio7yvri4uJ8ONBDI3K7&#10;FIflDDiwsroE6Nfh66DrQpbCbYpFow6Lo1qsYAdJwb04v+hze8k9faFIuVpfXFmdX1xKp1EVL0/M&#10;jB88ut/j97A+yDhBq3AORgWhQZeJSXxkDmw2Ek1wx7mFS6TpWBpjL4uyDy1gnuehaw6SAwGZEHzg&#10;/JB522WKjq1jaLZrDPgj6gGCyT1jM+HONzd/cWCoBy1Z1ghrz9fh17ISTjrye4be2DTsFu6jdK7N&#10;JmBzsEIk9fkpFplY79mRP2SGUXwvEvEEFsXKIZCtKsw2HiylFaAXW4PagU4l3DWIcWQz6FYgrw99&#10;AJCMvY15iZrtFYtoSciQ8VAyfvAI2Gm4NeEdwtrGf4DNSb4sh6nNzLkp6rv15ujoOHQgboWaEVFC&#10;Laovz2KYW5oT060S+jvSbpYevV5XKJfYO7RVKUW8fo9Si0CmQZqkyqGLQh41tjoWu1iQRkJhA/xu&#10;uRLpjxkRCOUxDAyPKKsKgXwvnH7B6fPXSsU9u3YNR7qapQIMdFjizB9hJR8M9+qQ7tc1DLWSx2m/&#10;6zV379g5zeNZWV4xwkAUtZui2SnwILEwEArMTO9EYv/M6XPHj2OjG6AII826fOkitYk/0LV79x6S&#10;FTYGeRJxU1Ic6aSKhizY/YVzJ7t6Q/MX5iIDvbRGL6yunro8d/LkOS/64JEeCG9EVi71xNnFxaUo&#10;xng9oeChfftE4Mdo2t6KLq7FSg0ODzvb19gwfO1b384W890dnvhanKwX6Yiunl7coviS94X4Uqst&#10;L1x0eTuJp3I+4dgqZgLMfuic5lpqM9M0mOH91qolZi81jFGjrDKTQI+S7jjy1vilz0xNkRs/d+I4&#10;SwTxlZmpCbr3k3uOrqQ8f/v552OtV79u7/Mj3sy2fpfF4aHrevECyk9JPjzdehHpkTK9DXCFBwJH&#10;yMz0Dnzajxy9NpWIXnPkoHhCQxQYP3Bkz+7pbiEzqi+DvTdkevbb318M3P72t989btv8zgdf/UHT&#10;+x/4h3e8/MDew9fedNs9v/rbf/DHN9S/+Omz02+850DQ3Jj9/nvvj9/xZ29RGsqkWp95sP++n37t&#10;Hz74+y+znf6vn7jufee9k1de/b9RrrBT3uWT/5w+9OsvH7b/Qn720vBpxlL9+c/+08+a49cfFFrr&#10;/witL+WNmSwI3V5NrfhJbuyxp5+jGcv2IOFGiZn1b7O7iuJ3Aw9Oh/wPhqkogw70DZAqQBgANbzu&#10;ppsZAIah1elydzqctHX1jdaFs2fJ0siYGeIIDvTnRKROGkNsDeb7cTmC/DU0taPGcV6pLa4tT/oC&#10;DKyzcasOz/DkJHAPTxAXEiI3pViAnh+oFfCxnXQGT8xKIhGltOCURSIO4hhF8PPHn+OoPXpgvz8U&#10;dIVCgb5+Z2fIE+n19fRFN2KCdDAqWa3pEH8oVDjNiQtbyS0c6IYnR2Ef4pAOq1bmRRQYQgRX2m/I&#10;yVMB+sendnZHBviL3x9CMZftQgJHMIO1pQAnDXeigyYqTQKSKzM9AVkUJ1vcxxp1mwEJhmZmKxkK&#10;BubnZgv5DKzStcUlxlrxC1teXY6nk5GhnlCkq+HYZoaL4TKxCo0mohvLSEqS1fH6cpJx3gsAiE5g&#10;c2M9RvgDb1N1rAxaBwPuIiPUaeCpKhNeoAeVWiuNYrgcwm3aO8DhQNe5AlPPFTFF4bu8Fnx8pVkv&#10;zD/al6KyIMoxPGUSEvFqFNBGlE1JbwSLIzCLpQyMbb5lIPOVKSn5D6lt5byVvAppT1IfhpokTxIe&#10;FTiW+jGyLpm8E8q9jKWTDMlYMTdTfCWVQQQKFCqNUi1CMbhQEwN840oGxk9yEWRXNFFltknkJ/hR&#10;mYaU6+PV5JKu/E99MPldJUUtkJX2fLS8RIvyGjamdQk1fIu1LQx4pla5SI4MyMIcfeLbYNcaeZph&#10;HLkC5hC0XEjWJYUlyPq8QH1rsdWqDp0wURTgrc+cPcXJEe5ExtbCoDS06N6+PkIKF0Eg45zIbGeR&#10;nOgKdbMa/C6vw2xn1p/DHvkJJjw3VtYJub09veQ05EaANLwyXZ4Du45wDbLNG/HjX/iLX3vdh84e&#10;+etvf/H9b9jXjchdIZXYyuYz0aX55fXo6txiyd8XkHcE8XruqZN65Ajo/JOseLloCyY5RoMdD2fc&#10;lMhVOcRoBdIXJSWlUUUWQrkF7YnaQNn+tEEa2A/gdrJfSrLIPX7MHkqeDkbAoOxgLojJrPgqqmnU&#10;Ni1CDkXekrtGaqXFW8kAmkW9rQ1UY9W5LDp3rYV7gS6Tz7mNAVQhW+S6aDiRwbh9jNmR5aOmYW95&#10;yrqiztweGRzEkZr4Q7dEnIkhe6GJYc6R/svbGYJUe5sJvGQ2Q75IppDM5bdJrQqFLKtupH8E5gkr&#10;gcUsnWvY0zZnJBQRRdFcob+3H6P3JGBjplSs1pgr371vL1bdRK7B0f5Al6cC8bNRg9VEdkXKARLF&#10;UA4tufHxMbIY0m48fF0eO5pYyA+xXdCog8d57Y3XMH0J3pnOZdT0Vqt3oB+FOGUDT6sADBtASA9+&#10;3eF30btE44O5LDxWYE8Sk+LCeLOJRa5kNFIlJDej0qZnVCibI0MTX+RMjggBgg6mRSXj8dJCwp/C&#10;xdoX6ku9jgcGJRfq4uiQQUWj0OMWo4JLDSjLHZUXox6YkHzL5Xbyd9ImNksWGY/tHCGRSWSxTBCO&#10;pmR5vKzMLpDIovqgRwpb1LnYjsi2kTWWOTkQEvchfM3mMsB5hVuuneD8mKJ/IF2OmxhdMZHt5ft0&#10;bZnx55uU9KR98BSB/AHnAkEQLMGjhZLV4JaLO5lVb2bS3YoXMPYqdCdKFYyH0tm08aaXvWxoZIyd&#10;TfBhCc/PXsLfz4y8dTE3ORQJOM3b0VWnzVgr5xzGNsA/0Gk46CdjoGVdyhZALsFCSfRyW9uspJ27&#10;95fy+dTmBmGAQ1MB9EZ+Rk12hBnlvf/++0lZotFVQjYRC+IIQ+jEF7vDLemFGo8kBI2Pj584/gxZ&#10;KXARulBMIai7X4ql4pV2/ezl808//8xGIrrn4D6L0/m9HzySz5c44EaGB3t7InSw2TOwFhy+kNMX&#10;xMT3yNEj6IU//PCPI6EOjPyMmAjV6jumpxHqlbpN5XNgmLkM1BOdzSFKUVq7V4NbxRwUfV6b7cLs&#10;ZYSX+UnOO0BRbit7WxM51ABGtjGJJvk/dJ89u3YTRk+cOQ2rct+eXV0YJHs6mD771kM/ei46fevu&#10;1u6O55KlHlvHEHNYPMn52dmNtXWtM8vC/e5DD1GYTk/vBLgYHh2l5IquL990w/WCfeqt/v6xsf9O&#10;rVT2YgxMHj506Lojhw/u6W898/G3v/+5V37gn9++V1p4V770Ft3mk//4H/NHXvP63d7tFx782wec&#10;b7rv1TuYl27Mf/+9H12848/eixqWs2+mZ/vf3/GQ/d67r8g6vDSLMvojzsWPve+5kTfcMZP88Uvy&#10;s5dmUHQq99xyuPrN//N773+sPLx332T3FU7V1R8q/QJv7BeTLxJNkHaAK8WyoOkDNVvGzbi/ZiuA&#10;Zcbl8KCCKLCEDMXYlV+6b3JkAin0xNpGjYosnYOMzalLFkYEeeyZZ/p7IiOTU9xbbVhf6J+KWZzf&#10;Sh254aZcJtvIFxuVkuq38DLlnN4UxIrGbcrlk2YLqVhhYWG2s6NTwRk2HiiyePTyaIjjAnH2hVO7&#10;9uzhiSNTzjLAXW5gbDhOI1nmAJvbhfwjP32M/jm4lIKXO+kgjE1PRvp6CQTM0YgLk0Ef34hJoBdn&#10;OAtnXqcfUX1LkGlGRkO8fpBtfozsX9E5rzAGtE6TdvNe7GdpTTGtHSbHu/oCzeFsjMfXUDpEIAvu&#10;SCq7jfVYS0cIw2K64grZ6Y2gBMuch91h/up/fnEgMFjd4rhqFVOV7cQWWSHzmHggkgS5vexrqfk4&#10;PIhgdlgrVjPCEGi/ir6OMlaC/eMPeNFn3U4Vyk1cQVychewXvJxx3APkIgpLFWQmJ8PjXAgLxGal&#10;WSAoMomFNCuvjpfziTTp51/4dOpzauyxK708SYckyAtDS5tQVqwp4gkozpU79RJalXYD+VJtwSse&#10;sZrjjcp4hDGqfWmELekM/oL7s+rlS+p2pT8ox7caERd/Z2F5yW9JCNQKIKVBqr22pGty1TLopH1L&#10;y66ufBY17aX1s4hjXAahEsCRX+NUowaLJ5l7b8sgmxqu5Nc5IIg84aCo2iIjzowCe4SXXl5bdnoQ&#10;CO2kiAd5he3SzURFOs1vqXkdUAomk4osEA5z+tok0Fw1IxpcC50kxdZnFFT49ZcvX0LsEaQWUAEY&#10;ALMmLoW3ZkORkA0P4vDR3H74Awdf948LtYFd47qFn/zLe1735nd/4EMfUSINn/jMvxD87//8F75d&#10;PPibilrAafXCuefLiMLma6nENku/J9Itk29VqK4w/2D/IEBAFdTErQynIPYLfSIG1rhyfpdPx38S&#10;GNFTJaXxeLzFDLGZCTKOtxIEIWER4Q1QqdAXI6OSppKacaPFQ3jhU4hQcEUcdYVOR3cD4SZz28pk&#10;F0+6YdMT9AV5oiOLfKWwmFlXl2bnAB7Hx8btBpkp6xoM0Laje840PhuTm0/G4DB5za52XQ9sQ0Hj&#10;sLYcJYN4mw729reqel8IW/cWG4GL7+vtIz8n8wOb4FkA5/C5chnE00kykOpzwZ5HhR8TiLRwf8uQ&#10;5DxeZ0fAOziIQRYuOlnxHmZvhkI4ugkkYTSSXoP3MYuH0w4JKqRPfKO1sSE6v3DCuNRAqBP9Vdpk&#10;HHMcx/wr+0R4aRXmcMoUM6nkFiuLCAhvhx4uUYvvM3+D5yl1A5mcID1zcxx/clpR9jIBmKPLPIwb&#10;BzLxqIulttLMDtOBFVMgkUoXD0EYrmR+bEqxlDSborHNjg6fDBsqmzg4PPwMKA/9UbBGtgwPl1dg&#10;U4BXYszNDCy3lIQJqzooaLyUFEoiVidJkmJtiIgBr8Y2EVQ1KT0+erJ2J4oJqKeWe3qgd6NTT4Vb&#10;gkfF9mRVaHMk4mNdyRNn6JaCtJGgk7XjYKFZp4ufOnsMQi22sUiaKa4nG0c5JzbAMqVBaTaLE6LB&#10;wBHGBUMmMV533bV2GQoISLBE9z0WDQScVDA3X7/XSUZYLdiN7Xo5X8ltry/PVfIZSIM9QdTYc939&#10;w2R2ywuL68urqXiyWiqD6/SFIsy4URWRmMAskVICGprwdpGiLpEzIc4BLETiTnNAcilB2KQdIK1g&#10;EYFCubhBVQEOtLI0a3ebKvkKxp70VejZsue5FxVD3ey0cHZ2dnedvXDxZ48/ITh6Ww/J5vprj2LH&#10;h5UHnUQKXbuns1TXdXSHI32Rh3/83Y21FazoWPiTQ2PMpiE4yyqBYMMqP3nyJJsnGV9zefysKqnB&#10;6g1YhxqslcvmIZG69Ez/UpvSN0TXmAZyjpFQAhxBkucii8PtFFNM0N3NTXbLRjw2PDi0a2YHU50X&#10;Ls35vO69u3bQ9B0amzz27LH0f/wwdOTl1/d+czU7VkUo0+ML9/WyS7mfa6uryG0zzI/+JA14Iu6+&#10;XTtDnb7rrzkKMPY/cKAXv2GwBAYnd0wPeJlS6xi9/tW//eqjg86XSifjCWbM/OxzX7W+8q2vCMd+&#10;9u+fPDPxLmku6nVbL3zpb5/peNM7fnUHcp8Ge5e78ugn7s8rgAp5ul9AuYzugZDxx3/3Zd11t9qe&#10;+tiL+dkvX5bJPXz07nv26J/853e9/1H94RuvH/a8BML6Jd7YL/zyhfPnMTGUASswIQ8eWTZuLAAA&#10;+hflQtXn7kA7YHJmZ5jAZIJ01Y0b2oULl/bu3AUuzbak9wKriqYGVrSMq0DuXsYNKtQ5CEu91YIS&#10;wDPVhkB519Gp6Z899K2+wVGfzVoXH4OGw23bLmbKLev69pml5csg8Tzx+YXLzDMGA91KY4lhwxqt&#10;q43NKLoJqGyQK/QPD8owcxmCbSdPcHZ2fnUFvZENZDwunb/MG+05eJiJRZmsaemIobGNjdXFJX4e&#10;WILMCemTfQcPOyGhM58BcI/TiMzwBkT6hWqRvOTqFxtEzmlpfso3iQUimabAFKFhKson32fbS6bB&#10;mGGluJVkBHZpaeESfb9txFTrBYSuevvxhySra5ptrWS0XMnWW2V9syy4l9PkQRxVtoC/aLTpSs1c&#10;R8hP0Ee7K9gFpJGkv0qXFilmoejCO9PpiR6cXslkGsCZUFWr4+bmMNuco5Nja6tRqMPittqSqVuk&#10;LJmpocqnumUkyu0LcM1ofDH0QsmvEdqlzaaxHhWooBGk5GMqrpyGFkvKohIXlQZdmfVTYlnyJegQ&#10;N1o1jOQ/5W9XFa3U7r6K6snPa7eWzIA/r2Y/KgPS+nkqf5WpFwU6iYgpX5KCXfldDf1StCqJ8vI3&#10;GWISBEtL8zSfA65ESXWpfEwlfvIdmeKW69dY4SL/owK9ylAlcdHYmSyDjXiCWEq1QNdJhv5MJkT2&#10;tRxUHHNxn3KI8BUFCSGSVcFvkWEQYDWTWzHKNFo4A4iTbqebths9CiUOKYmF7LUWY/DIcCPKIMLf&#10;EGek/Sg2hQw/lSBjicFJETINeJaba+NAvUqc0EPc2Yyv33wdSjEGm7Nd2TIM7JqYmIEiOvWyN/3u&#10;W37j19/0tnf/yTvfcK0z9sizi5aXvedzf/3Gg1fLLag+J06dLOFqXKqTcLiddvQU2k1qbCmmtFvK&#10;5yK1BorjGqjSOfaU0rdMfkE/j/TAcHXDT43HY6QyPAHh2BnaXh9HtdD24AGwWTikeUrcJW4pdxgd&#10;Ue42xTBxWwwYwLTKBbIrYALUsNmFrXZR1NtbbgSZmnp0RjIb6xtwIxn26urqpglYy+Ca3iqUBeEY&#10;HgC7Egkh2E5BXxgw1OhsFSsgPTpHraOiQ/cV93R3I9sClStXmSM2MUTClTCXYEIGQDjE5YmJSZIk&#10;/inS2wsXADyWnlRyK7WdzZw5fz5fBXLjfLfjnkR5mGNepIw9EUc7FqxYqpiJPExKIRkzO3+pKxzs&#10;G+iDloO/3OGjh9ZXV6GmkXCPjI6S6MhoHnhMWyZXeKZaMSNrExkVjJksNiAZrpanSS4FcoZGI2wt&#10;0m4Sbphb6BCQfKh5Ot4UX0uWn65WbpL0eD1+IE9uOmn3VjoNnZonRcJLdqJt3mAgkM2mqZKoxIge&#10;7AzeXKtAuI/A3pLOwhPPY2AqZSSXTRqnbXCwK+HvF7njBTR9BuWeE5PA9EraZtEojMxhKJVRgrx4&#10;OUucFwty4XyD97KAM4iu0pQE2laHO8kfGwGncG5uNBmFdIhJgLQsMV7kUtABEdUMsTTl5/ncQFqQ&#10;D7gSRfySzjkpF2cT+YyI7Dsg2NXJBrwdfnhSxmuvvxG7R8E8vV6sb0SXRegZzc6Au5BDd4T0CHXk&#10;WnorSdeZJc4KYJER/LJlhggCzDWw6BnUYYe/8uZXgOcSRHhjIqifWJyMb6ws4bnBp2L2gZa2BETK&#10;k0Z1ZucuAo8Sp5GQBKudgMS9EK6IIIcVgnjLICrBJquO1hGtYoo0WuMhtPA6ghDcwMxjm3HkCu2Y&#10;e5ssSCQgUZ1OAaRLssx0cLllWE9sveyWV4Agzs2eU1ImDau0yC30qr3BABrKNJ8GBwdFWmZjTS7b&#10;KTJUPCqSUJUIiwwGkYjb2KhuCwxK0HcY0WmEZULNhdlIvV3zBbwWo5X8XQgTUOfUjiVVurB4JlmI&#10;TQxOhnFySGcvXLp8YN9eP/Y3wa7vf+vrT56thXfc8aqBD1ca07GSZ3hw9g1vuK9Q3p/PdTYuxoqW&#10;JrZW0FhZJfFU+vGf/qRkdJ+aXX72uZPHnnri4qXL8USSw5kalKNEzh410HSlUDZYETnG6e6Xcx6D&#10;d2D/4V2h8MBwl79z6Joju/ZOdzsovuFxfXLxwLvefPOAoqeb6Ryc+7sPL+z9zVvRY9h6Kcp15V/P&#10;fOAvntX5Nx5dHnvHn94y9L+5t3Jk2ENTL7vr1j3lb/3+nxwbfO3tewOKGS0XKryxF3a+WbHvf+GL&#10;nXb8hdMsUM4McbbPl7GeZACKkohnhlxnZ1cQVXPyDZkfprKr1aOJJHthcHgo3Nvj8Xk5UehAbaG3&#10;ViwQuKlQk1tbfq872IMRk06Aa3VmC+2EuweWvr21e+/BGllXu3F8bi7Y4YxnU7pQprUVMrqKAGOb&#10;G1GftyMSRpSESSYbxAtiBzscViPlfk6Eo1pzlxhxICdOXzhzbteRI+H+flrkVrsd3qbwQOv1VCKu&#10;jl6hK6Fi0BnsBpSC4e3xdtAOQdGAqCE5khzoyquRTaLUpcCx2cNcsFbVqVNcDl2N+8wXK43vwFrg&#10;vKHU46RMJRN2m2V9dQlTnVRikx+glVCoZKEjF4oZSttmzRqLYq/AaAv7Wk6pprPkDTnqhvJ2Pkk6&#10;Nbd6sdvfa6hY0vUEi5mVnEpFVUpUp1SBA4vKgxvLXKdd2Pd6kZDhvFGWdxWapODlfQMjkd5BiI/n&#10;F6j1m26DEz1RznEyHQaViSQH9x8gK0WbGAYPHC9ehzxHsHyF7/C5BE7QRg8UOiXcCMWb0ZSl1A6V&#10;2WEtu9JSLppW2uZVCZDKbwQ3UsIqmmyVYvAr4pT0yfjS9oukULC1Verzki+t0ShplEY5l39S1o3a&#10;y6tcUOS1VBCTgXDVzYPjoFQQRTNL2LLsUO1lRYFdnQH8l5YTS9NTPp/y0IVjq4A34d2r7czhp5FB&#10;t7NZp89LZQy9L0gzjqTMYsajiReXoI+hrMzbZDiKkEMjjWAOn//WkmzR33e6uGq6aUsLy/Sa8aq1&#10;2k0b6wzk4xNhB9chwkD1hxjGtQNUyLyhDBi1gV/BUkmCuRLW9s6dOwYGBzP5/OrKKkART4bPyBHA&#10;2gOEOLD7EL0fvXv0Za++995773zFDddec83RA7unUWcYCxaf/Ze/+r2Pr978l7/McO8KhR9/4olk&#10;LDsyNDY6jA1auSccGRndjdwS5EISO8qhufnZa645wmfkVOSLjcZByLkOQZO7xMlCPssn5dla9C6m&#10;2+gyEeDF9EYEtes5oIZSmfsj9jJFCdFaHcLfhfSNFRuYFgicqHG3ySXZWvwW74voh8lDw87ULJva&#10;NePJs88haufxQTqwF6IVWIIGZ3tpeYmbA+2Rt+AcFFxR581Wk7DjIetY2gAU1tnohc5AqFls2UCk&#10;7JLEgxqRR5Oznjp1anpiBvYJi4vcCChoYmL8xAunFpEzjsVYPZRYrA+0u7fzGb/PTUlCVUN/mMOd&#10;kSzaboDfFDY0RsG3mFRgo0xNT3aGOkfGRwdHBjtDAW5kL5KS4TA/duLECY1qBlsf7yNuoKwZpWcL&#10;bAHtnWhDZJPsCvOS1DZLpSfcSyLl8+GrhpUyWxkXBdHexIpHE4Ml3vJEujt7wKu8KJ8Bebq8EIFQ&#10;AIQBSZRl25CUkIKITExd0CYOYCpn0KVcPsv2UOaneiA6NCD4eVpyJH3KZ5qBRDmPuFeCHIorFNl+&#10;dWJiineBF4YKJZuP0ULZQSYZk1Q1uTAr5H9oKNSq7LK1jVVCGPMN7NpgZxeRlidVKGZJeLgwWUgl&#10;ETogx8IjiL/v3LUTDIgci5VPT57yni1Ju4PNqIZs4AYI9YArIgKA6VDJkJJKeEDN0WEnxyJ/A/eC&#10;32o8ev2NjAGy71lPCDEQ+ROxxPDMCDW0GjFI52iaYENNTo3tK3fZbFleWYeq4vR0cnd379zV1ckQ&#10;SuLgwYMrc4s2HX0cRDjGmN6yOOyeEPpTQcacUhTIpQJzBpxJ6W0Kjp6JqclTcMzD3URqurP8T/Ed&#10;5Iby54WzJyK9Q4XcNqC+SVzliBQwMPPbuUTDWNM39HaDy8//2V10+kCDeTx07SHrotXJE3dhUWRx&#10;56tNdyA4NjVpthrC3X70dkvl+qEjR8VJwOOum/R2v3ugT9TYeIT5bEoYlMyqKhlDnqOKuWLqztfa&#10;6mJ8KwObCscFxssLxVxHh1cJbNhQIoGM4+v0gCqb9FZWBhwIYgFBFsfA4lYFXzsS29GRIRL+pdV1&#10;mqoe4lBk5OeXZjeL3k88p3+k8aN3jOkuZKY/+uHFv3jf91Eb37Vq9900xa7bStKZspY4+1Hv7QhJ&#10;d77ZWF2cxfZ6fnHl8SeeefyxRx9//PH1WPLnj/60brBCcIAQKqPbiPSLGsVLUi6J8CZn9/DkiKAW&#10;Fn/f+JikVnIO2DvGr9m9Z++LHTyTL6ib/+zffjf0qjcd9q2/FOVSL+Lr8+b+64N/990Luj1vfO9b&#10;DyJi+P/vS28JTOzwrHz6o98dePXvynCi+ipffujD/5m9W7Hvf/E3CSVr63EiEGGdfZjP5BKpbYon&#10;bhgauKFIRLZ3CwaIADPcDbopG7RO9Do7njW9kUtzs5fmZ8mrBN0WVR7GJprxVJJMIDI0RGQhrsEN&#10;4vlqFRthBd+AHbv3mVpNv9t5YX5uZDjSEQ5mStlaHgEuiicPbYvBgYkSnhqZzOZyjMQtEY2yaElf&#10;WMxev5eV7CRm4fBKUWMxR1fW1peWgHLp8UE65EJHx2dCXf0dgS7yKjd8EBswLU9ANa5kmuEqMUfK&#10;R210VLGl1FkrrljqWGdZyvEPsVcspWwQwjRRD7gvUKZI95GmQx0F4wdIgKw0EQb1Y72AlTh5ZCW7&#10;ldU3jVYT4tcdp84fL7czvQORYMRPFoRrrMXghCa1vh5Dnt7v65yc3FFtIsfTMnvFuVDagPUa9gFY&#10;zaLFsGvvHuBVrBncDG5aLdWSjNayWQhp2J8z9kw70+b0sZsYZewfGumMRBB3tZRhUWSocIAYacDS&#10;HySu5YpyvNEdoJCFicJDf7FTJt06lUVpcCPhjMCmpUQa75vdwd9VtiRfXABxn3snA32qRafdLq2D&#10;zHe4C5LiqO6hti808XRutfoVIW+99H8qLbuSbb2YdBlgfauvq4iXwGJKHlXxWEWDR2OrC+Fddpb6&#10;P/lvOtECmUESk6KN5afGgoVdoAFXBBOBx4QfLVUyT1n7XHxYICvErUXlkkPP55GFYzZTScr1S4qj&#10;U1LXqdW1VfaGCE80GqQOgvM7nSiWsBVoNkU3ovwJFEzrqtqQxIKPgEyGprlKGgN8SKZCT4ZzVDkh&#10;0h4Aw8AEVvI8+nFKB7HC1CJ6VoqfIJkiK1gkcKs1ILHRoXEt2X3JlzDc3/dbv/XHz039rwx3PgoO&#10;gMV8dd+e/d2h0MjIALX1hYurWyma0W0QIzpIPByAGQIyL6s0LYtaisD5xwEk7J+GzMQBfbVrFjIA&#10;WhzwBxhe0fYQwCC7ktvIr3BGyrVxqLQYDNwALGFVKKm2Cq00EbwgofF6t1NbJPFsS3eHFx4YIARU&#10;9LHeXaQFeiy36m0jVG8v61l4OSxjTFSgPJPXmlpo6mK/VWaQuY0aS8HTdlZjibjZYA2YO7ONJO9M&#10;FQTew6cgWXzNva9hXooJRNnUNitnKFksk5xoE+GjIJMQ7fbluVkW6JFrD6MEFgwF0HYfHOzD+BnC&#10;D+N7XDMZJx+NEMAYOxQlKzgLvssQaWplQgtT88aGnn/lHblUmifcgLMXzsFSUZPpMizPUxDh9Ra4&#10;AHQ0EbBT0urCfaSbDCeB7s3c3DyUcLTveU1/wEfKxUIllsp+5Gbpqe5E0A64iwWGvittPm36mOQB&#10;fEgNqwGZCR2dTUCFJo3/Zh1Yh5qIn+TE5FyWFhBpHqwptfJFekoRIYR+IxYOKJJQY/d6XDJUwW9x&#10;saI60YJOJ/07pdmixPP0MPG9JJWsUh4TKnGDg0Psfj4Cn5G52lBXQDRcVD+R39Gkzny4ceA13GxR&#10;8tEwFazHItMwXLmSc2mAUfErZaTOkB5QIKhS+hWiJFUX21DcJ/N5Nin1D71m42te+zpp1ypVJ8Aq&#10;ZH7QWkXJo1pvDY+NcZvACVB+YxUyhNSCKOH0PPDgN0bGJ9c2EzTg4OqR0NBo3DE1jROOtWngOWE/&#10;7AsGaiQC7RbTQxCB/QHIv7otov/6MkOggDfPPXdMAkGrmdhc7xmQTy6nCHprTgeFPv30QDAMM93p&#10;49IlNoFIiRCu057ZTtKNKObT9TKP04s8GrUuM2VTkxMw5dfXVpDdgkDY0TWQyOZuuf1ODgRKl3wG&#10;Iavz43sPiNI/qKbD1jQb8KrDVRxlqXPnTvHxO3BuFn6PnvgkEv4qfJB7Xbx4ETC2M+CDTGa2G2Px&#10;aFdXJ6MNLGuS9/MXztG8ZyRBWTsRYVuQEngGFKbsfDXDRKW4Fk+k9u7FeME4O7cwPTUBBtjZ3fOd&#10;b379+M9Orz5eO2nZ+N2p4Dv/6mHu0k9/+tNDv3sXOxzmxKGDR7hFywuzwv7Nba3PnW81qgzOQOMk&#10;3aalj4wTh/fa8gKno9UDRNG4tLx5dn791IXZH/zgOw//+IdWj/P82fONJrFC6ntBBrUC+iVxUG/x&#10;94+PvJQcpXcPX3vvbXs8jo6+0EtRLi1u6u1dEdOZz37/ouv2t7/v7nGZkf3vr+KZ//jck8bR8dBV&#10;rlXq+Bc+9rjlV3/nNzSdLR5y/Nn7P3C8X9j3v9zo5OKef+E86CtRA/CcG74Ri+/cuZPlx12F+kOd&#10;Xa6zIDiEbPKRbTaKh0R66+LK7N6D+wvIIfZEkDpGyR0+32233srCBnDkoXeEutA4Br4UCIQA2RKb&#10;YVL57Xgs0jdE62wrEYunt6+5bn+6lIN826rYGwVrq2RxmnzVfI0EopKX43x0akIUOf0B6gEa/9vJ&#10;1PrqGhfHP/G8OOsC3tDYyGQQvKgjSJsDSUO8r8QrQGK6kEiUXqbU/b/0P0E2WOzSklKiZ0KOFlCb&#10;D84hygnBfinks+iDANrGo2vRjdVL50+dOvlcJrMtFAT1QH2BLiIXDUF2WSjUw6qWtM/cXl9fssBQ&#10;lgZYw+QwDQ4y5EuGQ4Hkunh5UV9tj0zOIJ4R6GCerBsqf7tpqJcrRg/KQ/TxS4EOL/p83/3ej+95&#10;9WuBaxAMpPdNoU9xbGzJYCkRlkVFnnTxwuXh8XEsA2XohMNBb0hg2bG+XspFuzw9tUaFuSpsr1Di&#10;FYTGZCWvIgRDiudTaEY3GrWJHaSqF4cmSKNRTSU7URieJl6lQTsvtjZEvFnyHhW3lRLpFcBJQU0C&#10;HJLOiJ2UfEkipZTfRVVBRLCuYF4v/n+ioarot6w9DRvj6xezK5VpkcNdbQLy7BRWpf5bfWmgo/al&#10;ZcfK80cAKg1lU9PlJNDSHNGIZXyTjyyVN0Rsg4HjFuoTRTpRnptMQs5n4y+pRFIGENttDk4kkGQg&#10;VObnUXIukzTwxnSCeGlgHJo7Fy9c5H5wWeLxaqVFLfPkNCJAXNRF0hMwId8vdnJq/Ar8DT8P7jWQ&#10;JMQvMYfNFyBaEecZtsZqSV2/DLgBlxLwgWxW5tZvuvHmK9i5drP+F4b7L0QKiSR6PV1LlJ/ZL8yd&#10;EWZPvnAiGodujABNcXV1eRQ5nm2G+YXSxF1C5ZKnRidaOxeV+oAsGBa5dMNr+JJ1MwDBgaqcl5Cc&#10;IzeSI5BsQDST3G6unIOc9QN019/XB6BF6OZQR/yd50PqL9Lj2xlgalG0tpo5MgHRsqXURnzF5+jC&#10;hln0mUTXiIZNjeSA1IE5fNHWqdUtDbfZ24K4DJmBfUGCla9nQsEuU9lK5zGe3mCunBlz9VzMuGjz&#10;HBk3E1UnowGwh6KFec884lXUZGYTUUYN2JnJVDD3jPR0A/Fubq77OuAPmEtl1DpqgjmUKtwNEZaS&#10;I6yDa8vkGPRJDAwNxhJRWd3l1tz8PEuFEUKKH24jijBMyPJ5uSe8u8Y92kqi4pSlTEwkkFZuk47A&#10;YRBCPXl5Lq+sJsE+HEA/GFETUdVCpYGjOjZNOJfS6ZYhXWqnjgBRlyOdlyV2EZFYbNzqEpgZA8BO&#10;Grjimy5jwtxIPIWyWUA4UnkYtLDlGAjVtDq1Xc9G4KjF+YuzHg432JgsVBZ/iypCtCoEuGLcBm8N&#10;gaAyygybTrcJQQdybvJmhLhweQKE1ZqeHM1g1SwGHjVLENSKdUveiUwGW0nztOZk56PR3CQVViFI&#10;XKd4C+VDkxHdCqWzJUQITnmTiaeAlTOPgCMJTzaWDXwv46++4dfFRYRBgOhGIBhaWpwLDwwYm3oU&#10;I2bPzyWT+d6Jnb6efrQsIH2bm9WtdP7x4xddPTO0OsXyulyeX14UjcT4WrldeubSmRvvvOXS8kI6&#10;k9+Kp7OpnM/tpOYRCWgTPsQdrGlQKEp/IJmRqR30HbgkTzCMVgNiRCq5ba0sXiQLyOZSHr/j7Cwq&#10;WrPh8CC2l+Sv62vbaL/jZUKGv55Y38rG2ZtgG92R7p6RSMuuO3HxdKZRRjN+5fKKzWDsoSNJMDG6&#10;n/zZk7BzTr9wGt15NNVoulFA2w1mUlQIm/g88oCE+8VZUm/C1qLzLeQ4CHfNahZgILMJZG13yfQB&#10;OR596K2tDJNjc4vzgCFAz2LFGewEgcwlRTvb1clKcWANwOipGMuzCculufkFeP3c7YuX54hl1xw9&#10;TNr5g+89pOvTbe6qF2u73vUbf3LX3a+56+57VTkt/E4ktejfCPwLQ8Vq7R8c4SnQM41ursY2V2Vg&#10;W/zG7ZlMKtjd06oW9Yw2F9MdTjM+jEz2C8syX5qbvcwczeW5Swtrq/Mra5cXlxJbWxhb4iJJyJZx&#10;FQWkaEfR1azL5AhE0J//JZTranS0dE7uvfHQdS87fPDQgAiXvuQrP/v199/+hg//4MJmaiu+ceYn&#10;n/+HT31Rd+8nP/y6CfcVycHm/I/ed3/01j/BUfpFiasrL8D1zM2tMZdCGUA5Da2aKfeJibFUIsGj&#10;oRsFDKOry6wX50yVo8JiPfn8cVOzjYffdfuONAvVCF1NRi9IaGCVWnXdvV1ry8uh7hBZFjqbuDVi&#10;/u20W2amxtNb8ZWlBeQJkrn4BkMvxQxuwOcvLIoyH6kVxLtyobe/B313SmWJA4ocTRmHzk2l2ugO&#10;93R194V7BqZm9kAlcrr8jCRbrS6L3U3pBEOPqUc1aMU8/5V0Vvo+OJxIH81erWU5eWUeWU+goSYT&#10;WQD1LGSgX2QlaJiVK1sprJczqeQmUgkba0v1WonUiokhBnIRPekdHkogJokGrySRelIqxHmRBd6x&#10;93D/8Hhn1yDCR2a7IbbF1F7R0JC7zbNuG4pYm95+0622trldpGnUAsron5momHX09fkfBxikUUZl&#10;rB0t6MYuW+DyubUnHzv9sY/+09TUXuQd5i5eHBmbguySS+eQU2JorgSdk1FH0kM0UZeWeoa6K+W8&#10;i2E0UoGWvpYr1gx52utWgzPfKtk73Asba8+dOzU6OkhEo3lBgz5PDZQrITtDvUhrmJrEhXsXbAnM&#10;yXA5plBuSM3DGhXN9KvokaosNRqToE/kNwo+Eob4la+rpHJJZFRDUPBAGR4UZEh7Hfl54g5gDWV0&#10;Ww0BKsYV2CitfwhIYrmha/Iw+UVyOCJrneFBcl/OJwUgCTSlcimhSMNvpeun3oxHCgVQpA1EwUd7&#10;Z/I4TeYKsK2JBBr21WJpK01HulOIkAteLskJtASlcpyIx4BwgCDLeQDIhh+ZK07+SgEpDXISaAnd&#10;nLtViveCBezACefBExmMtMzNtpm0rFrXNZw+R6g32DQ0UFrCTysW32ScCOyHViNHCMAPdbBJh0MW&#10;AI80UGj9EBXrrXxHyIPDLuJS3b09gJHUFUhDU/rzMTiT6DyIxDR0JZzI9daRkREai1oB1Yg+ff97&#10;3/rGv4vd9o//8ZW/fPWUX+mtMD6IRk5qbXZxZS0JcdZD0gpranbpsgM/dEv92PNPiapW+uK5M88O&#10;9CGeE7QYnZsrW8aWsyc46jB3DkYme4IjHlu3TY9nU9iq8/IXj6PLbQ1a2p5qqbr3wMFUIsVNxqGd&#10;lU5lXspD1oS5YWKnm7FPLpZaPL9aux8RQbjv1UYoEGLgXjSlTBa0XYBsdu7ZR7qNepvDAkjDkzEj&#10;fQIdtKsnSPtMX2acHLkKG20VfdOcjGZa5jqNnVIK7JQuTw2+Evu4kTFW9RK+aqWq1xSYjZ4nHkbC&#10;Ee42pn78n7DicPY06pmno1xHfgyJeMb0GFwMeJzg0ESGYjVXa5VzZRg1NTowtMdgjc9Mz4DB5LNY&#10;LIfqNWZWwI1aqGfRmAv5A9GV9YC3w2a0FBCbbCM55C4Ig6KKyb3wlj2elJAZ2udPn+/p7gGLs5mQ&#10;ybZjF4+UAyxKTFfQBOpk9j8P2bpobpoRLcKTnKK2VqzibAGjiAuFoqO2ibFYwv/UVW0A2QF4lqGq&#10;RRObSJW5XQ4GcdHcI1WiprWbof2Bm3eQiEjSWc7X29W2CTgdZ2VRa2PXTI6NV4ulWqkCZme3CSWJ&#10;HZbLsjjBTIs2E0mVqSfSJ5aOKaTnS2xJMloSGvqeAPksWnJNGsqgaB6XDwQOEiFs14AvhGFxJpkP&#10;YV5OGG80wQmrOiMHPfLxeHjLxbcqW9kko4bECAgG1Hap7e2NeDTUFS6XalupDEMFopZIz0HVUvRS&#10;4G1zMMCQhvIvHsS1CheM4LgoAtbKHrdDRI9f9/pfk9jQbNIWRIe9B4WQcFfA4+3y+H12ZzyVOHHi&#10;OBk9s9xyu8uVM5fmULIGjAp4HAxMQUucn19A+4lPRWzp7e1jlIDTkZWK0RV6bjDn2X6kn1JlKiU/&#10;sphqy1DMpOAfZbYSLm8HnWxVumGfic5EPra2MjIzGVtZc/hggyErjFBbADhuaWmV3BPSBggns0c3&#10;3HD9jh0zHZ3wmFxklPFoqpir0FglgYXiaGqZl1eWKQ44K85fuDC3cjEWxbtXmElY+GmoO/tdFHLL&#10;RegpXr94J5H2Ei5RFpHOrUG3ubFOxOWig+EAunriYd+oI6lH6kprlscAR0HGZyK9o6PYzJnzW0W0&#10;LpgOd3TYZVrbovN2eGwmO7i92BjR13/owekjR5pWB68zMjy8vLICZr3aWJm6Y6oerl7nvFVuhZH1&#10;DjgK7xKbYVIJSJ3cOCOLHhEyAGTQGn9HYCZmK5ga3nA41N0Tj60X8+IghlgRLJnVpQUaVxwdLDTO&#10;GtL8S7PzS4tLLAt6AersAVFIoR9x/tLsqfMXTp89+92HvmN0ugHY6H8TaBRBRCoPbpEApP9Di5mW&#10;39Dkjp2/nFrx447+o6+86+iQK7d04idf/IenypNH3vSRT7zztn6tCalK2pe6R/9iNYsAy9zCMtXg&#10;Om0OOetqdLKHR0ao1FlCkFIpFOhBKXxDvH1pJykcuJHOxPfs3ZFOp7CeTW0xf1cYHR2RaqlUPnvy&#10;9PDYKL9Ag5+qBYyadPzRn/yUnBkWOUAS+1lyjnK9ZxRTxz42GAiP0pcUPRUhJSJG5/WBHwVCPV5f&#10;EBF/Jl6JKUqtCP3G7EuBQK5HNYcYY1Ej4Ipz/v9j7D/gdF2v8rB7Zt7pvfc+u/d9epGOCipIIIQo&#10;ASwcYwO2sXHiJPj78jmJDSa4fPiXz44dbJPYAVNigwXYgAB16Uin193b7Om99/bOzPdf97Ml4xI7&#10;o8Nh7zkz7/u8z3Pf617rWte6LltAZmb9K+NQEFRdMcIR1Oyk55laFSoNQgnL+A58ah8+8AfIk0NZ&#10;6BFB0OzwK0NABvi8sqpc9kaTDx9Wt7YRpu/pH6pvbP3qi18vKzy88NjTKWM4LC6SkewWkAHa355b&#10;HMcCyW52aVXR7OTMk48/GV0M2U95ucXQOdhHCt+CcT0mKsxRyq6Wtldq6C0S/9zZePDg1tPPPg29&#10;d1/6hwZuXXs71LIKC0hk1TfF0FYiS0GbqmX/isvm1hZ8pFg5wIPyUtTgjZ11mVtlQfVhEOeCn+7A&#10;g/n7IM54Fa3beOv2rZmZqZilOjqGH9h6oS2VMK1MBSqzVLMYMrzHx5HQBERkocftjlQpEqP0lVG1&#10;MrAqnku0CSPxivM/fX0rS4ukJ2sM/ltMNxK5RyoX6ef9p6C3J0J7euu0DOO34r0slYztHphV9h7x&#10;lQFU8fWI856ibdbtdSnO6VQEBycsayZmmqiZOmKG0Og1YN4ET2B5WVnsVrtXfAZDUpzAdGJqKwHw&#10;FsAwKmy/aAvrbkhG7X14QKLXhE6mtN6hzljMDUSdkbC6YfHsjJceB1CXHgRCYYgwSy6xSxX9WjSq&#10;UKJFeEW4Mqi3Pr5VGfNJmoIIcPlSSRhJqquXHo9bOvN7f+l9n/rpz21d/OS3P904/eVf/aVf/Zf/&#10;x8/9qU//uf8pjQ/+/V/4xV/83/+Pr7d854+8pztZwmvQoSffun0zVvsOxu3a/NzK2TNXilmhF5Sc&#10;PX2hiVTK5vbKgtRixe3SbFJdpJsfvT+qdV7BX0+dO5MrCixhFYuj1jBa2ebGjowivDTKw7jA00FK&#10;ySg4IDcKYaoISBhWluQi9UYoq7FUx76i9AaQzoXMblgXbAn4ThnhY2t/KwZFOZSH/KbTfTvPxWon&#10;X1NcX94KUznwogXbJQILvQbgVvlhzfbxelVDxY1rN9B0aBTLnrM5CUmqssxhBqG0wOZktBFsi1wI&#10;sps7K5MItYlGSkZB83DWeDpp2jHvym0r+JlFglmP8+6DgDkAcvIM0ItIYYoZpkXJ0tQfjDMY/THp&#10;tnn33j0/4H1jSmw3enzZmIJPKpr5Jq6B63HaCci2qlPXY42GY2mJfF3a6WMlY6torboqT82VA34s&#10;URvCWpSfQUatk+jghzQ/OkSxOsp6d9Mg1uA3SCR0CaorSerp6obFLjkowV2CQ4m8bTvpqrhgPt/o&#10;CcXNTcSSAtL219RJp1NfZoPEu+zDEcvnqLXO88wuN/cXv1JQCL6ySoOvWVYmigr4drrPuE0efH3N&#10;jlO6+8GlpQU3x3BkxCJD56thnu07U1PTcjX3Uw0QsF8C0eG+NmhqquoQR0BIDow7noVFlZEvbYvo&#10;/H/nJz/ld6YnRrv7+hfmZh0rR3vbrbV1/AzrKqvoCAycHLp+/cb8/OLm9r6O3oOxqfGZmXMXzre1&#10;NgEJHww/2Nhcb2iuxo6C94yNTR4T1+JbElzj0rB3rY5MwvMIgdAK9szbYWBeRL1wU1Aef3C7/9T5&#10;cBGKU3zPoOkr3/gKwh00ODjohftqBTQqdZkPZV31Ov26evTyOGfZ8K7fTSTIGU26KnjALt/ypvqW&#10;+lrZWAyYmLm4fedOYQm/iDmwpxpRnushBVCfUVBLSnCqYqymsTliXBKCx163d7V5RXcUrsWFuYbG&#10;ek0/Kvuo9Baiz6JjOKl2XwNiH7/wwvvQz0WfzcVNwmUllUylMcnSDFdRIWk3OR/U1YNZb2k/euvV&#10;Mx/6yMwsflhZb0/31u7BG194bbZhrqit8Npvv/m//LW/+V98X8Wnf+j//Vv/6l/89m/9xmd///c+&#10;+snv/8n1ng8UA6EM+B9CJ6Pz4d5Ul6JycEWZGBuG5JNCwe6isE9bv6O7r72jW2t1YW7a2rcFdJiE&#10;o83VlanREf+M3r9XyxjB8AjO7MoMN1T9y7KqUofd/ZF7X//611979dW7w8OvvP7Gl778lfHREfHd&#10;2RRx85s0l/9oyvXoPCmu7Tx15bkPf+f3/8hf+qt/9oc+8aEnhhr+OO/9cHNxNlc/8L6PX21PsfWP&#10;f/FgHh1LI5ObG8srSxVlxdWEphqbRJ+UmBO4o5Xnyer30y+pm5+fc4oUFB6YWzp/4YwsH1DqVBgd&#10;Gx4fn7p547a9Yes7HkyrjQ+PzM/MLczNT4yNe9MLVx9zH2Vg9jBihh/bAPnu503T6T92dff0Dgwo&#10;IuQ09Q2N3tuFwKXl63GehYpdJE7hHPXvHMkBQaU54XDN81/EFG0vK9O5trQ0bxT27r3bpEfTvOEy&#10;ytQC0Hh8zP+lZlYc4aRMgLHy7MW5WawjzqAENvlmATMGTpykTHNUUkGHceD0+ZauHpmihEZtIkLp&#10;EkDtugdOWB6JsyUi44aHdA3EyxFIYAsPZWl99rmnnxvoG3RiCaAAt4mZafe5lItFCGUFEycw7r2t&#10;pGNAkQQZX7IItzP93trV1bq2tvQ2VTxlT1OdsIzdX98QApWhPWm6p6pq5N49n0Iy41Njlb755mtJ&#10;sDG/uLbortUU13IZg/FrEcZATVmZ58teTYgU5pROElCP2xZyGV4wJ4aGZkqoRcfST1SMLPnI4CI3&#10;zdkASfr3sqtYWok8FZSmwKIe5TrfSq2+lV19q3+XpWXp9/TdHk1rZj/m347nRz8JvkoX45vfTNoi&#10;Qwo1+aQHkaVHfzy7iuWSLiXzK4xXU8ElD8doUkoUkn5EhIw0GJQpUPtC0nES6GkG7xPnbH9fuuBF&#10;VEpew3fC6SwkthGkdt5++y0Se+5hdk8SSyHWauLXx4mlyifjH3SxxGPD/vGJkA0AcxnvTXATqaAs&#10;amrphoZT+EKWVaBweaDqdX/xpJqbm7x+SKsfHJcVVTyYuCM8vu/ZD0bQK9sZ/s1f/cOJhZlbo2tW&#10;FXeBjksvfPzjH/nOH/zRH/9TP/RDf+Ynf+ov/8VPXR3sagxZhaSk//kvfV4M9y4cNUpylRfOPV5X&#10;3bS/dchaLck7R2us2aBOld1qOBfeF1aIQY5J5GJrgNC2ul33WAZpx02NTad5kcqNTa0itjAN2m4+&#10;F/DDXdI4w+lO6mzOzq2e3h4jGolMF2PFGvr+nKbYHAfRpc30tFIzuhSfKUnFRoWQy+dqKmvqW2qK&#10;iGHVK4fDBVmBXVVct3u8tbSyUFfZWJgv2i7YvHv3tg7uE48/jism8YpUKUlwdbS2+eDWv5MlPCuL&#10;iown+/eskfOhQbpPYOmg8tRUAQtdf5ZauWZCSBajbSrBkanojVBPlfLfvXtPgPIuM9PQr6Inn3pq&#10;bW1DfPO4oZUz09Mig/xJsgguipIjCrH45/SZ01aIRrCPGeSThkbpuxsiS3OkO9fcbnDVwvJCS9gi&#10;4RvlrEy3LHSLCgr0WLysw903vQjZ2/raOk8nahSCWPML1jjnAKwPeblxP5mAZygDnptdjjtMPT9R&#10;RLUmycVhtktknUr2CcitrLK8u63X61t7KKfeNCh0IWIs0SkM4yYZWGrIm+JfCefWApf9qPoK3QLs&#10;oPBBiqVB3CHSK8OSxJX2nDLw6Xrj+R3ts1jOJeHCl7E241AgBhYHXwFc1pVkM4b6dXafnSWl8nml&#10;tkK3w0gdLgJEO6iwyKnkK/fd3/N9ayuLGlXG5VQF5y5cbK4qs+LIT0H17RQ9S6l0RUkFRGdqfrGy&#10;1iKmAFZ16vQJ1gTX3n63prGisrbC0nf3dUaee8/zbW2dS/MGl6x2QmEhceBDOQhHRkb7jJ3099++&#10;eR3KvDg72djSLseKNDkfS+Sll180+FTVULO1slZSFUqfrJZI6dgkzqmWxIvKmHSS68aGBhm0j+d0&#10;wbYzGMxTWf5E/gQXj4h1B4tf6gnHIfZIQ8nzlMLjjEvA0YE7Ozs9Kl324fs3kcSzSB3C9nv7hOBl&#10;MOtr8MBt2FVLcxPFPD6d4T2bRjE9xo5OdGCVRHV//yAwSfIOZfXL8ICalmq3yAtmnNbKctq4B9WV&#10;deQ3PNq5Ul352tMnh956590zp0/dvXOrqan99hdvHJ8+urd29/DNwz8zPvTrvx52vFHK/kzBlz//&#10;hy8czHjYXT19f2Vv6PtaeLrV8eEt8FQMhzCsa+1qaKhrkVc1N8mP2W+PjzxwZMsB0agbmw1rdrW2&#10;99BINzfX1Namud1/6vTtN1/fJCcwN8srwBkWRLyKkjCexDbJB2pFvRdnn7rE4vKSaWQ8monpWfMs&#10;/+LXf9WYz/T0DEkCm9MOiYI7dWeyM++PVf//Xu6U/ZWmwxMf/uiV/zC18t8mp6eZAXhVBxRAB0SM&#10;ht3a2qKmIXsYyjeLi5730IlBeT8OuA8OahVAmXENDQ3oVd29c+f27ZuVZdX7OyEYKm4JIejAFRXV&#10;BAWwXFCmUh2f121Mh1NoHBvX6LAyT54iVGvcT7vFmZQMdmF48n4Jqi5fjDsEgEEpOw8Gi+H5b33w&#10;bP2E4UwuKAVCShqAQ3gagxhPT43D/HnLHAMjyQItL0jmYkYQR6G5BRQZ7ODFeSNSogYwfHlhXlhH&#10;tw/tia5ugh337t1Fejx1+oxEivXC5upiR/eAnC81kaMbFYV1Wen2+rKeYMZUdXqnmTa7vWD44YNS&#10;3ao0/s21+X0vvGAYyuEUv5g/vH77VudAnylaL2LF0jWNYFdQMHz7flU9J83mjfWlc2dPyeS2tlz4&#10;9tvvvIX55Zr1FJD07b3QFwi1iACrGLS6z5MjD8173r13y9MhiKPCEQqDR1LqGgorjivKqsrkI7aw&#10;XwmzkMICN7arp8vJ8Nabb8ptTgwMOW88viKChKmwzrIcP58N1mV5beRVKXsI5DllWq7cN+MZZPzC&#10;9M8jclQgS6Gvk33fxw9x+EzO6ltfASZGApQZL6b5bn3zOFz92ZGU4lW4zCb6SLxQNhWYnZoBXz2a&#10;P4wMPNsRUXtnNiPhrxWVgu9J97BHMl6510+IGJeX6B4GBw+2l3JKuUWjEa0qkCcTWDhJDGhLeKRc&#10;UitXCFnx+4jVwewODpxx1YqsjHY52CrZtKlwJ211llsAiVLmWZOM2nJMCmx1NXWik9dP8KTmoMb8&#10;Xltbq6bE6OiYZWbIyZGsSy6ZywCDVHTlSw7KaVYtr7FmKz/RdxLNqCDXevl7/+x//z//7b/5N37q&#10;z/6J7/3Up77bDOFzvp6+euFsWDz3tVYfLt38+p2iUwMNVoNU4LU3XjX4qCAnv1Z0XILo5B01oRqa&#10;iTdiNy4pLh3MqhSdedkhhyePkbQEOQ9FhGJsbXmdfzO3AVW6EIFxMz0+pS7qH+w156uACrJTMWff&#10;amo/SH6Q7KR7ZwsH/cjWU8BUV6JIH/k3qSuMCw344NGVFDtmghRvZg8atkvqohRTTPJEGw8yVLBF&#10;gLOspPHYqe2+VZfWF9EnLgwXo/qyZsxNXTCnEiz27Jkzto8lYdvQ6MbUxLh2Gdl8qJ93MEnvYDDa&#10;GrwN2rs6rDe0k+gbF9L/pHpQJyfU0nXSHPDmYk4VjExSeeGsTLvIhrKWJGeajwnNIoiwR5VKaRT+&#10;d2nCNCb+KiqEbus0cuWDfSlLYJC5nAArLRDNI18vKBgY6nf2od+0tLfAF0+dOWmfhydMEjKwUi1a&#10;443442BU3weUgqlk8EMDg7RXQnSU3lWaa5ZvCOhhcV1OYzK2i4+mvcjSUHcAEJgoCTZxbleT8tDI&#10;uA3mJA/2Znz2NSn1QbhrpyBjedt1ERaixkG9j3GH7ASPZkJRQN0J0An6VHYB/pNX8CiRCNeT1Iit&#10;29VtUipsOvVykqxZjE/63YznR5okLEMSJzKbOI6tl9hg0Ybc3IyyowJ9JgT5pJUOgUjIdJkUndgC&#10;n/ye78Pi0VIHAyG6Rua4sYyPR3gKRU0JxsVCfU5FqKm9t7nvxP3RYbbI6+zXN9cNKQhBtLEdQHl+&#10;GnGzyxsbmwE5jz3+DPGP1aWZIAxub7366qtWhsz0fe974esvfs0ypZM+NXJ/8NwlnyHOKhG9tGh9&#10;ZSlgiaJQp8hVHC8twMMdRetajT3d/UNDp+tq6ttbO9zNEydOZGItPvjzz70X0+3W7btW4OXLjxnK&#10;bW1rLy73JDarKmoamxgX7uq4yMQMAMcv5orPnDk9/PChW/Dg3o1SssfU8xznEk93V6KeajIz6z1d&#10;ncSC4rDMhc2nxyasWx/O376+vtNnrpw8eaapqTWx+Qo3Flbc/eqGqhJqrAm1zgJraXGM5HiFqvJa&#10;EKL8jIcUxyG7ljzZpYsXX/z6S3MjMyPbDyuuVuw9s/cjoxd/5VduRlT+mYKf/Mv/3clTpw2ovfHq&#10;y7/5679S8O7XducndF7GRx/aQlaJ5RtYQ8GRT6eeOHn6NMyju2+AiTXJt6TXUODnF+ZlQ6NkNcCK&#10;bprEsSIJQ3QPDjV3tNY0QCD2x+8+3FrdWFtYse7AWot6UbNz0XA5PGzr6Ibx+JIWe4jeCEMcj1A2&#10;9oUvfsHxefP2u3fuXnvnnTem5iYs3dCzUPmnrs23cIL/aKr1731zfWtDaSipxULw9npSoBp3DOAU&#10;RP76OvdNVNTtREFQcDjj3nzl5bB23T2aGJ92um2ublfwSG2BTLfJ+rWVTcHg+RFqiqZQmCeUUjWj&#10;F0DmqqOTdEJTqJTSEcqVWicSOJSWNHuVZMDxp9KMVjBzErcmjkFWDyjbqdD0VzlBmLHnchYVCfLN&#10;raWJsdFEj1sYHX6wvWENE9CLxnd7Z6f8XvXJxU8JZHMSkeft7bkI7m7FhatPKBWgPnzpPSMun2dO&#10;n8Pgsygnxh5ubeVRMuGgS6ubWoG33n65vqUnTbm6vMgShAADjZV1Ta4q/K62twPjTP2ut1VB6rw0&#10;BEesQ0p6aPaSh0ApwHzvc1/+Ih2bhr7OLO2gUE4+fnj0Tlt1y9de+7IK5Pq16zrjM9PLlZUN0yOz&#10;h3vadgYl65TyojaeND9QJ1nQRWU/7LUraonRrC4viRwmm7a31wRKz9GOC3Ouwz30293F/araCEnC&#10;kwMDlQGJR5MBpmUiwQUo60ntOwPE4IigDvJkTZM15rLC1FeGIcVeSyMbSTI6UpDo9qZeW/aVfiP1&#10;e80xJW5WQo8y1YZ/C3FlmFOCqRI0mRLolBXF9yNYATRCjTBaqFluncCqR3lepoSFa5Jg9VDwSqlb&#10;En1IL+2F0zcjPYspB/3M8G6LTxf8jGTvkyhh8RU9KfdHXy8R8JXLKTdq8HOOGhRf4UjHJ7sqOBNO&#10;j02qr+p3M3ie7ID3ifZoon94wUhMQyYzLs/9NMbv9oFbkN/9mD6gaxR+/ZSn5g6sr23ifph+UEbi&#10;74SR8yaFHVPo4BAmfmb4t67dfUsO197eMfZg4j3PvddnlI8wTvgPtnx+c/ztz3/mn/7cT/zIj/y1&#10;f/Sbs5d++NNXm1I/10fTEl9ZWBHPOX6aTZEbGxnxD2Lg/PJkeU3hwbGJxUJs7jBDctwUG4Gy/EN1&#10;aM2ZVUWYijHzIVCLYO7ywjKY2XSb9dbd3VtTS9OxNRC4+SXHp5oi6yBzXQRlaVGRh5aM2HiwQ2kQ&#10;QYhQHk89Ckeyxqs77+OYFofawMYoNq2sLHV0tWMLqymlfYXbppgLZRRMrxp6WD1VzY4uNtU1H2q7&#10;7e/9zm//tp4dOxrPwOqChXh381JS8ixTkb1lFsJSH+ejSeTevl5HNzK5ml2aEZBSVdXA4IBMSCdE&#10;9LMMo6lbRJ5mBSwwMTnGcVvBLX+CLIQY1XrIkTuOMyNd2bCnjk3vP4XSZpqq9sNuhcRauAB8jI+N&#10;WRxOyVCfKsm1drWub61fv3ltfmkeMUCcVVf7PBZAeMbvxEgKoYpsAiN1+RlhxXyuTEQfkWKnt8h0&#10;OyUl6IcySb8rJ45xFqwbvK+SKhsytKUSEqm7aFSzSOhP2BUBPf+OEZXNVC8dH2Vlg02X1brZQGj2&#10;EexYIhdyGG8X03Xp3f1Whom4yEjFks6vMRGNYJHH9cupvDBELcZLCdw7rI+Zyco+Aw/O/vGG7k/W&#10;ZAuI+uAAvkMNQJc5HQpHbql39xaB8CWRUjsi913f/anZqQnCjDggXT09getuLOuvqCUVPuE/sGdq&#10;uohnxWFJZfvQqYbW5sNj9rT7GlWH24cVDWUHIa+IIBK00dIiMNKKKodtDk+OgiIQDt2URXmrt7Pr&#10;5ON6gvQFdO5cKDnBpP8WqRWjs5mRsarG6u2VrdJq513R7g7IVx+2gs7LE0883drSvrZC4rlcQDGo&#10;6N9KMUcxQh/gSlsdLcBW0SsdfjDs6GzvapPoaAgiMRlIQd85c/ZCbK18HrsoqP5FhaMjGN+tGRTv&#10;+/EACNuXV01PTpK5sAKYNOp5l6uzo/hMZJHDQ49NAdrZNRjofQEEpVEpMDUyFlUOnlVJcsNNYTqK&#10;0ZxTOfoXudKi5YUwvY9pKX5JtdUPhh+qKvR0EQLf/r03DjcOv2/9++r3vv0T3/HJH/uxH/3BH/oh&#10;4D947+yFi5/4nh/80T//k89fvdw/MERDTQS59u5bL33jK//4F/7+wwd31ApMx8xRWy6KpzTlBLlF&#10;YTRGoLvV0dDIJ7u5SIVVUe7WAb3BGhqFM+Nj6ytr2J2WXVMbvajGuqZWLLKm5i7mjPUN7V09J+Zn&#10;x9ZTH/rOjXfTcFxU8TbP0uK8Zm2Mxu/u6OVtb2+IxWNzmsMPb9+/8bnf//Lr11588dUvTc5QRNtg&#10;jOrwC981/mXw3v8Ynctuv3nnlte3/TBL1Kzwq6GTJ33Y6cmpianJ6bGJ4fv3/XUKKXYWJ30U88A9&#10;b25rYw4DxFQJJYfgUEaRRTn+QVbFpRWd3YODQ+da27ubm9t5yKA6asHJnCzc8J4KGfE49lKNFKYh&#10;STMyOa7QM8xLSYok4M4bYI8IqHAUzrTwg0cVIjzy8LnJ8Ydvv/nKG6+/LFrZbHJB9D4SXF4xKWss&#10;KRwhcPYkQGvgxOD5i49NT0w8974PNLW2E7hzEdDQ6tq6MOqBQvE2WVo4c46wcmhnqy7GRh86Dtva&#10;u6j1bu14vqVLc+NnLzyJES1gpMMyEOKZiRGQMB6W++A+B/cgvgp//Vd/7ewgNe348qmHTvbrei0v&#10;LosIpOPmlpet9oa+rhhEL2J4MkHrqLR253izeOBET2NVW/Exd46h2qomlqvnLz8BOAGbYfSzpLKv&#10;JRerTCuWF0i8pt4iup7FVzc99oD0rjlou9vhENLGMXgTyHzQvLVx1wrqGqoz13b/NTMM9uXRE0fh&#10;0SsbDhwoNQgiNUn8qozAlO0v38mCbIZdxRRyJJohjhC02JRkPMqusr5goF9h3hHgf8KvMsWEbzby&#10;0s1KuVWWXWVbOBk2xq9HxpZ6wRntwzbPeF1Z8vetXM5FpkIZLBhHQhTYB2GhE5DVo/ZlSGh5be+c&#10;YK2wgg5IFQtK5EtPIUsT49ytqZWbQju0G6RWodYOmmqKVqzLVuk5SLK0yaX7MYshTrjYmer4dW/t&#10;zxaDv6qwnTfzi7OhtlXGJZo++7wnaMeUl9LwdOQQqwwpOClUKWDUK4Vmd60ins6McCTkAsn8uoyE&#10;AEdzdavZkbKK0kuXLpJfzm8eP/3MM0L0v5tXHe0u3n/jS5/5J//jX/z+H//pX/o3k43f9ZN/6+/8&#10;/P/vv/3wYLIg9DGxNd55990GErfllZrl5KkpEu3m12pbilbWp44LEZv3qbgJEaakzWs7Ea3vTMjD&#10;JB2UXbOvqrqoqlbrauI4tyfZkuBt7qxB8x06sEilJvaVW+gJUvzq7elNgUg+VO4JSq3crwf372Mc&#10;hmWexHRjU09dX8KjkrZaYGYklSWeIYJRjLbZpVKpnVKg0OLuTHVjdbGnt1umENvMr7ORrS1uLKsr&#10;Xt8KVSetksuXLhH/BYpArSxCcTiI7fkYfbUCHWfwiJAmx02EU4ZCbAU1hwCjkExyhbAMiuFO8eDA&#10;bW/LOqprw9ok1DQCgKbjVd7W0kF92XJ1P22NmZnpwC+P6V1vQLbkjtha/QP9Hm7G9gNDuh5NeW1E&#10;uqwehPfV8ApWsRlVA8MVOeUelptySF0gkYVQ9Pb2Og4CE1JhV1Ez37B/rRm/HkrrsdhKHIjVFZVq&#10;J9YU4YOizbrPvhVvhgR0sxDNw4k5phBdWhrekeK4qCvtt3fWdzdB5PZCuNNw1pIw5HKVx+5W/LoP&#10;4vHHToEYJicGd0/O5JN6F8BbvJExMsdH6Lls2R1oWC5MP9Lu8+s+slG4kydP8ACQV1lX5gkihUry&#10;CsK1feqVA53a8pRtKVznqGTSeGJJkhWMcsXGUy0HsWF1xbaCdAjyNq5npPMgKOTe/4EPBjUfOy8a&#10;kzsiOfoS9Ma9q6iuoXYtodw+LF7Pl2g+1TfXv/zSl5qbTJ8qpPMGuQ2kWMQEmWRSGFcIQB6GeMN4&#10;WyIryCaiva65RLbYrBtSpLDV3Ts0PT7c0TUQ4bGgUCQl5G/UqKamSipPamHveBs/cWNjRymvKfPC&#10;Cx/AEgZ+CWW6nuZW0WdOnDwZiIOnYj6/uFSx0NTQZPnSjhceDA90d/Wr+9H+4erOIBgsroszM7V7&#10;tRUKjIx5Tg11TQn6o83KRdIDAJ0FlaS9vWV8fMQsuihqAjQ+Xz4/PjUdA2p7BwDijs4TnojmkoFN&#10;Q2TllVXCaFVTXUCC2qoF5hIwuBj57OpkiP9AaEvfxJkViZf25JNPEF949tlnlDSvv/7aF373c/nh&#10;/I3P3jj33lOf+aVf+Kf/9P/6yIefx/WJRtLCvL7Y1NREd28AOadOnWWR8sSTT7/w/g/9wA9++sSp&#10;M21dfUDvKFD29rvb2ylrhHtPnD+HOzubAFR/iMmQigrkV7ysnt5+biv1XqWrt6JSwzjMHzMnUaAs&#10;zYv11YXJiXvbTP42V5uaOptbO4V4URfI19U3tLw4993f+yfoEty6eS0FYmvheHVlC11qZz1PK2pr&#10;NbSFDnaOvYMk5tUXX19YXCTEpVlHKuLlN6jNvXPj5rWRkZG11VWhJKEK0bv5xV/6R9hro2MjaNV0&#10;y6D9U+MTito4zNJpeunxpzzyppaW0EKsqt4BW1P/XVry+xIOOSXtj66eIcAVlreGssPcog85Awi5&#10;aUCDdduaDlH3ePQ2LQoFP5K0kAJUyHziQja8ULEVjT71semNkyeG2ppab12/NfzgniN1fnbCPwTQ&#10;d3epniJvUu1vkVE5fkoqi+Ym5whqcGCdGB2Hw1XU6KsX7eZ3wP6Og/4TA1euXDEqPnz/dk/v4NT0&#10;ZEN93dz8DCxLYuugjdZPYeHa0sLY5MzlS1diGGJ3243Cdrp48YoNozcuhVhZmGho6Uvj/c6o2Ga6&#10;BrL2lcVZ1kmQ7L1dHyP4PO7cG2+8MdADD4gvv6u1Ku3/7d/5N+5aVX3NPt+Oo8ITZ4fw81RJRgJ1&#10;tXfyi7mdirg5ZSWLa0vv3ro2M7dcHsLybRfOX9L0NwJYW8ulp9h6E1Bs4RCMqK83pkjyQopaU1dF&#10;/cvQCT6ceFhFUjlZvQaMH2GoAHa1tUhAuKim3qnNZzpnGrcyeJZitxbkAd1M/dBwaI1kAWiqb5bh&#10;T0YZoD6RCKdxgeAsqdnUpcJu6rPhikV2EuBTwrriD9+UI4k+prfXGUxTgnKg0NN6lLE9QlxidDD9&#10;WBo+iIoiRloS9StQzYTLhkNegJf6DvEmWb4na4rsPOjqUUuEn3PynI5sLACsSNHkMbFijUMmxdJQ&#10;PEupm/gtwY3jVq8zhJpKvSGDtp19PTgig+FXHT9OHftoDyyL84BYGIfAzjbEkxaHsXMv7LNKU+Rp&#10;/JBtCt09f1X0ivmBzh9SswxX07BSPdjXn1pcnAcDZVL/8hXv4PywruRVCsw7N++wtOzr6hGbDw+O&#10;VhdX4jDu7Kopp8doILGsqb7R3GdZoY0cg14nhk5kK+14d+H+63/06//wb/zXP/znf/aXvzI18Km/&#10;+rM/93f+1//5r/zg+y4OtNf9MQdSR9e1a+/wOWApuENn5mDJ7IWemps3jZizskJDQvnBWtFWrSYY&#10;WFUF61heW/FEWL4Y9HRzCLBB6Y3tBwjtGQnkgIlojW2MjQ+Hh/sqxakQhW+qa9HW0M/RAAQjALlF&#10;v4qy8EsRqP2q3KCpqUXSRssqHuRhPvC+osKG2npGJptrG4119ZcunD/eL8rvFZS1FMm6mJfWtVTL&#10;e4wL1ZXX9/b0IWvkKg/j3epq7ThVtLwQHCBnWhHaUpMRr9diMFbi0bz19vV798cuXr6UK8tp4iK2&#10;W2qOc9gV3r2UAK9mbXWdU1ZYsXPEM9BaWjq/sNjR3im1NW3Q2tqjAWgByEuC0sAiBWWFkTyqj8M1&#10;LOGDwSDCSLsj0CXVqMTRLFpdXZKtIj5iYqRG22bicrVFB2x9vblR9hnZfLThypGfQk8blV5rMkxA&#10;9/YheTAUO0wyouDG3CDttLm9yYkZTwsgLVdz+ojGomrUhEGeFH4qN9Z2peNBjdrllljc0NII0lAa&#10;SY/AeO6nNS/akyIykHhUmK+uq5VuGnh396zmlAgVEvkKer2mx86mXDCVy2aTfPzgV8lCfPzgCheJ&#10;MKvi8NT8lP0mu5KU+6uoa3eQGUsIb+xuv641FM+8SIWz3trSIovzkSVwqcQKYU4VrIUoG2lBnsfu&#10;yOXMgtKjx7TBGQ0I45lnnjGCBsS/9Pgl6hEP7t7jW4unoouxc5ifX1lRu2wWlA/PrT3+5GOFxzu3&#10;br7R1dW2qIW3R7Z1D9h3sHHIx2Cwr88lcdw8dea0Wnxh0RApFKdS8ekZL66slVZUXrhyBQ63urgY&#10;xdD6antnb0VpuU/j2HvnzXeKC/PUShbnFksqkk5dITcAmm/TMip2e4bDDAwHQ7Po2DiS0CCakMrd&#10;2NpoEKSlM3aJtyylZ5On7tDQ1HHuzCV+5sYEjVMqWaT3yhd+OHu70YWRppjF6WrpybzqdX0ldRDY&#10;EKDTg4gxpaOFxVn0dLa3ZRVy8x0Jc3l1zfDYxMFx4amzF06euGzIDstE5AwCD5JXvcOGjQmfwU2W&#10;lXsHW0XKEgIBlEZ9mMMilGhYNwzT2vXQ3//+903zkFpZoYNiJOHTn/70Jz7xiaaypt7es3R1P/Yd&#10;z3JJkZXt7+7DRwrhiOsrJEPWV5cOMSvJFexsIxng6W9uwvYPJalK6Y2VZfl/DNYk11fGKnZECIDH&#10;5H940QItovEKBpXPEAxI4+6Udh1BQrCGIYZyTU1Dc0unXErDUWIsMG2Hraj9TgUOVZaKkjKajrAj&#10;rczUZydSVxsAfqjRQmtp7e7rawQ+z81uriIIrUaRZACkqPi1b3xtavTB0uzE4uysZt/kxOSd23e+&#10;8fVvfPnLX5ZofuELX4ippeXtvc09A2YOSKfLyTOPBZkmVrtRlAZ2AvOzUwEL5w+7upmPn37y6fdg&#10;lflPBDXkWy44gzSCthYM4kApvoUjxpMOPUdNkzDvDFyB7ktxlInElm3LOHPjzM739fe0NOspbzDX&#10;W11ZePvN177xjS/LD4VhEa3Fx2xmP8A/6hDGDpxjSi++oEytLa1DXgVEtzfhFkcXHz/DBlWJ6R0p&#10;fX7Xp74bE8IRNjJ8G3Blbqmqpvzda28L3F29A2m6n6ntwebqclFpxamTJwNqMYtXVTk/M4HyE1BH&#10;QY6kDfGP5973bY59tErtpM/85r+S+VHGxje4cOkC7QkGYqk5FdjA/Qf3X3rl1TMnH8FXTz79tELo&#10;qWeeufLY1bJaEjRlnkWOubsOzdbW3Oy0vmV1XdnhJhnE4n2MhaM8KZSmhnYj6AJxT29v4jFE962u&#10;rqq7t08zFINta5PFBFooad966pTKax+FaQdiWCQlPNetfPr1yaVYtiRC5cqL9jdjZSIcBS++qEyJ&#10;t7KyPjBwkuUR5cuNLSdQDt1HcuIH/G4a1eRP4KPFvUqOs0AgFI0I/fGsA5eKT+0nMwp8oFPBDAtQ&#10;J8OTEhAV0qOJOxJ5T0q/EiE95VdSq/CDjSuLZZQ5OxsT9ilSnoTPEKpaxm7wBjJJ2Az4jN9/lFqF&#10;M3WyrY195z2T8nzw7GGr/hrHQmoYekOj0EHpkBAlnZ+Mhi/Piq4ZTaRDvJxioFUgWkUm9Q5CdURO&#10;HDZ/kVBC011ZU2NbRoVxVzBgfDaMZnBh/NjhoUrbPY8lUSTSRf9CRuJ3k81csDGAH6oa1GcHcShn&#10;5vBLQoZCdXn/1l2lQ0N1zeTYlIUq5hgJryipLir3iA9XF/hJV6/MbciBvvLVFzGtIrWa+MyPPv2B&#10;H/27v/ri7oUf+O/+xs//vf/lZ3/ye56/MNBWkw2zHOc3J69/5Su3inoHGiLLxJseW7y/fWBEHu9k&#10;ifKaDU3FyCTXhYuXNNFwzwmT+CYeUjAii0KvH6ZiNl4CYIMsr6ytb1Dy5B6WlE5itN6aNl+7jkm1&#10;u7e5umaobb6uunZ13nB3QVW1aNfsH5C+c1qWbIStsalVzaBU83ErK0rRWtnm0HQg5ekfJqeNDc0n&#10;h07IJBRWm2sH1XVH1U1qCi4RccC7/tKaosaW+t3lfFE177lCSYC2nXNIBIj5/31pcblN7bHKtEBl&#10;YEgHxIPhsempRYV531B/cYVnVGjmBVQZkHkMShcCgajJxkzl8oo1FkMzxQX+rGoGIkq53Ah3UZbG&#10;hYYzELBEPEQjtnodMRn9yHZQBAKrYl8kA02YGYUnb3Hn7k2pFftnyZPcGh7mEz24y8Ot/v6deyFz&#10;zLCurDwsh+ZndI/sdLS8SD421ymQcoFvb2tVgkhGnZ3UjSU6mphYvbbn5PRUN/WAkhhum5ujWAku&#10;2qurbVSQ//7v/gGlAl2E2oYQ655bmoOopYnOeduzuSlmD22opuaqxdUFppnBysofwCxcPWJuqO9G&#10;uyG4dzHsWVlOGUCFoK6JfCi/L7n03x2vjgz5pXtuwT+cfOhnfMAEPJM+qYjp3aJEG006/pnVkqMH&#10;3uCwoGGGywGQA5S6wxll1q9SXLMX9JHv3bkLGvSPO6d9h75G0TXHr0BRA1gz5nbi1GBHd9vCFFh2&#10;887ExMr2JhDc6M6NByPc8WrrKkdG7u/sbiABA5D26a2UHTM+BKc11TXNT6+CkWAjp06effedW3Ss&#10;pBWKNq8sNzRg7x3R+KYfPug7e2ZmfLS5jQmobkvM/Ifw7vQ4TRfyKgybVzbYd8DfKLMvy8H9V9xs&#10;kUU0j8r7CAaIBgsN4pBTFdxtFk7BpED+ClMK/I+e3j6MWtB3RJYUjuX+5m9RKiUFGqDySlwcr9ba&#10;2KEIUKU6/cDvYpebqzhT29Gyq6+NrkdpBVFaZlXQe5sWyFVOhvHK1cfwizIMPzu8U74r9kXB19LS&#10;hnqr/sQcxdPAWSkJqRkhrGBpbl4R5ilSlLl69erDhw+1xa9euSq38E10ru///u//wPs/8NM/fGZg&#10;5qMGMtaXZgCHnQODSnMNPEs8EWoPgJDSnemJscnxUSOupFeY+Tgd5yYneIWLtiT6gt/7zWtzeeJy&#10;Cmsh2fGIK5Jq4UfXn3olzicLDuiapuGQJMux8apr6rt6+hsajSvAuqp90yYZfnDXCSp/IEMLzZqb&#10;GfMQZVTYNvr9YaNUVt4gB2kM4U2i4Q4OBG3f6ezubUdQ6u5qam3p6u3GsSBRiL2+D4EpKe0dYqFQ&#10;Ir/nNoXZCCJyVbp+NvbZC5faOjpbOVwOkfRUK5SKphQObT8fISIOSk2Ypj2izjx6KIlek8CFNAxm&#10;9JzFA2EgcjbaJQe73eh1ne1I7igbctM1WNnc7I133rl944aZvjQ/fywCDvadFCIlrPI7t9cUjLpK&#10;yYhd7ZtPPf34yZNDV69crmqscVWirTIquwAltZ2L9HnmzPmR+yODLGDLFayF9+9eHzxxBibjBHN4&#10;NDc0WZmJPO38PlpbXjrO7508fcZSt7EFEQ7rGE4Dg/1U3ynHjT14wH9Td8DIcJ6A4ibrjIOt7XVb&#10;zlkfqU8xHnRESeeK83pi9OFgX292SWwA2zva3dTl1Uhm3ZB7796vqC2bmBzHF7P7rJK1reXSg+q9&#10;YlJWeTsJ1tXe1OGkGBsd7Whvl3XbUyIU0QdWGLR2ZJaSBmyrtvZOFZH0dG19SVmi1vcK5TVg5TBz&#10;zRwkqB5jtBArZsAAGSg80NQzZk9iIzq16LEPHtxzGvUP9EVKhAeXKEqgyIwrFVS41NbJ4CJ/i2m+&#10;EOAJrfvYiBH+Ep89gKygyqWmb/qBlFpFVpP0ADNWezb7melLBcUh8a4iUUpf6TXS66S7l5j7xTHP&#10;AbuO1P8RA8yuzKTakwrHI22IjAmQBbqMt5cuPr4iu/omh8wPZD+Z0bliD8KOgH7EdWqq4RyKICRg&#10;9sT6M9gmiR1lnWAfH4a7YwnGm7EAowOwFnFSSYuUE3wta9a9IZEZNttBOYsaPzVEA5QPiUjdB4hQ&#10;EY9ktFzzcdnYBwFbLbNkZUzirKTkHhvnO3fa2nRzalgjG1aDQzR2NJLilqwJ1zUVdTQ5adOcP3cO&#10;gMHRsLz49A/8Tz//d//qj3/y+XM9TVVBHvGVXx9/+4uf+Wd/6yc+9af+2j/76uyl7/500hmWHyD5&#10;OdUOjqTdDjKpHpwgKZ4cFwI+daDinoRVcdj6Sq1SZCjXo3TTNL9QXbq6u4OMkfXFY4IVtvRIRDRM&#10;edOXFvLyAknIJUjJ1MwUNXM3oB3CVBOQ2Le0aj2CyvLa8JYstCpKLJD6+mYfuaE5VBtlSLOTa7id&#10;x4V7MFv3g68JPZFuV9DdHSu50K5E3OF7sxuKrEHiCTqOaxOjoI3WefzW0qonaJqPhnhwAYsKnn/P&#10;08yUhTWGhpEBH2qGar0VOQq1ogQgOwj8RsheP0tg5TMYOZYyuqRsZ4uTDE/uGDByf2JujWZyaVlD&#10;fX20zwwIl4Y5YKTs+/sKKtkA9ZXRkZGoW4qOubZIBhwrBimy4VD8Wlcrfg/0D7gz3rq1o02G5zHa&#10;pChKRis8EeNz2Dg2xRJJhmUgljO5GqTqdx3fHtOJkyc8zaXFkPXXtbTZpVD4OSxlNf5laU1NDYlc&#10;FHZYGo6W3zSAdHqGN3G2I4DUEDhVSrKy0RilBwN7Kw7H5aTdEAguYlDsyjBg9RveIlyPQHdrto+6&#10;JQYnM+2GgtI0X3x4pNsrbUDzQHCkGOeJWCFat642M1+2/KPbyBKHQ8biYhhTgoFxvHjwWWOpJSrC&#10;ulQqu9r0jgZLMU207uc+8MEPhdEKrvs+X9V1C3fg9NkPfuTDjGlv37k3u7gYSX4JMAa96S6Pj86u&#10;Nl3GQz2e4oKqhurTp8709fRjsvf19j+4+3B/wypSSK0HZR7mk3B6qSsc0FKAY9gMSiiCPT29dCYS&#10;Z4JAPm26tYXG5gaFRW2dGS4iQ6XW6InTgyOjDzHshocfeAzT01NWRqYzAQ80EQn3GxwaYDekMefY&#10;ho+HB6zZrig1dfe2KIi4iUn/c9Unjz55aYlthuTIZEaiUF4cyXgmxBChyMDcwYHpfUISi9xq66oC&#10;PI3oFXVsuGXv5ReXVh97/MmWFhlrWHNH0+qbkjaeBXV+BAyrvLTUeaIHHL5jHsS+PulRzgjQxgrw&#10;bvHzn/88Oy6XJMc6dbLz/v2xj3/84+YZT5486Yl++P6HZ35784f/9F8ZvvMXb4dP9ujS7AyD7fbu&#10;Hu1aqYY6qs6B73HG2GBbfWW9GCdeIoNr686sroRv+9amFDqmGzbWBVNlq+3nmWct6iyyZ1eesVhc&#10;p4eX8O8o2BPN9ohiSuDJqZUWiVk8zWKmkG5dFdIcxlNbF9ROh+v0mYuPP/ksWZn2jh4vUN+IQoGV&#10;FViCanhuZtokHI6Ey5hm7ct1ZWoad2p2yudagPgE/YvmR7Q4jEcI5hV1Te1tHb3t7b2UVA0/+sd/&#10;FIlchgZBDJQkaYqAKNJ5FrLsQaV/JHsdSz99ZYyZ7AtfyB72QDvbWwVSo+5yRPno9bfenBp5aK43&#10;JO2Li/EdkasGTwwM3xsO1XdpwsICh9S1tcW6BlDl1tPPXjEIDC423SN84ENIi3FCvbtJUqOLnLl0&#10;orNUhhGm2loP5eqVJ66/c40dgnvpM5LMeOlrfyTZYq4cfMejgrraatJmoEU3SqUl8cJR0PgIHc7y&#10;kpvXrk3Pz/T1945M3mjvajAbEUB4fuX+8I2pqVs7u3MErnXSdjZDQroCCUXTPKdZf0wZV9rwT//P&#10;X3z68Sc9XJe0trXW0dsxPjnmwTwcvb+wNLexuLWxvFnTYjaiWBcDtra+tVma19Gk9oFGYwtQiFiC&#10;OPb0dJ0+c4pMiT6CxNQC/tznPvcd3/EdmRjBqqi/PN/Z1QO7vXLlgp1rWmt1cSOaTTQcY/Dm2Diq&#10;aluc0hOPxCO8N4oPNo/8Ad5Hh3BndwvRznFw6dIFyWV0QQ7gXtVsQqRJyfw4se8do8W2WxjkhX9L&#10;okClFCjLrBLTKhvgTCvcShB5499ZRZHce2JkL3TvYjskhnviYmXZVcbB+mPZ1aPcLXGnxE+BODH2&#10;HsnkRtKXvuRNGc/dYxVzsqw+0Q/CfCmWRBp4zL6ZvYX/lDjv8WXhpjTxm3vTiPTqpqm1wmPuYsFT&#10;ieOGEmxeVe5g24tPfHSsPNDw6e5sw39QbkFtjEzAszFaDmTnklHwyeZ6RXnJ0jzAoxy2KrCBpKW/&#10;ore7Kr9x/+Jz688dWjZ4NwHnCqaa7w/u3Vec052RxBDE2ds+rGoQHovs1Z0tSfUWwPLJp5/CRHGK&#10;q1cKi+pPPHX1VDe/0wyrSuSrf/WP/se/8GM//jP/5N+Mt37XT/3s3/n5n03kq+z+FE5SSF5fwcnL&#10;uF8xEVkA59uFtQCgJNUaOQghNKs0yoMmu7/ndPAH6YuHhgYuUyTgYmm5z45YiZfyzukY9KPCQr8e&#10;Ql+NjRIOc1SLKwtbuxtLqwusgevxZjA0YfhJuBwg4WA2XA7Fx14tK61CtVfUV0gZayr49D24OcaV&#10;I5/j+7IRZzIrPTsuneieXczTpUza20WkLSo0LmARylpCu5yJqtw8TbdpAfkxAU2Fc/nKRfwCKieq&#10;aNhY9rmsfZmsS/JSiAd+kaS7dS4hs1AhFACt/r4BWvTNTS2MPmU2zhcXn8VtsZfalfcKwD6STnAA&#10;FZ4Vr+DuSaGSVkLO81Jr+dSKHt3VRAoMzY7spBA0TZL6ppM0VGRWV6x8bcgsvQDtyVm8ZtJ5n3Mf&#10;ELMCb4t9d+jVoF9UEtTAoyMTUhaNNpcXHy2Om5JLly471qUHlps3z/qVkdaXlL711luyq7D6qamW&#10;TEkiZRoKuYWFJe8VTMfkSJNN6tr89rY7nOUVseLMZiazVwWyJ5KNGWaaA7zOJGMgPUeQNeM+RFp/&#10;jFYb6Ls/ezQCe0hkUYiMKSqiP0YHImsiUmppySMVk25mxvskP+EU8IhNpEpPQ7LBo//kd39vkODa&#10;WhCak+LOYf/pCyKGtvyZixcHT53GCXS2HB7tNjbV6WSra4HYm0ub5W3Bt2e1tLa8UVVRz9SoqqbR&#10;A2TXuLO+Ifw46STC2Ud1UXrYjTUV/adOzU6MNzS0KIw8+6AkNzfzt7l750ZzOzn4jbLqXY4OzhI8&#10;jO39TWP2MiJZiPaH6SQpF+ErNZfesGfnOb3C/1SQAAD/9ElEQVR77Z3urj7FFUNfkSz0sYtLZXjU&#10;N701DDAMIgwIEHALPc943jL08NxdWugbGJoan07SzkIJNmIUtsAw/Uq8xYb6WlWzRpnN4FIlG6Ac&#10;JHEPrqOrV2+bvrMHnGGJWSgMJ6UkVx1az0c6cyGk62hkaZ0rKFY31vBQCtumNTz0558//ZWvvq4K&#10;GRw88/bbbyMS6hJ6wZdffrmrYeUb35jf2vqp6bkJCDVueV1Dwxo0Vp0yMz0/C6Ua938kQ6VQep3z&#10;izMoWaZIJIHlxQVltO52d4fOXmptb1MCujzUJDNoYyP3BFx+4eIS9FKBmKTzt6xmizVzQo3PEsZy&#10;MWogBLnzVlLWcHE/I3NPXiJZ9PdjNn+WqIkv7JxCa/q4UF7lt9P8s2mGGn138puAK4cuKKuto4uy&#10;PIJU3+BJkHjC8zdPnznX2NZLOqe770RVTYOxPiVCRPaApOONorpKh15W/T+6yPTW0qwIW+lnbPsU&#10;QeLQ8hEEu7FR6ku3EauwgsidayyOPLiriTY5MUrspLqyAs4E0jXKNzcziw+EyGVCR8X54P7DF97z&#10;pJS7u7u9sbGysHi7s5uiRbMnhR4krkEOmF7BwOwosQa92PtubO3PTM/FBMx2jF77qqqO4I4tV1VZ&#10;5+Wlf0z2HLWeQvjB1dT4TFEX7u4R6auuLG9tbnTcQBjC5WJH0/dAQxZ14/69+3wwjIK3dFRL9WLu&#10;Zjm/sjPrcxN8UZUJexAyq1lJ2tnTYawMuZkEOlFAraX2jqbKokeCorrLr7zz0r/+3d+5N3xPxilL&#10;Oy41nULeTQi1eNi7lrNe2z7YLjkqXT8g61K9MLck//vuT3ziwx/50AqVlrrqK3EYNLe1tosjv/t7&#10;v/fY1cdCGuAoojaLLPdzemYyUIQy6kpHG4ubMPam6KWGbqoTWiER0jIJatLgBsf4OCCq9S2ChAXQ&#10;RKwOgPf8wtzCNN3X+mDWRf1pwDANwWmGH2hcxY6z3mxPNoopNEOVUJQCA1SVJheL0AB0QsScQmTb&#10;STsjbVuRIbCxLMvJGo2Rh2WUecEgksE0bZdJAvH3iWiWRrMfDZAGNR03LS3RTA8isnMn9DehqcTC&#10;jzkl7xrMj7RijV1kr5CtkGx/KYgzR9cISIm6ED8f4oeb/BhXlmE3Fsz+2qpNv79rs+aLpVZvvf4W&#10;miz6DtTFNIgo75tuBJNsLkyEqoUEoLDJFfB5qOWD29B1cqVVFXRKqhtqG/p7+8HHkBKKG6KWEYqQ&#10;luMsvrMjUrmJhoiNlZxhn3vGiHSL1X7i9Cm5VwzPVpf5GaVcaXEF/pYwRf6AwzpOUhYSYxpr8f7r&#10;f/jr//Cn/5sf/om/8cu/tzDwA385yFd/67/9wRcuJfLVI6KbvV1bXffOzTepfjt3Ba5Uu8b49sTY&#10;mK6/CINj7hXTaEihJMPudkA6thXPqWk162fkJe6hOyzvtzIB2r4ZQFe6z0k5D6vQSaeTbGq1oq6h&#10;hknHtTffnZ9d8FlEfm+tORND9bE8Y+Jby0njKc7Wo/17o/emRmfy+1w4HefHUlSDU/Zv4EzIJ7pI&#10;yVLdYojKdnPDNVtdWVadFmEO1yew2Hz+wvkLd27eleZ70yeeuFpXX9XV3bq0ugz1zw6veLWK0DVg&#10;/Bdu07yAVtcCjFAwF3IEwifpBcXdu/cAQqOfmuEr7rxMoqWl1bIF8hEHdgdkIW4UmMMre+uU3BdG&#10;MhStoUa3S8IfncoIUCJet08kgXC5PT29Mjl3GIIeCcfenhf35eNIm1yMIwAVR3npUBZ7QxvMCEt4&#10;wpTJWlyPrFeABXTFQGijrmu0UCR/FpjZI8dEImMUOPTdMSBWSptCOUJ49EYJx0TZPOAEIMFyvjhT&#10;ZPDeCL9qRdIgqUT/NRyjhDgKy8KQIEnMxUCztncjlU4yLu5/lHfqjJzsZ9fl6ZMqC/2YeQKtSRmL&#10;09APZ+oqPojfrQsbH6f2etjxVVdr9Lufnoh0Ko6bIEfmCYn5eT2xOE8TDh0KF8+/5/mQpaphA7nU&#10;3t4K6udeCzTwEu6yI6R3YLB3qBfTWS3uwBA00AAk18cVIa0mu8oVsr+qLCmq1PVvau2AOjRTYKqv&#10;X56fdnwkWkDBxOREU71jSEZduTgz091zMivyfFTZ1Rc+9/vtnW3rG8tyuNLqXbBiWo77xeXFonxE&#10;38JCMxecjxxUuUIOR9Ef9PBGRx9ybh8ZnTLlpw+vaJQvyOV1F7Tbg2OT5Bm/uc+jb2ffvsricG8H&#10;PQjOxQQauVRa5DkFsG9OYWunpbFZPCw63l8LgZBjum3E1pH+aTeoU0CMnZ14JyqyYMtm9WiWbUS9&#10;Ej6vUROnyBJNBs9ya2MnOKpUcw4PzLz8xZ/4zMc+9vWmpr99YugUwMMvTkxMnDt37pd/+ZcFVoe3&#10;IXdRwJOjj0vyzyEhZiMg4Joprwhq8AA4de4S4SwmB6uU15hkrCxDcRcl2EGGDHBkLKLP3pNPP2N7&#10;o4FDuapCzJkkvfmsTUcI3997d65J2VRHYr6YHUo2dEdlJwm+yu5bZiGeCYdY5QFf/wdfGXrk2/ZF&#10;xuRN3KeMuOLaRXQDO+SDQw8idb7ADmW4jYDM5ua2oUGInUMSam0Sas8208Kwtr3/t3CnrLuXnUbZ&#10;V3aSRYclhJ2O+rB/Jia0YFdWpZKaexO8w4l3Oohk6mmOwZRNhXnv/hOGPXMOkNmpKUWw6k2bVRit&#10;r4eTL1+9eqm2svQM48XWhtoaM7DLGv2E7gxGsT9aX5NfIsCGMrYooKxU1jDQtetMwgdh86CIloXB&#10;b2qxKUwUOPjs4aHBUzBwC9LmoXCWJEmLX3/lq+MT061tLU8/87Rm4/j4ZGdrk0+JRkqMYGZ+AQL0&#10;1a9/1d7EiTSrLBS9/4MvtHW2wBSdJcWmvQt2VIpN9W2NFNza+3jiah1Oj80Pnure2d+fmh43Zzk7&#10;Nzm/MIVdU7j/yHooZqPrioicQdmnJsdGRobXlzfraxqpu2NOsEwAeeznCw/VnwC/6qr3PP8+E7vP&#10;PPXUYF+Ppq+SlfCvJ+IZCRG4nEKnbfXtH/u4vUBGzeEksRFSE5ubGEzl7tH6wcbx3iFryFJRKRij&#10;QSTSYg5xXkNMpmFMuO6iKR9hKy/4MMY4pGiynIaa1j/8oz/iiNDXN5Cedcy7iYySLWhWNItKDPZI&#10;fwu8b6RFWZ4UJKfYlZ6Cryz18ZW1+NK/g2hlCTmT/L/4rawwetRSjHWc/dij3038Dhsky6UycDdA&#10;UxDSN4W4EkcQnSuEQL+Zq6WX+NaKTZhqBlzFe6dcygbPOoMR0MNTFeVF7Ro3XyYKrisqiokUwFUI&#10;vOTQpBAjNNpYHJdMjo9r1JqJBlM11DXwDl6cXyFaUlZSSWHbIGl1efPq0kZzQ5vWdgdDnMaOAVul&#10;p//s6XMdbR2D/YNtjPAQ6GMgywgYAW7za2vup33kCZrDWFyY1/UYvv/gyqXLPr0npjPIwqhwvzhf&#10;nDdREB82X0BTw1ENinRP9HoE4oKC/Ynf+stPP/Ff/t3feGf3/Cf/u5/9+b/3v/30T37Pe4J89ahN&#10;+Mc3tKqg9qsvfxH5Jjyj0pdhZEIPji7ln3sivEVn7Zs4uvia9CqjEyRgCiwmAW1G7R7BPAMsG0Ig&#10;Kv6cCS+5j4qpHbZXuYLrN99VhOCnbJhPDGMhfpeV6h+Tgy+99JIX1PnHmNw/4Gi6KSjaQVsH27Mc&#10;Hr1npc3B/ckYSUyqZovEFSIKO3qTWlK8faakb6dY8P7tqBZLXb9YNjU9FTjT7LJTyQTVhQtnq2vK&#10;rG5dFAJw2TKIzlqNYYUNhneJPxp1gg0j6nn1nu5eNcadO3dN6J87dyHwHh2TmlqpkmYiYNhn8b7w&#10;EXfZJXlNOJCMIXPbtJLV85IndztuS0OtPDLofRXldDpE+zAr7O1TM6cR2hiFiz1Flw6Hp4kLcuiI&#10;hjdokhjRFYqTArqZqsr5xQWcJJ9dWuzsdmGRLAaT70gL1Z511ihXlpdwjlEUKths1OBU6TczxXLN&#10;KysPR6gOOXy7MYtisxRSIArdsvEJ9y24cLgNtijifyT6oFGENjnuYfAIo275ZkNJy9sPeSiQOcml&#10;ex5DTkUcqVelENaGr4A8mxqVZz6RbQjKsflkiu4SjE23Vzby8OHI7Nw8LzuSPVm7U4sgE4Pw+vG0&#10;U9XlhnDbS2PLB7mPfPTbU5JQoJHsJSiWnjtzFcqC+2wUwLX68+tvvPzOzddhMfDkY11xtVFZ6VZ+&#10;Q4uxvaVrcnyWGUBHa4/Ji8A3IseQZBQOnjwtB99cXznaXZbVc95pkjcsLtbI+CqivAjx1rJysRii&#10;MHR6cGJksrJ+T+dFlygrMU3Np757NLaEMMfYO29fLzMdGEBFHtPHnEd/f5/RFgWq9wonMkUhwqkh&#10;oMKwtk4QRpblRHnqA0fjublZc6qhuTn6hlR/iEIFD9VweD1QXO+st7N7cmqc5ZrWV6jvxNTEdk11&#10;rerZrAOUJfy2gsgRB7z7m1iHGdeH2I9LzYi3j8hYfhBfRBGNWKYE0v157pl/Upzb+mtHP+N3vQLO&#10;TUVTRZ3ZvbIyPkJWPN3eRJ1usUY9uKzOzgK6zHohTNcLP/6d3wWfHxqClJ84++zV9r4u9l2VnTXH&#10;uf0CfbyCw/XVbUOuFKru3709Mnx/YmzEgTM+eo9U5ZXHn6W/2tt/oqtnAIdMZM20kTwsbZ3J8WHG&#10;hez0MNkN5J05E53vu7dvh90mPeVMKPXf/Yq2ePBYIF4xxp1Ss/gnNWfcC1yowJrlrOm24LllClJh&#10;shBFXsgk5phqmTUOH7xITcMmxC+HR0f6ygr9KDy+mWIFBLdLTwr8r2NFmf2tpYVprEOTIyAN+CUI&#10;g+l4SZmUu2FuehQxSM8X8D09MRVURozIyoqzZ4Y4mhnUMLjHfM0p4uUba6uEAMWAy9b/koEFh6+6&#10;an5usb6uRUlWVloNmPTRFJ0a/2Bkd4DqgwtU+euHAkfNmGZHh/8EsVNlIkZXVdV/6fO/d/HSU97F&#10;Hr5/7+by2vqtW9cNY/OZiDIrNJLck+KHD4ehRw+G76DlAa4g/FPT0y31rRIU2jOT4zOCCF+v1e1V&#10;mlinTlyqrrBe+LzuyDY313bGp+/pHeuPy6uxoXicVRp/qivJ45SnG4iubsELE9qgEsGJqbH+9lNj&#10;sw+WlhfUmhqjM3MrsW5X97/66stPPvm0ITNtVdxxAchQd5YkeB33QfLKAxX+OjY2ygtL7UMEGRFA&#10;KeW4ch6Hx3AFWNlk9hEClhJQNBe55PHBn005KL6GQr+0sqh4Pya1VtYXVMPxKC2Cw1LutiTInd5+&#10;xUqIMWfl0N4BSp8SVoxG5IJ+OYr8NZgQ6dDNUCc/n2nhfCu7yrCpUJJMHfAgBuyGlUcol8baTUsu&#10;5iGCvprGI8KlINKgo6DnZ4vZj/jhWOcJuwpINcG9Qcb6psdRdsBn2ZVInJUE0UpMVdkfzyweqTD8&#10;Men5TNkrtZYMKMjnwMNI/bkMHi4uKLc/bERYs0wXGPXw4YPW5o6Hw2NN9c0nT5wZ6LewB5sbu8Td&#10;znaM8IG6msba6kZjyLgojnlACyAQ/mcP+tD2m1PNQ5maYv1rca5LzRAkjG7CLBX1N65fV753dvbA&#10;qOyd2/futTd3ijMeyCZi0HGpSg9z68tf+jIOEIgLtVL5U5Ob/ew/fPihf/m53/jr/0WQrx61Cf+d&#10;pOrf/uW4AE/j4eR9CEriEkE1ovvrBzAf9J5sz0w3Ut4gEKX/xVEqO7cgk0xRlStPyUeAl+hfVjfg&#10;CjIhp3EzQ5HnACvaLPyO6qJOVlpbVddQy8Qsx7mMUBzPu6QeooCpq4cb5aqqywPNP47R1MNc4eLk&#10;CgJtSQ2lb6U6wIHpQrS6ImdPKZEkM3WNw/FXuA6uwx5uZZHVm06KI+HdLcLUeemlb1y5+Pip06fA&#10;6sG2qEIhWBW1MADDrGJ5GfxmqcgM/K6F42MmMnW0JsISB79lcfn1N96QgEpBnCO9fX2pTVRBhMJt&#10;gX1HtZB0HC1VO9bukIIg+0KONd0wmaQ+NolmvZGde/fuu6FhgiSt39kxWRW9i1IMyzU/H6dPaYnS&#10;KOpm6GDIogL2ggJFHDG9fnxYp25IIyoFGuqFwcR88sMx8C+Jhzu4az6L50VgXRiempyJjll/H+wv&#10;DSMFqucCfExXCLsKeEIbbzNoSw5iOaW0Ez3Gog29FswnQEzwVaoj7Q7pk6TRkGxJA/0NckD4aaXG&#10;F7fp2I5lNeUhLGIOjzNBCRn6SGRpZ8ja4pQcn3DHlHZ+uK1V/6cCqvfg/gNljEhC4lYW6NY5Llxk&#10;QBJCWUwjrkgNfS6rzh6X3+c+9vGP9Qb/VIm+/MQTT2rAm2+QlCW5uxg3cCNeeunF+cW58EOo5A5Z&#10;YlYw8pXDwupqagXwGIOAhz1dXQaBN3c3HZDyIpAPYL6hqcHbWMJ6f0bnu3v6J0eHe/sH1V5JusYJ&#10;dzA7M5boDgb7N5qbMC9KK0s1t+vyu4clZYw7jolVKA2wqRaWVpxwwyMPiB1sbq9+8atf6O7tXGO7&#10;bWzHmouuFta52W9K0Uw/DnNI7dW1jigdKpccgRDUF0ygYGYwBThQwmysEfRyyldUlZPgouFk2tb4&#10;F652sg2uk6phgYB/cYH46rgrUmCBMmasDxWPpeFSlz9emV0YvfvgtZdfYnLn0AmgxMQ4ZoQG5VEp&#10;lB7qoJr/4pc+b+Dxt3/zwjc+/I2GX2m4+ebNd999V7zo7+p3SNtvcNRMqONzX/kc3N4IJGSRdl2o&#10;LZDG0Bg42IeflOWKLj/5lJDtQIhgXSw3Lr137UalrDVEeKBlOsc78JnHnniqpb2TkAzmztbuepQA&#10;B4fMc1AM56bH1zeXpsZHwFcSFM3MvsFB1SeMwCNTEJgflolPjI/OTE8gczASRsTUq3HK6CWlKS1q&#10;v5ENeIAI0eRVLEr7wHRUS2tTNZOIGhyabedNdgg5GikgJz1e8FgcRbIyqC3WrRSXpkBiuJXKrPw5&#10;ZtfpWhQ4JvMwLdtyaoptFnHOtYX5qemJEddjasKgmN5ra0uj3hxdOyiuU2lsdBjXnucx6bEtQ2sb&#10;K+/7wAdkH/WNlYMn+8+cPYFxh0kpsbATXbzdYpkJWI4ND4JOo4xAP8CIhbU3MT3V2dtlSmt1ndtD&#10;PcWu9vY+phQEhTcwyUiYbu/MzC1evHK1OPpW+nFHExNjj7o+PsDeXlNbzIRmx9jN629fuPg4dDl2&#10;7N3boexdvH/mbM+ZM61jI8sXLtQQDLtz/25bdw+crKWriYNqyF5sb3U1dQsHRrlXZtfc+qPtyJIO&#10;j/c7WrpN60to3r32piR8ZnY8d1wxPH6NOAjvOFwWuQfisWRhf+so3GcTN/vgaMc4KCGuspzeaMu7&#10;b18/f+LyvZFbihmVqxtiV4fi307R7eHbH/7Ah12lKkMnVNeIdSvDRnl/sKAMtUZTrFRyyUBJ/BJ/&#10;JeLOv9WlZYNXiIf2igmHpP1RsjKz5jfWNhfIoB4ViIlYfDVY222dHQ6DuqbagrL8/lpB6XHNoSVP&#10;AEAE3Deq7emPa2GYvOdhHRJYICdy76UVyl0RoLqqrqRarFhDYSGyJZ0L1pB+FRQumTzGLHByoUn6&#10;gMFGD+wqpUH+p0OR1DUN68VBmmCjqBOtXMhRoo8WQtV2pXS6mfoLCXqKCiAVAlna5ILs01TBRmqm&#10;fMjYYRFDnRahW5hQjsi4AwazpP18hr9+C1oTDbJSKoOvAm4pr2pp4lPf2a0z3RBES8bDFrxWXldX&#10;u6ST4VhLa+fQ0FnKdidPnu/qGnAEOG4AB+QYgIJWu7ZAVXXp0sr0y698dXh8+KsvfmV6dpI54MOx&#10;4a3dLbuYX6RKjJ+ArU0oe3WZKUL0pyQrHFGW1lbCZ7qooK27pbym/M792yZkoLk+5eb+Sl1L3ZEc&#10;rOjo9Tfe9MSIEXA+PHNqMOhnjfWl937pl/Mf+DMf7Atmxn/yy90i9f6Vb3xJYQ8zKw95n2qjLahj&#10;SiiVQFppoaXktuh9KbkpHfo3MAPYZnlAXgkDaWWavkTXa2lugW0onm1k91zeQHOHJCaaRld/t+OM&#10;QoX4hQ0wN7+iZs4XMNoz7a7nVVNfW3N/+CE8D4dSsoi2Lxmld2tKfb8U7oLX5f5oQe5XVUQLzEFu&#10;R7swiY7mOIRRXujE1TZtJkgG0KqqS97fdv72zNQk5uJ3feLjTqPZ+en5xfm4GPla/nh3m6N48Q6K&#10;9caWOoNdlWZRfYNxvECOxCivubq2rG9OPF2OaJM+dvVKR2f72XOnQVaqVvwR60rupXIRb9HdJZdR&#10;4x7moXoxtUSLvLL67Tffsh8cYYqJQCiXlkyPWSsaxFroBCWRqmNsvKxcxzZUAQ/4INWZUBkZHvFQ&#10;ZIR1IBOeC5WlDXWtemKZb4z+lDULhkCfsC3oUPo3HjpeE4aDA8UCF2ONs8DGHDEvvO95h6y0QSrv&#10;0tLcQonRihB/D6V+HNQdOE7iN0IVci2kvHQAdrZJzYLXnTtkQBzfWJsr68sY75YljCq00PbxUHNi&#10;jh0cLuwFx0ai6qpqCy3likMXAHGNCVpyHof7nKGbWtrUMD5pJu6DWSzXhDfJTKxMfdiMaklZA3pr&#10;nu3wmPCHDn0omCyvrhodNqBjWoKufQBDZkre85736M21dbRJ1YcGT6g1FRwRtakopjAjzfrMb/+r&#10;S1cunj0brXRLfGtls7qlxiDcIbh/cXVuOjwx+vv6BJHNcH5SF2julDtMx330kQeXLpwz481wxWgv&#10;ekt1bX1NdX1M3MjAjg4Y1vYN9eJfV1SIkqHB6slJVb1mfROwZIPAp2hOQZGmtugk16Hifef+LcNQ&#10;ztjHnniMHnHUXoHNKoWjExFwFAvS/KFxbpeBktXU3IJtS1IoUmx5U1kpaqRDcV8nlH7q5jqarfYN&#10;DFx91tPTr2o6dfacXZfm4XWFyjWJLRHtCb28mIHyMEvpuS91tbXffPcaRfDVBc6D48tri/fu3kGR&#10;0sYFG5BaKSupjir/GMY4zak0qtii3I9O/7myo5LljRAJWlvffPbpp6gSWMe7M6/97hd/9R996bdu&#10;ffkGsvCf+BM/RHsd5CY8B6UuBrkLVtbXlAPnrpA+Sl2PaLSVmi+7d/MWYmVtZRVfuO3NPUFFouZq&#10;LUtHPpFVSi6obKJuQWlBW097bXNddX31+tqW400zQ3nO8I4CiGnKxQWjf4v2T//gSV1kjL0m5Pmu&#10;HmCvCitxTvcAW9KymckxTKbZ6QkVoRbdnn702pLMfg9hiLtRae7+vTuhKJAKx3jeMRHWbONpgMor&#10;tCM0IAQAMk8lpvPN+OB5bG/fuX0LI4oGhVgPtLl9/frYyANHksO7sanm/IWzJ8+dfuz5p49Ki7aP&#10;9jeWlomcMU+dnJiAXcnaH3/iCntrLXwspZMnB/2juLeX1Gc2KyWtUE4q1MuojFC1uqIct+3tSaNw&#10;6QwOXob+sgQLhCCPFuZRVpAempraDAaYE4cPb+9uUmS28IRFkcUoqCXk3d0cvgqmqREqs9OkqTWG&#10;XvVxrM/bN69duvKkHi9fGmRP1AdyFhcvnyQEjTHDENkB+ua71+qbOnY8xL3jEjm8QdRSk/8Fq4er&#10;hWWF68drxbX8FKFrlQYCIMfsRaL3V8G8r1LMLTgo3T1cKarQMOOXIidchw6alg9tz+1HWV9lXYUS&#10;D1l4ZWXzpW+8YmufHjgL6QiLp/U1x8NmONjslhxWrWwuEbhC01F0WvNCvEJPPaPeE0aDIp7wYUHx&#10;woULn/2DPxBGogG6t69BascJkklaiXqY+QcdgqLV2XVCONu7a1u7ND+j0ePybEp3Hr5FZnBmZQqN&#10;6HidHqj2V8HY+EPgMt7J2TNnDwwrr6FwSYJRc6J+DY29iuASbO7R0iNsU2v7h2r/RoxlBbyUvpL5&#10;TDyLDMPKpvOii5f8c1ywuiV4MwkiDbublN1n2g7JDTBah/ir/u0mxPdS7uXvIeKVpgJTm+CbwugJ&#10;sJJRRSM8RdLgMyQdgUctyDSr6C6lHZyJjj5SSU1BOMZQArSoro7Mr5DkYlA2EQykGiGhWxIN98DU&#10;Uq2YlNpiTk7i5mwIgC3REpQ6pmJJCNIRXFGVLEyvb66QEiNkAM4a1nwpPP7yV76kN72KZbO0KEEc&#10;Hx/TihJzaB0FWWd31zlnZAMSSW2nqraSeDfeXshr7xwwc1lYn9na364s0rg4ovmJI680UslwqUKy&#10;KSisqs1f/9t/a/Z9P/6BgT9uN/pv06z85sT1r3yOLU5fQ47db/U3Xn3RVFqco+yNl1YC1aa4tLEW&#10;PF1CKjU1QNzEr2rU9optuL2TxtDI1GhX7oBb0F+M14UAytbWysa6O+GcVn3JT5IlsOM1lO5Vklz5&#10;5OCIH8WlVeAs52iMCIZSxnEwaQpLyAdcvfLYbfP2QfnSN1g6riaFg1ZEvo62ajJ+LirMhLyj0x2i&#10;Szv1jQ33hof9VShrb8UwqDMOUl4Wj9LPi6t9fT30pZqbGvZCOzxvpM6iMrqh/DQRpYICXEWp6VhZ&#10;WW1ubAYTBP+EM7RyDq9lh7xCNq9TgPvY09vtzoi3QNwkxhHyEKFKnlhWmPmO43Am3tlFKvdnKhZs&#10;Np595hmX98jOpaxsfkncxr5yGQcgsbZ2fMr90O4/LpiemU0zd+X6syaUxkfHJbier8oFqwSXWG8W&#10;eDwzPRurJZlk+zgZ00sLT7dU6KDL1d/fI1kKO8VcIWkde7F/oLe7u9Psv3IOXwq32kPPRh3tr2S0&#10;bLupxovpTfhc4V1oBJr6FxJrU/3WrrtBmK0YxKWT6BNrb8PddTPVycESqqFb1iCRCmhqdb26vEr+&#10;YRp9v9RIwSqukjvgt2hU6Bq1dfaAqQhOdEkOurpkc5I/gQhMldEAVJ4xRxmisjE0LRUJueICtjmh&#10;EiCpcKmQSL9lV6rucv/DX/9rsyCTuYV22W87vUG7tDikhePMDoTN2CTQEvXP8YAksTyziBE2PTvz&#10;cGps73Af0Wx3c1tusTg/qwWTqyA2jR7usgrXN7SoF1fmZ2nB+wwt7e1gD2LTQZSJ/mtUk4vzM95E&#10;OaYVVdsYztiZsIxjQB4vLMXwxyGQsHB6ZuHU6bOiiv3c2dXRgNhVX4cnfePGtTSPTVCYAdZu1v9O&#10;vQ8w46OvDEw2KkLYTXhLEzao0FSqGxyrBhT9nWEwqqDV0D84RPLN6tRYsZRZHnt9menk1CxU/L3v&#10;eT8lBOeEOOkKLe9f+9VfcWCTQjXvoGtTXV85eGKQJohE6sb1d/0AcDrtBFjrlhG769dvtjc1zp7/&#10;cs1Cf2NFyRM9W0UNZ9kOfulLX3rve997d2x1fvyVa2/N0yL19UM/9EMhFZ56jNnAQhqOyJuOY0Is&#10;BGehWWNNTjt8505HT7MCWfugvLwGQ4tqpccZ0P9hzDIofl1ArJWDQ8AwGD/GQCoMITp5KzFSQQC0&#10;2qTw3T0DnT3aQy23rr0l39J4k3PhMrMvlAc7fcMRL7g1+XOXH+/q7eM6LM6EdnF5bRBnwGxxbC/p&#10;cgZuv7Gqfwd2ElZmpqTTtxfmJx4+uDUzPaZV6jW9+MzkFJr5/LwUdJzqLOUl2jFR3yzOq1HOnD+H&#10;/4ejRUDZCOTbb7577/a9G29dmxmZ2JxfnluawYR6//vfK2ZZGBJ4x0w2hJ+QgZgzCAKQuiHMM22Y&#10;4Icmbh99uehpKjASB4aEHauWilBCSnCC9MIR7h7TOyGdonPnueM/Yc56GhpljkgHnLQ3RjKLiwb6&#10;+2RmYfTJZFRZv77h3rpLxNl1OiTlSsM7t66fO3/VmARW3KsvvXjnwfCp032VYSFPJH1jZsZo936u&#10;oE5qFU+9Et+usqO/vb6tbnJu/PLlC07/LYclSuPmei2lt+P6yelJ5zH76hhsbm4w47h7uFqd6y5r&#10;wJ9d0AiIqiOpbITmzdEjYnt++2ivcNun42RCqFRSfP7kxcpwwg3MMrhMcT9KCvYogBecOH02ePoh&#10;hhX+PeLgNQOM09MkTgK/Sl8xAJ8rwlHI6gQ8Bi9BQlYvVtKZK0WXjExEZWm8HQfr+LCYYJCn4L2g&#10;6xZ58vH1562Ah6vK9gt2iw6LD/2XwrxpKcGxsa4x5JeCFJgDTtvHWjNiNImv/G6+NGSJK8uKq+AR&#10;5SVYA3XEqLxpmsFAgzCejEMbAIo31bnIOozRuo6oF6TMKJuh1BoOSfXhEaqUiSkkplQahD5W2IZa&#10;tBgJOQ1iWYi/R/wNUCDyxSAhJEJ9xhnIOpJQNK8oC0tUhYTlJmkG0ckxnKEyqd8ap6atHt3GjM8Q&#10;icyhdo/vJJuE6EGFinrITYQPhLAZIqtg6aNAYgR9h6bn6BlCEEMANAng2UoIfGKaeVI71S965eEH&#10;D2ypOIeNyrOfQ9qordMJspZGx8fxrhx5IB8QkXd15Pf0dLpItJgQF3CvixuKKgp2D3ZrCo00HTpf&#10;GVsM9dHy3hp5OPz000/bSbWtuYm/9wu3Hvvu7zhV+8eIk/SuJtji/LOf+68+9SP/wz/7ze1LP/xd&#10;V5uisPewJmZi8CqjUrl0eYyPEONrNCe3VCzxgCYmpkUz2U0m6ubaPCL1ksMrY/lkXRt3Wb4lG9BY&#10;tG49Vg1B2kCk5x2WoWKwE108N1KjWcdN5qH2evhg2Gs60YOsnd7FFpEY1DRXMPvy0L2gUtA4STJX&#10;MY5dYmvEYCTt6Fg9MYCR8Um0kxHPqyA6ocOStz0dgJAVyK/H0cg8tyBsqmPCI4mnW4kYsPFqKI+J&#10;1uPMrm1kh6UbiDazqoHQ3NwgNUQRVqPKDLAe8fGTcV4ojCgdw+Al/BaN4xZJJjxQjy/ruLnCkIkP&#10;Jf4inTsf0GdxzTxpKcRKVixaFYU4K2XxuYS7uGkMEJMKlHuLXGV3WZVABMAE0oKH4zoRaGIwXwHc&#10;0ACVte6lXEJhmCdSV+nrC9WIFIVEdnle2I03t9h0QPFoemxZMyMisEcuyxG7fCf6iUmASp7kFrns&#10;BGri7MZRuJq0MEJIbGXVXQoewOHh2sa6cAdv3OYsosXpsSXjP/qlECmKIZ77yOyYSIe04Dm5jYK2&#10;jMojCxgA2MljKCyfiX2s3L8n/w5XUPsUiBtO6sUxZBDckjQt6EDZWN8mxx01UphnmahLYwciyk//&#10;jb/Fzqy2rhE78to7bys+7PWAxdP2dekwLQaaUk7ZpfcVxVq624aHh9dDWPJodGxcVKH+B/bc3lxG&#10;UcHPUEoKM/Z7c1PTzWtvPfvU49Y1grAdQm5qYHBwkaBUzD3ujLEaPDEkr9/aXympULlGCxD0tb65&#10;RVSCuKue182b92Q2PX0DMM4UxuOs1FDAwUev8++vv/iSRqnHMDhAjDGCWtKezZzFIsxZHJ5qNoTl&#10;LcQhNh3+oG5EJXGawmX4zbkxcE5zNSzSnnjm2dOnTsNpZAkBniXg6srlx7UkRFrT9TFEXlpw+9aN&#10;O7dvIlTprIZbRmnB+s7aU089Icf20DXF8O7v3wcvFwM5LNDf+sxvg9aahyqLSgrbD5q6qlff2/pL&#10;x5VPFVZ12ZEY+vfuD9etv/pHL84RtYEz/siP/Ai590QHCfHGiCwhDAot2bv0+BNZsZuII8V/9Jl/&#10;6dZ09vIKVeCWasqz/UmSaGksHBdyd7d3oM+DuH9f4DD9t2tVCfKtTaYviSbMvfH666KPMs6WMJQR&#10;Ziz4jAYFnGwI9ZLX3YPyqpqBoZPU4WlWec508O/eeIcNYmRdi/SfVLWc3qOpdMQzJSw4Te7MBREH&#10;qOlw3sUHWmF4UI1eR8svZFGA36XUQIzrJ4pK8CWm5iYrayqhs7Tik3tpwXpYtM7MkuRoa1UTsAzv&#10;6O9Y3lneLtwsqis0Mjl2Z/TJJ59McimPNIQymlcWUDKTVPszipjwUMPEjecOtaLR5/64tFDYTypK&#10;Wb4V3s+kcTAJtkHWQXoAq9hUtENDl3xlyRkK9WzGT+JxPTlh/+pO9ff1atOi/SbLMB58q9HdDBU2&#10;RlStZom9A9hDA9rIKQHGG7futzfXDZ0eYDXmx8YervYPtfvERGsbO3tqWzp92EuXL0IRREC5DccI&#10;jabacPTLcZSyVgv2yvgWnDl7prun0xkwNjaisKazA+8vqQlWUxRFdvX+vhinGi7cTZpn6auygYq3&#10;4rJRRJPTeEQdrdIa7YzwmJIJNTY0kSVsqGvu6Orh2qmSDnJSgiHn5ubcN3ZpoU2eaXFyFkParatV&#10;+P3zf/7PhRE3xDelNAszU8zaowUaFTZT7aq9oz0+WvQiNvbWM1OOUF2gCRRTTgZZgimrBbOT3yrI&#10;F1UdN64ykqsoFX8c3lY4vkV1XXXScjty5XEUIekdGkQxWiS1Mg5XU1JUotyqqKoQoNgHxcB8QU4d&#10;4SRTj2bDPlZFcPtyYEsWadHm1lqybUOqMQ1VJfA+5EMj0+ILwuiX/4MEpKZWiA8zOa9neSQ33Mwx&#10;MA1tBJc1ifTGwFdAEFHKZ9qlaQ4j+0PYWz76q29mRh/p1R7NcliE7oy60UCft4r25L9NTxzGIaMa&#10;yu3IGfGPJ3EwOjr8FkumV16S/Xd0dXhSzkJ/1vig9yi1cilLonEta+dKBZJo7JM6lHwWV261IJLL&#10;nGSXIG0rOXXkpx20PjiLuvr6ahcfRud19bZtWXG55K2cTche5dLmwsTY9KmBE9Q4B8/0UD56/Orj&#10;QS2trCmZf/Vay3s+dqE5WIUE3Ckz/JOf+Qvf/6M/80tfGm/8yE+FLc6f//BgVaYb1tLU+uKrX4Gk&#10;uYvOYE23NHifAz55HO6XwtqFhfo8LmGZ6iVEXgUfU5MILpoM7rwNKEe3eW09F+w7Ek0PxweJ0iii&#10;UVTvDjrVskEofJIY9FYqYOOlrgoQRTlthSs5haa5mRVjwYa4DYLgIscEaDTC8jL6kB56JN8fmuBw&#10;F0OeqHFSK4/FOowOcFh6HMRsMnb5cZ7SEOdXVjC8pDItAziNTQoXCZGRPXmhug4dlq5mvbN4jeb5&#10;hgSX5hNpoTrFgoNKteApOKPN9LkX0qLgFxYY3Leewzsv4M6Kso3VTYtNOpIQzXAjhRudPX1GQABT&#10;hULmDvu4KbqDVmASSti3ANyO8MpL+B9YMxNw9xYuKSoHnYrw/KSLtAMEamygPh7U9RhOhJ2wGA+8&#10;PIZ23fDkosjIxG3b99cYfEmOvV3dXdaepyP8Yph5fQWbOwl8inSqutorZHLt9lewCzBJzOWtsbar&#10;cJyxFZPOuBhvio1AviuEElaWqcueOnNmYXnRS2PUQoLcBG6qWAQeBMULg3Z7x/ssfXxTDuTmh/6I&#10;qFJiPpdSw2aqWErgEdevX5cB19c3JCDjwFskRtrhmdNnAjdOpExF1uDgCSIRIUYVqRUxNiQ8yFQu&#10;973f/2kbXD/11OnznV29+rK3bt2ANyloaP397u/+7te+9rWpGZYeI4irexug1z1cpRg+J1FzcKAj&#10;G5VeYfGFcxdbmjs9tsPd1fWleeNGxszeevVlBZUm0akzZxfnZjEHgkVUWYFtBoKenZ1wce4LdYD5&#10;5VkpzrvX74RWVihllK6sbR/uHd24cWdpee3seQdMe/hKhmsS8gouec7e9sayC5jU7My8bPFrL74o&#10;hU9ITEWSxQo0L2OOZ+d2KBEqx7XksxE3kzJhAhjnsbPQviCapQUbwPjx0YMHD4x3EVOQO5r5RExu&#10;b+u8d+/htXdv4Xwoi/Hsx8dGzpw6RagarxW9FJuortn2qUr6+nzorBuSkoUapNwx0UXLwXu5soON&#10;o/aG5qKDuq2ChrrSsuPd5e2yMzaGxezwrtq+v966v7l8tLW+p9VCHDW0w8OFI++YdBApf/e3Ns9d&#10;vpIgmfgCxN6/+e7WMTOEpsRKsckbEl8k7D0kGSeGhi5cvMBRzr3CbAit50JUX72efFd7Ky6kGsL0&#10;qN1lSQnS/q1wtNPcJuWRha6FGVbqi4vIy2ZqUCL7ent9v6u3/+KVx9o7uqAUcPr9fG5nN86j5ZXN&#10;BVIeKwxPCkcN8cwt3x8e69OOrA4hWBOd+KDQF61VvS3lphaYbDLOj+NCNFO4q9MuV5EvKvPpjuFT&#10;VHo/+OEPORolM2xnQDW7ITSws3+4ZT5ie4VTMnUPVIyQmZEueKahDehMDhG5QxFZvACq2/kxrxvs&#10;3alYZwzPU9XopElpKAZxzPALbVGTSk+DWRx5OUaXqUzpCIRsYnxka3sNhXVrfX2grwdIAL7oIkm6&#10;MLeyuYM0quh00JrWyV7cTjGCQE1eBKfX//orXzkN9TlirvwOyfGl1fnp2TE1p9GQ0vKaXRTY0qpd&#10;4THoflxyuRDuz8xOavZbvHpi+0c+Wnl9bRU4p+iA8dSB/j41uWvX3r17/46oevr0yfnptYXNOZE+&#10;3EnT7FLYbOkv7wa3NHp5+lbFjNUeyJ3FOGODO/mNgbbTG/vLkg+YuVaCnvviwmpxQWlbV5eqKTtC&#10;/K6fJ/RlnghDC56T5WrZnffld5977rmXX35FTdKRiJ/YG3OTo3FziUyGsgK3uzrJFy5mZUF1DBJ6&#10;SuXlUR/rGMJd0iyPNwpVQJLFeytVhY2VZbX7+e2l+SUniiqZ2LDE4sGD+z6v+Kgb7tOFV0xRzBER&#10;IDjKH1d61DVVwX8pJqQZx6cTTqEkfwISBBQcQkXRnCFP49UszSj31UIGGGsNOUtB9DID8E9zysk0&#10;JzVmNO0yZwj7QvcaDJx99uDwYjwFmwxCGi5MiXQYlK/QeNT/jtovxl9DqivldxmfPdvLGSnLdnBZ&#10;wpfvRy4rNwq5telI9xMYm/hdwXpP0l0R54U3HSmknTSQVUIUjYDQtXfffunll3GT2zvazL6YyUqc&#10;4j05hUNLzmRTJG5ywvplFUkuCNiALC5FcKqR+KfjRtfNd3SxBerh4XuOhkyNyZaJ4u24YqdgAya6&#10;l2d+euPsybOEVzZ3ZpE1SorCUprSwomP/sAnz1evZMoM//VP/MTP/u+/NzX4A3/1Z37u7/zdv/VX&#10;fvCFsMVJjoPpy2e7cfva+uaaz+vQSfB/mdsTE2pplhALx4/VR1UQjy9OdBG5nAQlxbVwqIj2hR+o&#10;xz/ZX9/eQkZWVWaFVtbccA9VC+BMhhPuOr6RmQRmJh6W2Q8dWEAjjGCOBn2UWIbIDIsUZ/QdFZpn&#10;64yXXXkIbkJjW2Ms8gpy3vsJDi0y19ba1ql/CNrGIVPp371zz/tadZ5F0KvyB7ikxvowWYKJBfHC&#10;Xt8Lxi0X993tPZM0wrVLcSpZObt5o6PafMfgHzeeFmOUgsW6SbtJDtdSUS4S3zHT6tTLQ55CZDya&#10;8bnt9V3/yYr3mCV/cU/W1nq6utXSpgTcTzlTaINp3VjYaV7VZzHNHcoUNCiE071d8LPrT0JisSx5&#10;yMDMIpMD1BTnGurbsi5KJvQlISOKL0xYut4rWrFpvDp9BIRIR//s3Xv39HNjaKMop6kHEfd18+Zt&#10;d0YGJqu2fax2fDs/I1emLsStiCS6VqLhJJuXIB8ydHjhpSfqMFLydfZ2u3q3xnYXcMJBXdfIWx8e&#10;nTp1WsgN/pxZuu1NuaOAEG7WSV/I+Xrn3p1UiqMhRsmiAhoc6r956yaMzT3x+npfrr+xvl1lIiar&#10;Q5wUic1yKI3NJgA8L1crBtZWN+X6B04jVUAyYgSxtPzW7ftmxDyDe/fuvvPWG1ISA1cK6LKK0HjF&#10;uNoxf7C1h6vt3EJEfezKY9ySjfVy5+5saX724rmG6ENzbl7YXFvYXls054nJTP1S76ezp8+LxN4I&#10;iKFoYlSns4t7xuLKYi0F3BaUpjP1DR2zONaru6Njc4vTs6LQufMXBXtmZzBe6W+EgWAiRxVny4XS&#10;Wa5MlzQZQTQK+rq8DC/Vw1ZMRjbMGKMhjhD0rDgOwug14Dmn1SEY0xr1w0G8ODysqavp7OWOJ1pp&#10;4ivdypsaWgBsvX39ASTmSm/dujMuU5qcnlsaAc4ZW5uZnlRDupqtvQ1MJmc6WO7EiUEPw5h9aI7l&#10;NKHY3SPFsnA5PnOi52A1D593KvfV7xQcLI1u9SADqahs+6r8/dcnJjWG5x5uk2lQPCGQZf72TgNb&#10;Z2tRx7rg6lNP21dhlhdYS+7ejXe281vtbU2J6+GcqKYB4uPYLaKVdN6/o26vgYp3DPQPIpBduHDR&#10;OG53R5ulCR2R74qkzz3/3DNJxEFS9cIL7zMWgejAcZ1bgitRDtpvykojHqZI7H9JZNI7KBWGTp2O&#10;tXTx4kU17nuef8+ly5fOnDkzMHhCcxlub5M8HJ0cn5ydnV95ODYyMTPJrPXi1XM1DRV72lRFu8e5&#10;ncLDsnzJyvb+an0T92W7GhdyVxhCCZdReUYOAyM4UVrFjSTrvL2X34QiLkxw8Ji7fPmS08opqMyN&#10;ueUAC2ThpJ+Dnyu+WJkOvaixBBLMifpILMLbJM1qZSduxshRiPhrIAplZe4eTTwNOA1fFS0Vco+C&#10;SxJ4zXEbg3H6yppNvA9gIWVVyU0lvrgeZQeGKsr1o4umhN+k4TzvQggukp/DHsu7q6dVIJ4cXegf&#10;uoybQd7fB4Pj4naOaN48uBvD4Qd8EsW+Yo3f9fVlibvAXbhf4eA8efoUWEtBjOvqWFV+HR3kxqcn&#10;kDrDpyw6etsxAnOIvVRz5ExUWxQV3B+/a6qZLZp8RUQeGXl4+cxjrT3gvLoYC9LSXdvp6evJHZQ1&#10;tbcm3YHAVAI/KC6eGJ/AZTEAH9hV9hlT7yzLElpbueI2ff3FrzuqKHixxiLgPfnwgVyTj0mSGi8u&#10;L+W3VQQRLNgItWE5lvWs0nGf+N7EEFZ0w2OKHsx07+GtrrauwjywbQ/es7O3tbRiF0STP3wm8Clq&#10;S+dnR/gUqZ/CIQNFKurao4NNO1nmxSGj2uOJQzM6pRGR08aJK46DqtRcRTQJA0ZVmRPh2EMpiRlk&#10;Cy5LK0N8SGvRHc0VhwRPaZnd51JbOzpEHovE92JlZsnKN7+i95ikRWOiNgluyagyxQGEYtmRHWql&#10;aRFkIgL+Gq+Q7nP0KUNLL9kzpKRfiM8SPiWHb9LgXWZnv8BgYJUu6JZBloISWoE4tfLDwGhLirgP&#10;vPbaq5ev2hqBoMu9iNFIT1PxidBtTjDsDcRczRH3JGb4uXrTEKsJeUxXqyBWboVab6CMh9NToeps&#10;uC8amgX5kqNKdV3ZUSWsEe/n8vnLnV3dJRXBlL8//OB9z38w7sTx6G/96Iee+NG/+Rsv7p//gb8Y&#10;ygw/+xe+5/mL/1FlhujgF5W8/OY3RJtM5dwr28vaSVnO7Z5EZ/YoSmJfdmW2T2Ebrc3J3LqwUB9D&#10;guis0R4KLe/Uvsi0PVPvtVgwB4W6YGmEOG+GWh0bxtsScMyeDfK/Bps80vLV1U375ey5GJoD1aBv&#10;yquo03my8k7KKfuFEs0gpTjFw2QsyGH4qfVJPpIY3YHDUSEUA44VZSLP7ds3Bwf7k+NI2RYzzdAg&#10;TVlLYZE401jXlAJSLBVxOD39/Nbeml5OTa1xjWADKq6SZg5IJnS5AF1qv7AkWlvWqrL9rY3YAoUx&#10;bVdb2WgNW7EQUKW/xdbb0xPWxOHFXuIO375zx9uBgmKqLpo8UYKi3lj8c7NzcAHrP3SwHm3z3J07&#10;t8Vke60xtKliABBHJpZr+MbktdK8rGJSvJU/+AjSDjc/1tuxvgElyypXpVrICpLECjC0yy5zk/EX&#10;tMUK7+rqDCJhPNw5jyySG3V5NFs3W5tbVDPmvyGWhaisIT0aK1kqJppJmxAEzS7MhVo41asj+LCz&#10;SaMQrwM9EW1URgXctvLtcVkRNE4bAQC6sbOeUvly2zkcAtLRIATJLvw1JAmTU+Eh9mmqiNylNDJZ&#10;CnhL2k/B3pFFeLsQ4t85zj35xOO8iuFjEVH2981knj1/KjD/Ew7FKad3CSNbD6arfXNlQ3h69r3P&#10;UgNHN3BxRdxfD/JA8onxKRGnTbd1d4OKovmN0729SLxiwdL6+uDQyWnSNXESx/SFjA+rXRNpdmai&#10;vatrx0DX2oo5NXwhlOFiUz5lVR0dipYBK1fx7QgE6siCgbYChNWZNnmBlRrIOaZzVNWoMzhUhicr&#10;1Xl24L27D3xyUUC8S6lVHCiiVgLQ6Ywljqo6Ro/NPY58uT4c0MA+6AiHAafXVNfpf7/91jXhFEsx&#10;aeYeIEdiZBsilakvrU44kNRzgrT9GsraHS3NHc3RaLBNDw4U1v4gDqQ5kX2PME34FZ8/02sDfM9X&#10;f2Xi/HN21FDNra8+aH7P88+x2pUWbC1PvX1/+KB0b/wGzZKewYFBquSep6hhbQW5Y2/nR/7CT1qv&#10;zqps1JZoQ2RXB1vdXe1OHPq/+MyYwxL26JSXlDrqop4LzllEczGEjXRo1AJF+cGVhahE1sMKSkdR&#10;CXxLsWK3qP+QGzLVFmmWLffY448jF3uy6jvIvDxCbmpFimXuMSqx2+io8HX69Gm/Li3D0ZFdxULE&#10;dSwvkyCRyBH5DVYjQJgu1CbDEnCxhfmKjSjU50+cGArwryQnwuqMRJ2Ww2wIV9Haqvqgn1cyn1+J&#10;CQ+H58Hxyszm5cuXJaPy6XQ2lMW4b+ImC4IeZooCccalbgsKM40Ty0ZFhUkQ5aoblbEK4tmlHMuN&#10;xZ/1O+KCjrvFHyfc8SEkXO1oqKWzub08EqrgHCQUZHdocKCmUaHMCCyYzvOzc1lI8tAuX70CLIWg&#10;BAu7EhY4J2kmvWtK67n3PFVSqmo53ljZHTp1Bd9b9xrAouwyhoIGPT4x0tqmG2g227Zb3SFytbMp&#10;A1ldXj3YLgTr4j8pUhEgoulUXHTv/t2YmaupokqhAEhxPNr9VrWPb7wrHXgFGHcmTO7fHVbtoV9Y&#10;+W0NnVhOK1O726E9xyi06mCjYHt/uz5Sh8D2g/qj4qoMvzDPUcKNQPDvZVf2oOUtpDIFMZnR3z+o&#10;U4yp9/gzz85OTs5PTUqwjPt5tVz5XnVD9VHJ0cEK2aSyw1zeaSY986QS2UhJHfMHHujIw4c9fV2e&#10;BTgk0pJyTurG8imIrDhH7TjtGzOgFZW6EjqrJr31xBWgxU5Ly8D8bn7PB8cGUKU6XUtkJ99UZQ/d&#10;KW7rmcdgSoDCmSBcgHX607NTfggavgW88GkjYUqfGf8hBsJDjRBzIPIVq84iEYj9jBsVNKlHwlfR&#10;0sr6+LHRUrEUHahk4eJLD0IRYug1AjcUMKRALIDoOfl0GeIV5nemIXizHh3Nk22ZWUxnq5PdLDHc&#10;eLOssgD450D3s+5hDeOE5s5BBfSpM8q8B8P3+KNTzz955kwaAAqF1CznEJqjyMSkTNVaGIp4R+2s&#10;oiIYtk1HawOiEcVnbZVLFY4iWqbhABoROXhQoaM6Bxhorm+OIYNyQ647dvLlC0+GoWdheW7pa//w&#10;xQ/8y+u/9te/7z3/WWUGYNJXXvpipkMmC5DvkC8B9bmAlG7GmI6w74HZqwJjdn5Le9Tq/irmC6SO&#10;bTHHdWTQYOSLSd3aywJlHShOASWHnwcPwwP9V4xSXaeQwsYnYapdVmEMi4irYSo/aSkaEjWmZ2V6&#10;NTWJ6C06LW2uBMGryMgXnl9oGbhqyojQPki82s/PhPtK0kEkfy0dMk3f29utkLh9bzjUsChKFMeD&#10;IIaCMKzZ6qCM5DiV5TIP/Xrs7Kz/yyfHH2J8ocjAU97MSgDzxkroH22tCaTpgNcFiwxeqKwqw8eP&#10;Ak8q5sFZSB1t7eClQEbzeVmOeSBBnh1ZGFkkyejEnSgmH4j0wGHm3NlzSegB9B7JkCVh0SmupLNZ&#10;/uGmRtWYKIYuQ4Yk25PlOL2zjxDc8xLudiuWNGgnJMFqY0wHbOBEiMMywq6+Yf2du3d1DIPL4dit&#10;r8f6CuelHZSyopBpPDqCYC0vLqklHD9rWyQqKIlsSKS8mutf3giN9eGHD31eQEDoMVOqRKIqD2EI&#10;xzfxUaNyxv99cH84f/6Cmx8kqD0ye0sw3fQoY4c6mSIzqyh3eGWwtDUmBWQ34wXB9tNTk8EUT+Mp&#10;Gc/SIhEVvbLOO2vp3E/+1E+RHJwYuYfb+uqbr/CPbGtqhv3eu3cvnsfeHuHd8LhdwbI6fu6FD0S/&#10;paJpZXn38UtPqe0OTHLOzGBOzy2MHe+t9pdXH29vWZ5F+uJQ+uOjxe09gsALc9O9A2dTgHZ7c1gX&#10;I8O3+GEG0LqzWdtcs3e0rdW2HNNEC7fvXatrqCjmdFd2RJeCmap8LmzkYpor1lDgEzGLHyytmHsm&#10;WlxKaEorDM2igBFWQ1NJd2/d1s7S8MM7VECmpxY62vvTwOdOYtaibehO6eYUE0XdPy4hrbCKZwez&#10;hSsbuC8wBlwonVNr8Prgfx71z8b6/NzEG69/dW93qaMTRL9h+oZLtNgLadiTldfmOKxtLO5CGean&#10;V3JHpYgcXG9rK4LY6CoNomD0bm4sdHqj/f1n7//uw8sfl/dfaHjpweH7n37iyc985jOXLl2cHh82&#10;0HFUu3Pn9WU5wcc+9rEQoPdKYndwHovIY374wx/N72PS+RR7v/R//uPFjYm9NRJ/W9ygjkP2mXZ5&#10;9dIKyVD1RJS/ihLFhyxZtA4lsUKD/cuNdbWijpAdIjrxxATl6FdYpqoWCkz2gLQsDpXo5oT33KPD&#10;NYwpDyVGZCDtR7EvkfSOcEuU8g2Ndc5+quJnz56K7OCo+I03H1ZVt1RVN1dU8hxEmu974onHfvAH&#10;fsABBkuHGIJPqIFz9Cg6KNk73t1c337y8hMGewjc48ogLhiu16XDMlLA7B7tGU+JE/fBWPFheXWu&#10;Mb9V1NPVY+nD22zSONWitUfdbl3xb73QCBXRQqO6rBQyk2UJGbnQz/sBmYJsIfMHUnqCWwE1hp3p&#10;vutkmjA2JFXf2RLzBCUlG1xhN3fgZvXNreSVSEQsbW48GB+7PfLwzKWLAJnR0SnNLyU0Mh8prkcJ&#10;Vgj6CVA6j5vwp3u376CRPRy+JViQnVKXkiednpjtGOrKRoWlFVLBqrKituY645nYIr3dPZXG41Ri&#10;uZqGyubaitaOlkE+2fmCw7dvvra4NrnDNby0iDU9eEQmvbO+h5V5auhUVZn1nCfpajmVVuUOYhAn&#10;vmbWxsk69HT01pbU5/Kqo8584f7G3upW4Up9Z9XG3uZO4UZ5Y1HxbkVhjbqxXiETg3Shoxu+xfrm&#10;+uMVNRWRbhAccdGCX6jM70FlrD35sUxL9amwMoI4MT5Jst8qmpkYYdUSftjHVbl8ZW2ZdnU7Xd/8&#10;xmHJURn0hsWIc1KHjJdT0dFBYXkMZ2tRyL7XDtYVD7vU9vb0BWAzZYv4yZoaDr2j/PDk5ObBAd+3&#10;O6P3j2h7HRlLjGlqTKw4GA43YwLfo1eCHpQV5cuKjgCOYIbmlqr2ssL63GF1yXGtf0oL6sqKSTOp&#10;jXVywy84VyT92inYC3RJG5uuzk5elru/uq2nUzIzN3X34TC4D9NKNzJ3XFV4VFFc6BWqzF+W5vw1&#10;UERjbs3N7YoUf1BozSzOTy3O0gshEVpRW72wunzj7p3KXGVDJCjVMfssCyzM6WFNTc1Kqi5fuqQV&#10;0NxcDzddntvAXFtYn7g5/NbM0vjs4sTS+nxdZ9vKzurm0c5+8cHE0sRubndhYU6foQYMVVHbUEtK&#10;u4Kv3MN7Y5/77B9qm3Z3tHsQDIV10DFzhWbHRmow4RFj9ZXhx5vWpraT390Ho0JqweSuZGmB9BRS&#10;F1ZGC1m3ssIqUTXwIYPU/FVLjsvrKrbCXIwbz+al85fdyMamo3v/4Hfz3/l9H+zDDfrPfAWUsjw3&#10;PHpHD3R+cVbGm+ZM9AQAPEqFSoAjkU+98s0t44HoFUqvDWQgkj2SQk9haXUFGENYD/feKEwb6JgP&#10;cHlFZ0osuEcMDQ4mPEFyFlYzO2vW25FiKZrLxoQdNTR1ckc7oL3Cvd3DLcwnpjit7R34zUhaTMDc&#10;CogArmBlS3j9ihlultTnpZe/wVjmYNsUzJ6TkIJEY1PH+ib1lrWSihy2qYl9XVQ672TZFxZWpB00&#10;FPSSAKAhR2zZA0z3tkbGHyKY5tEZjg+o26S2Y4lWd3TY8sUVJVUOdqsqWKKoGMCbkHevWl3bSqqC&#10;9qQKc09lUVZZqg0TykB6DBVaGCV6ghaxXTM1OyNH0XTr6OmmWOzJJmCPgMUCH0ulDcI1+WVOu4Yk&#10;bW2nsGyKcbszF5VKAm3gvcIBB6xwNYpko8wlhSDjja11By50LBysaTgdmtFDtuZUqFbR2w0RUbNA&#10;kn7hTJ8nsp/iMotwaPB0WVFpR3P71vqWgL2P+rF/yMh4YW/9xu2b/QODkZNpQa6t60RV1Taurm54&#10;QfsFFIL5UlpUujS7WEh+2wrZ2mttaHHiGzsDd+FxG9LCE6utIZVMSIwnUv30xHRjXWttRYs5aw9R&#10;6T45NtHUUN+OY6MPy1hlc0eaKlHU34sJO1F0V/EsI1gjZaGFLxeXsbHvFmDLcuWGEpbmlpxcolTu&#10;//PTP331sSe29w9Qg8xZ4ZGgsOGXiCjaomSgYRjmQyGi1ZVVl594cmONq9L+m2+99f4Xng8Z7hgL&#10;CjWt4sJSPaaqghIJ2dLKWpgxFpfeXVicmJ7jRdXarhtqfDp6B8EoPNidmxiva2vFrEYJNO5u/MSR&#10;EPr6mJmp+AvZNElVpnf+zZZETOmE/mByoUrN9W9+RZ9QthvEqlzMZ9bUKsd7pBZ2DoPCe/du8cKS&#10;J7mGpDIabHe/En+RbSUlfrCGV46hpMMCyXJI2ieqqQkHAZlydBiqsKjrwlvabm5uRM7lPIjtLqwg&#10;SxATph4EM4BtRNWazy8vLXX39Hzqez6FzWBk7Fsv2NbRce7c2Vd7n1UT7xyWPtf2T+/mP80pBvz+&#10;oQ996EsvXatc/8JGQ+72q2uQrx/4gR/Elsu4BYFs+5XN9fd/8EP/17/4NYCki/ef7j98UFlUuZ3f&#10;7GMDbLAieANVBUWl4Jn4RCFcy3GpMmHdwULzcDSCZU5y7Uwazg2NgYjaOo9SEaJelJZGfVZPOy5V&#10;qMch2p6hgGEIcXToxqIuQb8i7f0W2zYUDnNjY+PW86CeZtDqc2+/fcOLuI3SF7wWddV73/Nkb2/n&#10;M888ffHi+SeefPztt98M5AB2UbC/trmMczw0MABRz5C5GD83gJ78KCH241p0U1O6ZSAx2CTQRXB4&#10;8vGnbt28achcGeTJwqJcnj6IK5O2WE6qBYvZv0OTN7lDBuCkaq+vU23ILBObKOcxWQR1NXijRLDI&#10;qqE6UTDSbilb2SSKMyfGeXG8gaAAHhYi5svxGRs7tHxYj3t/N2YGY0eEDV7Jwpyp2AQVyeiTLYyH&#10;rlq6e+vWg/ujTz/9TNC3103JdQrTM1MzPQMnRAL1eXlZUUcnJYcG3HAmXwJqaKFFBVmjQ2iIBIPK&#10;bVleXI4VzO2p4CDaRuXqVxDnVnVdZU1R88Op+2So0CZi2+xKrMv2VsI0ObukujL6cpUFVfkikcF1&#10;gDPKd0gqmmaAZlGUcFQGE2iruKa1sapSdhXeMH7S03ZbAv4MDL89u5nf2opg7MQrKuHUbJ782z70&#10;IWh8+K1qsR0XQJgNT7H6Xl6czzyCAucrLcGh1rjGw6Mw7qByyGHd6tqwjeOyLm2DJUQbj7wMXRFx&#10;MNcQtu5FuAHRQDGMYTjZZcBL7LtA8NIw3ebB+s7Rxubx8naeHL/IDw+p4Bq9e2Tvhisq7KWQYxyq&#10;7oETKeY/yquwwEIuPBDT4J3HKKz8EfRQFLBajOf5RMbS0GdqqrqrDkv2VqYezs5ZBi0Nbb1tfe7n&#10;sYvm03NUVFlSWcLZUgJ1WKonu7dxsLce/yDWlhVWNla1NFS2WCk1FfU1JXVDvSc3lvaGTgzwl5QP&#10;SPSpEFmlTbXtxKZkr4j+2Dx0FcLxs7C4uqy+u2UACLW9twG/IVNnHsqHcqLIG5IZkDm47eOi/MPR&#10;B2wE5VhEsnw0dn50bbSAlROSEqsaUJpkDuqyTeF1xOnOjs5AgILwFBz/IDkkQOvunbs6oYGIB9sU&#10;ulu8ZRSxvNI2AadRzahGGTL539Q8PTf5wlMfiDBbW5W/8Qt/a+6pH//wwP8T4SuM3tfefSkYNcHn&#10;C7JfSJchVid0LYqjoG8H7UbJBHZKw7mH4nZMfUVxhZ7PVnzXWIEFFvovqVlv5wqJYBVhIU35Fege&#10;xuRTQa6ro9MNDy20mHIIlnuuINx+Do5DNhO12V4QImhfuS1pwiMfcQD16ogRkLH0bQ9ImdaE1lAF&#10;yC8kbhJLtCDgHAkNu8/2jlZe2AZ7sTdMYocuOXoxeDJxGEDC/gwjRBjwK96ONq+PiMyguE+XH+LV&#10;IT1/DMKpCVr9YXgRitKPZMfzIS4QYpRBPnNeiIbmWh4BSwmPj84XV2PXH8TT42PxU+yyVBiEy4fW&#10;11eZJ0OFGaiH9VNSys3cdYSXGN2wFdPgqksV+uB5Acem/nfmmREI7va23oXDRSwF/NiMtqfQLaOC&#10;McdnjI5rhfNLB/DkyQG3SN4uV3PfYvA/iBn72WR3VuoHsmVF7+7RtuCt5mUDaACgEk8u1lLYCzB1&#10;a6vxqLNUtVbJbbujoaylubK9DHFDlZdrqagphS+bfS8rCuZvtKaqavG3NzbITM6rOqzV7v6u1III&#10;WC4B2Do9RdiGYRujs6nnG8qlByBr545rBoKJzJaE1DAEfouLfVh3NVa+qc7mptyf+rEfd0cI7bd1&#10;dNKnA+jtbGwYvBOzLl667LYG76S1aXlu/uyVSxbWjZu3X3/9Dbqjk2MPrBLFsZtVXVsj9KH+OQpD&#10;Qaaiyv1e2NocX17CwZcQt3f0vfH6qx7PKy9/neTB/NwkVVJJ8frKiu5iTBKFRESYWUrE3fpgoId/&#10;XHgzRXaVXFAyt680iByI4reyqyTdFzh/SCgLEmlyB6k9gyvqG2iCVrFwgqRrOTmJwsqjuFitEPJ4&#10;kVepcAp8TFrDEWUOj0EMQlVQH9IaQqx766034OqXLp8zcQLqaG6q39txmBmDPyaIEnbCh7uPPX7+&#10;+WefJ8DhhBaMQpsDPlhT88EPftBVcWjWVtPE8RlFJfKqXFc9hr6a1RO1NyY2r1Y29Hrinsr1Gzfr&#10;9xZHDldnx/KLs6vGBsmARCiPeY2tcMRcWjh74eL16+/CqKiPk1ZSyBSafig5GhsZcxpEJ7cdfW0Z&#10;guXQcA89dcta/hR9YVJyNbVyEetoBlnJcMHkJGTLf/KddI/jfloAGn+Z9I69r3kGZXWXbNeAH8mo&#10;JMZVzEck6epHOUQyF7l//56XoZEjNBMb+9KXX4wcYiNQa4mS+3rh/OnGBvxKf8V83LHNyDcU5Ut2&#10;aDmhJS0s8l5NzICYDnP3PFCX7ckySF7d3JKmeEACFgz2xRdfxKGmOshtSY5itUSsjKnR4JIH8IYu&#10;upOZcR6KDjHYuG7dhaVGtH8oa5CZQVCKOMKqgst4k48QFoya0o1NTn0aobNs9jbwhUs1gu32ZH9W&#10;3ljfaF0KbQ9HRrIuSadGZks34Qn5vzRKU8/tdWdCsjwkmvYMt4qhHpnPePrUZXmh+Cgdlw3L5Ens&#10;tHd20UQPyffDrdWVucnxCe65pkxmJ2ZN7soH1pa2iLddeezq5SuXrz5+pbuv8903r+8dYRuQOiTW&#10;F7YkhLxhcMf7xadPntmYR5Hl75wAGxlC6fHM0nRlSTg5ICJG2bIXqdVOiVRDXk7WS5EVJqFuo3aM&#10;VqMu0e7GXntXv2cawvtJqEWSKoBqzDF1dpJl33yUZNPAxGyLxLrg4fDw9MyMFrnpdImltYVMGsSU&#10;kLTYnx7nH3AUzgehIhhJDMNTr7Q6bz6jQ5cknG5XN0Llszgm3nWj3Nho3BzuHxXli2loHZYpJh2u&#10;lhAYI450GzlEd7imHirYlNFSNxUdKeGdPKfovY2CSUJllaGMjHZeI8dazzsAcAYSM+SwQBqax6IJ&#10;G5noR+sbi8JhPlNS7XQK0+nQxK3UcXR44VJWFNeRrDnTf+XyycebKlv3HZfamof7Kztzi5tTs1sj&#10;Y/P3bo2+/YWvff7k6RN0LHeYq2i7hvdz3EyPoaaszhNprm+pr25gKwSLpzVGGXF/65iEWW1lE7IE&#10;3pi8UxbIEDyluKmkCauoosba5p7WwXDXwIISTAsLScSFv0WYoQq0MSJALwrX3+hDfW2TxOVE/6mA&#10;VcpIW+8bMo0eXFEwDYRoObGDBDJhC0VsZy0XrKBIwaxwgxa+Yz1GEKuuSjNJq2FceCwbYFiuI7Zd&#10;b0iQ7LS0pzjGZrs7+3T6CgprWstG/97/dPexP/2hU4+mA/9Ydfwf/NGY50tvfsW3LWkDWcKCEOSc&#10;C0b5pu5MhSadzZ4x81x/+GnQLkq9Wt8PTnRkLDkexoIqeomzTAvJp/ADK2urkhJkGplolqrRIzWv&#10;kEgIOlAp49HNPDZHJu+M+CY2uhgktrHRSToO+IsCRUdHVwi4lRTiNUiwiAiBdU3sJ80I2VKFTrE0&#10;ORpJ7NQWZ8fGRzigC4BSdM01Z7zSVYojhnhwrjA4WKHgFTxge1Oa5U1T0znqTFtG4PKEnVQeBWZ9&#10;olHXJFMp77UF5GcIo1+RjBG3sOaJC2oIRghVOnHwRquKhHuf0E1kx2QLSPhyZqS8sLTmGuwxB+K5&#10;c2csDPeZumlg/KnyTNwPYzHkYJSvwTRQRrqBIXCViVgn4+1wEa2qQoaLOcS2EDdPIzKrhmCEOB9B&#10;+ecF3WFdO7p41qh7yATM7nPl4SRoFo0SblWVnOydd97xZ1WWuCS7UsGq55O0QBHulPwnUatD6CDG&#10;C8pbq7Q3qwpWdxdW9hYmlkbKGotbBxu51FccNJQe1bbU9dZUNuaO6473q4/3qo5QD3LM0Yuu37ie&#10;NOMKqd5TiIwp0RBl4PtSQNDBCgzEpzIUqawWeHbkBsd8k8wjB17vOHBkuJOeoMVGeyKskOzwP/eT&#10;f8nOsXSo1Fy9epXqlfEx93MJjXdsDEPWMTY2PuYFnv/A+2jEeoNXXn5VmiWzBFfKV7zu0NBJnne9&#10;Xb0LyytTVHEJL5ZVTK+uzM/NV9bWhBhSZS2aVHdPr9pCc3pxfrqusRnjykODkUpTIgIiWgQoErov&#10;7n7qlMeETHIyCrZH7LR4yvHhQiSDJVA6IDO6ZRRzScDGj0UeXRwoiuLV0JjCBjVfAmmQ/u23X58i&#10;cTr6sK5OD6vWKsdbJRYqr0q8nGI8jVDLWw/dfUW/kQFy6lCMgQHE6gZxF0AQw+NmOIhMFpc31tao&#10;pA8L9pdX5+z3E4Nn2Qy5acb9kMQxmTV3hVG5gs+Y3BL7oRoOQoMPtRVte0VlZ+rvjq4ObBxi+xYE&#10;IkKncford1dluYfzE+u4RPanBFOmYlOFWOvmOgYBzN9jtVNkHuGNsYNSsouKQoG3o72tr29oB0co&#10;6SVmZiAOL/cjreltR7576Mh3w0IyPH3ZgT4WQMLNVLxChuzqcKqib+SIS+xXsiIZhTBVhxRTks8t&#10;UDqUFeN8xfr3b8psa6trGYkEFeP6jVsqbnxhyB8ysKPyiccueS5JQCFkwDSbv/jFLzpdiqut3WKo&#10;7wm/m/STbKREXwlasS0dDsGr69LBkBsJkmnQVOUo/T39KgTEI6srqAZVzCj4cgRL0W4HANjVxg1C&#10;85fZVvI/d++kBeAT3jkxRJkrEStpEBjPrqqp02aemJp699r15pa22bkFsnXL66H78sqrr0BHzp87&#10;Z+2hMU1OTJ08ccIe0//yylCj6rIqM6RiUHS+QqxZTgnYrwZYBqErpD02xx+O+jg+9YOHtxWLPh2i&#10;ZeYDOm2ofXxifmp2cWZxdWHVPfXg1DxDp0519/a3d3WzHqdDduHiRSNgUqDZ+am7Nx8cFu0drpXq&#10;kG4t7YdNb3H5foTlghJG2BXk2+IU59JcsM+8tLC6tHbtcK28qLyqs2rtYLWlt7mqpXJucd6ILp1Z&#10;TmroJh64rYHqwbVtdW6jIlfZ2tUnxUm6mPE4fFj5p/6sSid0GlNGmx2R1jCRhFhyZWW3bt8Squ7c&#10;vSPRN6K7RUqdDZ5BxKVFp0ucJTvbQk2jmJMw1Eg14thqnJ/l97Oq1W40LCBpe0NuF28OQYrcOUbB&#10;t1d13OuKm5HfaPoND9+X0LuyTPnAarGekVMUzYFWHiJ1VYh65Pw2WF+X7iztTD2cuieqVutj5aqB&#10;+bsHO8sbi0Lz7sE2OS3hUVuSwAhx7/weGrkiT85M8aQMBFBomL2woa4EwSKGIjQCplcmP/fK7+VL&#10;d5f3ppb3po3PFpQcbmyvSXp0UNeX1u4+uMlZdHt/3UDGClHk9Zml7cX5jemscRlU+ryBZRo/+yGD&#10;HjO0j1BhyCUGhcU/MfUwV3GwurmwujsfsHSEw3A2DGihoq66uJYsheuxMCZGx9pb25I/RUrF0txG&#10;QPJG3ioUw4UdbZ3VFQ1kZZSLRFik1BJfPxB3WERNZH9fGZlG5iRXAGgpRikIWM+hVBSERTTZCgfJ&#10;ceQeBbMUKXcP6qqqu9u7rJDaaB5tYBY+fuUZiHllQ8H8K/daPvj+C02P/C7/E+lVVNeHR1Nz48Fj&#10;K68EHSUxofBms3ktLf2wkK5IyhchXJcmMWOvJXTEl40G/0MLdoqAMzMGWyAi4ZTHWVx3B2E0VDeD&#10;1EsSZi+KsUCGtLJCPq36SOl3uPvIODLuIXqGiMdILlytpK0+u8HSNMpRtL/DeYQ9R6EDRzitrIk8&#10;wzuKRYnVWoiBozgn3CpuO6bIBHgt40ARinmt8MwOGRfkpKgwrSlXIkb5yGExXyd6hVF9ZEiSkYpy&#10;qxrG39LaklKfSBERsADDYq+U141NVKTgOYS6QdhHQowiuTFzrbTzuIMPF0dqsPp8NTa0Iu0FlcJU&#10;c5VMQmFMUypIpWE85d+R3kkvQrUExokEkpkfR/ZWXCTrVbl7L5W8l5VTKcZMPjn1FEUCY1ot7kwY&#10;i4KuQvCyuHhwcEBi5tBRb8JWHRZozScGBtdDWTTMM6CkSjgUXv1bqlDyVPAye5U1PjZoxInW6LTF&#10;Q3cbIVXFdfFYHdxunsfj2ZnUHp0a6zndWdOoEtsjvqTr3tTeWFxeiDawuokbV9TT0YNys7u+s0hI&#10;e3Jxadrpu7+7cnSwDtCvzOVLq47rivchVNXIzRSbv7XSfBwf1u5QizuPdIQzqrdn5OjN9Zq2OziY&#10;nJywbRCQBbjbN24qGYdOnALUW5RLiwsOhAJVW6zRlZGHY075y5evVFQQ0jZdQue6jS6IUQAC1sjN&#10;OBRT89PsrcnSLy/v1DVUdnShnRY70kRYeiQky0hK1qgum5tGb99l/ewuJKmRAPltlSiC05JBrfPn&#10;QCAyo/oU1IOankyInNxxfoTWM55q6NYkQeToz/tPyY0r6EQG6LLBewlZKPdXleOCh7YelHBxzqpy&#10;OxIuYiw2T7g8QJLd4GUbPPQVQytxDOcuXDwTJLwC2yu/vS5qs4vct8MgCp0trf3dPRXVJQ/uDxM5&#10;lw/19/Wn3EXl6wKjz40hKOsyAB9nz+4OzIleZvfyxw+aJ/tqFiEnswf9Z06fND6tRGgrvv8HL09s&#10;HW3MjWwjtqN4Y9N6eIpyyxQPvcYUfY5uwih0jDQcW+FDIkcMgkx2HB6p43WgyytJQgSR1r2M8RAI&#10;dtjl8nKpfuutN+3DYBLGDsaeCe0fX0GR3VO2hyitTNeeh6jPz7Goq0yRJQKWlYuMqU6yQ7LZuBj8&#10;SH4icfOLS72FDUz0CNnLdyiivXP9utornBQOD1T+0I7BgV5WwX5drIctGw4gWqHnzQUF3EpZ9PGr&#10;j3nmbuA3fdqSewn3QDhKagw7Jm0qaaLvfPhDH1bwgbhFqBALdeeLco5xMGGIhG0bG9oVYWUAyJs+&#10;YwiXl4eZvJvT2tJRXd1ojhIKl8wcKMXvckheINeztr64DM/XJ6ow3mhK0W6gOeJzcSSMA35r14Bq&#10;uJ4xZeNLb/wCGlIQZnx0kNQEjuIoqUMqbjcxMcPLwBPMDpWwDPrPfcnjH3v6iYjgBbnamkYKnM4I&#10;H8rMpgaihi2x97s3h7HfNnfXes+1UnT33ykjtvbUY4tIEXbXaPJssdOBjd8Zu7MWE0WbrdWtURMf&#10;0fRrYYAoojn8QN4VhxXLO6tUhYF5o2PDYjra4uzswrn+cyZ6k15GetqpbRo3OXpwhdLoDCPMPo3T&#10;3YMLhnhR7vr1G089+eTtW7fd+bNnzhA5K9WVIUYV5o910bqT9+zvU5OFdFiH9KhNQgkDfMc95ZF7&#10;Dym31ddXCGD2ixgBV9YfUvVGWiHO7mxWN1QWIDjmi5HRkkhjdCFT9PBf6duZAOOqCzCLb6oF5LcQ&#10;KZOn3kiCOLM0U15bsrA1f3/0jrS0zuRGRZN8izXH6sZ8vnALsz903nOhR+pkhZ35x4xEELkOtlb2&#10;FRxltcU2h8YtwfNVzY6jogJM2iRcHP45OCkhBCN72t3v6+v2sIKKvrOpZFLTu4bphcmNg9V7E3fe&#10;vvPG9Xde7+5rM0V7nDtYWoPULmzsLkcjfm/XEbSxtYkzrpEh7Yvhtvz21OJI/ni/DGEWCCDQIR2V&#10;VjXVtg4O9IRvYy502+2RjAyent4RoXzqe6iELqKprqOyzORsPNRssD+lvKZrlaa4/AHLyz8IPSjr&#10;o+mzv/tw+KHzm4q37kxSPTCiWSw1DzmD2oYnn3j6xltv3bh+48LZC4I6ZpGK+/lnPxz3sOrER//k&#10;x/6fpFaRDsoXq2q//PXPuSDqGEHuTjyBUBXEwgwkmCyZp7kTD1pXDu0vRAEgNIGmBwWiqEhMoIph&#10;lcYgTz6vDIg81AQS+Us0up1dKlNWoE2Kh4C0GmVzTK4cFR9VcpEqLIkWWMYkceMSQbugr/dEU2OL&#10;gRlYC7aCf3QouF4o4Q1sOg507UMNocIpFkMStkYM9ClrtzZYRyQNantf+VEY46j5KBqRx4XSjNlt&#10;Z506edqp4YR0gpJ9Dl/OEBcJzc9A8eFt7HdBhiEtdKhXJjCKaQIyYqguBJK+rCubV3DtIXUbqUxk&#10;UZYB4Fw5yk/JoSxeYa1kcu0OimDdhkwIM77gqgeuSq88stIoy727ZFrDR5WV8Wsy+07vMjY5ERQO&#10;0mjTU46QMGxtb7dutEb8TDya0FwNmibsDeQpu3VVYB6xs7G5boIxc109KpijPqAEB5CiNE87Jqf/&#10;LFEL17kQz4o71NzWyn+sq6/X47MMMiFoQJ2vqsK6XPURxEvM95XUQAq9uPnQ2pp6W6OCW2xlNRpJ&#10;X+/ZUyfPMmXp6enrZ00/0PPuzWvtPULc4aVnHuM/BmOeW53eLdpcP1y2uhd3Z/VVTLP1NPQX7JYf&#10;75YV7VfuryNkVhTulecOKo92kjbwvons4v2NggcPH2wihv7tv/8P3MeVhQVuVJE+b25KbJ3oCpQ4&#10;ecPo1FPfa+sNqTHKT1obzz37PISgNAbYFcU6I8YXHRvSyKLxqRkstNrGVi6cZqBaO0IOsaOz1/11&#10;X2TgS4uLUL6p8YfQFwVQVr9C0SORT+Zh1r4UOwsEoXCYdkXcXP81yUd7xmFBmoqMbLArInuAHJF/&#10;pXZe/KGokH1syq6S41fCvPD/0L0r8W8oSku2HHqmIjQv7BPvo43pIAab7m2tgyLSpGvMzvjd1raG&#10;9vZmajVS+7gtu4cNrRUr66tNTa33H45MzlENbq4pqVfTzM6FRErK6HctVMszqOXmW8orPP6e3t40&#10;YkZsacLVnF2c2uwpGawabzr5yQeLuaeeuApB5ML95v3dmYnxfMX66E1TdW2PPfZYPAk3JKBvnezF&#10;b/vwRzjZKdZPnhyymfboiOwX4aPQ06Nl7+Pfvn1vdT1cCAIvdZWtrUFNAOcC6GvCOsrWtV3jRIxy&#10;MNJWnyuGQdJ4RcJ4+XlVklegbpXMocrdwTiczK/iZqu5eJVYtpl/baiexJQ7HUue7ZylTXLFPS8u&#10;HoP5Ts+Kzt4naFiph2twGnTttIhoWF565+5tom3aNLnKAh2IKHoGh7LGRCbmEyd6zHPFgIYzLugU&#10;xJeXlyHblLeg3CZz1dYjIawfbytIIt5YI6miLXQ9YU1aVOgHyBO7GDRSfYGvf/3r2PQN9cZzgoWg&#10;tlIFqY+m5+f7BweBjufOn7dchXVWfebUosMCa4oAEbW7etfEcnZuOQ/cxdGxsbbaRnc4xIdcA2oM&#10;bRiqVCk6/+dSqf/If+/u7SUtDdFBt0JQXVxcffWVNzT7W1s0O6ppkCqk3n7rnfnlyZpmpnKRQTrz&#10;QlXZ4WMmeCdX0wnl3c6V5AC3LW3tKysbo+NjAx1984fI31uSbE8Z4yF64vJXcbvSIV1IquPV177e&#10;0Ih8VTc7v3Ci81RTJ3vmtJqT8H12nz0IzQ56MFmdk31Gsdyn9oJJEzQKGxCCqWbrxwS7A0/oJUEk&#10;LPqmFlvIxuQRUJYdDJ0dvYqshMVEOVhbXzc9MbG+4rTABK/LsFjPVOpMTMtJoDALa9uS4GdWFTQm&#10;RnMxwFjhG+yZwwPNQbclNQyD8ZbN41tKCL9QDzTbg32D0TFou3+4t7A2ZzZlZX9x58h00j7loery&#10;htxhjZacU7aEg1VY4uaBXFsH67bcptZdjklRGW54cUlzQ25/dWv9xJkzW4ExR9QJFTBEaZy4w+PW&#10;utorVy9a5yEjRNEo+g6cEprUazxjaoobIoA0973vuW9DnjYaWV6s9d5cV9XsGirLcURyu1v7td3H&#10;hVX7I5P35tbGgcg7WyHtDY+UUydFvEAQE0EN+I+RUYFkHa5EmDHJ7MES9YDkphC1lgYZduHu0Qpd&#10;+3ijmiayO25pJskdKiOhhlqpCaiEs7ljtKrgGBX6ve99QfXIvMUhqvfEFrqhpokkRC3nv5ZWLqF/&#10;9Id/+JWvfPm973kvr8+dPar8mnfV/X0n/tPrn8rog5t3RpcLG5trgouXZFRfffulxeXFpFIWKHUk&#10;AUlzPPUrLHXt5piKT+dCmAfHeo6DLDpWJMfEvaX5BaVyxqDF5MtKQVat0WLL5XwnxB2IqVbBsHHk&#10;N23eAmQ8Xc7KtGFDuyRyuqzDw2b09MkLGggOpZR8GCg+rCRESaKorBL6YpzVs62urcjntr2441/g&#10;tQFj/QRlzbCUuQFHz/b4+CiCY0NdSCipvsJuq6LS2eUeikKGiqLRmXpwwBvni8sWfNJAohwoRLmM&#10;Nyqks8HAFMKppdM056oS09wqZM5HWXCGIIAJQu4uqFqH/b39RkwydY+gnYEPQqKt1kN3TFuihF1I&#10;CjvRQfvWj1XhTvg4IWFaYAQ+dNFcCfzMSSeQclx1i1BHdKsUn14ZoCACuH6fOoTKinOITUluajW9&#10;TnyBZlQES0tzEncFJNFKgcElba1v0KBGsrDlHdPRZTs+BuS4SMQ+fKZlyqvQ3PUt6z+bJAVJVmzW&#10;D6/dTEBmHl4uvbbfQ1q9pHyJLv/K6kBv/2EIjR2eO3POcJU/RIfXrHFrC/3Sz37298BAyDk+jiEQ&#10;j8O9Dd72/jYGRcTG4tzC6ix5hPaO5vLmg8PS7cOS7cXNiYPcxn4hf7kAUn3Tc2dQ01k/EKneD/zw&#10;n8QuGTp9VsFpSOrmu++4jyxTcP4xJTWLtkFw9sf2jt6WGp0kV39vX1jK7+8ircKbGxta0E9VDW6i&#10;aCdF7epon54atd7Y4zY2tgK1vObdO9pD20bJiPN85jd/nbwp8U7UsrmpqdCswPYojBTKJ0l66040&#10;3eGQJg+WTxhIIC2qAYW4sBULIRHZNIOnrQ3FMnKBF4FS4R5QiyD2h58aslbJV8ev+Qf0rndhukSv&#10;DIuuuta4r9JHkAXwUE8K1rbuWepNl87Nz9sGMllbubS4qKevw2FmEctvdtYPquoqnd9VtQ1wDke1&#10;EZ5ezjEnWil8FVB6rK7BRkzSNgjRQZyPwUJ98iJGdSsSavtEVte9VXqzebtZzVN0NPCev3j91j26&#10;lFot2uGj4wYHx8q7V2+9Ytht91Of+tRO2AMcOwFkhCUh2mSUz1lL3aTAFO7uwWbZccXC2iy3I3gu&#10;BtDi0tq3f/snAklOlEZni0rU8YabINN0HKpyDL7aiuhToSYCIqipceCFl1nKkzzQbMxYXShLSw3B&#10;yMDEOGE6nEojD6u0p4G4XOL1y/FtzS743SSzG8xEnx1od//+XV1fN7Ottfl9Lzzf3tZqSs6+yl6T&#10;BNfI8Ojy0jodP1pR1tjgQL/XjxZw3Lro+frHdzK1a40O9R95Hmc/Wq4K6aWXXoYK9/T2k82lrBZD&#10;W8UlHHHq62sACeTdhSKBCftncXXejkwuJzIDUG9lE1WFilo8DBSr4PeUlb/22uu37tw5d+484nV8&#10;o9RE7gqgiEA+6iymGXOk9layqDoCQe3CKoAr2BEKCYcCCWbNbgompZUEi9cqa1CCZJb/t6lVZ2/5&#10;qfNmkUrau0sbWg9qG4+298VEXfJgiUJ81WoijnWnzjN7//rrL199/KLBTKK1geCWlN+//+B4t7Rj&#10;AC/eqVNGHZMx8obsY3ujoqimsAxhpcrt5xlDm/DuneGKkoqu1vaLjz3+zFPPnT5JXKNBBjwzM+HW&#10;lh6WNXTGUWov0O0c7O+rI0FZlKsraz4ozLnf5HtljZ6DT+p4M9g4/ODulUsX7USncfTs1TKhVx7i&#10;geF7UJyDoGg0y32V5X7L5xC+/ZykSsYgDlqTShFbP/SXF6bDyIhDaszeC49l/Gt3d7bGHs44oWtr&#10;CRhiAYZ+mz01Oz1riQQsH1SM/ObhSlVxPS5AQUWel2pVTVV9Y6xbLx+a06kPkmbDVQgHu3CnLZMi&#10;oVkVeFtJgczP8vI0Q6y4rOTgeH1q7m51U/H24dLU/KQK0AGU9rL5l/AzFVt0CCnmNOb2dg6X57aM&#10;GnT0Nzcur67vHRZKlehdNJY21pTUdlV3t1a2Ndd2lhzVNNf0VOdaGyo6W2v72mp7qstr6iobqkpc&#10;P9+kTTNi1XVlhM2WV8Gmi3PzMyObrw+vvXr5+cH8wO3a82vV3fnSuoLWZ9YHL7fc/uwukNKo1NLs&#10;OmbJ4sosz6h7dx4Qs5UHONGFdPNQQQyykGggBU2XxKIEhedY0Y0778qK5EZr+1OlFdyq7XwODRVI&#10;HHYOmU2NxWeefsoeX1vZMJIRBnf5govnL7/3ufeBvoi7yTM3wQTLGqpBncYOlBVptm/vHFx79y2a&#10;PobsBHPjbwtLs+99/iP/99nVcX7mS3/nR77/U//N3/zFX/j1z821P/f+862hyx0CsA/G7lj/4dVj&#10;kDsmkNCfEXcK4BCaRbiPbOnJ91tLWP1ri8vNqv2VFcRN/mxkY4JltRIbMPEdF0UnVdPs9Bwkw7Jx&#10;YCgX0cNVSkqs1AQsk6oeFu3YzoeHu0FmSzQ3scqsYm/3UGtrZ/Bskud3aDUbMpdjHYRUtXQU6IuZ&#10;YhjDtBOf69XldXP8R4d7FAAKivLkaSnZhugGbHhksqS46tTgSZXp9NSMAcOwVC8t6+zoIrAcylsH&#10;B5cvXtI68HnxJQFj0H+LP9zFU5OOrADehpMyWja5IhkGNTcliqAaBXCZoWnSdmRX6zlw+KZ8RdvE&#10;//gb2pqaPXE3KDnJWozdVUZ5FgIoKwB71eaM8VdIsR2tPaL329bawoUMYgE/Rt5wPipcAclkLPyy&#10;E9tbgAb0XlyOPDXrF5nRVtPaZWiUEjhYuJkzPyBy+u9CgRBBfDGicUp/9a6Zcijjhk4M7e7vmoKK&#10;oZyjPNynf/DEzNycDIy8vgtQEvksmcGU5qMW3l4uZMOsXRmtSRcHkw8IJ4r0uDD3vvd8oLykpqrC&#10;udHuoYWNuvSqohKErOkCxzp/9gL1/Ls3blE/DqmL1Q0pkBlqt0w+7cfn5haZMBNiLa0plzLML8xR&#10;ioGuURHXKMrzzago25MQV5e7YEBD7of+yz9tlSB0MepV90Wqkd99cOcWDvIR3Q2myRt75XVRieqD&#10;rMsBl5dODJ1wtvlJUwYUEYmpSJkj4OJVm5otL5scfyhcKjT3dzd7+k5a2e4miTkwAO2rhppiw3Fa&#10;LF/4w88+9973L8zOOLxLKkxQyq6ity26yaB9ZJlUzCMUaGxVybmjOb7Pt5enqQDHGTCit4lqWEcI&#10;MydR5DBMxeYppiXBXYiUgcIE9TwMDmALqVUfuZajHUve6HF9XYsu88XzV0+dOhfqc8sz+/ndufll&#10;DwlnkHZTleHy4sKBoV7narTP47fJ5SgtkZ0rR/S0Rh6cODnAAC4GlFZI0+6cOXcOt8gPOyFCayfN&#10;/gdvJOVYjvlUZB5NbC2pUTyz+f0W6JR1EwMwuSKErZdffz13XEz6BO5487WRD3/4w9S7DWqoiG/f&#10;uU2V4PTZx9ZWQ9IaZwJBEFuscL90r2AbcYBakkK5upoK5Qg5dTdJGqRjqADilmjLylVsmsnpKaIg&#10;fHbXV9fskwAAigqFIRkVqPnM2bOx68za1tRqwIUTRcyTc4gOsUTbI6q3UNfQoqV5xjBrZfiBV7MN&#10;F4JWjHBgqtnFwDBXlm/futnT3fltH/wAcTWntcPSGF9gAEkNFcXnN3/jMxZOXU1V3yDOWAhROmyS&#10;YG5yE8/6GQletoHbuwiAt8rC/XqoyxZKvBrv3Bm9dv36pctXxLVk8UuhcYMxohJKL89VoWS58wKU&#10;mVKRCBnRJCYzHlZLPb0Dp06fcTdCDhiVaprn6P6F8xfs2CcefxxQ7zIsV6HWPBS858TgCetUKBRb&#10;M+uG7q6uYLDZJFaIZbCzVdtQ197dqapHETgu3qlvLrH9ega664nW5ArZRrS11DW3lnT0FNc1WpgY&#10;BcxlST7VuLZa3ObmurWFR1N4l65eVYIDq5pbbZ/eT3zyY//8n/+fissTJ07gwnPz1MKcm5mtC9+P&#10;fH0jtxBj27UUkGqrS4/3ih+M388VlZ89feXEibOD/Sc/+uGPnzp1lh7H+YtXG+ub07QhSO+hxiCm&#10;hxn07T3qpkmCAzm+gFdBhY7n7MSyjrOGBSakYpT1Ew3VbkMEHW06UOoBzyqk99dW5+dmM3VmJJn5&#10;+VlhQ3kgZEuw7t697Q46IyVmN25cf/udt0S0DIT2Q+Zc03rAt52V62C/hcPTMX1zZxWTn1psSell&#10;Q1ObBCsmhyoqIGueSPQrsStKy/dKNjTrK8WKBZKuZWW1MWfqB0Tt0DZIekJpYx6urW5auojMsd+w&#10;whvrIakT4+NqDKe4hM+iinkuU65lFTYU5Rn49IZQW5irKynfO56g+0CdvCrH/ryk/GhjaXuDqeZW&#10;vqSxpqWG+U5JTUN5fXWJwXVt/L1p4gjHG2iyNCG1+Vb3ZvK5zcmlh1/+2ueivVWIWxtOKfW1DWv7&#10;MzcWPnd3/asTBS/NFL96f/3re42TJa3bSwcTy7NbE+/sT9xZfv0Ld5amthcnN0s7NorqN+r6Cvue&#10;qqo9mV+YX91XDouCjVu5sqSxt32A20AUjZhqfVVDq1tXiGuy098+ML82b289mLjd29VfU9Y8Onfr&#10;sITb8XFpYW1ZUZD90d1QcMXOlua2c2cvnDlzgfRef89gS1M7QGp1cW1lbs2MRYSTQgP3m6tby9wv&#10;nY7or319g7//e7/jsT793LMEWXMIHoX5y+cjUfuPJ1jHC1/5uT//p1688vd/7Rd+9s9cWf2tv/EP&#10;pq5+3/v7KwoLaEx/9eXPK7GwDAOFjliKsMh+pmxnDQF10wgyGYXG+ib8Krw/BN6u9g4adMm6es/A&#10;oAlSUVrEQ3KAW+ubWT9GBCw8J7TyGIYhjXDSQ8iinX1YQSWNcXaK3lsxI1JMsYWKOjH35s6OPolm&#10;+D0g4YBRowKCosUfnVOJBlrM7Q2Btq6yuby4kuM4AG9lcbqOpkllydYuU228rsK52WW7UvOtvblR&#10;v5gvsrEyiqZXL1/V15NRrS6tiITiQhiH7B9Ul7foZSMnQRFwksLX2PvavQSZTEhV8m4PlMFeg3Gk&#10;Rk30PZ1oFn9SwjQQEE4ndoE6x1RPlTEKPcEteMeMZhwCmUNK+AJ3IT/ZbsDd6K4eu9q8kFlfJ58O&#10;2qX2Afw2KGuS0RA7CDpUWS2eK+IyD4CmbHAKDudKNF69aaJnqa90PEIyyn91XuBp4Sh0dnWqTOfm&#10;Q6Iy6FJ7uwx/PI3xyXHBhScjEAXovru/0907MDI2TvF1fm5BlZvfAw6HfmnWZPQueFHbBeujo+Mq&#10;6qzj5Ll44nAQiwfL8Nzpi71dQ90dg6W5atJLAe+mWUW1lUWMbCOmpNmvRTJ6nR3d5aVV+0cbs0tj&#10;mVw2LBB/97HHnyipLD5as0wcTEeas1oZDY0IDzGelQRII9FYWltuLGvJffvHvrOltUNGaZZKQvOV&#10;r321pb0Jh9cE1c7KpsZ+RTWtiy2zWn7TwHlpacWta++4cTojPpo2RASvhHCkvkHQz6cm0GgMldQZ&#10;bipHIUt961SM8tM9+qf/+z9yu1USnj3HOiiUKlv255+0d5QKMZrkl3C0KQtWVVTjGM7NLCQ0PZx0&#10;g8tpbiJNT0pUlDMx2sOimuwVsGkfNSoGCG3GIGN9M7nK7MySuEO8QADmB/mZ6UUGPu3tvURlLNiu&#10;7g63Ul6HCKLBLYmrqa587tln+of6fYbgP+7sO7CdwZ7J4vIKpAdZ7cknnwiaITbs9OLaRqwYbSnH&#10;uSMTBGFx6x9Z7oCijDSWoawWnOPILvWfaJp7JmBVaaUocO/BKE/NB/df3ypeevDWqnMUAu+JgKnG&#10;J0YbamtGR+6YIFxfndve2PC8pmYnyouqdwt2NLbDsvkQAzE3P7vADimRhVX4iW5g3jiNtjlmEi2x&#10;JsjpyW3Nhkie4UJY3CEQmnzLI7NpsZdwrhUZWJM+i4QOV5E/kkJQdRUqNOXlloekzSmr6A3eZXFI&#10;jzqoNjY3dLFoXZ46eQofIupPIH+oSxRpCgfLYH9/eWXx5Ze/runSrnHV0yQQxDB5LICkAZtMi6Ib&#10;lazfgrWGG5XPewpKCrHNurVp8XUMWGAjWVQ4DQIjArnPEtZakXXnhI/oMFsO+RhlB1qoVzR+0fD5&#10;JroHk5NT7pE0hgh1OIRH57RclxPJLIYtjgkizKkiRE9xRIGOp4UGK0yICbDb1AqKQOztFJTGDXt7&#10;+8m6oOJZaZJpUi5clVRUnrhAE2Ps+Z2KKs2CiM0+gm5GIhJt+aR6OOuL9EUjYGEwPPbY48KWO2/Z&#10;e1rvvPsOs+unn3kmYmVV5Z07d+ZnZhvaBluauwNCUp9VNu7vFXa010MTB04MfeQjHwuXQ03EUAHd&#10;U9hdf/fds+cv+EOkrQUFFtXe/jol6BjmVwbEEAbQrfzO3VsmM15//S3jxk1Vdadw+W3TUoNgETSt&#10;Ih+Z0rjvxHmwYpoz1kyUFIfSshqLKmtMw2udiAMDg7/8z385Pnsu96u/9mtS+aefRHaOSW6nl9Gu&#10;7TClCUITGF+EaWo27RxNGQWN7U1hHHvvs7/7b/7Fr/0LOpm68I643p7oM8IXPdyaRpV2zM8YrStY&#10;J89q+CXg8FjkYY0V9F6hlgJT6rRGW9zH96hjDVeEk7Sn/y0CovaNeOh5pScbirJoJ43QJnmak6Bg&#10;ZWlvmWZRTXFFfn9ueWfX2jw82KTkx4ZwYXWR7tT00tTCGgfVjYnpMTOp7rZO1vLqsvQFBamyoKG6&#10;uXizeGa+/M2He18bPvjqW9O/N1v0VklzvqmzvqOzq7Gip6PqdOFK7ezrhd/41YmRN5a/+C/effer&#10;o6M3Fg4mDr/0W3ff+dKEf177gwdf/Vc3vv5btxtOHpx8prH/meqDIh4ZeyvzW+vLm3ulayU1efdn&#10;fWWLS5rh6e62bjfUcKg7Fh2DnBSkurmyV11eYCC4iHzDURFD5r3jtaXtlcWtJYnY7NLC7CJLchth&#10;x+7a3CJ1JtjvSap2Zzd3Z9a35w7yO8WFirH623dudPe0cyy5efMmrT7qBEvL89TNbbcTQ2dS9Nub&#10;eeU3/tdfmRh4z8m6TBtk49V//OO/cPzf/sI//PSTPQMXnxva+Cc/+fmWH/yOyw0Bor99/S2JUkhy&#10;s3Our7dsYvuvrY2PTYIxYuyOC0qam8sEynngWpxqQt3wmDFPoI4etN8SvtSEETSSmqiIJNhls5CY&#10;GwHGFzcGK7eARUd4jyrfdawcDWTDrZGLFy4TrwJQpb5W2D/EoH4ar/lW1hikFC3n0hhcFcQ6O7im&#10;lDfU80ipWNvceued65Ksnq4+bMzmxmYBsL2lSUx2Qkt0MmUTx5BPF9Lb9fWpG2vc77C2RmcwtKND&#10;3n17M9lLFBA2ypp9Ql8Shg3iLI5XkjSy1yv1Itwu1yMqhmegpmcaOpHMEwnTyJuempXS2ePaQYCu&#10;jLTKgMEbkfHECqirr7Gh21qpfAclRjbto9lTOkVKSQ0QTTSD5w2tLVFk9nQHAyyFAESopNoTGR6K&#10;niTBFCGPkwhx25EziN7al2JdEAMw7sseGW1JJERI3CT3BCvxxs0bmqQ6d+3tXdoaCn5QlnTQpcRK&#10;8nnr6sXAOLZ2SqqL6roaegt3issaSH/F+JTA3tpuDDk4oCeHTim9ogwD/TyawInj2D3PiA1Chcds&#10;8uz6O+/wjtEQP0SQ219qIdCQfNJ58tZX1OXL9nN7xYQ6YMyLcwucTwGf1bIUGOjWgUY/MHVjda2h&#10;qi339DPPM+IdHb7/zrtvv/7ma/UN1WbfyHLIwMqrK8wOl1ZzhN4A/eDtA5m1EVtYUhQWjgzf0y6R&#10;xr/++usWtJUkG/WA11aX3QWoUcGhfPOk9e26Y9zDuiku7mip/vznP48x40lBs/oHhsKrYRGLYp2e&#10;raMGd3GTdTlx5PCBhtBXyPDklPs7eSiroRr1CugvrTMzQYEChVH9YQFUNN07uVEx0CohXeFgn3mx&#10;Rn6RtB1gLaHWAQeyNnf3V5Y3zAHV1jQRoXQ0YlQJu9I4cEvWATl9YujsmdMQCHCsxG5va7e3v/+F&#10;972/p6v34Zhyd+KtN98CjkT9vcb5aMNBWF9fOzk5jh21srrkvTlMIYG6CfaqZ5SpQ0mANExH7t/l&#10;ySWNw8cybsAU7IUX3kvJSeaBKT02drus4ujaq3OOnA984P2rG4s66dYARjCGNA3F1s4Op/nK/LrU&#10;Kjah+UsNi6MCR+Pi/NJjlx/XQIn8mrRjIoeHS3jq20Bx7FvXHMw5PQ+5SdIddStVPcHxD75SCE3Z&#10;S6FFlDhbaRXSxThExbDzM+kmyQ0OOxqAN7IdZGOYjLiNci9/VXjZTmdOnxYEVRgCRoza1dZ2dNBU&#10;jCmY9o6WuXl+f3ua2SWF5XfuX4shoPLycB6MoczDGBMKp8yQY8i+sAE8fSelD5XgZdbliyBt8txk&#10;30mRSWrDQz66eLEe4PlOdMiPxy27QhDEXke1QWomx28+zXOXWjlWVY0EKnxMe1JcSHrBxb6phLB5&#10;DftkjlR2gRQWqUCQmZ4mfOUDntWTbWluNZ+irCW0qEHslf2YkkjzpbG+9fy5S4NWOzXh5eWg5h6B&#10;RaSGa0ldhCSE8qicEY/2mfSUCo6Fe3wQDk7f8clPQBBjQtilJxt2kjmeFE5Y0nrZN7S8trzSNfAY&#10;6ipgyBxSmBoINQV7K7NL73v/B/HHg5SaaK2uOdq1D+6du3I1Cr7QK8qtQ15WZi2H6fmpxsL2XE3x&#10;5OR0WUn4r33lK19nmDUyMj7YPcC2mpuTLBwYmI1uhTtWcnOPTm6aSotJz+iAryJNoVgJZDFELdU+&#10;OtSxcjN9oqGhwVdffVWgPHfuQlo5BX5Y+kXlwczy1o4RhBIe1XMzk3Vm8pyRxwfrQOXdrRZNk+Vl&#10;doovfu3FO7fuDvWf1HcwueVWwxR5NRr5BExbuybyjvdz7O9Keevpw0Rdl1FutHg4LAUlP/umxe/R&#10;h+xvSbHesYcejfLq6vB2nJ4UanSOLCHbt6CopaOq8qhkaTvfUFd0tM1UPZ+rxS/PWQyY79EIkYcJ&#10;SfaYlaOcE3NryxuK9kt62wYb6uofzL85s3nvi7//1aMrb97d/vzo2lsl7Zs1jVVtXH7qTw20ny3b&#10;a5l+7fDaZxc/+7/efvV3Rl//g+EbL06N3V6sL8udbSv+qU+f+C8/+eT/60c/8MH3Xv3AC+/57o+9&#10;92MvnP/g1dqa8uOFtYM7ry1FpvUbN976/MPyuqO6wYO2C7ny5iPnw+rk3ubeWklDngTl8P0ROTQ1&#10;HnHyZN9pK3p+dWpnf6O7eajosBztdGd/M1+0mzcwXbCWL6Z/dhjSy9ESCDlhlfbKxvKt4euFFfC8&#10;UVQFnUb0LScZ7k1pMUJO1cgY88rGG9evm4/mKgY3NzA+tzj1vuc+mrKQmc//Dz/y5xc/8Fc+dTbk&#10;ur3q9Nf/t5+7df4v/8R3nBDHisraq7Y/8//9nbZPfPpqsxILSfzd22+opV2Ak8XPe0auR09HCCIG&#10;pHgan5zgfIJmJ/cDNdokwDfW5ZMzUw4viY6DPFwcZGZ46QWkm3CAaXoBWWNtCHRBhC8iFJE7ON4M&#10;Fm/yEAsBra1de06W5XRvbqIvUBOdZcD4Bv5l0jVM41ap9Z8g9tjNwRaV0SaHb5whqTltD1FI7Vpq&#10;dgfHSy8yhFBXV7VjMaLsGtcgI/S7EVoDkQkTmOaW5kxfnpijppU9Et5IJTkwccCu3IG24UPrydCE&#10;ZWQ4CdreLkWKoCOfBBEFonr1nmXsE1FyEtmIFzum9TIs2g6Rt7kldgZhu61t3JXoptFtmp4ieQVN&#10;9qEi2EZXPf4snqNegOeVms4DMyoSrIdjY1euXPHu3jGVvmvwwhDuWl+zQ10Y2QF1nbuX/D8AnEea&#10;ld4ImI3p7yW9hZaIgynYDoCi1TXXI8F1P5999lmhnF6o79uYPlGcLCHKTzekOjEQyoTowv3irdzq&#10;H37jt888PnQ0V36wxk+mEKBFrq9kv7xwJzd888H1t999643Xrl97a3Ji/I1vfP3G22/5h7JDAGBm&#10;yVfnrSlKCO48VR1coOHR27t76xImlEf/tFcOlByinRTtHu3k9koZKleVVRQdFlSUEHduKTVQXFhy&#10;cmBIh9rY7AH54e/6vh8zKSXYV5QWNdSZsVzv7GlGV3SPttaCixdGaBsbGjqWCwMB/4bcOEKcS05o&#10;tQxkpL2zA242Mjq6tLBM+ZfvsnRPkCourZA+WxwOBrcG3fbrX/uyiGxlMwO2Vk6eOYsB4MHjCTRi&#10;dhqiWVqy8kwxoOytLW8oJE6fPNdYF7Ggqb6lr6ffs/XrXtYUcYxCKKbBEvvQ3SqNTH4X6lf9aRmd&#10;IgB0GcyMxHOPyWFzIMrjpPOufrWzFuYWOeaxFKioCFpVQCVHh8P3RyXUQAAW4089yebdCRTGz5po&#10;1v2Vq4/bnKqd08ylL1y0Ml555eVcXklbur6zoebQVJVUOeMRoP0uy2pSH+wjZBXB/I0hFM3rMBSb&#10;n52+fPUJklVz84sXL5x/MDHb29UuVb148cLnP//FU6/9QeET/QXVFa986dpHP/JRT3pxeVooyJpx&#10;FDUpEnAw2tybPyo/4PaVqwzlerCKIxx8OtA35LgKtVnN8sQ0UhllFOyMiu4RB5gX3b0AjR3s0c4P&#10;WYyk46k+jTmdMNrQ6UuNTvdRZBHcQmIw+w5oymk2MNBvFDQN07VnvTzuVPj4SYyU5SckbEN7zhby&#10;pL2+4Qb1mZff3Fp5OHI3k9ovYoRaW+I/Ga6MIypIDY9GREOvKMl9RnaV9MKjPqIKWFkpnqpxhC5J&#10;yczslFbUjRvXXn/9NWUZM0PnrhsimVymcHtUoL2cjZGSC2hr7dTCkEC6nmwgNTtuE64ef3Bzsgnw&#10;rDB1Zp8+fXZhflGC4urENv9ubW2/evVx7DUEbOWp9lZzEz/ECslWpkXpz6SSvIPY6hPINmjbBgfv&#10;GGljP8x/Ak5ztCuFS9XodL8iES+tXFmg/x8V1puvvf7e978vTWWm/KCgYHRs9M7tO5S7vaA7/PIr&#10;L5t1bW0fUF7DZS3swHOje77PT/2p97w/pcrxxFPXIEasv/byK3MjwxeuPhbSFaZDSpnn3OC95sUr&#10;C2pmVqd7+wZ2t80Dlj64N/5weALu1dfZc+HKhV22ONvbDOm0LcKKq4BodYMAG0SrJH7jreLJ7u+n&#10;AeEVibg/xIREUkpUiepQ2zWEN0Vn9z/DkMRcS0qUhwLioKsSqLQ4ElYW59VJSGZEw10bnYsTp84/&#10;+9z7V5fn6aR89StfRVhpaWoNNjFu/vaajcoXAXqNGIdXwMBxd/lYsXRM9woRUI5uEdnLuqFpnsMT&#10;h665AKHJBXgQEQiqqxOLGWDpr7GbwnUkNEjb2spXtxDJNFkKW2oP18oaCKwvmIQFRbixSJuGJMqL&#10;OAxV15bWrhc/WMrfnTp6dbXm3ZGjL70x+gcH9Yuf+/mpjcX9/FLdB7/j+bqCntXhguGvbf/u3731&#10;0m8Nf+N37r39hfHRm4tHmwdnB+s/8ET3f/HtV//k937oz/2ZH3r/J3/88Rc+Vdn9bXtVF1ZyJ/cr&#10;ThTrCFZ1ljWdbOh//txTH//kJ77zO94zcKnvuIZz3X7u7vX5O6/MvPFHwzIt3PfeZ4rrB4u2t/ZX&#10;xlSlq5tLe4jeH/zABwljFRc011Y27B7sjs490C9rqmrXbqqqrig8ZNpQU3xYWXJYVXhQjF+xsLZw&#10;WHa4cbDBz/SV11+urCknG4YPr3cMbBWfVaBH+SLPYv9o59LFJ3//d/+NAPL0M09t7ayKh3741NBF&#10;3Vjoyf7EF//x20N/9tNXmxJ2dfjw83/tFyc++Jf/1HOdSamh+HD25V/9B/NP/dnvPIWIAPh5+c2v&#10;BGnsUEKPFBgRTOyqqKqVC8prMLoFX5WJ0KVm82dghvxGQuHf3KhkVMgGCQTKJ/jZ/uVnFdOCWWLk&#10;3yrSooOKXDmW2LatlraM3RpOEtIj1m2nT52zwUN2OPZXuNMkLZoIUBEWU+IeLZHk9J0UAKN3Eiun&#10;GFNC2MGwrmtvae9s75qamApb0vKyOmCSaiCaOyETCmCz97Gs5ErKVNcM9fEmyhI/fvLUSYUNyqm6&#10;vb+/N0zi13UbAn5mSGVtB/kqjfWFoQ1GVJIHC/1IfNYkWgH3cpH2qSZESxOT5koHGchAyyKbmvdv&#10;H0WwDeOaUv6eECY4WTTgBPzEkRKbShyzxneUacDjEK8qLhb/ZCTaWdmwni8HgQ2VjOzqpFzKKscB&#10;f1twVNzZMEt2iuzKKpEcQkoqFJil6SE86d3RW/26CzfZANZxVaKLPMGHlR3KmMVoP2lvAiNAay6v&#10;uqB+eX+uockseX1Lf03bYP1afv6gdKOxt6quqxIXc22bkrKuUYOHIvIaK+UtakB0+N69sbt37ly/&#10;Nj4+9uarb73+yhtqTaJMGzsrHZ1tGuuba7urC7tdDSfDPATcuQ3xzRfmi4hOq9UMxV45f/WpK0+1&#10;N7W3NDZL+euqqkZHAnTMfff3/GnDX575wMl+52zImwRvNcaYt5a2xKTltY1Q94k4r6FS0t7WmYWb&#10;xaUFEaqxqSWgAQMuRQUEhwK12jeQsl9VkQNxOWw8MPvBL3vYr7385S9/6Uv/+l//6yCZFRa43Qqd&#10;5lajBDpu9OaP3NPoACXMKTV0Ba6ji+cvVZZX9XRqeFs0Oezj5IRziOQjf5YFoCgCtKAFgEA0C8sV&#10;0rbF+ykwxnINMJ2/YkAMDcDQ2wh+OOzRJrGKoBqAK3gv5lzM/BeHAOud2/c8LdT6vp5uouFofcEu&#10;4AiyvUOYxwyngzMy6/28RF4Ro+S9MHRWR9zqTyJjqP024VHwjo8Om5s6zGVoAJu/amwM+r9Td3Js&#10;VFsQyN5L22MlkDwcLPIwd+7eY4aDfvivf/+zC/N7B7UFB+Ubd9/EAi782Ee+497IO8Gj2tWlYuK7&#10;i2uPlEk42sUxFSkoo7e0TZPMxqBboJ1v2QWvJdUcxAvCgjaDplJPJJNRiCehHDRWxhoAX2n/wFuE&#10;x5l+VtCTI3REffnNryT7EqlOiAeWwK6A9sXOxcS6i8kdXUKv/8abbxJVU5CFNToiVJKJ91IO2lh2&#10;iT4JERsbfxCecvltTPT8TlnfYOhxBoSWmGoR40LlLdC++HNqW5paGhtVCSkNQmMi9iSPLWaraysE&#10;XN0WJ317e+v9OyN6B+fPXbDY3BOUBaBab38PIIf+QktTm3kLk+1RobLlzJRFv/kxo7ea/olRtHR/&#10;ol9GB7kx4CjZI/K7c2Jw6IRcKiJ+SbDiZG+pf5H1B/2GD8Y2xbwZfU6Xb3gi1F9pZIegUY7Gveci&#10;kQhOPPbO0vJKaJQfhoSEW15aUrOz8ajj8L4PfkBy7MFl2JXO6SuvvDIwKDUskb7EXpiZaes9F5Wl&#10;2Y6YTA8RExSA9eXZ62+9ef7KY3I4T0zcBDD5OCtLizJ0xHZPxDOW1S0uTYWDfUFRSb78oBjEVbK5&#10;Mete7u1imK2RACNC09XXubMZhncepQJMuhwGTYeBI5JD84HhQEKeWtwqgrfJoxPezjwrvD5lLVIi&#10;s5k6y54FJS3BhN6gRRI610dH5kwZgzjPkD8A0eury41tzZmboNS5uZ3yasHOpt506YUL555+9llV&#10;H+BcjnXj2vUhJuP9g1G3HB6HtMdhrqq8amVzubCWw0VN0Rb+fdk+mXeoNaITaP0odDID+wzlpIKl&#10;5dCdz/i2ievpZ3bToRJsEM9xZbN2qKnssDAOiurK3OrOcW1lZ25vNX9YVlfS2lzTuZPTHX9nZPOV&#10;0aIv3t3+3Gvj/3rx6N5x5U5LZ1NHc29zxUB31fmd2cjIl6e3Vma3Xv7tB299YfTBmwuzo2s9na0f&#10;erLtg8+e/TPf/20/9ie/96Pf/xPv/dB3n7r6oYLqQdIK9RX5uoLF02UvL4y+/gM/9tc/85v/8h/9&#10;6M7Vql+9Uv2Pm/f+8LO/98W/9N//k3/5G7/5C/+N9XjuwpPf9aGPfc9/9cMvfPSZtqF2sPTxtXfm&#10;rn918s3PPTRre+ajlSX1x/szFS+MvbrSU/mRD3+DZOzW5mBpYXlVee3ixtxOXoZaineFcQu+Wt83&#10;sDe9vLdo+nSWJCPKv7mGgsOJyTH8vN6BboW+6E2zVAcgwIy9QBcMf6m17t65rTn4oQ99OB9a54dA&#10;8KXl9Uvnr+ImVG7d/uWfv32ZOkOdc2Vv7Iu/+NO/3fyj/+N3p7/GLjwoOfV9n3r/mQY08yiCZ+dm&#10;Rsfpg9Ta/3BTAQrMU1lbL7khjUZ5xf5MhZC9tK3fBy+dnZ9Xd1HX5JznkoAx2BfWWNTt0ZtGmEnd&#10;nrS7rYFcvuqoGFcLlyPaapm4Q0yxh9N2ycDACWZMKi/b3NpwSTGGqacdw9JRumaagnGsxFyHn4m8&#10;KqRe9dBKsHkaqisbAtalj5A3/QDh08ySnxQ46mZnZoTdgf5+S00iGOM78ZI5RYsoaKdouNPJAka4&#10;5DEUrbFReI8Pq3yjvJDKdRfmV11zzJaF79n6egjwJwqUq5IkWt5RX7knxSWwD1t2fGKyproW+15m&#10;qdEp4IFLpqYmbVv1KqjPfIk5MNcKpTPfp5CTtkonDe4B1ywGvuGqOdEg3j1p32QJq/0e4yOwj2TA&#10;LHGEHUoWnZiOIX/wGV1ZDC1WRtMjxh6NB1UTgKW5E6PrCbEL4+1MJwgWzh4tSkH6Bisrnr41IIEz&#10;fOZqfS5hpGC7uKDqcHzyAWxJXyT8FpP8aLiw8Mgiazwx3VDbODRw4qknnyK+oPkonQ071J4ewOKJ&#10;s+eOCjjRLAkPhE70EzdXtwcGBxpq2woOy6pLGpxAVx97uqa6KV+ydbhW8P9n7C+gJEuvK204mJmS&#10;mbmYq5qqUWqQWm4xk+2xZwzfWCPLluXxyJJtaTweW7ZlgWWLqYUNUnerqbqYq5IZIzMymDn+59xo&#10;e741M+tbf6pWqboqM+LGve973nP22Wdvl98mZndgEPlST3tPa6AdRjiy1z7ExqqV5Y3I4Ohe7f0P&#10;vV0GRKGyaisoT9SoUiooEgg8zLFM95QxTWa7Odi4WeTyipI1gB7lfhnQTxqCNltf/6DSw1ZHI9tw&#10;Z7CgScQire29ooehVAySOBtN3/7m17jdTB1S4pFtvO8DH0bvMRoJt3W2727vinu22UjEZAMw6glu&#10;QBHS4G/MpLINDc3c3GxaBCDwTOUZsNQU2FNFvrKyvErBytPF8NhqFv9thj8Rshd/ALAmqQZo8Ypq&#10;kc3uYgWQFigeheLLPTo6Bu+c7ApevxDuKnlEpDiVSa342cOHDorpusjMsfIy2HcMDI2JMrWc9xBl&#10;pdP39DNP+b1eJDu3EyH6aMhfMyMtHjs6FaARCdby0ibfRhbPpwa+Aku7ceUCLEj2BP5Hq0tEDRk1&#10;R8FyoLd7ZmVzYmSQmwCdK+drSYdu+fuNtxfCN87evuOOO6gDonERNsdSQBYoVoMOxJGjTD4YapZ8&#10;jeK7iiYZ5z3nByX7Aw88sL62zso+dOgQhHM+GFVRHbKS4TeFagBADXkIEIicALY4FCv0ugBmxQ+c&#10;Cl6cHJTJ+n/7qgNIEs6qVZxfSdA4kygy2AhsZiBMAg1qN1PT03DF4MTUVd0oRHgLXkgxshAKmEJn&#10;Zg6ZocsQKnRUXLjQZgpxLkvYlIqrJBi3LB3BFGU6T8BGvS7KxSXiXJWoc6EjFY1KPIJ7YUMsNAyd&#10;jNfnX6K7CYfNjVrMwsIiKDSqx1iSYrNNVgT+CkRPniHS5DpomqIRLO0DK20kckVRMZWgKYMadWKI&#10;fLF0pbGl0fJ5AaoJPopiiTKyoKSAVI0Kx4tIVyWEEZ+VpJDSApa4nBOQK1nwJDF4j9jNPooOYBQ+&#10;GS/O/BorknaBYuBDUDMSPLFk5Z84P/YfPKjQsV/vDLLjvv/97/ORocfBZoBPQyTZ3Zxr6hwQrz+Y&#10;1KA3YluPQsqOWV/bc+AwqTJHCU8BwoZMs9MP2tkZ34vSh8RklF0ZGFpYmOGZinIvOkU1ZhcQBWXW&#10;U7u6suV221oamqCXOh2IbkumS8tMkZClwy66umxJng4vVr8bNCw4vZRp7SSkEGUUiIFcI7t+8vbt&#10;kdERwj10CofDzTpn19QpHSw0uqhgzJzKDY2BWCSUzEDINYJOEavp1JqI7nY/EY1Q1NTScvzUHUeO&#10;HOEm3Obr1q3pqbmWho4Gbys2QsBWwMYOk89jbLLYzAi7Z6Mli9FW0eK8JnJuCs9X9DUUP48apDru&#10;J0GcOyDpI1LR8CKKLAm7pmJwmnwmjdVAiqXJykDxTshoS2xmbkwlX9lSn58tvHBx7ceb+VtVc9YV&#10;sDb7OgKGwQ7PiLHi3LhaOPvt9ee+PH3+J4sXnp0FTyK1Qj67v79//4EDDz70xsfe9MQHPvhb9z7w&#10;5oMHTw63GkzF230djiHrhV7j+UHtV082fWvU/mO7Vt9omHv3H73yxe9fyxcqpw4PnHrwN6P2dwaO&#10;/8vnv1eYXAUFMXz+Tz5qwDxXv9Vv/pkx8eWFmVtPfOzMiTsefOidv/eRJ47vaQPZyV25vH3llyvX&#10;X1h+x++2v/PlzQsDe44fn/EYbofOtqAf4+zsdZbUO4nUZmzO3QTtTgNMFU1H0iJcLtgMzAaF2ySM&#10;K3wVi+VC30CPICUlK6IVqMBns5WDe4+xYklfkOlhrouHwuTDwSMTuJ5TV1y9ffnxh97BqWlscOtf&#10;+9wXN/rvP9FjTV395p//9ZmhD/zZh/bCBle+TA39XYbFX/zwtnGkx01JjTTG9NItwXVQBt7dpUgl&#10;CIMdUVOR4HAwwbvCTg2sBbZre2dH/bwHyxK2K916pZ3E6/JwOVvEMlXZtoqPhdRCQlGuFhFClr6G&#10;gmjyTyLsUkAlgRFwZ1dnL3QrEbiSIx/rUiMVozQrJRXE+lbgFmIGBK86lKU02mT3C9u9Bspic7l8&#10;Mk3LpLkZ+VARFyPXslrI1+lyiJ0rnD/pBij2XOSpRBhen4mctfV1/gmbKkQK4JUQ+kiMBocGaew5&#10;PU7Gy3gtSqxAQJT8COBcP28MukPeINwyhBsswLrYbAi1Q+4b5LksFDqqYgOgPk5TQiNGlDyXh/jL&#10;HuT8BZkW/XumZmxGNgWfkswPdgcvzsQ+k4nSVqjVxFxZIUuzNwn4NJTYUzwmbjLfyUeQJEnclyHC&#10;iroVfspsHwbqoY0Si0RkgHkXtxhp8xbKLBR6ckUom8oOlbk1zm9CNzUzBlec9aw3sH9CKycLOQB5&#10;wtmz55mEEl5dUqW11TyYSZqMiXgMNz9RZFRBA5A3Qlt/cX4JLkFHW4fX7cXCoM58r+d/IttWKE5P&#10;XSZwEWY7OttFlA7zrGTGbHDlUSUrlwL+dp3Gptdavc3y9LMJ1LboRZOlaEb7x81aa4AGK8lTHi2e&#10;wspWDE9C7fG7DrEy+PgWgxk+Symbau72IsNZytdw81oPJiA3Y4DJ/AXihCsbO0yeurwoo6CabUCu&#10;FhIQwrGASljdYcmViETae4d2gmtufxM5C6QXMWBKQ2Uwr6/NP/P0z3lUnPTcSiCKwZH9/obmUHCL&#10;vkZ7V+/m6gbkEGjqzIezW0jY24ZsmVIUaZksigOogIqaJ4rJFlYyoK/P0+51dbQ2DRmtns7e4Viy&#10;aHc1lqoGWiSIUTCYHY6k4F+yeax2tNj0MKvwsoRqb9KZtmHzRRItjTzoo/FojuLdwsRrKUtBcfvq&#10;9VQsYTEaenq6Dh3az5wXQmbB6Mbm2qq70UPKi4WG6DtItYTDTPjpp59qb2xUGTUr6yusA9YZlCy8&#10;J2G9Se/W6aA0QbThjjuOM4cEWkPeObF/b+dAN16eDm8gtLnB2cMNKap0fd0du+GI8PvKRcb9rt2e&#10;srkd//VX38qPl1QR1fS56Xe+7b3YjsEow0GvWGLuifqJL4NN7ZMTugSRkLMBahQ6bNhFp++6+w5E&#10;U+G0wNbnAyCHJ9PDZBZSfCAZp+ru7VmYnrt9exLnLGAYCnuwKOYDyAlkipAUsJ49qDXWSN7ELDrx&#10;RavDJrQGIc5qTCcinNkDA730+JjjIV6QmdDHeebZp2AGdHS2od4qzUGMuJlJgzEtfVo6MoQ6GVMV&#10;5gv9SkWnDmghm1Dly4yryAhMnYxMjkC2wrdjN8BaEm8Bgz6cwD8BKSNInbXdaCKdKwIpkVEgLM5J&#10;H4+HYe5huba0sjy2d1StpxqN5ssxrbmgEQPoZEuzDzdom5kVAiqzwwd0u32kzmRdhA109lCCAbsQ&#10;sSL8cOy2GLQGhoCyhVYoByWRUIOSX8WBzCk4KNRUzmKeO+hLLJZQxh1A6bCjx8JMgCH6UUh1q/S1&#10;TCE1PTd74dJlFNGc7oDdry7RpgYT1du0JpdKj+qhwyjU54DJ4MMTls/IgcVIM9FrfM8EsUZ6W8XS&#10;8tJiLLFDn4+5IcbwwXXINoQTA+jd0c3jKUDBrlGEaGwGDWrAzU2BlvZewDCaD4oSJikjvMR4eGOn&#10;e7BLFLrJeqs1i8FlNfoqeX01jeeDx6S3pSA8cnMCjsWNGb7Tb/K5mwM6LM/F6FMUaHlwImBGrqXW&#10;U+cSimXKTwWF1k0blPye+gOgiM4IWSyjM9yu4OYOBLjRkQla+efOXSSMIjpPmJZ+NzMQ4m7WwpzT&#10;tWvX3R5fIhqKJcNaY8Fpp1gScJFRhVIxwziMwWBno0FOxKHmwTc+cfDQweDW5pUrl7FF4kZJcDRq&#10;GHFO5eJVbSYU2eQkJbVVFQxVSDWqMpvObbNnE6nw1nY+lTaScNY0DS6/Q/p6BrfVVcmqzBXo7k0u&#10;XZPD6NZastHC9I7p1kry2kLswo7q2vTylZozziB6o6ezzdPf5hu2V5qiy5UbT+0+9XeT5342e+6p&#10;6esvkEtG9RVtW3s3rmIPveENDzzw4G//zu/dfe99h/aPqZNzq/OXRwNbDw/eOuz8ZKfhhUbzbVfg&#10;IPIC85vqp19dP7PYd73w64b+P9e3vyVmvvv/+cRfkFphlPmO93zE4GzLV7RUGRwM//L1r3/ijz55&#10;4p7HWobuqfru9Ex87O9+pPr+i0zGqZ76k8SAdbZc86gDdxy+803ve6i3wZE7dyN4/mcLE5/Kfeg3&#10;zv/0D0KnPpj8xdkLh92zkRFvW9O+4f7RzsYB3IIgWqRlzMKGaiApB00Z8gUYpbSumcuD89Hf1e+z&#10;NdmrAcjs0K2sZs92dLe9sUNJBWqRRIghled++RwH2/49R6mMkvFSLJQdHhoWmEEfGNnnvvypD7zv&#10;9/7oz/7iy89uHv+Tf/zPD7db/lcpo8ov/eATD36h+vi7DzVqZbrz5fPPcdbSrCBvIW+gG4Axhdtu&#10;FYUMcQDClBtwVse6ZfIWYWWLyc6EKdqwBj2eXbD39GQqdVgFhla+jIZ+htYXbXEo/tqqvqjPwfGE&#10;XEbmTioKZ4r/RBIcyjb9LJvNq66ZtSqpviCx1OsB0hT+oEg5lrk2ZdRd/AB4KIK+M30o2ZoQ7amg&#10;aMZIuBbJQPIRSn4kQOnKkfwFAp4Wix7TQLJ/vdmoJSulC2CgK1cszC8v0ffs7OkO7i6Z7Fq3zz6/&#10;PDMw3IfxJroStaKKU8xtc2FtxJxHkZaRycG5Q7tGNN3A3lRlvxfbCUEE6+pZilgsVX2lwdsGiEiF&#10;ScpIuQjGsbi4REqBlyA03a7eJquNM45iiUY4R7HYoigqPNj7okYJs5mbU6RfxKlKGb+2vsqxxJw1&#10;/Vaas8pIio/MiT8DuzDURZKkWCoJmI1lGdkJCaVC+8S30UOWRp0jxkSlEg0e3qhOxuc1xUo1GpXp&#10;bGyCSGQgwuYya5sboxPAIrRc8lAtmeV0OXylNOdf1m11E0X1ajPTu2KxAHdG59Xofcj5gXINDY56&#10;va3g4PRsCH2UzDA3QMTJooRss7rS3tZNZdvfOwT7l4th5NPsVCN3ohBImCAm2wGgkhBHGUx+Js0e&#10;Tdbl89vdAWZ8jA5HQVVd2tiSsRzA31MPPJQK7+SSuHQhw408RsnpbShka0vzqyo9OFMfWeqd95y2&#10;e1BCYsKkSH0vHiMZBr4oW8myGWuNQbO9485TC9PTMPlozIa3N1s6e4EW6YWhbC9E6lL+x09+h1ag&#10;pBHFIqXmwMAgw4OjY3s6uvuj4W06wX3DpGXbyKiAU5KEUdQKV6LCNGyNGtpswgdKlGg4lRV/Ljmi&#10;ZQxe3JqsLBqeFsuat+BnhcOr4qRicBtKXSm0E9nY2AHRBMaTE12UJ3GIZKiqKYYFG8pR4gBNM76I&#10;hwkzzOATHJB79owxY5lIRCmJtjbFILahlb5Vs2IQJlx5BuLwH8Sm1826qTJnLtR9qlKed2dPR0NL&#10;gDfKpgvMWrNiYPdCwFTUUFSNDPDrTaFQGJCBg5llJyC1wcBQsdftvD45d2DPGOGju71tJ1aqbc3M&#10;be5qH9FEn4uFN8OPPfww+bai9I+DEJWBiD+xniLFXd5flFSUL47hE8dOoZvKopUKD6JxLM4FcEDL&#10;EsWi2+dBN7W1tXljZYMMCRYkDWLWKfRDDici0f79+9FP5y+56TLHmclGEjGX34MRicluKZEpUsAJ&#10;8V9m9MkIyfLqQyLw2efn5tgwhBleVpBCJCKEXC+tPbn7BumrKmqfjOeUqH4TyThPM5es9Qy283zq&#10;TjsAIQpALuUy5QhlBuuNd3FiYOTkfGUEASw6TaDq6uyQg1eZJaRnBzeCRpVWbT5+/BSIN5UuWCh3&#10;gJfF4wadZdrHfM/09MwkPkeTk8dPnARfue++e+DGcSsamxo2gluMCtJehEzA2DBooddhT+6G45nU&#10;2L49wXAITQKmc+szqnUmGUEEQihrXmGeimgNcUS6qlLl4RSWJfHiOARWRBsdkhYpLFIq1Gx0GEiX&#10;87ny+bMXbt64/uqrrzHUhgG2kkzw9wLvn3/t7IsvvHDm5VcunDtHnTp9c4bspKE54AkgNufGRh3/&#10;egSUGzt6FME3CPFiDVkhw6Nbl0/2DQ6KUDmCOWJGYcHp68rVcxU0mtJisMqnIwjyXEAiqS9X5uZp&#10;Gor4CbO8aCapNCeOnZAWc6oMn9njF7Vr1rCiEygfUKQySI8UtWiZIVVmi9gaFFSUoUTGOt+O12dh&#10;kGp3dnaJvifAWyzGDDLDHIqIivhyKH7bxtBuiOFKPibqs1qDmlEZsQhkwghjcsVBvIh1lRhgutmm&#10;LMxUIuz3N+87eGxkdGB5cZGeKU9tZHgEhz6a9eBcFOWoj1IyNDT6NSpDPl1DoJ8WElEVZEKiMw1I&#10;TyNOILFIymKGkOrIGjGfvzmfeWUy8/Rk4afnp55PGdZBsL2Ugw1d7fZxn7Y3E1Jt3cw++ZfXX/vR&#10;3Lmfzlx9YYk2H9DUeH/g6HjTrz0w8dY3PfjBD330gTe/Z2K0z2tIRDan97Yl7+u63lT41w9+7Ju3&#10;ZxY+/7vHu3rGl9IDf/p13Vdfbm058pma7w5j83Fn+7E3vv33jtz5GC1UVhdtGkbWH370TU+8/R27&#10;0fjy6vomGXo0DmkV9A4L8q2d3anZufmFJaqRr375S+fOnfuHf/iH3/7t314q3Z9Mafyam4fcf2mq&#10;6Jfyow3DD33o0ZF8bnfw6Bu+/d17Dz5+9mtfq0E9afhD64714o9+8Y35+Bm1I+tzNjU6eppcbboS&#10;jA+msVK//ew/TRkbXrw9GfDaEQWEYe22NBhr9mSR6cgQ1aZVhwC3AUDL4/SyAGDD8MggwtILpiU3&#10;PjEGS7pu64voANWaITB2+o3Hh7pHjz34rt//zB+8e5/v36a46vCV3mtPn//4z9SPPXysGQ1kFXYC&#10;s4soJubEZgT4SIenlkw18U/iKaksIXa9kAxorNcqDBKxqoG1XHbBk/hBrgrknn8NbtPiFIo0Z4cG&#10;YEllT5SZFhLdc5F9p7xUkiegBpvJSs+EMdTWlnYlFyGGQJyQadn6ILyidSyMiDoptI50K+RILNvF&#10;q1pKREWaR9ju6AEJZ1QmDYlr/IESRcgSwk+HVKBmZooJgFgi6fGjLJXiswwMDt66eRPBF+IKgZY7&#10;LE0xOiTccIsNSpBY8hmNNCj4Zhoj3F6+py5Xy5swXQhrpyA0fHgU8kWpJhvNapf5GWaD0mn0Vvg4&#10;qBKSrhH6wIfIoTlYqZOpzxkAYty4ziHhgZJdYP0DTZp5QwXhE5c9paln5qxh/3ID+ez8PfudQ5bM&#10;jKOB584/kT+BPHOXxPxbryMeEkkwiUHkiatSLE1FrAGkjevhA/L4SFXhmdQtmJpb26GX1buECGjR&#10;1yPTgXMPfZ4/S3slg2Rb2Y56gsJEqo/TwaqEf12qwRaNoikBypXPgjmJFo9C/ZDpZpqe3A0+Do+z&#10;ubkd2Rr45JDK0vQTlDkwMjDsopmbqZQweA6AWnJ/IEtEQmEh+5eqff299MbiqchOaCMU2VpYnFKr&#10;LJA+tR/71KdrGmt4N1qFHp0jJiKh4IvtAAhnkL3BNqelFWnoBu4VjVaXr4nQlojgjZOqt64Fecvn&#10;SLDmZ6c5WrsHx2KhTS8OrF3d3AgRjE6n0OCcm7mBMwpA4dzc7E9/+lNwvH/6py/Shb1y6fzA4FDf&#10;wHAsuhsJhboHBmC1s7ilm808Wr6SywLEUKXlEEKUuSq97DSgaX6h9sZZyJrLKqdInToDIirScyRM&#10;FQxJ2PW0+/Hh9TY3dyHgAehHc1OSVrWaioQmZFZuFFoH0tph6U3evkUKDZrb198DJEM1xK3c3tkK&#10;b+9aXVaErBTJFiED8DvKHN///ncZS7O77DgrmszSWRMybyhusFsQTUWoGMtq+LZknJhqslhtpP/5&#10;4m4kfv369DJ6oUxV7G43d6AhK4b2wFfjwwMom5878wrtOdbk9OTtzo5jN3JPp3YqNb1qaXIJH8fT&#10;d9/NRSJZCcVN4S1WTfjzGWXCoh4g2EVw0ULbYRrwbDkZTmYo18lAvtHlJMXilCo3Nvip6phiZBaD&#10;6oHdC8xGD1TYQ2pkQlboT0HtZ5Pwn7Az5cStlR0+V1ldcfncMN7ZhjtbW8srYsSL9r3CD63S+gFe&#10;5qfm5uc5qo8dP07bkUhEhs1tA5Mm4BCRWNUC8OTwctGQvzLKS1oQD2eb2gSEI32sByn2dF3sXpQZ&#10;aLfpmaFT3NeYCXLY2KLt7UiEwAX0QxHlY5I6kMf4fI3dXX0D/eNWMwN7bhnPNFtRZSPHbWtu42mT&#10;ZBMNFRcFz9b29qm77goGN9lFis0WMVS1EwmNj45wwYy3KD6H5Z7OzmQkwg45dc/dV2/ecHrccDJH&#10;h8foOZJHcpMpXkkUSPio9KjVrl27wUOHDB6JRG/cnKRTSuhHAB0+CstbuGsMUhhxXQk4bNx8XL3d&#10;Z8+c3w5uwe3gjpHE0wQjQyK4Hzx+tKmluaGpcWB4iHZYoKkRzUm7y6EIRGmCilxNQ3N7dGsr0NYJ&#10;2Y6lSfBGwriQRSfQGN1e3XPwECkuuZISYClf1JFYMBVJTy9OvfTSy0tLiwcP7uOWEumYcvU1N4S3&#10;doKRHYoNhhxRXCQekaZY3bZCMs+cChkSIbI+aw3gxHUC1Au3r87Pk3ADN7YGhkHzAjUdUGreVQzC&#10;0XBX5gbqj5iZR2ohYZrL8BP2UNg0pdnUHpG0iTDV0dwcYFYPmTFenm1MTc8D5aVk0FXYaSi12qnx&#10;oazduHouGd+FHHP0xPHg5ubVq1cZmmntaiSXRD/YZfPDfEISgfc1igOYEbkBsLpGX0tP55DP1Vx0&#10;bCbMswups9v6yyuqVy4vP7OVnUZw1NvmaPb3BdQj7Z6hSsq0NZU6/72157869dpPpi+/MDdzfntj&#10;Jtbd6j481nTvydHHH7rjIx9692Pv+PXmjiEQMAS57tvvHrafS8z+/dt/90lrbf6PPnykraXtSz+P&#10;vfdT1yB/f+Zzf2/vfMDacsjq63nL296DWbsMAIlUbwmpl5uTU7MLy5vbNNTo3sACFZSTG4yrKVpP&#10;tEwQu29iooThIZH9MzMQJsVFpfyOd70HtYHllVWWPfu6Y+Qe38i7/vRfVH/z7ds/+PHTT/7ge7//&#10;niPO0bdXM/ZM4lv/+OU4jp3S90loGh29e4aOWvzapdCtq1s/O7v2/dLsdc9W0t+xp61tMG1qnN/d&#10;XoilJsYHPdYmc81HqzaUWWReXQaOK4BG2CqrwvFwR3On9I/0SBatkmSjusdDh/7IuC7fAIHnxNGT&#10;ChMXkLBz4vCxY4cnev2W102U6pmVEuK1Tl3sV//9q+q733eqjZFOkuDXLr0E14LzEnlMmY9TQgTc&#10;AGnhwUlQmEY2B0JWQpkCO8cNmYBP6BFp3EhERoAVb2DJ+0USD78Hi65sLlXzagPqvXTX5cCCCszx&#10;TyEk9SEq9k73/v2HgC6EAKaGPSJ2MQprQuwrFJaFrGfWvLQUaVMyeZsVTUuu6t8p8/WRecUYnI4O&#10;eSEpClpoFGY5oRYJq0Ls14lJuFagOyT5EU0xRSeCZGJoeJhJKXYQd5XNIjxuxdGrkCso5WsNCjLJ&#10;DR+BAkXAAmoII5BPmAlBft/ZjYFOcQFknMo4JBFUXcrjh41+syiEc2KS+kj5VauBHAk2LWZxaCXE&#10;uV4YlmxMLkbKodZWWIjydBQPDMpKoi4/S14oaSKjZAwZKggZ1ZHoC6KA5fdJi1SjZRaHmQ+KT2XK&#10;skrVKnMkWPck4iR8Ylar17FgkMjiFAPgRAVUPq8G2hy0GkdS5hnRfwdTkDlBSFcohNHjI30ndDAq&#10;p85pdtM7zQ0BXphDQ8mPiyK7VczoYAqoaQc1zk5NLePxWiM6dfDP7CspEUVbEVPtQlcb+dsAE0UM&#10;1jBO3hBoQf11Y2U9FAnz9G/dnmwXkXCVN+DlB7lam9MWD8fZfZz+4QhtvgiEqt3wZr5EoudQG/La&#10;J977/uWFFUA2IAWcXgDb0WpJJxJdAwOUenAwTBbD+uq2zYqCjtx1s9Xpa2jj9tAVwl4d5gvHNdAC&#10;QKGYiOkN4eDG3Q++EQEt7gJPBc/HzbXFxhbkKyKEAaSPIKKubWzSkifHbGzp+PlPf9jU2DI4PEa6&#10;jbJoc1sb26BOaM7leVT4hGd2dnZXV9eFjAUDUYZXWbgQuRAjMTPTJuZnxE1MxZV+M3tDamW0SI1w&#10;6mWon6EtdNvY0nw/I0GccCRYDDOIjE0VQgyHOA8crYfEzPQUfyC7G58YRSHC42HOvJpKJwDGO/u6&#10;SbfJrkChODhZo1euXLh160ZfZ5fBhtcHJDQ7HzAVy6AXRM5y6/YsfczJqYUTJ09u74YbWvCwUAdX&#10;VvrH9yAOrtfYwDAIpvFw0GJuqNKKqFV79x5nBqavreHmzJLDIvXToQMHOP/u7X3kl689XXWq9E06&#10;jGcdKge8vHKeA40VQnBRg11VtK+rbgqfqVja2Q45bCjAOUGhwCcgM8IZAtLSqIk7iXQyRoIFyALz&#10;iYaOD8zK44KgilACXtcerxtzTQhMDIpKU7xcYKwDByHcDGs6NakV2SQxCk3P6C4iEUlqU1ERlCJM&#10;HBW5+cQyQgz59J6Jia3gFlUUYxL0v5dXFhmlZKaDao0iidVFFbS5scG9m7m+ysN1etElksJUOvEQ&#10;GlhXIjcPcCXhV1z8IAmCmQG5V8sQa2B3Erh4NZYBsRIFASzCRkf2Bvy4Z2pnpheCW2jtMFjgB7Vh&#10;b9MSE30KhcVFNsk4NEuapIdNzk0QdzCEynaCGrqG+AygrcZ+UCZAmT9APQ+FCWA6dDdwaGE3AjIB&#10;zPCphTEKYQIbL60uEo6h07G7G6F9CmWDdzeYLB0IpnV00e0SyQIdzF+cZUme6N+TZxgKuRJDSYsL&#10;i4xNAFBL5BWF8TSnZyKapjblb4hEoGWEHu4twKWoiohUMUm5yIsEGpu219ed/gZCcn1OVnFWgMvI&#10;AtseHB8lO8X+hLIggWpROR2Lb5NIWfTI5cFJx+RYTYGEiSK/4tEostGt3S1QHk8eO9WMBbvR0t/T&#10;3+BvwD+AMx7tGWnCgCErDwXmByGPgMiJIpYXCueduKboa1cIi6T1RENUryRPrQmthLvNLhZ7UAEm&#10;GX2Xk0lYZTLTip8GJAknAvQWI2N4aKtibELpmBUbZisChmKHIoQPlWphfoYHxF31ehujERCrIGNZ&#10;9zzw4HZwY311PZaIUiGwPOC60SVUSIQVndoYzF+3ZRdnrVfWDL+aTD97ZuH7C8GbeVUCfkqDs6fF&#10;PtLqGrRVm7dnU7ee3Xnqb2/S4zv/7PTtVzfWJ+NGjZ3VcujIsXvvffBD73zLO97/O8MTR1ieY70N&#10;9+x39ZgvPvntv/3M3z71+4/V3nisIZrRfexvr3zii+vYST3x3v9ibrvvRy+t/MXf/PNv/fZ/+vGP&#10;f8xfchYK7lksruEXfntGMCmaEKFdjPy2t7amJm9O3b754vO/vHrm53/2538xPAS43weuQFUDK5l7&#10;z11lnVAheD3OfXtG+3oglGBegAk23n/lUCSKWebi8spzzz77wQ996Dd/8zcfecN9b/vASnfTj8Zb&#10;f+y2V6Kq3zh59OGDHTn0OG5cTNx6Yfu1H89ceHLN7fD2te4J+DrUxY0H3vLfq1rp6dz9gd+47/Gl&#10;cuaPncaGSq2Yqm7lq3ESEtg3TkNTwIFPAJrWorygVxvIflghV29cDTQ04MZNp+LkyZMlLI4VsT1A&#10;HRSV/lce9b//qRRfuvz8j/7507/5u39xIRjaanvgPac6jHgO2jCCpMsG6ZISSPSmjCbcFHjEnDKU&#10;lIqkpAIngbaJLAcLBLk+arcYLSc+gjTvoGGxlVBJVAabcOcV7EIL+1NUpngFgBMiA2GcjcYGb2vu&#10;3rf3AEcGaIdU4cLDFFshDpV/Y2hJCiV5iTL9QqSVOQ/xFpYEUeaQmUQW5mV94leMkPmGOleVN+Jn&#10;FKgegibNceB8bGFCyoYWEif/ymahhwOahCUu3yZejQrrkfKVOkpc8yDsi+eBWibxXU46IZhMcSiw&#10;ZZaWFppbmkQTwRsA0CLXATqRqJVK4bUnLjQy0qhi25C3cT0Un3Xta44/SOx4wgA8g/GzGrn5RE/s&#10;j2gRwpQAp5cbXquCGgJIc/d4O9IsPgvIn3Aooa2k0lwS70h4FCMLCPtCv5Z7VZ/9or5VhABLHD31&#10;RJlQT/4gR7xB7Jg4vAg1/EFUcmpVhHG4k8qNrYGE8WoovDPNduHiBc44ci2LymrXOXNxJuq1Vc5/&#10;OjolE3acppJdz/RhkUGNAtQ6KOs0u+32BoK74ifNE8dHpIq6lcvORwA/E3FsZTBfbIjWVpdE2ceC&#10;fMwgVW5IRnYKza0tVMskGGhbMvBPipKvMWUYgyfKu5SqRV3VqTWV1N/5xYu4wBYzQCHp0M4SupJ3&#10;3PfQ0uw8suzIWoDn4HIY8HekEiUOTjFi5EZjuqywT8rF3NrqPOkYTAiMNrqHRlZmZ3yNrWY7o6Z1&#10;D6NoGsmd0M6xkydefenlNz3xFu7Ni8+9EA7tbga3X3juFwwQ1TfX+z7w63fdfX8ksrW7s9k7MLi+&#10;ukyAjuXS2yFGomQICilC7j6jraOjBwjoCGyyUPkeUFZmZsVvzGisD9m+zkuFS8IEfpHKjCybDgIt&#10;DmCePPeL7I1V29bexv1N4NMltpQM0VXOn3llZWle5hjs5rvuPIX0BckHI947m7tA7geOHaJhgV4d&#10;D50mKs/gc5//r72dnbSp9x4dZykDD9BTj4bQdi488IY3RcPIk6KTm15bn6MJzTwUcCC3heWxsxXV&#10;VenF0JDPxZdonMwiaYGzyuO/9sS3Lq89NuhBqeXyrZn77zjKdC75xJPP/CKQ+tITL79YGq2p/05b&#10;CVaIVr/zO78DKLoZWWY/6MrWrDojJkKw7Th4UGRO5nzORsoF7saxo8cGBgd4ZGYjWnC4N/K5RVeB&#10;U40du7KRZBvUrUIU/2NhWSnwMomOfOFSzhGZhtqn2DnxsBhU4WUhTYvlGmLn0GqUwWBu/tTkFK95&#10;/sIFfvD06dNkuouLCzs7m4QkhsCJgwREkEuuhycI8sHmmZqa7Ozqmr4+s/foAONmFFiSMyo4HBcj&#10;8Q4UBZafYtpNDEgVksKBVtwnGash24BdlEmktrZ29u05vGfiMF63QlpXo6FCIM2uri3G45FDhw+4&#10;XNiHMheUI3ykUuzwMkKmoAPNLV2YFU7enuTy6vp7kWQcHw8+L4sKXwFuFqCXuqQiv8FvlQlhEEoy&#10;no2NIKbmfIQTx48TYvgbKcoVoTplLkmMhOXKGUF63f5YoUfVvxR7DYnBSo5CRkk7dXtj85VXXwRb&#10;UmmQaa0+8MDpZKjk9noZrRMGB+Ki4t9HZ1/IajwU7jlvChfn0NHDrz73yz3HTtBbJu1hqlRGISvw&#10;DlPLkzewSx87MAbQwUMLboY1usLzv/oJdrNuc4PKUgsGt2XGp1SicCPUShZbsx2/71hXa7+0M0j8&#10;FUosD/c7//qNeDoPb5Lozv0XZzcZRxKzVZkNpKxTxqmA9Hk+iq6EnFLz8/NEXl4I4AGGHJGWTgGH&#10;LFnd2uoahyWRdWx8nEhNu8Fmx42YStJ89cq1eGSDi2notNLBuIkr8Mg4cy98NA4pWCaMtj3zzDNP&#10;PfXUE2992yOPvYM8Y+r2RZZlZ1cvhLZ//epXGK6mwH3orXf0HwwgtfvMi6/eDq7u7uZgON61N9DS&#10;1gSdi6QW0YFIMA4EG1yO3nhu6/991nNbIM9SBeFTSRhFWd7mQB4tbNPE3bqddPjmp/7x5ZVg7quf&#10;GOnt7FlJtHz4j759fS7+tre97c477+S0/dv/+T/pO//pn/4pW5WX/cQnPkG8wpUBJRdEmaSrhRaR&#10;ZteqijnUmw7N2rmL33n8k/L+b3nDCZsufXREb9YmD/fPpor77M7A9cjhYE5GGnkQfA/RrX46WmPl&#10;FOpbVWHPACuCavAHMAYeKN4Jm8Ed8mlgEr/HzZ77lvubY7ddz35zkh/8nbs/91Ru2Fn6eKFiUBe2&#10;I8sXLl299vLlzfVgvH4T/u7OOz7yy+fe8Y53/N5/+o/2Wx8a/Y25Z555mncPhbfXI/MokaIa4NQF&#10;CBXhVDiWxJVLLfixytzfNfD0009HYhFEBG5cu/HsM8++7/3vG907AjJB6EHO4z/+xn/6f99n5c/V&#10;fHjh2iu/+PF3vv7337+UVvXd9esf+cjp2pPv+3bLD57+7/c3kiu9dvGlbz75VTYafwbPIAfiAtgC&#10;fFJ2I2kqzMtMJknOShLAuqWDBhylLUOCxMYbnNjFXRLqd1MzWWwmmtfWDHlNSmRRCyIfqoxqiYme&#10;0gkRkeU7Dj/I+UJmoJzrEEUZPyN5et0Mm0XON8sITn0G598ejRh8MdorDBbFBlmZ9pUKpMK7KO05&#10;dLlbW0T0URRMgHXQCsFmI7MVXAGgQekV2A2aAUG1jleBoK9vLPOd7ERF5VikQnHLQWaJCyauEmbl&#10;iReLweAOCxVmGL8UM1hxF3X5mumsARJDDqFLQHyrFCpeWPYqeMNRQi4vyE6hzMZ5iWQ9FguTxYEs&#10;wMRyuwMM8E7smVD8RbCITpqsCJPahaiKam44TBUHXNLVTU9Ahgf5fBwrksYxykckUqvFwNBCSyFN&#10;89FqcYoWsZLnsbkUdm/S4RTMg/sPD50kVISvPEzM6MRwEDYrLUjxljYurm6SbxFeeNk6x2Dv2F4k&#10;MLnREqJDxf6BvkA3ppxCdaDjWRduRKQqkqX1lWpweRo0/x85/f+xHlWqiX3obFluXL9SKmQHR4cp&#10;A5VuaXJ9cbO7v5cHC8olDBfG1K6dy1dJsHBPQdWGwAj/INDQYdPe9eAbi3nSC85T7eLC9NjYkK/Z&#10;6vI6IMjkkjn4qugrYBMcT6F8rYN4Ly3i12fuEOjHr8qwsrbucdo4LZjoScSi7T2D9bEFwfmZElqY&#10;6RnopVcyPDpMFQuXuLu3G54I8ElPTx8WHBz0dZR1eWlhYu8hFls4tONvbGStkPdizINgkNtj7+5t&#10;8/hsPb3dHa09nFGARiCK4XBocvI2jFpk20jJecwK00XM9UxGQpmY4VDNKdwdYpmYnCujIlVaBzDs&#10;QD4rKjEEoPON1QmvyQlGHdI/2ENnkI45uXWEszqR9jV6UU/e3NxSRuVBlSovvfhSPLFrhdvttkAe&#10;YtqL+iOZzajSmomjB+wOVL4g/lNFmdBNIMy1tneQFzMBQFcS9wJVmdY4+624G53hYACI9KnN1yZv&#10;5IKA7TXGBlmdM4urY8MDbOAGr+d2qOHD7Vv2mwc69haWb2ZZ9+wK/Ac5I6OJEDZH8WyMZafgPkLi&#10;IptMJUSfjRqC1UbKwhcQUlFMVSkgRHeD2g5w2ebwocvFiuf0laFmRRyM0QnpRhRyMnWvVaEgtZ2I&#10;LK5A11tfXFpcW4FavTg7Pbe6vMohikevNK0V6yhYaxRPFy9coDsDG4BYsL29FY2KHSZRhc7pVnCD&#10;7gBce0ISRy9JMacXTyQUDAWaXUoFSPASZVeEr8hm2Dxsb14flJutxWZjXBYArC4AQTW5ubXB9yAk&#10;jbwq+UxzYyc4q4hIapn1BQavMaJFnL18+Qrgq80ivi5iC59JMjlELgTqzEwQ6ZwIwNLJCm6ChEMp&#10;5U6R1NEq5bECs3MWJrOiKEusAI3nBfk83CT4VXAjSJr5RfUjAskmO7MyUmVKK4FqVwQz2IoKyFSv&#10;YeWXWpNX/C654XCVZEspA9pGhKBYdcKFryK7bNerLdShHOycmvycmFrI4rYrthUEzEpwa5tgTsoo&#10;Q6CU9Ojmb22TDBHabQ5Sw6UXXnqByAKtCH6DuLriwhHiIU7xQy5jgwXbWb2OeS5AEW5pvXVrqJkM&#10;Nk2rv5PITveBEQ1x8dTpUHjfCUdgOcjelAFvkVkhRRYRHDzRc1Ke0tNgu3XgYK/IcrI8UGrlb3hx&#10;VJXZlnQKCAvcJ0ncZ2f5EXQIyRQ5SDhO4PixaAEX5ubmO7u7kIIrVcmRkwRlKkgenOKeCzqc6+5g&#10;jMtMl4Qh3/HRIY+vjRFGzHlxn4Xk+/Cjj9/evL5cXr721OTU1FShkvvl5KR6jxoze1VO1avu2VlL&#10;PPlX1878aPqVn9ykzbdwhdIyNdTtPb6n/d7jQ/c88sG3v+td9z/0wPH9fY/fN3rvcNaYPvetb33F&#10;kfrXxyduuY2ZmfXCm3/vp/GM7h0f+njWfno63v8Hf/6t7Uj+h08+SY8PhB47dtbyRz760Tvuvmdp&#10;efXazcn2zu6B4dEBV8hXutKlfblf/+we86f96qU2wy8NtWQ46z05cPMT7+n44/e6Sf72DHWaXf01&#10;2/jlxFvWS3tW88Myd2Qw0HlnDfBVZwFTfelihaJdhlzrlCOcBtibREI5pVyu4cGB9tZmhovWluam&#10;5xYNN4w9Tf0u1/MVS+X0W644mkMfiz7daohvV0eNTWO9Y3fc+9Cb337/REcTlKbKly9c53z+nd/+&#10;7fF9+wMHI5XKT8+dC6M7a7M5O5v7xvpJM9rjsSS5DsGHGG7RWzwWL5LO1Hif/OQnWTx79+1BSWtj&#10;bZMKbXzveL0vzK4fH53gcH29ysiHps8+9e2//2//6V2//t++cT0/8ujvffLTn/+HT//+E6fGuAnr&#10;//qpmeEPvKEf8hSGx7967RciaqBIeELqZWswqqYwqERXHXYdG4r4x3Zgp7EVCfs4ObK62J5cIe9O&#10;/YAQTyqV15aNZR0glpCiFAdJ8VfmtvKDHEksQtawQeNcwkUHlEvsLjjUFPRVeOkixlA/a2ToWJGM&#10;YYcoyJTiAghVUNjryqCigg4I2AWaTeNMKZPIdyV1gPgi0ljEAdhLSG4uktqBzXNNaFwxuMd0qgwx&#10;Vat4CUsjHu0VGZl0kyHRi8DFhHcEhdra3II0CcjNoBAbjZSFzU7TgEaEaAhjBymTklrEHQ4eOAgB&#10;DgtWTnwugJ9l+wOjEt/4TNxDmgzAkHwU5Bi4w0RUmRa0C01NkkWyJStstipbHjU7wjtLTkanq0BQ&#10;HiAuvgeUC4RMdBPc4gpKBOAk5rZLsYrWt6hXvP4lngGC1Cjq9ibRHQToUjiaOmY/Seek6c1QodMl&#10;Tth0H7Nwz5nAy/KXbDGRvYCxz3SA0+E1+FZjy6LTWczzlLnhvCmVPJLhdDJtDj8ZrcWrtbjMvsbm&#10;AgRuTlwoq/5md6DJ7va7OOAbWvwBl78x4HC7Oro7xQNj8ibuW7ygUBf0DO5YYTVjNYIm1PL8Ml2e&#10;NCBLgVGPAHNUtPEYK9ZVzfqqFXUP7kMmUdTede8jpAZloX4mGHs6euIQJwIOIcHVbSzk/c0twWCI&#10;rkI6tsnYHc+OpQAHWQYIi3n0XqHBSOe7Vjh68q7F2Rk0rqjJYQbQUCsVc6JnGI8NjwxvbWyOToyz&#10;7DgS2B6XLlxilaC/sGfvPtLMiT377rjzNDf02pULeMtCcyFLa2ppp1PpsrkmJsZwqWNhQ9oncb19&#10;k+Yddm9xRl031lcMevXK8gKyzslYyEXjTq9emJtcW57nadEmqGs4Cd2W+dxq0RvwsPhoCcMjuuPk&#10;CWxHp6dvVZi1yKeXFmeZIIOdh07P4cNHUIOkpcFDnZmao0nc1tXXjsAEbVEnvqSlxaXZH/7oux0t&#10;HSygw8dPXLxwBRtclHyrBb26rGpqG8gkSQ2tdHyoTopVUloU3ujvctjT3wWwKZuNDuhiaB2VCinc&#10;EkAX/Qs5tRUSLzY1qAzEDu3fu7i0Qp5BI4CVTeNxarfdnz0TMBx2jMWj27XJmzMw0O+/7wHoWjyC&#10;VCnGMuU4UxhpQgSWqYhqgcwTrz8G+oYGe1VVbLPolcJjkd/5fqIOSgab2xsMJHv8HtT5mC8B3qY0&#10;FnRdBlahKEI8Z7KlyQ7dVyRKTDJkrIHxQHDIwaqhGGVnUmDwqsQmkCT0LclLorFQW1szC4bsjdVO&#10;/i4nH7qbdhva39PTc9NT0w2NeCxAysFzIwGXlJYHnTg6v/EUKInYVBGBiEfUwezeHCPQoOWS9/AJ&#10;oAUkNtY3+ewgEIhzNjS0Mj45ODBKXcQ3JBkvIhigBMOUq9C1m2PxLFK9DKVyPEC+ofOJ3xzJQ0t7&#10;29Xr16kNSLhhHZJsORxikk3nzulg9psunijWYDqOXnNHRxfilwxMIPDh9iAm2gKJAnsopNQgWSPI&#10;QLrERdK6Q3aPyksklelJQVDH1Alci3tXF7dFSlwUDZSQpfgUoSxAirq2vsTzYvswr8mR4LYHhDAR&#10;8FGLA2QrWpgydgRSLew0teqVM6/ixk0FQgWs6ICIkAS3mJwYa6+F+dlbt673dnb7GjxTk7fWVlZh&#10;69F9gNfKq9l0roJemvsUKrSZRC5E4ohOU9LjIrd33z7hSHHDoUyJrxST1Vm2LUAjMY7KnnpGmHBE&#10;KtHxV7rUWFlLKS+VFZct/WiMoZqaKKtArdgMnLicK/yriEu5XKSHoIBQXuU40srUApUAID/7hcYo&#10;F0bHARaBy8M0mbBxBWAo5KEVG3R4SxvwPQQHpcvG5x2b2Jc05Daqy5Fq+Lum71yvXb926arqsMof&#10;9+rKuivPLavSqtKtquo1/ORVS7d2NqYSrQ3Ww6ON9xzte9ejx97/7icefddvnbzn4cG9d+4d7d+d&#10;/emrz3/Xnfvph0/M+E35bz114yOfvkBH9/RbPnM7dfcXfrjx8c9+p29g7BvfefKeu+8m8f2bv/kb&#10;AvpXvvoVtsPa5joFp6+pZWRsnEOLxOLG9Wu3blw9f/a1X/zsB/7Sv/Z2DIVzntvhvuc3n7gRPWDS&#10;uS/t7JuJtl4O3TefPHAhenomObyW7bC/aNpoC8iIALLgjIbSrYnS0FcFWg0OD0bLBijCNpchj5Jr&#10;lewiGwnT1OVQQw3Izfqn1UB8uHD+Audfq9+233Guo/zNsq5vKUTPbGRg+MR+z/6HI3+oLR7yVH85&#10;avtKu24zUepIVWxlg9/XNnH/8bFPPn75+89s/dZ//tQf/7HgrOXyn42Pn/jsX/4Vnb6Pf/wPt7eL&#10;y3PwAduZ29oKB3nc3Q3dqVxyLbxs1UmZcfny5db21r37DtD6X5hfcGLH3eAH/EDqiaQDWxKppJKv&#10;/MmBw2/93LfO5Eff+vv/9a/+x2c+8dFHj492+i1QYdkZVp9+9Z/+dH7fB073W8VeBgllEiA9xbje&#10;koynKVcQfgT1hBggrnycSiKGwpgt7Cg0VlhvRgobac8ZDMRzAogI+hEBcLzR5KpCQIAMIGNrkIwZ&#10;EmRABOdg+v4oz6WzmY6mXnJYYeoZwJPZyVBaGYPF/FSkGRSTMb2Yn5IfKL1yRSJLhADreFWdFEvo&#10;q1v08O1MN/LFC1JgKaIGzHtJbxyRBUoGi9W0ubmu9DVrK8vLLc1NqB/AwAKjdNrN1PldnV3wz5iF&#10;tBgJUi4mv0VRGf6mEyRPj4cB1BcZchKtd2aspX9HNYqN1dzsvNfrh6oBLZXwD6s9Go4qNrUEdgym&#10;JC8nnwiH8Y+vdXd3t7S04UJBWOO2IMQgQ2Ao7hbyDGLDqGEiWDTxs1nqZ24d2R7VYV2hBlgNugLi&#10;goB6xE8QdOIJWxt1HqITVZNiaiyNUSBGZRABxZZtpRVGXiX2IYqCF13vEpRZNLHRqAYEIYxQQ2K1&#10;GsTuulhAAolenaK/A5qlRixTndclcyFIVySmilexdnMrePnKVYgfvX293FsODOpehw0Secf2TlRq&#10;SDEpVGYrxXmMIJfLYNSJFlWB1rCZc6oJPay2Lm6bHwppOMSnhuO/sR7MZOLoqYaDIboKWhQHgzuN&#10;0HkNou8vGl8ywiD+SzjZak8cPU6GZLLo5hdvd/Vg3tWsqhkjoWh8N2b1IBNSwbLT2+iFCEfHMr6L&#10;eXWVB8vF0YaiJGJIx+2yYvnJibW+suALtFNCQ/ZHARDj7dWFBVAoAEn85/G4UA4SUWa/eukiDxIY&#10;GcxTMdiRvH9s4iAh9dlnfrZv/9Hr166i+9vQ1ER0X5tfpbNG+sx3+9xet8PpcdkH+3s82EFrVZ0w&#10;zVoabBZ9Ohnhdws+7xaD22m5fGWaJjSrDBod6xKY1OayZYuQDOIvv/SiYJEGPQ8DM91apRCPhRYX&#10;ZsjAuAxs3Zob21F5IcRTqMxNzQaaA52dw/SpqBfBWi9fuXDh4hknhkNG996Dh7mzE+MHcIOem12p&#10;ZWBCVPyB7hQWy0aLVqWBpGf3AISUUBwmZ6UdxwmLvhzHMM0pBGJN2ry3oREsJ+ZAa4K4ANBRI5Qy&#10;yERFfu7adeJRcwPC39qWhsDTF4NDjsVyrMu3L7O7UZm6Nct80Nvf/g62R6FCcxclfYReBKVDuEul&#10;L0cTYTBXssaJ8eGJseFMOspQAuuJ1Ip3IRbwexYRV5spGApinyW1lAQAOI8F4CuWiqy5LJ4zFZvJ&#10;RV7Q4Pc7bBZ0/pE8gOPBrZKBq8Ymwhx7CVIOwDKAxPXr18jxu7rae3o74rEwGwkkjN0L3sYVMrkT&#10;j2AmC9tGhQ0wUjUofRazFa+bCXeKZmaz6Ohih6zx+QPAfQREzm9RHydmCY8B1dYkpju4jUILALKy&#10;mB0DPaNkQnBMGQkk8HHNoC0EP2IXOR8ysZQuFBk1Q3lqeg5MrKmxWa81IOrL9Bl1B1fOeGmgocXn&#10;a/IHWpD8oAkF5RyFMv4AoA33goGXOrlVy+CnomSDkBVyC2xn/oYHKr0ABkXECEB4nby1iEAx1iqK&#10;dnKUkOVTGhJ+aaMhAi6aluKZIZaXuOtAaeeHZuenkCjntYmx5C5uu5hkqWBliq0YYHuFgk1uhQwA&#10;8k01u5OA4cMZDRuCjfmN1t42p9OOmR2HhF7NSaPZDe14nB4m5mSaXQkkVLpsRghk6jwz5hXyMji8&#10;2ETzi9UrzQuLpppTje6dEKYIhuhM7SoasiSy7ClfoKGuEcoxxf4F9yeAUikq85JWJZuUPEnpmIgl&#10;DsUof6+MF4nwPS8vbFZYwCrxzhLWoFiCMQEqbWIQVj4ea57TgscW2dnWaK0uj/jm2oz+/o5iPJzs&#10;ajuEWCgqdz//+c+/8IUv0OJveVO7yl37SuILl7QXe/0j16qXUztJwyWDKWr6nXf97kP3PIIz+ljP&#10;WH/TwIN3Hbtnr/PD73jgQx/6wKk3vPfAqYc7ho+b/SOo0fWZp8csZ8ZNX/vDv/zOP/5w+cNvv+/w&#10;w588H77jA3/44+8+ffuxNz32D1/5Rv/ACLnF5z//+c9+9rOf+9zniKRgG8/+4pmjJ4888MYHJLTW&#10;qpjMdLS193V1jo8Moxrwk2//43Ag2utaf/vx5IfuuXF6v6o0Ees/9MwzL71Jmk1IZZZaczVrTWOo&#10;qvXJHNNtWSBbpiWW7VmxbkT90ol4OmJpWgKSN2AFGREgWFxDBYsn10QLE9jC7WU81uQLWBbngyS+&#10;Wn0Rf3TSCXLileWNjVc0aaft55fSwa31sfb5YMjjW/OPtI4Eeo6Umt5/eaHXU35yxPmDDtWLDGmk&#10;tE1OQ3yvf/axo5UnHtj3Z3/u2M28Yf/+99GE+trXvqZaXhg9+eLioudb30rS30c0uKeth6fGaoGb&#10;yQPd2l7r7ui7efMm9+PEqVMMhv/8pz+BKtnU2swF015ZXJ47fdcDsiUMupqh79c+8d//xyc//PDR&#10;4TavVcmq/v1LY+7c/9b337+/QeTi+DLoTK+dfRWVn/XVDUx26Y4JjGowuF1OUeYk9jY0JRPp3p4+&#10;ptoTMcaxHRzbPBTwcrlfON7IQSZgRK6WUKwpAL2YnCirEXKwmgC9gPkxZ6Nc2gnvlFKV9o42DnuC&#10;AwopwOWilcWhyHNW8CouieVOCiUbRJkQVNJQYS9RBhA2IQcDKsvUvGhrQfqW6qcOuiuCWVnGODh0&#10;8JtHgMqL8hGKI/kMpz7fBxIDPkTlKbVYRVyyMKtGtCGdzAPWCDNcWpq8T47JbtSwyMPYj8R/mcsW&#10;RjwYkmQz+JKQqZCgkCTxWQC22YmsEHAEVhBbiwYrGbBIEppMuFcBvRPCUOADHNcayUDLlEBIocjk&#10;Cp+uQg/aAybCtkV7jKMNHVT+ksYiLyXjF6Ifp1pd3aQ2lDFt4UgVAdKIfrRnOesVw1sxmVZCYpVM&#10;gN3NjCSxUghVJfzIo4Rxsk6OYGybxTN3Z5f4xFlDj6KzvZ04C8pFjSoTVxxklJ0FfMyiXe3NbJU0&#10;4wsGYxzzmNU1CEUtLaRrYjdCQwNlELe7gbEPTNx4EIQdSA5KsSuTELWCtaO9l0qQQUXuG1kdvL3F&#10;xXngD/E8JMnL5LCLzRboAWxzi7KpNIsZiQM8hUwGJqjI72GtObZ34maTczcV1N5594NkTRlsqAt5&#10;8TC2mtCnWZxeoHJHxYpnwLLANghXCjxcO7p6oUwhuCD6qhBuzBbQBb226gs0gR5hqeZ0emHvQDWl&#10;xcBixIVgbO/Exura3oMHeN71EbBz584C1RBJ77//fso+eDMyZaCmBxxheJOU61//+Ytnz6Jc8yqP&#10;f2R0FI7u2uKaCFqDliUx5uHoLwCfUg3zgCm4/Q0B1k1zSwscjqIymc9qAPpCdpZfNA4IVmjhkIYT&#10;AYDN5+dmOQm3Njd4R7IuROdXVpYlXiHPn8ueOHGSKhlcJxbbXVla5ETp7u8MNDazAkh9JydvXbp8&#10;icZYa0ubUWM8dc/pOg5J4iWyHIq+XGhrGcrI1trM0NghBvem565NTCA3b2G8i4qB/cmC242EUXGa&#10;vHWx0e8iOxFmn1qbhVefTIk0qE6zGQz6PJ6hvt7rk9P/8D//5uGHH2YR7N+z55dXIof69NVQwDIU&#10;jWxVtzZ2zp49+/a3v11Vwt44wy7k+OeaZWyH8Tfa2MnkO9/6VlwMsWovFtKiKima2qDjCskANFFd&#10;mZudpd51O91w9sHn2Pok4SKDjgnD8jJYFGekw+4Jbm1hrg7LCVtnFgADeoie0x2j9cZpLwLFyEjm&#10;KDLKr732KifpEDNuTQ3UOHWrKe4MxQdcMXCknZ2IImxRA8GGLQELYTcY7ewKsOWIGaj0S5RSi20R&#10;J7RYShXRsscCmVgJcsMQkGiNkP9xbFOnMaBL1oEbD5UTlRSLgYuvI28yvK1l/yixuSZac3wbSuUz&#10;U1MAdPybyWpG1p4ihW4VyRMa8vTOoPExbKKMOsr5J5pi8vV/9uY1aPEpjA1pinFJolGS5kQUVR7C&#10;Lky7eg+RnIMroWtGlwL8nBaX6FgYEHYH0CLZlUlPFiT0ZNwYmIPmYRw/fjSRiJFdac0a8uO2riaH&#10;g0vitpMyMiGFh4LIHTCQSq2eTsVwLavkau297TL2K18mlHol7pPQaHQIKxNHiHrYQIuehdngdItH&#10;LKI1hXIeYjRlMcW9wkF3Qmki4PT0Doj6gTwRYZtKw1mjW16YRzmLV+e2ULegYQh6z8NVeivgdtIE&#10;4QiSLki5DM0WUEVY8/yTTCKJ0bXSLRHfDzYvd0zRPAM/lWp4J4RsivwTJSx3B5mMVCLW39vT2TrQ&#10;0z78x3/4qXe8g8mG3cce+zR+D8hnXNu5pjqgUofUc3fNXi9ctdXs6VqqpdTwmOax/eqDT9z1zgcP&#10;vZFYCc3e7fFjGI9zVWNbr6/rkMbVi51dgz7Ua7w9ZLmw1/bUgOU5IL/rG877/sP5G4uVf/zSP939&#10;6PsLJe1ffeaz9Li/8Y1v/Of//J9ZD7wvV/uhj3zY39S4srYm/SmXi4G44YHhQXQv+ofMRgY5hSlM&#10;jUFH8gH3F0+NVDubnVZX13Z5/Hz0LT+7tf/rXzd8+ctTX//6Wey39x/Yx/paWlxWLGvjzK9p9AAt&#10;aptbb3MbPQG6FszGiiSlYIqogSuizQpqIhQA5aGIQk2dUi3/odW6PUYnbSIzI/FwI0uwCCvZgidU&#10;W/O1nT595r3v/dpTz9/6tdZbhZxmdrMyNTPH8hw9cKeh53eub+2vhn64t+XckOWVarXx+dh7U6W2&#10;Luf6owfX9eqRtLbzpz97GvbYD55/cWrq9P79Z/7szzRf/OIXx/YMEcYDngbAYISnUGHwuxsxReHj&#10;4ybJTE97R+fm+hpumH0DsPKd5NKIi46P7OHIV6kdXfv39rd6KB/+z90lf6MxMxz87//G3X715VeK&#10;5cxmEKH/VtYUt4UAAlWAj06okVadwo5QFCxFIIa/J2Xh9sK+Yk1WqXSK5pxWRjFYwMJGhd+DcIAY&#10;nOdkVl0D9IuWB6Irps3lTShNMg+B9BGwT06kJoWBrhcqunAnq/ALGfYTNEvpCcojkFFBJfGpy7iL&#10;+ovY1HAhUEMIA8Q9wpr0GQnCgNlgvhQ8uVQhEoqDQ/FSAE68OzpSWmELaLE0oEVGbgNvTZTkCsxr&#10;e5jhgAzG9mSHA1NRIDE2yMchKHDb2FD8Dac2f8ZfRLqZhHookrgvo7+wtk4lVNfS4/pxKqOhPDgw&#10;CLLA9ueDSPys1WKJOLQAhsBE20lsHqRYkgipZJAcyCxdhJz4KZAf7o8I4BUL5GocJspHMDMmxeMW&#10;WXmtGmqHItyNBLdiSGqgY8hdxfE2xT8JCk5VryggCFhjt3NVPEclKbRwwdR+MlepdFTlmFCsNUj4&#10;yLd4WDwOGiPB4Ebf6BhRhQgIPNbbC1zUBtRIw4X6GZoUPRPulQg7EcOAlJhJlOKW5g/gVYmUhrkp&#10;SBp0XZinZOKKYZvLV88ODfWFwkHsjyliKTAReCHJCe5sABMUkDFMR0VnVXxg4chLqUgeRXPAF2jW&#10;PvbEB6i/8fDhw2H1CbrAnc3E0gY7+rM4rqAlEyDjoV9Ca2Z0dAL1hOa2zvXVta31FQaqhJUiNtSt&#10;ywtTHZ391Arsc24xb7+1vsa7Ktok+pY2ujbS2IZP/Z3vfBcoDykXpKHgcLAmuF/gEABRfO/K2taR&#10;I8cuXTwrGHgDAIMG2MtsNafQ2vH6MDekdcM8POsXlHJhcXFnN5Rk0eGdxFgXQqvoy2fT3b29nNAt&#10;LU1HjhwCHxXDmfZW4BlG7mk80ZG87/Q9w0ODHK6UWVwq4kbcEeRD+Tbm0hU3GIjDRXJzl9fuD7ib&#10;mlsF3i3lsRTkaO9o79RXdbAoqOPrY7esNtjZqkrJ34tKZHFjO4LXWGMr5C0a2BrUx4keu9s7nHPY&#10;1TJZU1WhnRhldzDX58OqT5HvpS3FfOzNgqNRl+dvSBroqoz09yH0zupva24iEOydGP/FuaXxzpq3&#10;0KfrCiE/N3tr45e//OV9991nN7k4PkOR3T+59O1T67cu9xwoFwrIoj547910dt0OC1QBwaSyALBs&#10;+CIwJGUThpRo0G+trTcE0O0jIWNYQQbr2CqwOkTVDY58JkODGGBJmasvcvyTaLpd7Bahl0rVojdy&#10;GwhMS0vzFFJgV+wo7EoAvlkAogXPBBnsARaAQsyEpQBag+ou2Z5Iujf6tzd2GxtcsH1BnvHmErkB&#10;siumyerGMkpyRNrAznm9QFQmbrjtYcZla6rxsTEOY7afkKKMBkaUBfwRpqn8RqtRpnVERpVwpe5o&#10;b8OB5cwrLxmRQaTVq1L7vCixUaXxXviiyPfK7uW5AhYpZkB1mOF/OwCIICRSVCCsam4Ra4tfMsXJ&#10;2LN8WJSKYpKwoLQJhKjEWiGoiYCYSIjxavU0hWwDfK67q/PJH36fT6FotZCaIDaYJbsyWqBSpuwe&#10;2pGYzKyHozvAG+wY6R5qCGeIBNLLoGumycaKGpMYqbKKGLTJYPudiKEvxUUqZhf0DWyEvPbOLj5P&#10;itYbRwWT48zhVYSSD4WT4lV4EuVSKpzp6Oquh1qulpvAwUDyOnX7Fs1UWgqU+PQVuH4IItQw9bYd&#10;30qlqyTG8nO8Po9PhkXRUFAYvsQe7qqCGZTg1fGpeWWSTUWARU+JAvwDTEdbn0rD47ARJVhyr732&#10;2t9/4Qts9ne/23jhgv/FF2d4iyOq2kpbWbVX5TUaukeGRjSjbze8+4T+nj2mw25Do9/GMkD20ih3&#10;XaN1GXJeQ2TAOtdpWRmxnNlr+caI5R8degtjRQVVYEH71rD7oxfXXL/x//x1U0vnmTNnjh89xhXh&#10;zs4wPCqg7oBvAV3HYgmg/dDBg3290DJ7hwcHwag451gATAaQ7fGDTBiQVSBDT9EIL2o9cWBqs2eh&#10;2BsqNqWrOAoIOwpmwvPPL3Jg02Y9ese+UDAW6NS7A2aHR0+zD7AWsU45hEVHWi5fBqxgItZ9phj6&#10;BShAQrMOh9Zn1ZSbK11d5Yu/kYWrCJeAUzjc/HB1zcBqygwPbZ05cwLGZrLYNuy+Nmb9jqqk38m5&#10;ZhaWMOPtHdzrHPmDlcrj5ehWh+VHY7ZntCr7mcSbd4t7eqzXnjhw49GHfs0SGJmc2X7kkZvf/e77&#10;//7vf8kFbCWm9uzfQ68qW4677V6fJ0DdBNjAkATkM8RBOjvaGQl/+uc/Yxb1BKLKYvAoy2mgd+j/&#10;WrL839Ms5W95KLF4eHc7biXWVehGkSSAArOsGMEyEqI5eJXxftmw3G3KG7J27lfdE0ajIjWwlfUY&#10;k6jATQlH9WDC3aKrzd8Iy3NnBzVOnD3Eo14FzQjyluRASvUtoi2cw7wpOxSeDIGFWEp9w/cK65u3&#10;gEyt0KqE1s6fRRZOBPz4pDTslPFAxJYwnt8OR3aIltBdQrs7SRx1VaXO3jZ+kDG3Mt59CGbxAYiT&#10;ehTYXPw8lSCnCQ+ZmkfeCwFVLCfUaH84lVk/tKM2KNyEdKuMV7MS2Edsq1A4hoYcg7V15hlvQXnP&#10;6lCkDcQigpgspa9fZpXqxxk9+cUlxEW1FjvK8mp6BdxIlhwxrakB1jyAn6io06dirlkKKSXX4WLw&#10;KSJ94dyXMW0DjsA47fCzKSQWhbBW09IKFL1ZRfaSN1KGzcs0NLBX4W+4KvJFHiaRhcuTCQBoZEDa&#10;TjGiZppNqatJcEUiwO6E+SNUYvzRa2lTTZcBc1rb2UGIm2tjt1LZKmIcu3wQhJDYkuQzA5ynOihL&#10;kuCxbUjUKPvkjNDpxGUnEWLUjQjMODm9+FgimM1HW1sD2XyCjifr1mwjxOFcjnEprOoyEx4w/QTv&#10;yaehh5F2Epa5zZlUjDaZ9r6HHudG2Z20tTVtPc20W3LRHFJWGloJWMr4hIJKS5UxAayICadyRml0&#10;MDQhA3OG4ezEDJ3AbuBOZCIOJyQbqnF+zc8Inx3wtm5NQNCReZOd0PTMdCqe4EESqsRExWgkx4Iw&#10;wOQsAt1ElXS2+Na3vQtM74m3v8ft9S0tzGC/4w34ghtBWVhICxby2EiFo5Tm+LSJ2zDvJ5o5dJ0Y&#10;V24MeLhs3G2sJilrchnWm9i+YE2KxCQtdKOehhS0bmghEFaEvEzGkCL3b/UHSHUChEiUzUXSvlB2&#10;+60ks7wymT75E7Yq7Nc94/sYat935Fh9vfI7N4p2JzfX22yBhoh+cV//CB5T0PkbG8SkAV02qIbb&#10;m1s01wB4aKOFw0GzXuPHbNFilQkLmlNO5+rGhqcUBWQUfqKqxtEFJjc2MLC2vT23tNzT3s62OXL4&#10;4GoMovX8zlKke7CxqC0tz+688MILDz74YJMf+RPN3rlXWL7PuXpoKXa3t7Q0emzoDNeQ1aYFjGCY&#10;CFPVBa7I0D1+K6crw/gLs0sAW40BoWwTiaiBWIt1IrkimiUykiQbNLa4pbTb6ZQhxg2CCBIDQK6k&#10;QYa1dcZeMhgvEoD27B2HZ8oGBtyS0AgrSubwBadhJhZUjO20d9/EoUMHwLTXlrcaGjwcLRy4UKBo&#10;gIGH4QgLHCqEWVEql/Fd0e6ToCeVIIuKgMgxD3JL9x/FVxgAQFxsGCYVKKFk5l8v3AryLbFyooLU&#10;ysQDOH0um75y6cK+fXsdbjcQuImuAH69UDhzCMozQS2VqIL/C8GC/8l/MqykwAYyXqzEZbIrxRpM&#10;Qh1XRQ6hnG2SlBGlICB3dnYylC7yaHWNZPl6HQKrB1zuikJdEm8yEP7V5QVCLQkba5Jpar4Zwg2A&#10;l5HRSbcRerjCEqX5K7/Liar0CPEJQdU9vok6PHwT1er6iigPhUPZNKWRDy45Gghba1tuTwNrg2dE&#10;sqUFHeVS9ZpKvJSpUH8i0xIm2eUGCou2Vk3sZKhk4EAoniFSqlJME6lv3bjua2iqjwdypIl3kDKq&#10;TsZAkiRqIIoRrNjZKucWYDDPTnCX+h2QHxRUEaYUPwt4Q1ksdhlaLbGPu0d6pyojzo5SYuSnT/0U&#10;PtO3vvktONr866MkxT/P+35+5YeKs+RKufy+O/cfcNzx0L533+k5PWwcZwLArJNDhdekkN1enXxj&#10;98Vh28XDjv86aP2Jy0jhp8mWzEv5Pa+ujf907p7nJi1fe2bz1z76l529YxxlrPNTd9zxhkceDsdj&#10;M3NznC6oOA7094+OjAz09g0PDPKfRHmeGt8JNIXQDvg67CKGIkUqLBbjLnFhMlHDcaF86eL5ymI0&#10;pANBxsEqDD4lO10g8vzho3vf+d7HHF6jwyugJjdZ1oaWPULAEd40H0Sqc2VcnGEgaa0qGYZ0yQWR&#10;lB6u4tEmxvACmgjTWph8/Ah3mI3GRqaBwAEFTAscw3K5dROiNEbI+qKuAXbXdrKj2bJ+wPYnulx1&#10;IWyaX9/hIbW0dtp63rxYecvtS2dHGqBk/chQCF5MvXm9dGezcenXxr7a47n/779x4ktf/MVWCA64&#10;yhmwxXRLpib0pcu7mdVMNeKxiPEDIZFE/+LFiw++4WFKpp3gFiJkE+MTE3tHodiGwpsnj96l+ET9&#10;//vFtoLFeu3GpWSO2gmKj40Wobqsx5WQTyjASaXA4FF7R3s9XSBWsLLFSFTRUCC/avZ0VgHEK+JY&#10;J7bBokEqBizi9EMRhXdJTbW7E0LVWTh/mVxrSwDeAv39xaV5/pl+OE8WhFfhHwPDijEGZSTRTwng&#10;kk69XvshZ63YhEsVJWJXQsyiG4j+HNkVqdXOzhYRhXCKMiinJVohan2NLiIdDOQqgHxg06aiebG6&#10;sHmbm1qxPMikBQXjwGcFgvcQugk1oukTj9XRJnZZPbEmcAlQpugjsBZZN/DTRWu0LC6EvAoS47LR&#10;xIBLakJ+Vob4LFZxRxZ9KRv+fcQlEEFYMvWBR4ZqOULr6ZriEi3hlD9z58gsONwoI/mdw5GxFUIB&#10;604G/nIZbpqImkoQYAxIpHE5d6ilyDQ4TJnNaGtvlcFPDnE0ARQBMNG/k663BBneBWEB/NmYaqQ3&#10;J+OcTDiJHqle6PMwELQ6Er1qVmvWuxt8nR6TNxvJp3Z4pyK/YBrn1PQE5TqxaWEkj27VTmgzGaN/&#10;GEe0hKeApWa1xjg2fFz6uQzYFjkiFaSfGF2EZqbUftoCOW/ZkiukrVbc5GqRsJyPENYjyS2qC/Yr&#10;UCjAnPBuqkxNGixOv/aRN78TjYWpqZvsRI/XxT+QqIrqrrBdc5xuAFdggzJy5qSNKjQRyL9cq8fp&#10;4j1DO1sDQ+MrSzPNrV3kXuSAbAC0kSLhHVI0HiFPZmBoiJtLZcxNBN+DNAcExxNlbrneceFOdnb1&#10;Mx8Ri0bwQXG7HMMje4CLuIGcIqherC8v8saBxgboCEWc1LTqcDQCaxhmLpsKlgbmBg6Xg7OBG8EA&#10;A95Mu4hkVJkgpYCM0aYUg08Z82c+UU2fHoYopQlVSCwRoTNIaqfoVaIxneRzwhxkKrWcr3gDzlQm&#10;Bt54e3o6IzN0zD6gyRVqb2zqHRghgPB06wt6Hf3NuVl3o3c3FEHx3oDFuLSWJP9tbnDQIV1bXeV3&#10;+qro2m8F1yMpRDJiDfTMPB62n4hik8fkssyo04iXYgDBOsgydA2WlgYZkOjt2dkN356eBcHi+3u6&#10;O6bXCxO91vO/OnfP/fdGsrsby5Ff/epX3FK/2/cLS1fC3xvW6d70yMOtzQENeuh6gizrF+NPrSj1&#10;0p0SwxnhS1ZqaYDc4cERrdr4yotnzQZrf18/ZHsqMLYfe6CeASiW5Hox3VThGAVya+WEWFvdpDcE&#10;CmXQi7Mb9wFdFjYbsgWA/w1C5ZGdxqche2bHyHmjwxTdMT+3zF8ODg4glAADjkwOkgRYI7ZuqFGg&#10;vwpTVOk2okBjIgUXXWGh8gjdR6SwxAHeSBSA1Ezc5ONgBiCBz+EAu1bcD1X09sAG2KPgt4p6ltSy&#10;1KxkckzVnj0De0NDdsXANJ5T7BZqRNjxBBnWVLEsztP8rMRo0fHnBsgX16/046NiDSEolDAcJPuQ&#10;Pqy4jRKbSAL5J5JxrgHJx/oczb/V6JJ41b+URs/r2QaVCaUyr7KxtsLcMgcBVQGxhViDugy6tnhy&#10;O3xM0iHH7KGfGd9IFlNlTZUOkikdBmBkjjLX1usvawqpnXyyIKbgHGAUpUpdy0msTsVTLk8jK4At&#10;KTVosRBobOTMSe8mMP/mU/FNXI/i5xNHiTsaTDa3tVLjcqlKSkmTWUQkpiZvBxoa5TRS/Ph4uGyw&#10;eieSq1XIJyIsx/9h0ixTsbgcm4zg34TOp5966q677uIbaBg1NTfzbVB3CcA+rDyZ/YC2Wsg2Bny0&#10;8v/yr/7iS//0pclbk/ApmNzlR/b/JQr63fmRY5HK6ttOG77wiYZPfPjU+NAeo/uQ1e5uN22P+iOr&#10;y/M/fubV73/3G//6tS9xPa1NvrGRsaVM347jv+w6fu8XN/T/9OO57z0//yef/p8bOwkSQZCP/oGB&#10;aDwxM48F2TwRrrent7O9o6eza6h/YGhgQOawOGOyWbLA6zduvPzSSwBUdLj4nYjPolUAEqm8+GJB&#10;cgzDjWMFMpwl9PJYbCeXKPmkoWG3mmCh+PzmQKONIeJ9+4c7O1sodWSIAEF6ihM5iMmyxXaGG66M&#10;W9KCkT9LOSGMNSW5F3KPiDTxR5EfVHBVlp8wqBXIRMngxf+xnrgwdI3Ni2A2dLr09LwYvdSAMiNj&#10;QjCsGJtWsr0zkROt1o2Djk9r08Wp3eryWpTgTC3dfeiDC6W3vvLy8ljr3JjrBz5tbD538lbuXW2m&#10;KZtvrGv/m+8/tUdVjF44tzhzfuvWpXlLZ0blyl+4PvXJ3/zzrfIsZOqbV29iOnz1yuUPfuD9jz76&#10;GLRrxGkbmwMYrhPgOtq6fV6BMf6/v+ToLZXm5udefvWli5cvElR9XjZWK2LZ8VS0VMuiQEJVri4b&#10;9Sqblk+s0mEfyk+RggjmqjgKEBmsOjckmUyVkREN5xE6t2JZI/dSfgFWoTYH74F2AcU/zmABvFxM&#10;ZC0CfogOpwaKAroG8kWI4yhlh/IH8jK9DpNyAbl5U4WJoFRj//bFLpd0WZBFSmb0FvQrIvuXpssP&#10;aoEobpl9o61QlPKoW5vbcWJAFYPHJ06yhSLwxNZGMJvMezx+GHZ8KIIQQYYSncgJFMQZT2eWhJKU&#10;kSXN50XJmcCEUJbCna9ioEIUExVJCZ5F6j2OOl6ZhSqD5Mr9IcZyFwCHBMM2o43OOGo2nogrVDD5&#10;ImXgxbljyD1SaNXRaGKvzBgpfsy8CHeG44D2F3dJ8e1lRN5IzYaAIp9dci/gcmk+YFQnB8FWMMht&#10;HBjo45WvX7tOeGfVQScgD+ZnaTVyAcIeY+Rwe5vMjxtCBUI85woVh3ihELAjXA5HMVnLVoPnL764&#10;ld0t6QvOJofVb1Fh8ZWumapWNTlbyaQqqW1qRyWF9zI9UXD/KqskmSRTL7KERC4TEU0rO5EDxcbF&#10;8Ik4ddD0hpFFH5jgKSdCBTyMiT0VTUae0fjYOP6/BHnmu20OM4zcYiUPZ4MOA1Lo2kcffwfMOzhG&#10;Q6iEb67ubO6A5HQP9srglN2BL43gNy4XPtIc6uA+Ct8tJ0iaRn3h3Bna+zLAn07aHCSUPjIzYQPo&#10;tQuzUx6fh1U7ODJSF0PikQBT8QdpiHZ1o8/Bmqhn+soZprl89SbwA5qWRHGk230Nzf/wd3998/qV&#10;w0dPgOWEtjdZEC6/F5wwtrqjIl/K4MMi5kGc3NK7pU73+4kL0tCMhIsizY7eo6gIkqELlAf7TZkQ&#10;kV4OWuc5Ja+vFkU+Fvl8vU7pMVVpdcEzi0dkVLWzp4USBjVRyEArK2uoiSzML2mqqvbm1rG9h1ji&#10;HDBSoIO5M2wgSmqVs69dGR3eU8rmoCttbW0gKHv7xiVyrEJGgI3dUJhl2tLe0tHXBiDAdGmgqVkG&#10;/5GeoiJXq3PJaGffEA6vG2urNDQ9PnDXErAfY/8DPd20Pienlz1OuZ/DwwNnr232dbZdffVn99x1&#10;Ly5n81fDKABBSxwaHi21MM4DSu+C5s8oDEio2aQjPNMRVNoK9HoUL2ezMVuIEaaZpwBsJ94iv4mt&#10;FaGevIpgzdoFdlfENaycgsQIJv5EMw9DLugPmfzY6LgyZ0v6peN10LXng589+xplWV9fDz8Coivi&#10;0sqhDuuIbUlFG/A3H9h/sLMTNJShmyLKlvFwmn4dgBPdHFofnCq8IBUA4BVBAddPfryuUMyBImmJ&#10;gnPQkudfqQNw9WEfIoa6uLQsHAiVGlAQmSJu6U4QNxv0RGRwmpjudbvX11aRjb3v9N1gijvhKFxF&#10;akdmangCtJMkDIrmMIFSZEJJHeqDwf+WXqEFahV6kniEi7G8chsFDFeUaVw+3GmgTTmdFFvQP+vm&#10;xPXsSmkX8CV/IC4ogVqo3BKqBJ/Q8dB5K4Zkm5qbiEorK/RrXD47A8Pu3fVwGZQpQszLHr3zjsMn&#10;T7R0MOLfP4i51949U3PX1PoChL1cjHEAGcjg9V0OMMIaF+t0+hC8cHua+DDSmXW5kmksT1WZHBVe&#10;uqwVKh6lPGADQn+EP5TiY9tJ5Kro3XOp1JcyAyi6MuvodLZ39YhYmtgui+8NH1zaoIwc2h38JZdN&#10;c5ZamRSKIpWTi4fF33AOIZfa0dnJrQDoImNg0/H9UBjp1FuNesQywIE+/9ef+863vwPCPXigufsh&#10;5/63BgJjjv0DbWNB4919msOnGptPv0XXee/MdkM6dM3v1Oz1XDji/utWt9flsM/tmJq69+/bd+jY&#10;yTt43NNzS8+8OvV7H/8MoQ8T9yvXruIXia3h+z/00RMn77jj1KmDB/adPH50DOu7gf6x4ZG2llai&#10;JE8E1hRCDz/72c8gsANQoVm1tbUF45MP2/VaKtdi0goLX3JtRofIi9AlqedSgI5M6RKg25q8vZ0t&#10;XpfV68KpklWso3pWGyuKXEV9qoy9yCInfpjIrkTWuCIumoydClIKJqyX0UsinpyOYFRiWCnZFSuN&#10;5fS6sgzyquBYygzqv2fAcpYr/ymnJrkFfV9kc7QEX7PS3WLrIkyk8/qdcCu3t3cZf6lqHWv5/rn4&#10;Kbs20aBeuRVEIpK5JtJ2KBBtYyffnQt8ZHK106O6NWD7crth5kbkjpXysHCIrJ6hiaP33X3CbYjc&#10;vLFx8RdLZ56cgvp2Yt+dDX9+b2rE+PwffYc1wKbgc56+5573v//9e/fu/cOP/dEbHn0AMI+oOT66&#10;798Kj/89xaoXIYA8kzMzZ85fmF9YxAwO/V5Rj4mlNlY3+DjADsxLef3uUjVdUqWqNJyrJZvWi6Ek&#10;qkPimSaNBWk0m3V0LhxZrYDxAjHWWegqDOaSdW83swHjUA/kRXavnOhxUypWSoQR3q2Vc/pssppN&#10;ipgtlrX8JIiPuE0IIgsHgO1DGcyYiwBVxI46uC7AVf1LIcYpyCKYU5K5FuaZsAyCQkA9rwgCa3LF&#10;VDgUbfS1sk/b2jv6ewY9Lo/d6mhGhruV7rO3pK6Fg9ulDH64Vrx7qHbBhHg1KPNKneCoZ5DcZ05A&#10;GFe0+ThVaFhLcasEnLrAb51DxoRBNp2BpkycpIISi26dHr4BNR58U7pI3BlKU37O5XHWlZVYTnxq&#10;tgDD2iK9DicV4zWjAfYVflZ8A9GgLiQp5E4JzsAp0h5ZX19FaZg2Ma9P8QDzQQH5UMUj06Yuhguv&#10;JezD5mWdkNshIYTACxcm4jtKF4JwCriuON608j38IIe+yMniPCt5hZFh9hyHGGSHTOb61DQl4vjE&#10;ONkhDzoLV60SV1vLeqc6WY5oHdVIPji3cYujQG+vYuLEDTFV7bW8qpBiYDCZS9RgL6cT2WQ0mU1l&#10;MXXIpcr5dCXPDDQSoSUgYZjdqsamNqbWIHUR2RSSH1rHlP85Ki5yb0XfZz1TiGmH9u2JJnbMdn2+&#10;lJqevW3VWte3N4iz4xN7G4Gs0IRwe66cuxQK7rIprUCmeOcKRY6Jx7XlpfmGluZENOxvasZbkQoc&#10;WAwoByEqgH2KDNRnGPeD9VYXsVAKWYG1RT3C6aCAZqeD27IM88XKd7//Iwyz8BUmu4fif+61l599&#10;9ik608GttaPHT4JgMVgR2Q41NrU0tLWa7PZssaDLlC0qg9fsbHD4VNlybHM3s5vIRVK6ogpelLoo&#10;8gKFRB4dSNZlfdaGAxaBdrArFhlpsigqgbeJ9GKNOVJSKxh2dHhL+Yrb6yRok8WTrUMCh4ULWgP3&#10;ra2BKdH27r4hBCNY2UpvWH3uxV/dcd/9I0OjXpcXDg5rl+9gBexsrYvQkwjgkU0x+waeyYhWtJSv&#10;6ipS+HJOS7NWK3OhrGYeMGuO9apllCMRB4Gz2N1gx0jbQzsbGRxg50zenqKvx1Y5fOjgynZ67S1/&#10;d/n7kXv673lefVU1rrr49Ys0pMZHxvG9tTmQMM7wqcsAn+J8pCmWZZJFsit5Ozyq9MjnEgco0dga&#10;4TDzKWY8fGj7cwbz0cQsgi+tnlYg31zXJqGJQRJLTIEdSNOW01sBIPnLbDQi6pGzs3Ns6I7ODh40&#10;JweVNu0t5m64eyRCKHHj40s4kCY/QnoVrA+1MDpNblsO8SQETyGilqkIGSEULFrWf0n85+mhkVMj&#10;ws67iemW0UIlQGTB7EijYkyVxR1vaPDBsNwOrcMehEAOi4EhR0qOBhwSSTGNFqLC5YuX4LZjL8jz&#10;C5FGG8ysatY88APxjsOP71fgKjlE68RhcZKmsSoSVRSakoBJt49ep0bHk5AEnVSPGQu7nQragnq3&#10;mm3PLFKRwxSQjLeGcqbiw8r9x6ymgpIT+S4M11wmSd8Sr2Xci29NXvEEnPCFiOO7US4tSvXS1tDW&#10;OdKqtaiO3nEMT5vhif1OuwdzWHGBkg4fuvI6xjWm5qYS6aixYo+Xt0EmyaLxC3e4PKAj9OsjOxGD&#10;3SBOZ8Qjps3TSRmVjYQRr+eStIYKWlRAYQRl1PnR3EE3hOOPzTs9c2N+aYqsCzyGAZldWvLBTXxP&#10;OIGIgKSkosJgNLz88ivoZIJzL9O/7ulm5cOBYEZDeqZC2JJsj3+FlqFUMgYZlYhFkG3Zt2eCHiHi&#10;k5/8zCdfXXw15omdONF59yO9jd0qV9XctmP+9aG2O8dPLTP82ndvdOuqZyB07Vb5d//LX9+b3imt&#10;9vv3fnzJ+PtPXTN94YdTl26t/s1//yzNaDYR/f3+gcHxvQeXVtbnFpYAeEaHB08cP3bowP7hgb6R&#10;IVSgWtA6AWPgPKBJfeXKFdp84FJMui0uLpIjAvmBdkvIYipP4d6zyOPtxoVVYaBnSunwThivFWx0&#10;WRGtXXYzRYehYncgk2gUY2xOEoNO8iWDjlF/eh3osbBxlGWPeoViJyK5jvR3wRKkhceuFAyPkxR4&#10;SuZzSKokQVBG0gQYkbkRIeXxB/6TA5aXoGKkv8UryX8qWAUZrRxgYtyiOJbIAmFNw1MSDxRhwKiq&#10;lAx0dfBk4mLCkTizBxWNJVTunjGYS6kasD01JU8wGssmEymGLdoHj6SdDz913u2pPj0W+FWP7qeJ&#10;3VpU1cX6NFodXYOH3/CGBxssqYXlYGgxOT8zf9P34heinz0ydvAHP/jhf/jt3/j0f/tzFLBYM2QA&#10;F379wuTS1JhmcGl17vD+k4ox1P/6qmeKJLgvvvzSP37lH25NXl9dX7ZbqBNbOa4JShxJTgdHSg/x&#10;plKqRkK0H3JeR4PX1UxblVlf0o9oahuCFdvVrHVYtV6T2qGr0XvVQLoyVK0YC2pR4VY7jDUk4Xz8&#10;pU3v0dWQ6VLbzYFayYgYIRfU2GlyN6h0lrwFsVZNxuoiilaj28g7ZehAk5vicq6ukmlbq1UL8Iao&#10;H4veStEgPy1OOCI0KaM7fCJhgYoOsAovINRPsnVKKKmGRe8EV7RanTYjKsrl/sFxqw2sXbpEtPmh&#10;vDBYDOvF6WryBJrgiXK4VLI1s8HGMuFAMeshdHJhuERI/zeVzm1sbDc1ttI3BuRGzN/nayGXou+U&#10;iMVgHTMzLCxL4qkWE61N7Cg6uzoofolO4CaimqZAeSRbgCXI5XDPkSQmtnE+snY4HwmHAE+oYQE6&#10;gA/QOVWYA6K0icsF60rmN6UHKoUcLSPaQSwk3LrY9czpUwbDeSVC8joUKQSWVRyg8yBzTHyX0QWl&#10;9OIZsyxJFXjaQCfgDsBs9EFY3EA+3EYgeVJAVg49D7qNQszNajYTm7FUejW4MTYx0tTSxGw1l0Qi&#10;CVQCvYTHUOerKWoaOmiorR1tgMVVqKsaFNbDWhv3udQ7PGCyOjt6hl2+BrIaO0lug8/pc4/v3xNo&#10;bahoKuiPt7VgvYYnAqbbwrhCJEK4+bl4JhfOFrCuCnMwaVSm2YVb2sNHDqr0bDkan4V0JGkxWNLF&#10;dE83EhGiQQNZjXnbgeFx2narSOLPz7H6rXYc6ywvv/hLMlC0gkKb6/5Wlr6ZZSQ5LS51SwtefyMS&#10;EUAvM1OT3DJFcRu4Twz9ZPxVYRzz4zxnARVr1Z8/9YuFpRUO2nvuuxfVBbAlsDNiRB2BP3b8BM+V&#10;2QeGRUMIcayts25tZkQ4GIDXuLx+pGXQNPI3NpP/Nbd2eLyU+y4cMkiLcDOKJuMClyMiAeehhNRD&#10;1W3zUgQUsiXIg1Q50Lv5xXYAXGHsk+XIRmpubyCVQQFc/DrY8/RspZeca2tsOnD0OJAG8Za7QVNg&#10;aX4+D2N0Yg/tvPaW1nOvvcrbeXFp8YgexlZkzawzRwvRXCWXzqcSyN5npVQCqB8cGZqdu41Jg9UO&#10;OmLcWN8Qf+UAxKzM008/RY8s4PZGdreBSrittFH4XCPD/eiP0Kdg5bGqBvp7NdeONzSOPnvmXxaz&#10;CRV8g/2qi/9ykdJhZGgvkI8b7W6YATXOeJPOxOXgeZLkhpO/kjfwruWqNCJJG8PhBKkVaFGPWHeT&#10;PNHRTwjPSW+QDMYoQZBki5qBzKapqRWDQszJwTk4OImbLF9xedGZnvzhj0B6EGHib8jJ2CcUuTIl&#10;p0dD0sb4Aot7aGiYAKrIwqto3a7OiUZ2plIIhXfpCYJRUTARnFCCJQHDYhKGlSLYjrByqZATYq8g&#10;W0aTOGEJxUcd8DSzQsDkgfHBfAMBL2nxzRs3QdrqWoKA3uvra/BQL1+59MjDD9P8IgflDi8tr9GI&#10;pDbiPFbMlEi/ZRPKQVbHm+qIk5Sfsmhf/1LOORSmyFzF2ka4LzImJ/ezlJPhXlShRUcKuVT6noxY&#10;0oXDN3qSbx4c6CNPpdDBJZqJCtJaYHPALkRQEtkIUU80bCz4iyXESDKX627tcTZi+RwXVQIb0jIG&#10;mhCK+ZNQEITPAaRhN128dp4no0cZ0QdVk8kdoIF0c3MrjxySaCKcBCUhXKKlgzkIBzFydMx+Kg5o&#10;FXfA6vEiOlVLwXksFULbdFcDmXgGN0NY6aur83v37GkINLG1h8cGluaX6boq95/stgQZH34PdTC3&#10;WchAWlFn4AZCsL1x8ya3jcEVlJoAhrnDYiRQw6tgPRwK9oLFptNPP//0Jz/7yevV65X9FZVB5XyT&#10;7pGBjthqfkRb+eChnva++0Lq8fTqD092PXd07y8b7Yvfe+kNuNLfE7kn3H3iha8n3/8bfzA3twDC&#10;gfLYxJ69b3/Xe0+cuoOqY3hoYO+esTtOHBkZ6h8bGYRnKUp1IIXpNGyPM2devXD23M1bt0iqIANR&#10;FsPrqjOZuJ2k1AqlrYrESZJp6kQ4uLPNvoX2QV4lWLUWn12X1qru6G/1NTrMevoLqGzK2B8TXhwk&#10;UlSgNoBbiNLSI6KT0/D/deRS0cMU7wiFpC7tQLYofxJBXoEFhIYHEiADlYwcKN6aTFjIBGvdglOh&#10;23GWk7Ep2pZS6woxhOgqYmuyXFmMsrfgktBvpSISnowwk/gprp9/oIpQoBdescyAIUK0ZFHwKAyA&#10;BSLwJgqQ3JBMOo4CU2gnvr0TomU0ceiuv/1R5fPfKhwb1O/vOD/heMFaq+xWOisUWjp9c/vIPffd&#10;3+LIX/7Lpa+2feWhffePj48zzvzlL3/pt75yX5/9CMwePuDD1Yej12ORnbBCEzB2tnf/e25FC+LC&#10;hVe/8sN/ffXymdmZaT1lA2J+GfT/wuyXcpVuFCg/KDVnjRY7Lir33u4+qBxsOHRNE7FUpaD2uQMo&#10;MnR1d9BpdvusocgG2FCmEC3W0mU1+nO1SHq7Ys4UGIgvR/gVzQYTxd1SLcNEmNNrCoZXcaiyuYhZ&#10;iEghmQvpE1KmOORw2rjcZiz1YHNRoiB9wkMHxwUdlqckp4HcbboNALsCYhnERVgegchaUTC+jimi&#10;IyBjMNmMw+omf+Ybcyko0lqrHQG9JgEgFMaWZN8iKyM0JJwcKfUYZQaSR+3IqDcxdFgraLBSpCgS&#10;/kYNxyeUolEUaoYRIK68ugAA//RJREFUC1uP6S+84rY2d8h4aNQQ/WBZkJ9hXCGgnXQJ9Axrs2pZ&#10;YEQShnPqIyZi8+yw8z0s4BD7QvGEwcMYaibNAahsigm15O0SOhC7kj6G9AdhjfOzQEqgXGRC3AWF&#10;Qw98lAZEYPIpnYhCx0O4mGYOV8unhITNbCAED+b7uCOcI4i0uVxi7cAFiM2O0m/lPOVEI5JjisrJ&#10;29bayi0S2E8SV7DwHZfRsx7bQM+gs69zbGJcpg0k4RMC0nYwCEeFfiUvRQOfxihdSERoGasj35L9&#10;zgibQCRaIJXwbrq1dRBRcBJcSu5cHuEYogF6/WXqQYyJD504Sk8B+BTdHLYZPHk2KkHU6jTt7Gyg&#10;QsVoU6mIV0q51detvfOuO8AxMwk6onmH2bG0ugw4zUwMkSLgb2xpaRcWm96AewMdATqnkBOX56Zo&#10;z+1ubxqtNmZeOftlGsksvkjsVzIMJHaAfdARHduzv6WthXvEAPzi/AKpEhu7Doq8vqMEudVxEP7o&#10;Jz9FoOLBB+/3+93oKJJTY8NNXD5+7NjI+B76QPCTJLFTcqzG5lYeDI+TcyiPWnkmRcOCMXuZkmWO&#10;VDwXhWQj/RwjWXneYjJThXv84EoOuO30kyB0tXa0OoA9AdWMNOuRfyyZtOZKoRrejoL5I1gV2Ymn&#10;Ylkt5slE3aoBjhdQJW1VWGj7Dh1khQmmzaBlvgCIhxQ7CDhCByQN6yuLBiMpP7w5MV2qaNO6iiGS&#10;3SaxpJQJ7qxvhbb279tPsHT5bcGdFa/XViwBGql2g7tMR8JtghVOcDl56mR7d9tOEIZWgqyR/YNy&#10;BO1XxizJVi5dv0X+zFZkZN1jdzc2HGwurF7t2qxeUKlGVNefvr61vnXnHfdtbUYCNGCpdFSwPhnm&#10;pTiuUJGw6mWORgifspXxs2dC+9rV2bGx/fJPpYLdzuaUO8g9F4mUmrC8CRgIpROS6aGIgSMljsfL&#10;o1fmUQsyyRbPAIoSO8bGRugWwYtEMpRlymRonfIsbl9qTU9vj/CgbTYU0tEgkP6FuRBLZCCl8j2k&#10;PvV8Ttm0YkvK6QPDgFYsjx0dLr6HfJ0f5w/CHnDINJYosTmYXMNItUwOh4c8UYJysJ7PgbGxY+mr&#10;gdzSGIZdJ9LGwlDBZ9QPcE3Gxjtyp2TL/V/GwyW/qquR/fsvkViXgwwRLkHggCA4ExUoUw0JiS+o&#10;D+SyMzPT+C2SDSP6AkJGB43Fz0Fdbw7KN2ezeMUR7Nh6K/jvopdFh6lQIr7TgGzu9IcWkoF2mFj6&#10;1pZOhP5BHxSrNYKcIPR8cIvdePXmZa/PkSVBi0fQItvZDs/PTJNButzeqckZFDWXt1bZa1STSGRh&#10;hgX/HQFoWhJmtUvRMpMoBq+f3Z5CC9dsLWVytLDTmQi7AMoAQNTcJPSkZS7eLu1aia+kccyO1Hmv&#10;IotYrpBUkTMxzEExSm+UzyXEe8WVPR6lvb9Orj8wgFy462dP/wyA5oXgC/HGuOG0QTWlqqVrR8q2&#10;t9l2HxoaNjU9gcHdkPPaHtcPqsX528GTT7Y98tb7Lp659zWzOXDX6CeGVaPMRL3rPe+f2LPn6JEj&#10;oyOIFg+OjwzuIZmCyaH0K1kbRFVs469cvQr6y9fi7NXF5Q2Olq7ZStgjk0eyxGHb2W2Ys8KZiCUj&#10;QWhZKKMkkbPFhlGVK2e4KRpLDQGbsjpX1iBdTTtDJviY7CG2KJxEYfDUN4JAvcqwi7RRCFCKEACo&#10;gHCQJRV+nZMjhCnpoeAaLqtNlpFCIhE4nJ9UJgRlVcuYOm6UIlRRP2ZE7aLuBKWQ6Fk/knUpI4Sv&#10;D7Uqs7T1rpQgZYqcj7gU01XnR5S+jnTHhDgvC0hpwXMI5FnNaPKR1iuaTPq+C7loK3qV7Kc88/9s&#10;2Hgssbq+fu3mzPfO6Dd0H+hq7uu2PjVi+6FXndsttlX0GHdaOgYP7g/sufTCxYmJCUXR0HXvvfft&#10;b77v5tprG9mZRlsXn/qzn/rsj578iVNMQivHDp6gtDtz7uWfPfWDF55/an5uqtnfzam8vrNGwY84&#10;DEgPm8jjc+Gxub0VDIdCy8tziyszSvvURNELfsYiR+zXandBoyTG4a6xurChY3LO4sbgkptvt7s4&#10;zkg4ZDRMpsnQO2CEUCuU9CqNV7XN5GSKGv2O9tZun7sJdm4hB/rL89MYdU7In/ksTXYv0cNmF8ZR&#10;PIZZTRJPBKC3eHoXLW6euXT/NHgX8qxF906RGKCyJeFSHpmSXclQYJlxOZnI1qpgvmoKGQZJZNgQ&#10;T3plwBB8B0yAEbkIjiaIreAQSp1Vd3oG7IdyA/U+0ORv7WjIpHimYJCwaVERUlnsmENT1+VxvBFm&#10;VQIeFYPABvTZW1ub6caST7MclMELE07JbFgKOXptrA3SU4Iqq4XeKP4G/JnwTbMNXhA3UEyvFXYH&#10;H4U9wwonVZeFrfQi+eLD8tYk0Eqqj48NTQ+RcYEyBf6EJhYviO45zXGWMZqX4pdaLKLu88ZHHmZt&#10;c4vAuggT7CCm0QnC8hbVKvx6hW4kyDGvz4uQCJJmwdkSALimIsJgYtbu79Q5tECaeyGYU/9kxJ5Z&#10;EkfyDYeTEoXuGdGgtbUNQirHH5+R32WVix6skDdEdSJXDO3EDh44Jmw6AjvTmyoTDvK5bAnJUFJt&#10;siuOkvDuMrByNg8JD0eD4vrmusvjgsVIUck2XV8L5VIqZAZUWpO2Y6JPb9bzpCuZklFt2AyH4GcR&#10;cMgMurt7mdLnWK2r07IRyfuQIWBab2dzhb9taG0Lra+2dPeAQnFTpDer0zP3BMQCcZhTmSyNtjic&#10;7MHhYaQTQsFtNA4QjKbdw6msWI7rmWLnAH7+Vy/eeded7e3Nq2vLO6GtdCQB5Im8rZAEOEAq5Mhs&#10;RWnoCp5QxR6H09XOWFMTvc8WeFDtVuIpAm253Mf/yx88+/RTE+NjYqcnFDEVMwUA3cgdi80ijq6Z&#10;nFhnpzKFbAFDAEoTJlzATkmPkM5qam3iTZvbmtq72kjCQpEQIqCUhEgVMFTCOAnZHPeDbWaxcKMM&#10;qHmBA/UNDfPs+d8rL77IBY7v2cfRTghmPgtzW45LiNIk9QRQlrJBp3fZnVStDhe5i2l5eYF6AkQX&#10;NW9fgw+BpJ3QNmAjCSF5MT1pMktiCr0eGNnU2dADiVxCJbk9k03GhfRjtwPpRBKu1tXs9atrKhQo&#10;J1RrZ9eCK8GHHnrTygquTAxWwt1jWinHMuXoZ+0qxbqeRcGaQFB2ayN++9Z8e1sn0Ve4TXSURIsP&#10;l3IdmRZJBXec0goOg9+HlxnOVm1sPAWnkYOETw2EsLqyQXFDY4VEB94V2RU8x9aWDugRiouEtMlF&#10;iyWB0B9075qMT+rUdCJKtRybhd78/v37SSnkpKHvZiDdwScYXSsX4AcTyAqaI7Rx0jsx6FK+kGne&#10;2lynHcv6489SdBrMQJ6KtTvyKpRlGbRCIAPR0iSgczoCMCDgwT+Jd29jM+9VH1BQcBd5aznwlCZF&#10;/bAU8cxChtoPE3f6hmDsIA2UpKxFDh7GOAhhG5vr6Jah1s1pzc8SBRAGJpooRFfxHoIuIFrk2KwW&#10;5LHypZhtaaH18EbiPiTTNyna0PyR8ERmyViu4tVqQRuWMBjwIYtPOweuBhcJWCjZkvRkS9mN7TVS&#10;XF3WliwK/mezuvr7uom8qKzxanacC4xWndWINQStWqOFha+xu7gr1ky0YPPSxJS2BQ1BWpfIopVy&#10;JbRKgxtb8TDT1DWDWcNstsNjJ/vPJLNtne0cFqAtBDuOZMIWH1MmukGv0YzBLMNup2QitwAQ3kFG&#10;wnDOX0N6uonkkmz6mWefglUNX2ZpefHq9MXKaM0YUo1lzE+9v/HRw+/6+csrbb7U3T3nvZbStub+&#10;Jf1HOo5/7sC9Hx0z7n/k+qMLS+9d2+qmSqa8efD+++gYHTqwjzYfnAzAsxs3byBPdea1M0i4UYoo&#10;vzNcKImI2I4CPsZfMLhGSVbWrbigoLOoiiYToa0gNSgIP9ouskYZ5rLkq/oiDedkMU6Llg9OKCEd&#10;T0Vj3bi26/WgGYx6MafS6A80NzaJyBBnG1HbKw0O8pHXsXnBi6SZLsOSnA7kr8JtltxLoQSJ6gJ/&#10;5gLl/FCmJOodvboUiEKxUqboFSi1Lg5S/6rTrerkJJFd4gOyZ5XUjQ/Lq9dDpWRwtKkUJEwuRRle&#10;UzqGIh0kP6JQ4GU8HuwZ1rdZxvgVF5FYXlPW+MgjRfxMGWOQ1QhR5IGHH4Pi+tJLL/ztty4tVt7U&#10;2Hi4x/HqiO07jdpIMNte0aD+6u0fHOZBrK2uAEvUB8NNDk3MOHn9tYWPvv+3mL+pmTLq3tnMmn11&#10;e+3L//LFzc01ziC9Ri9CCWa1U2v3OXzzi3Owf8Bbuvq7jE5durhdMaSgsbMpiQ8E8Iiia0D3RwNx&#10;X4PgqpMA5XB6MVHw+sHUyzjz7mxtF3NVBIfpGyKETIsDxwWkuRh4tZhgwRtQkbAaHE0N7Y3+FiJ9&#10;Kp4l3JEJQQgB9YN7STBBVYDeOkkRNTs3lmRUo2UwU51OEI/ySJrDFKKgAuDhGcIAoj6HNyJuRXHh&#10;ZcuQpthxil+eFFFaNf8CGCczCiXWUQ0u2djYKKSUIAz2jTUOSg5QQhfwHlk3IDRkEj4s0jfgT4Rc&#10;otbS3OLgyCBJFbfC3+BjPgp0p1wt0Z4j6BFdiTB1Pz5FF4k7VmAQntKd9UBfiByUlQG7nwEdrpZl&#10;QNjkuVNssGTQc5FFJVVjmX1N3sMcAUsR0Qf6CQIDV9CXwuqYuwQMQvkh+Zak7yKm7UcFEyiVDIm1&#10;SQpFYdbe0SFTIBK11KQ+HFhsVV6WjALKCP+kzAhK35xeYSaNpquHBc8+Yo4NdhbKLGwcYj5emiyJ&#10;uqIVry/vojgF+awBtVXFeWRxyHgNf8lt5zuV8S3I7TWmhWiziBaa+A+SU4tUGIWuIvoqlTOpCEvF&#10;62lsa+2JRemcUNiQE2vJqiWPrJRcTls4GqIrEo2v0doSoX04bGi3GhDU0yM/TmMBkqRR42rwNDs8&#10;DCD1ak/ed1zODwJGRbsbj9oMFr/Hq4inYy3S6HBwfApIyeaWjF0QozKQ2s2rF3tHRtBzRPGZNizP&#10;VWo1KuNicX1lGV129A87usUHl/aHGI5q1Izn9A8Ndnf3TE9PI5cFuYHFxznEvXvyRz965NFHyXRJ&#10;25eX54UaVa1thFetJg8inNwfpv0oe4F1OJ/gwinxgTpBopYcn4p9FQUyaAVJ2A+//10W0H0PPtjd&#10;1+tmUp/ulNeLTXJTSyugV2NLK5ufFwV+RP7Ujp275OPgkByW4uoDPo70aprqZ2mNTp643zhcmVQW&#10;+hi+hgCbsH2xwqZTMzU5J5RkvGnRi2hq4s6QX966dRtz46bWdpku0xvAzHaD25SWjE+waEiE2lu7&#10;mhtb0Y4TxrQFOJEGGYO+xng0oVebm1oCXsSefZ7e3u6mlsbF2UUUNUWhT64th4esKLkz0BgOM+/W&#10;3Oi/NLlgUMOWNVMmQjBaXs2OdOsnK2u1cbX9hnV+egFG/N13P7i+nmluhC1egRdfD7vKUUpnTOj0&#10;ZpMLYEirdrS3dd2+feu1186ub2zR9yEpOfPqa9ev3djcDLIegIg3NrYYCUa/imyR6Lmzsw3IxLtz&#10;fIHhoc5KosaML6uRjwAsytNHMQh2jkw2ic4vLuACc9b5bXAa29E5bW7kJB4aHnR7/eThrDruBvdG&#10;4Z/iYSRhn1MbbJXlnsmmQGihdrEEOCrY7ewKxu/V4s0n1T+fiR4eMZR1RUxJxJOQvTjL61R3WrtE&#10;GSAxhCSWl9cZT8bEDkaX8P+YA1G+FJBAUCnuD4cfvSRSUhHF1qmmJ293tLfSDcSVEk0Hv8/DR6Bq&#10;aWz0c1SxgrgSFpzwySqVyalJPgspFAczQYGlApWBSX62tHSeMSmPxmQ0zKAHjRcHCWKTWEMQqkxg&#10;dgoPB48OOAPWIgq6ZQywEwMDYwQo5vf5sIARMzOTyytLQqYWP+1qcHtdV6Cv48tp0sw/FlH9DkfY&#10;v9BLo6mEw2RP5FNLa0vB0CYKLKlMgpGOmqaSj1JSlqCLZEKaSlZXzWvzlTwH1ej4RGdfiyegD8fX&#10;0TAjhQL1gJnOnBdPEA4DHVF6NDLnaycuy6A3e4cPzgfhPzc31grZNCZ3Pq+7sKO7NX3twtmL0GyV&#10;FKF29sKrl+ZeuH11Kr9VcUas332k+fH7f72kH/LVfvGGg/M106ly3/9wTPw/0ZJ3amZ+Zm5hcWUd&#10;9Snmd2i3798zDlIl0Tyxod38kXb5zy2bH8gYHp1fj16+dJmoIt0EZdpOmfFkTEKyW8bec4VUwdAS&#10;SkWToTiygMyGIkUoRadBFc+nwRFShTROZCq9NN3YZexfFiHhXvodRjLmSpPH39rcAkREhcYhKYO9&#10;Gi3HD1VlPTuvD5ZzutQHSOuplTLryjCp6IkoWJFEL/5JBH6Efi7Rti4/q2hzCLOqjktJH1DRrZIk&#10;TBkAUrotspXq2VU9qVL6jbABZcb19cSuPjko3yMpmoJvCduVckVaIUoSJz9UnwZV5PrALuv+j7wV&#10;ErUU/CW7ZneX6p/MT4KZIrUlKuRvafiLZodu+MhbBsYOTk9N/o9/fv7K7lF30/29rule47f+6rtA&#10;IyQBYMd2srxr165/4+tf/973vnv5tZsDrXtG9vV97D9+iuv3NjoG3p5N2aau/2putO/Y8OAwU5UU&#10;nHBbc/rK1u6W2+rsbuvlmGDCbnB0MJqMxJIhJnTpMyRzKeAeyvJIIkKoodQJb2/ni2lEBBXATopw&#10;bjOKIhzHza0I9PiJKIQv6DGMbUV2ouhIMXSfjufwTUCaBv9cSmXWfHtnZ5OwXGiPOXw+NKSFZILt&#10;lZOcrAnuNkMJavTJILX7PI2IzCHcBnybTrGDlFRYJ2190FyejIJHyqMR7WujmPRxGyEd8kjAL1hU&#10;qQhGy2bWC9tI2BcO29zMVCqWFG6etrC2BWdhwWTRx5Lh5rYGan+G26O7EdR9uAx+sQJWl1ZRsY1H&#10;ksKlkUmtRJoJxGqR+S52KKGGdZZKJtiwBD0mnSFLsYMo1VgGrBPKYHIveizgu7wiYZPaj0qePj4m&#10;eqwVGjv8Ti4FlEEGQARgCrihMUDSpQixISduAoIScU7o7YqWYf0jK4oYDBshepzk+/gnWXh0T0oF&#10;4ZsRbItFcm40rhisgSPDDiJx55IIkpRDu+HIvr37lG6dSLrw0ZAlYsVyKEiRgDOYE00EORNJbXlH&#10;ICs9Q/p2Hd8cTURsOof8DptOUW2grAFMIbtleTPaDwTL5yWfw+OBzIAXJBtjjEYU+9Q6siuL2cWJ&#10;I5Oh6LPlGQ8kjLCZKrl8zGrn6CzshNeIz0adWWUsAdUwMc834206O71s1tL2RBSKHMrD32vvfewe&#10;rr6Spfui2YxEV4I7DpvB5/ZXCuTBZRIRAqh08wUxEiENFu7PfvQDgTG7u+cnb5G2kP3wl9IHzeZ2&#10;tzZZmjSGh4bHGF6jKfu6z4BSVHEAc8Dg+0NOBraJ+BMf9Obt28AVRKW+gV6qf7Bk4YdV0y3tTY8/&#10;+s4ULcgQbhhahK9CO8FYZDeKyJZUdTV2gCCu4rAhbANJACWmqJ94+zvf+o53Qc6tY+MSYRX1feIP&#10;+04I0RBRICJLwwtGnsZssYmpLsRtH1N2AdxX0O9uwVawv7+zp0cwer3h4x/7g1PHj33vu9+Fxc8k&#10;Xj6JQl3RbHGxHGPBrUMnTtaVTrgPZ195mWIHHhhiH5wxrKqdzS0cIhEswkaJ9nkyWbhy8WYjCUeN&#10;aKVaXVkny6WQYsPQhqjpyMSlgciyWFpaQCwCW0IpRJKorZIriKAzuCiPDCbcyPBwT3vrhduLTV4e&#10;KPMH7vGxUfrL9/QHKjdT++52bC4UlxfWzp49+6Y3P7G0ksGeXAxShKFLgSUDXzzXdA7vpEgyxmiS&#10;i3MdIb2mlrbOzj70xvjgvAvIRxTYLwlhBQHXFViEqNeQtF+4eOHy5Ut0u3imHEVIPpIpMtff3dV1&#10;6tRJ5JoIfOxMfpweNvgzlQTaKlITKA0OWhWADfV4dPPK7Yn9w2qES6SlL6wUoehxIDEHWyZIcXfF&#10;bBi6uiJQHge/ovohmrBvcVLr7GjlIFMGIflBAEIWqmi+odQKQZILIAcmL6Slm8ys1fMAQgmSDoCF&#10;NHylnqupwHhoPrKQlAHkIvkrEJocg8rImwvFaG0VLU1gEpYRICIlnDwmwkoRQS8PyRm/w6zqaO9m&#10;WfIeIFJsAZkrliKvzMbm+GS9EsUpDTmPFa1OFSpW3BluIE/c7UHjA349w+A8TS/FFsoXqOPoSiZa&#10;+ehfNATw8dRSi8LcIr27BD//0gX08YBhVzdWtoKrrmZjLW2oGpGML6C9wuqlUCPx4wgRaZ9yIZlN&#10;6Ktam9HGSZ6lqo+UNeaqzqSyedRaWz6ei5S0yBvGWtu70Ggiz6TNEo1J4CMbodLYCm4btWbEGhRt&#10;PREOgIwk/hUiIcJAgIyqUZ20Nc/ZrIvry9pXnn9+dXMzm87CMeUzolz16ssvnMdmNBRJ7ZZ6Ws2/&#10;/96TDz/6H1C9PdQ63WGf2TG8Uz/+JUf/29ZC2fOXry2vrJJ9g0PjCgWVyqhF8iPKsfHyyy/zu2n3&#10;Z3QWrq8NLL70yK92uY0hlrQkx0QDPp5OnS+ldRbxdGK3cpwlowzCl2rsMLdOZcRGu1giaDKbUiuD&#10;hZNRgX/wC3yOPId2rcPmINTQVQGqIc5QQ471DRKspbNGN6Faoy3IeVBvUivMLUWqHtKV0lfgEcsQ&#10;oADYjN8TYSSvkhIuLzChMvcqCv71/p0SxCSTEn7Pv3G/wDjZHRLVpEUoXwqg9X/5ep0upqBaQvJV&#10;oC9JyGQBC1LF75JnykEhbB5eghWryLnVGYaiLcRRCqYivEo942CA1xob0075AswEDj4umbOArbiU&#10;6O+0rx1xfdpvsDT2P3Do1P0AA//zKz9/bb1/qfoECdpTP/s53FP2CMsYCk9zG9OtPZHd3ZtXZk4d&#10;vO+3fuu3Tp8+/Vsf/d2ZZ3PRgK3jN58IOmM3f/aTQzNN+tEmLnkjvs2N2o2FGNbdO7Kf285MHq4C&#10;6WwK+xCGlxNJJsZBbeN4e9YAL1TpRCFCipqOZ0Jbm6CvcEsUlQzJIfjUAibpzTa7i9ZhU0sHHrJ8&#10;OLI/EE9c2EWay+N3uHzU0TzbouAv7GsxDwUcl7xUQEcoOzoY/PTlm8TtDTm99NpqkHIeMI92OpA3&#10;ZbDUY7pKKhMSbTgNXUsRnZJOCwm+IiMM0sNAmTjDrG+R4vJHf2OX4mguo05y5mrKLR3eza0VFGWl&#10;RVig6RKHLMtQ/9TM7cGhwc3VIJYoPAucO+kG8Q5cGBgExykQUUWNs0KR2RoSI8KO0lyr4CrD8toK&#10;blCxyxmuWBvyi/YUdR1HCeEOyJA2K2uYTcqOE+5FkZHDYEOTQmynZBHXFmrCAoPedWV8+oOywgVb&#10;FfFSyg/uOKGAWCfKO1r9+voGG4GchhxO1rCkotL7I4vgG1pbWjnLRByLrNblJKmiVOZ7iO8kuy2t&#10;rQJbms2EZeQw2V+yAYXrTEpn5iMQw6lIOcqBtYTdxfLMqcmxTCX6j2V7xaVKafR5ozrNaLS2nKyx&#10;lw05q9cMYtRKS8Fg0Q8ODrLMuPkkZyI4heqG3dHU2I6HKWqGKKAqdbh4nxRKyZU1NBCMSIlGYut6&#10;pvdKRotP29DsR0mofqSGQ/GAq9VqtnoDXXweTrlYclV75O5D3AgNqwIynYiv6Ns7AiD/iEvROFtf&#10;Zr5dKJXQ+hRFKBmRu3Tu1QDa5fxzLos3mwIdi0jj1cuXWQxtHd1gmyTaUGq41xyrEllkNkYiLw+b&#10;72RJdvUImRFGG8AiA0REgvnFBQIQjG+mbkvqHCEVBwx0V5tbW+PiThrx+RuAVglA/Dkc2kEcaHtr&#10;Q5QDwZqiYqcDjxjgBEy17kpbL/UEFReLRpY1sKSYCtU7PnJ4CyNBKkL24Zf+8Qt//fm/+N53vvmm&#10;tzyhzIoLusApDspC5ssBxre96U1vQlrj8oVL4H58ICiv3C8q0P6RUcoJHjGj/sHVlYHRMUmVBBMy&#10;03WmtAq0dDM41ds72N83iB0eBrQ2Mxtc0laZCML7yWSh9OCaAk0edhqXzBpF+AfG/czCbW4ag7lg&#10;L1WRTRUJOJPFxuG6sLQ8NjrS1dZ49uIVrkd84mq1gwf2003yqvsXFq907DWH1kqhIBIJZx9//C3B&#10;IJCymOASUPlofEDi5urG2uL85u42erhNUAsxrYMK3dDYwj2RsXCVet++/Qgqdnd1k8DB+oKlRMOe&#10;LhtQkccHybrGHADHwAKaikzfrmzS7Oecu3rtyuLSAgo32DCTLlCDPv3U0zdv3RRlIKMRdhEaQpg9&#10;I7HGU9tY3Qo0ezI5AdtFvsEocqYK/4mPxUlA7cxfczBA/GIo3YJkGpQmgX9iMUoQIiCThdxzVi+R&#10;FMcDwFiAnOD2FvQk9ipKW8BIpOPR+DKIC9ZD29thvH1wVeJM44LqUuPTU1MT4+Myl+R0oT/OW/CX&#10;3Ch5Srg3VgrUPYQeupxEFppT8CQ4bBQI1sC3cYoTPdfXgguL8Ky3IWmCOwkFwYQ8DKYKsr3Eei+B&#10;mwRAPfcMDdsUuDoorDKNbINtQSAmCxTbJUTwzRbmgAnxuUTR7NYD5m9vRbq7B7HBVRRf8lD4ZezI&#10;YlndWJ1bnKWjCLVQVdKWydGRfUUFSKs3aS02o8Oiga2Fp47RLyoBLrW1ZvYgBJOvWQsOlzXQ4Ikl&#10;woRINghJHiZZkGFhxOWLKb/fCZhLgc5ioL5Hsh/laKKhsEhqsm55ZJzZIIWY5uDktDQ309nZ/thj&#10;vxOPd56+b+zi1Tz+FCDMz7/wQiq89OBB06G+4O+9tenyvPbdj59+83v/EIndRzq+dmogqGr6sHrs&#10;c2sx/atnL22FIpwCg309Rw8f7OxoU8dvm4Pf0sx9cHVh+9ISChEiYklECuYbd0vNhbLFvVyojDWq&#10;dRhtqKg4IczuBsMIBTFZHd/N4qzNfA7O3aKH7jOqbBB1LEzSSXohNaMynqVhTlMED6OxCDA9CTer&#10;HziHGonqjAdBjCLiM4gmJTURA60d4ju9GGimkTAhglEMiW9K846HqEzBix0KdbycIj4EdUVkFfxY&#10;IVeJ4Lqixi6HrvQpRJ9WOnfgJgJuSQ4nFHtht6HMJ8xo+aoDV5KcKV+CUCm/1zuEtDQFJql3A0UK&#10;RApOQfnrOhAqwajqhkh1swDpgso3SH4lAkKwXpg0oxmgJwMTeWZRytFVAUookKRznYc3ratqrMuZ&#10;noXEXT5j6Ij3662GtY6uA/vveRsL/hfPPI3WOUSrA4ePIuz3mU//mcipQ+Fwudo6ujo6e+bmZj/9&#10;3/7bpUsXcX5821ve6U345hvijTe0s7Hvv1J+NRhb6PbuS5Qy6L9xG7e3t8DGDuw7TIsslIgWKhiN&#10;cxa7KFPT6aLemCVQge6w72VkCW8RsbnBc6kK2ZwDQnJH3BaLJcgMPGFCOucOt5j4YqMlYsGNiiRA&#10;0bllfUCAYXi8gDCeMrECEQfkooh5ACFCukCINaD0ix+sUeeAGsHy83qEFwHBMZuik+WFzgicTCdd&#10;BGBromQsqiVlUHw/Ib3e5wWhIbhxSO1uh3kKXf0tdquozJBa0QjSGFRWpzESDcFwIf5BmcJhiFUB&#10;IR3uARGGNZbLFuG3kCqyINs62uamZgKNAa7LbDMqlqrwHRKwykCRedC8P8xLMaCqMiUKB8aE9JQ4&#10;UylrBkCS0gjNERYjURQMF6EshXXuBq2H8MTFMxlGqJEQR0gCADQRdhh8Yd5CFic/iAo81HgZBFEx&#10;0Ie3vVhI8/3ETOgf1KVkafW0UkSDa0KFFCkPhZ5F15g3SmXSMNkJdwoFXgayh3BeUGsYKUPQR3hj&#10;ZqF5AGQQJDkiFfKo7BUyVSIRB3wlic2NuoSlma7wy0vPVo3lrvFOS4OpZqvwq6jLWr0yLr2wOdfc&#10;52/ubmRUwlZxFxCviVf5lQsXKyl1MV4ppWvJcCIaCqbj23QXSFzFHUDm9NK5UrJcTckYcTlVTaFd&#10;Z3b6rci2QWDjfhq1JpexkZDodHVi0EQptLW5nI1ntHtOjOt5iZI2ng6HNzYYsz5+9KSJUGOyk8cF&#10;Ai0Lc/OzUzfXV5ZohTJ+NHn7NsOAnb2Dawuz7kCApiC7mvvFs4/sBJENZKaDfRji+sTlKbO8tEAx&#10;4W+AjsA9kd6MwtEUEDjQ6F9YmrI48aNV5RGMTWUxbWWwDZdms845OnjA6vVUmA43m9p7e9q7ujgF&#10;yfbIKuogef2Ls9nghWRipcrmQQGJcWgxi6nG1hhqaiKBupX4/TJSvrm5E1wPbW/wCyoI3kpR5ssx&#10;z9tYrZUhcVvPnT8vL5hLj4/0Y9KlrXAsuQhY2FSz+PgnyuXp+flLU1NGnaGUFjkJIYT5G73uJqNW&#10;Xy2mX8MDq1iKpXYz5ZjahNCMdnM75LJ73d5GkQsWVriRDZyMR6DRU3Rwg4DQ7TYn+3EXLdVEqmdg&#10;3GCyK96++u2dXYPKtLI7W66V77rnLn5HNzJTSdnM9kJiNWtu1pdztFmZ5+rt7rx2c5ISubW5CWLW&#10;8ODA9ckbfb137wRvdx8mvqhXZ0O45dx5511MiSG9r7OX0aHfjWeYoFajeOJoyRU0qMKi10u7hADG&#10;agZYggUJ2wmOObkjuTxlR1sr2QX1pSj3QDAiTd0zsY94B7+hra1zdGQcyApvBIpkcF9QlrrhKP59&#10;5DeRMMbe9tZWasfGydszs7MoXG/NTM+gTpmMYbWQDNjaVUXMejhqqKypdOi8iOg/ojAY2MNcqhSr&#10;VqOr0d/ALXXQOOjo7e8eaG1sC3ibDHpSKDOLRcag1dhgc+GJxYUNCInKOwbgNjKrrylaGLduCXTi&#10;y2dHD1BVpitP8DQZRHUxkw4zW8ZZxtGOsbfLSZaG63CVdNRiNoD7g82Lz3yW0rkGrELiFAwySRNf&#10;XlpLJrP8MhgspDuU+8RTKIZKrMFEtkLGT7BTAmuayC30Z5S09ZD/Cvh/o46Izy6TLKV8stHvZbC+&#10;gpoy9hH8P/CaUZcIxqoWaGnlhaVFiB8VXXp5c2k1SC6/he/m5Pw80B6tas4YkuNKAuk8ZJEsiD/r&#10;KuJsw3mRrxV3aGynw0lV/NVrrza3N4Mx04yiwmbOPc9Qv1qPbAAyAJDzUrndfDXKRCR1Sldnn9EA&#10;6ZWiCCE69ebG1unT9yIhBjmMfAv8hmOAOfRICBPqDa/WMjIx9uJLL01PHwWgPHTo1z7zx19YnJ/v&#10;72//0IPGz71vNacaObfU+eMLxnd+4D/s3zuyR/ftR8avOIY+k2r71GzEfvHy9eef+9U999xzaP8E&#10;LC16Fi+88Lyzsro7++TVFfOzq3eHKp1C8RQlIWIIs+WicMFjv1wMMkmDRlMikiAkYiDW2OZu7QoU&#10;KnlaLpQxOi2aHVY8ispFvUVj9VgxtjMVc0j2M+5Kb7fC+DDMHape+GjU9gIDgJjqbczaouSHMGa5&#10;pgPeKMfIQaXOJAMFChfnYsx/imIzymlBs5uUWYBhikTkmMuYBmpgEdA+YPNSItQHIqhW2fvcZyv7&#10;AuBMciY4YVXqCMkO8zqYEahfyaChnjJPRgJBSetMK0mYlK96msWZzdtJYFU4qTJUpOhjKv8kYBh5&#10;FyUSOC6IFFBDHYkRha16ksZ/K3rl/KCZmehylThmYjExKKzWo+qdLhUYJaSVaHMiXmSC50t0Z+BI&#10;2qAG11q2YzJ+gGRtj/vZQfPLrY29e069x2zzvvziC5cunhseHv3Ah/8DzINnfv7TSxfOQxhHmpLI&#10;cODwkYZAwzNPP4UZ9nve9b6mZc23nv14PlVKLKvKznBm5FIhWvGresrpotMIXbSIeTpdGL/dG0ps&#10;cQ/57FwcXOQUrRVvwO7xy0Cm0VwCY0BO3abbjm05PBY6DPFwNLi5yiALHldqU9Vo1WYLiWIlG03u&#10;pohmsKV0tiytn1opnY8nMtF4MrwboqG9uA1AtIn48zreZVCgdqDS74TIaUjakum4Sl9aWJlxuO1E&#10;S3o70DhcHqw2s9sbO5AQaAqDEuZSVSgjuSpN6F2z3RBLRVY3l42mSkuLhwx1ayME14M+iV7vrDnj&#10;a5tzlQyWxaWMCtWuMvxT4EswNrvDG09msaszmOi0NKGO0dDYtrC6YtWbKtrqranbdiv25maOPJ61&#10;gzMT7ULRsfGbLB6U+9LZClgdw/uFfAL4ubOrEz0UCEMyu1LV1wrgAsQXMILiof1HAaShX5NOUVLS&#10;jKLqoyMB18rtcCKrBFHYajLB2g9tbyOdA+uf7hcwIjOPdou7qaHNVrV6HT5xBtIbqPqAGMFQxcnD&#10;TQUr+uzCW0eKHUwoX4DvGNwNegKuGkyiSpEWBBctek9Wt7pmhPvrgV7a0Q5ERPOPtZcpQJ9m6jNZ&#10;Zemij1gDUEJWocLUCaBmGan+lLHmE4WKXDmfWgxlwonjew+ZqvomMiC1MRWK43Hf19ndGmhqb2g1&#10;qnVMg/UN93R0t7Z1tT36pscgMuH61drROTQ6MbHvwDCG7739gE/B1QVUa8qFqI/Jd/rVVYPV5C4l&#10;CUA6f3MrOwG4IxXLaysuu8bFANtmMNw/2GGxqdZXF2iQlHR5LabFFgMeh+KogBrQgf0HIKAp/Du0&#10;SVyAil09/VanB/e6ualbEbRuNlZb2jvJV5Kx3cb2TtmZinRYaAdd4njP4MDa8rLRYvT6XARel9tm&#10;NOtxsLl9Y1oYx5CT2PoinE0/qAAvsqOzDTbnTmgDYiKsZK/Hd+LO4wMDgz09fWjGEPjJsUXjW8HP&#10;KYCaWlswA29weBCWO9ozsr6wPD05SXZAB55snSVOBIK+nQfBgipFD1/m1rDvFCpIPR6VbOq0ppTK&#10;p6V1oFEDhUJo7e7pwUGFQf2777qLqnFxaQVJdq4HLJoI093Tia4gy44C9LnXXtAa1clCamFzGVtp&#10;B57HegN3ZW11EeHdhfkFqth0LgmuSwFIOlcr4htv4UYCHoLW1mfRtrfWFX0k6UtSOUHnlFMin6PR&#10;Xx8nIX0Z3zO2cGM+VdumN3TixCkwDgJ5JpFt7WpFvtpQipVTYY3ewf1hvmMYn8me7p8/88y1K5ff&#10;8IY3kOafvufuH//w+6WMp5raad+DoW9tezUGmfSNb3wjP41VLmolTJ/mcjKFDiKZjOcC/hbgE0iL&#10;QMFMrVOI0IakSKCBRc3Hf4L/8wjq4nh076k/4D/xWGl1cRncaO4vt4gaBfBPhLD7++niA1DDc6QW&#10;obXT29ND+QU0xAgGOLBYeaiq+/ftDe/s2t1WPB94ZdG7E+xaWNucXtSOCgefBi7MibL00cVfD/BA&#10;fEABjeAuCOasaOXB3+R3LpgFCY5VN1mS5y66EtCbKGSkmqwfS3zxl0w5iemQhhHlJAMgdS1c8EWW&#10;Ux0LZLgPhhlYHVUXeDr9PkKI0idCuY31IyJ4hCG4DozICYBaKPLZuQZECrgTMhOEKXVVjTYVODNQ&#10;nMPhDu/G6JnCYIDWDQ2Ck4/fOzpa29oxC9fTiiIRRMTy3IVzS+srcAVTmbhiCIie5wY1sMUO21RC&#10;DovcVXUj9mZQ65AB9xgbKqnXSXW2dpoXEUCsNANHTDEpnhUcsBjBC1+1VOL6IVgodDQhU4vFhF4r&#10;RkaZjDDYEB6rGoYGB6m8KRhEKx+kLZnu6x2ASIe0OY1RJoKAx9DGZiOsri4fPaqzeYevXr/26U9/&#10;2uVoiyfOFgo/R6T2N+5v/OCJFx225q9euOMz/3wp0Nb3xNvfcU/L5J3+P7G3fXjX/4nnrqfnVjdt&#10;ZvPI8MCbHnuYp7WwsPzL536BBAkFQ+m5aP6mZ6OtAQo/WpHM8UI/V0x5s+gxEWS2NsW2dmS83ebB&#10;9hhUHqkW4RHTekbCjXk+uK4sYMGHqOBI2VKoXYsTbYZpFGZlWeKqWmdbR3A7SFkIM4FqWey81Bom&#10;XeiesJop2CgnwFPDwQ0/gz7iBCmulywSlhatCu4eLDqQAFQnpL4vFYRHpZgTiPOSouzGn+uYQZ3J&#10;Ln9WpKwk5WJAwGCkpgJ+oRMI3Csj/STJ9FBA60XzSvhVyiCTwFdKfin4ZR3NEhxe0ddlHQvtiC8w&#10;AKUXI513zmqsG3l9wdWANIUjUYe1+D4WJ49XejpWm/y0ovggbS56E8UiXh0C/1cqAAh1BhtSxk63&#10;+DRsboTwDAEP3S233ogdSOe8/c7r47avd3kNo8c/0NY1cuXyhR/98DucZE+87V2Q3Kenbn3qj/7L&#10;HzyiLhERPZ1MR4GIk850tHUmlvTxZHRzLpba1LR4ey89f/P65NmmHnejswtXbO52PMJQUrqzsZcB&#10;cPQBiLF1DyhF6lcMQshzIYfXdShQRSANIt6iPAKugEtwLpEJbWwzorGzSQ2wtYGX7cYmGEGc6ayN&#10;eYptIGAaFYQazHWcFGIBO229gljehauaQn2kQ4kAMbpfeaCnZBKlX7g1ythvCYMDEujg7qbA/TKC&#10;rmfsiUiVj8m9RRQNfAjLDcbAqbNzAG/xDNwUj98nytipXaZQinomFFGHqnBmeZweFFN5WIRcoGki&#10;CfEcdE0g8HyW0MpTLKZyG9ubiWgCx6aAOGfY6c/YnHqb0w3dTZH6hJOUA1wHSGO6nT9DwEWRjuMX&#10;HW+cLCkkhCChUh06dBACDxNgkFNYqwykc5TzPSwh3pHvITdgZbFOMFnnq19sDIb4QaQIiY3cZ6Br&#10;FQ7TGVQGtwmhMsJFlxT+YbkGv4IhYgr1ulvF9raodxJsWXrELroUUF0YnuPTXbx4GSYGFI7VlZXh&#10;0SGyVta7zL0ZkNUVliGYNG1E0hI+GniwospBbYDcQ8qucqrsFZ4Wa75Evep2owfE+5LnsQGQtAQP&#10;5uRiK4lbotJbFBAkSg+0lW4SLBeYxDxJOZKB+BQdearosT37xsYP7Nl3bGBwiCtubms5ePig5LJ6&#10;tdUpgvu8UrlgMFUN4Via0wbReeRMNpZXxDCmLF4a2jvuPllJgw+rQPuhFzQ2NFEuMA42MDDElfGW&#10;IndRKUMJb2huo1dVzKRauwdCW2tQWpBJYSty9wEGUvE4UZsATZ/O28AYNrPZfArI3Pqd8HaWJZnI&#10;Xj5/mdh2+eplzrnFpblXXn2JlJTqgGkOVHyScD4qGM/tZ25WzFUAh0XwUoBaMn3OcswKVlaXJ/aN&#10;7W5tWTX6BpN1pLd3tLcvnQz7bZaDvYPtDt9ge7eFOTyXG+41d1DOOZfj2NH94OVmgxafilquZipT&#10;yRo5o8EU5dC12eoG9YracqZvaJCynpqQBwn2BWeRCQseZ29vLyvk+QvPEAORXSkUUrux9GZw12m1&#10;lwtZQiFC25xCFptzYLhPo1cHMfZhZLdQau7ok0ESQf2VSK5SbawuoMDhb2gkWLCAFDVzSgPV8Tvv&#10;Yv+Q30DfYdyGuS1HwEBfWWG16qEe43Jy6OQhOPQFTaCQFZ/gYoYxHy2j5nSRDx04oNLqV9fWBgcG&#10;aGM//vjjZCSnW7ZffHWz56gtk6qGNwEDXgAb0FQZSEZZtOS0Y4BADo6/Xm18fD87hMFdovarr7yK&#10;jQ2QL0GBhiCpFFkRBFVJSbAlx6iOcXSHA8IcDT6xRygUyKump6eE4asX80G0dylKuP80zlEREw5v&#10;oUiYULiK6sXFJXIIApPH7RwZHd7Z2rE6LQ6ri8JaLCMUzR+evQggQ4bRoHIpdH7+UhphViPPanmZ&#10;V8DcLbqDVh2ZvcLQr0PWrC7+R/QFbeWzsPm59TAGWKv4ZUozRmHnEBm5VJFSqFRfe+0MzUZSo/n5&#10;OVwLkTwFAsQ2mO/hqSnOblWwKP4TNFtpu3AT0pK0U4qVEL8x0eBjeyPtRvgmyWMrcdB2dXbRU+bI&#10;QngGZgY0Mlq+rGpWJSQouDE0RpnpAWBAR4zPNT0/eePW9fUtfIRAq4v4kVPk0ZrxBGyFXZXBqQZ7&#10;HWgbAM1OB0v5WFlbAJBXJQw7wJ55Q7ah2653lzR2ksQC4vtlymCZwydPpQnONcuwpMdj3zM+4WOw&#10;g94G0u10mUWvxAu5G3iSOEBKSt1P0GzytHBP4FtwmElmIOpoZnBHQsStazcxhTWzT41mEkZcnk7f&#10;c+T06T+DaHv69J9TT6PAsm//t1pbV27enHi0/5ermYf/+oXW51698oEPfiQ2/4uPHrva2WgqDT95&#10;M9L6zIvnaV7ceeJYQ4N/cysIfHXtyqXt4KZle7OCTYdOv+sqz9ujwZ1Nxj4QncqjioJ650BAhPc1&#10;mXhqF4htYLBFGOQ1cbwXAmpJUkbQYr3O5HayJFFqdRDfKRs4SGRhSRnNkxMdTk5BOjiczWwWclwl&#10;46+wrnhqrCk2Pp+dx1z3mWBVhuMoJEPsrUUjcZYkV0j0B9xVqnMGqeIsdajHSn9bfoSrFWFaJSOv&#10;E/J4Tba8DJdIc5AVL+UCpCcMahA5AdgiuwJiQj95bWPz7PkLEEJQYK1TGhRionzxdlIrKuzJenYl&#10;w0mvazIIslX/e5l2qgLQWutMefIzsYVWmBHyKkjNyGvSHpAtzLkoLULRTmZPVHHQ5OoFplIWvCRn&#10;tRr+WRCq8CG2OpCcxec+Ts9Ahj9UDTOJ4YXd0Rb71h7bVyw6c8vetx05dgK9lT/71B+hXXrw0JE/&#10;+NjHujylPdZ/atVvlav2nL5ZD2GImdvNzcnzq+0NvcHdjbWpkN1l6RnuePHHF4uts+DZjYE2o1u7&#10;ndgUe9wSaJ9B+KnMzdJbz3FtPBOwErrutPkY4mICGhWofHSXYQ3pnhRUpe3Itt6iZ+qb7Jz7QQbE&#10;w98K7tidvhMnTgMUuvx2raWks1SYHYnEthPJCNpXBEbgWoRLFpbmiLOwZNHmIG9mzpaHi1Qphjmo&#10;PdO+hJTIlzwFUU2qmqyovKrTSUaSgRyB4dEaNPicfo/dn0kUUBDiafePDnAUkt4nd5IVHfqgKTSZ&#10;RZnFTWqV6GrvIpXhVJUkWLz2yqxbDiOqNRjlkOCRpqGFRxiE/kXBgDYLdDFqMPiz5OLIJUI/4NgU&#10;kbByKSrG8IKX01UAlIK/QVlKixVAQXyEcasrlsS5z6QXrxtF/KmeqPO46ypT1CesMP6VPzM/43Uh&#10;cK0GhicH5+1JccinKE5ktqmUR1YmV8ixNRAc4ODgCQhJy2CkRGEInWXInCOHQEOjXzkQZR/xO3AI&#10;EZRajjdnnIvuvDy7PNWR0hzXICPnZvErB6hMxRKOSvkiAAy1t13tgl9lLJoMBRNDnxabFTkriPAy&#10;FIl0Na0wi7m1vX1+YYEmPhLNZGysEPZIT3cfQ6TCzsjy+DRcXl3Wkfa6MsDBwpfamDs/NT2JAcfa&#10;yjJsk67hho2NVerkTLwEJJqvGLp6Brxebp1umykrAxB0zWDRMCikPf3GexScmdGLCm8JJCCqBI3N&#10;fEicB5TBExWdUdYN6RcKOh5/ADejjaVZf0sbt1tom3o9uM6182c7enuWaVIY1EzEi9K8ARCCUFhl&#10;bo9evtVmjqfEvQgtD0rk1bUVeojKUEtVR/nHrKnVhCwYQnCUmiIRSVVN8qqUdwz4YJlI4k+OhmTe&#10;wsx8D9JVyCBDWlermxo8TdgXYCRPwcd1Mzhdys2vLskoZk01PNzLEF8NJ/OaphPAcaA7UkgCi7r8&#10;MF1MdrcHSirRztfSuLy+yoAKung5+m+i7QCPT85PDtrz58/D+CMQLE+u4JWSKSKziTySKx7P3Jpc&#10;CATa7FZsqoRbI9oydP41FbpIUCmsWn1je3+9T1yH9FkssZ1VLyUwk5URXM6EboUmAQ/16Ck0KdqZ&#10;GWRXnn3lDLcXv1IQRM5j8oFMklRM29bdkYxnVDWzzuStlrKlMmsjx+QaUAenFAgW/cTZuYW9eyaC&#10;odDE6Oh8zH9Pv2lpeq5xv52ybPHmLrrYvAsifsyiQpmncYRvHoMSR46cRKXN5/cAq8zOLhzYv58t&#10;B37DtmyBCaQ3IA5JX/DI0aMcIcBLnFqEeHRN6wIkZP2rq2t1SiNHL9pmrFl4A2LP7vOSnKEpxa6l&#10;58gP8p3ra+uEQsBLVAwSkTj9VXopFFgQnhhu4HdASpjgW+ubDMouzS8uLyytLq2Acrl8iLajo1hh&#10;7obON30Kbi5iJcQZMh7eTvyyGd6LIv4mZxgbW6Hwy7HE8CmZUB214j/ZQkCPSFszzw8nnTjPLuKa&#10;mfNjb5NfcmoSVgR+UMAGaihgc7JGpZqEMy5WypznBA6Z+ahWSRk5qyALErO4FaweEb5C2F4h0hHW&#10;RX3eaGAwE38LpFvk+BMDUdYMmy91e/Y2RTDkWbHm0Ju9Fp+d6VaDrRQTPKKa0TZ7W/HPcrSUbE1q&#10;k1dl8elihZAM1WtR7QogHskmIqPiYskcrCYDUQOVSPHayeYB8+BpgetOjI2T/OETCnmeCVUOcpTZ&#10;iHfgpgRxUfclgqOYzymgsLDlJqhUilirPp3KMvu9vLAMGkTfgbC4tb46MjwEhWB3dzEF67Lj4VBw&#10;+sLV2X/+au7FF0cc5dSxnp3t0qGye//Ro8fs2//8h09EHb2/u2x86ytXl8hH77/nrr6erunZ2es3&#10;b6PyliGBSqVOPfsvjZvz852DyTQVZoQmvwhN6TMLmzOXbl48fOoI5SekvFA0Ks0wdc3vcSFMpDd6&#10;SHqEgCCpJMYgrsbGZhrWJEBEebxHgUvFc6okkk4UEqTtZvrCUh9y/0BwgQdF/5pYBywqgbVQBqNV&#10;WLSiXSLUGYMOvJeKj8lZjkwrrjfCK0YoRKQLpWDVaCjHWQu8skjrKiL1XBD8EkKrwrcThTZOJiEC&#10;m5D5KefJW0gR9JaKYB6EQXxAHfCdEBDLF0sLy8vEz4Bf/OBYA3UQsf5nXkoOQnG9VbyxZYGK8JX0&#10;Cv8N4uJc4m2ldahMCNbFUxRbQ9EWr2u8iaGvWAojOMM70rih3hB3SqocFnb9+uuCDqLnUkUcWM/C&#10;EG8fTbm5lcl5cN8MOZahqGq5orrqGbwVORDOQiJkTWeGRkbe9q53k0n867/8cyS8e8dj/+m19VFI&#10;ksPmJ4esZ2o1X7TS0NXTt2//frhWE0OHYsFsNL++dC188o17W0ZdV7d+Ao+i2T7a1t6SL4vEeaOv&#10;SQhzGa21Ztcx28Xhhq8F200IyFWYoCEAEmRIhUglc1TQ0yHHULoIK01dyRTAEioMSEVicdilME2R&#10;qiJNKquyOHsVSzlgQrjrDEXxhxotRZ0aATnSZeQS4S/LXqtU0THBMRqJHkm48dspM6MD8gEgJWIW&#10;HKDZQnYztGlx0m5luIIWspDYeD6surmFOfDX4eFBuFaxUAx2PhO+fMHR5G4DlLoddR96G01G7rnY&#10;M8sD5VmLchYrEwEw1gjSqg1NXlqXzL4yc8y7k42UNHmvn2YcbRcxyeGBEx7xk5BAB4prRrGJaACi&#10;lwW24SyqryVsYQlozFLSneC9lldWOOnqvoT8J9a3ddSHAmJjc7NaqNArBNxOJZIsO6o3zmj0O9g1&#10;OP+iwSs5uoJnW8SzVQY4gNbqQ1S3b08Bp9G9qjsPkvkRDKUnw9SLRgvgxRDV6OgY95Txc0IQaZ8i&#10;ai/FAylLfXBNEn0FpAA8c1hsTQ0NuMJm1DFcbjS2qlPVaDO4/M6mdDSfxH+XGfedVHw3szK/UWC0&#10;uqDlV3w3jfEaDDnaUMtLK5wUMLeVOWipk8nJuC08KbpJUmXQuq+WKRLa2lpuXr1mspm9jYhBVHLx&#10;qr6iT2QrepOrudlfLWdCwaDWAL2vCFSKGgHcVu3Rw0djBUaEWngqHAyx3Rj4P3Y0CncESElDgAYl&#10;NpiN3PrttaXmjh6sb4RY4/exYth4Iu21vgZIDsyQySQdbql1cd7kdzY+7Mj6feGBodDHZCmiXcKC&#10;N6A+YuUe8bhxDqZso5QObm2fvvc+2jXcaG4gzA8xhMjlt9Y3KL9QlmKIP7K+lo4nO3h10Tmm0pPp&#10;ZsoxSJvElTJ67Hr1zPJSDnFUhlydzDJo4iCWuayRsq2q3X/4EMIQgIesKlCPtc0t5PyOnDzOOiIg&#10;goR7G1tGJo6Gornm9n5g6HgeHqIGDf9YOTy7OsODV+fgTpvRZciXVTaLAzE6vHeJkveevoPPAg2F&#10;Ejm6E5MRaIgTJqSVmutcCXYX3QNOW3weM9DjlOE0pZsJUl9954d+XVFSlmfJWrp17Qa8tFwpwWyF&#10;4MsMpKSLZpsFOVq4MnjYwJo0mr2FfIoSBYNnbD1k2t/hYFgdOBe/57GhQVI35gpng6qD7bbJczfM&#10;nWiDGrcWUxjX0zLbO7EXPEClpWQqIaY4NDhWn90mMpOXwOGti06BrsCbZn3DTD946CAhmX/ieOYv&#10;AWARPh0fn+DbaAKSVRAUgArIomSWymymIKNgIjHlbnNyMyIqunYtrXQeqXXIReFxtbe1RkLhBGVX&#10;LO7ABcCKU2lycuomqDjeNi6fbXTPkL/R42/yeBtc4Z1YoBmeELUig2DSPSTocPJRSUi/RCUjKkyv&#10;UHgBSLOekb/ib4Gm2TBSuKvFZovMj7Ot3mEhh5dGT7mUyiTXN1aV/jUie+ISTciDaxkOi7wK5wrf&#10;zCfi3GFGgg8oe16GwFDUzEFoqM+zkIzyjormOwOMKILCQWSLIngGdZ1MTlRXkdnjAtPZMGQIMipE&#10;AW5cnJaBv7UdZvatGruujCe2uaQuzu/MpnNpja3UOuRUWdNlU9rEnC/kUC1zwjVUVZkcVnQkDPE4&#10;FSSDmaxlKhLwD9RrUPTREd3IMDhwl5ZWZExBp3U7rA4kTphkLuN2kiE58TU0oGdP4sXVcj5JioB+&#10;Ad3iijgq8kFQxKFhwZPlpAbu5W7T6yf1t9gdi3Mzvd1dID2HDh169VWN1Xqso4Nd9fff/94mN+TB&#10;4di7Dp+/En/vZG6/VV+6r+G5Q32lLeefXtjybYZiGCYfO3JIkQDQPvfccxjIkbbWZ+JuN/Us9Q5p&#10;jRxjBp25lNHGy2qQCMRgEfeyDQxOYHpZkEdtX1vdwLbcYbWb9aZcUZRsRB5XpUYXgxIRnh8SRILK&#10;+/0YxHLA3Lx5i5B99eqVEydPegM4SwKBKN2dItqtzE8lIX+Th5OfEz3IK8CNaAPVPddEhVnP8LKf&#10;P2TTOU5Bs5gdMHEhcKxAoaTqMi2lA2Um1xeV9nKZUFNfafW8RxAmMZgyK3CgpojQm0ZrtNhVWjOp&#10;FamLUKn0RjEc1BtuT81k80XaDaBXdbnRenuxnlcJsKFIg0onUHl93G2k4Fb+/DrEpYzhKsMzCjFL&#10;8RiWW6QoufOa7BYhJ2BRL9CWzBmSTAl9RrpCcjRK3qZ88aR4dxoIrBMRHFJyMuGT0E3zStsUUuia&#10;q0BTjLSzoha9YuF3V8rMOnCmvuGRR8dGCE5DHR1dwax7MnWsqmrs6+nZe/zhtpZmrMigTzDAdPDA&#10;gW9/+SelrApMevF8+M7Td+/ob61Fr3dbD3a0dSi0gYLHEYimdsweBjazYL6qvLqYRGtdRPSjecbo&#10;NBg1Oe0uuO6AWw6PVbAESI6W100ehWBgNFKP9fcPdnV3mS0g5AxTZST9BHpCuqMEnkeeROZWzGSL&#10;jHPYHG70B0CfUcvhMTAmvLu709zcEI2H86UMh5rczIIaGhPhh7yE9cOkLrfa7rTHszGHzx5NR6iv&#10;I+E4N2r//r2El83VbYNFi4ch8BfPRzQLMecIBAgpJdIkRfypnijzIKA4Ig2/uQE3AxV1JD+icNFI&#10;PJi6P7D/0E5oF0kJwGWTC3KUEPB56Mq0qYoUwSa0LdwuBaPii/p2ZGiEFJ7FQA7Bo5RKGMvYssy+&#10;Eeg4ahUbUAtXxeqJxtByq6GlwqQOi6GSK4IY4wDDCc5hSB5XUHioMt1iMXErtAZ00sXqg2VC1ssr&#10;EEBEZlmwVfIBgMM8gH2Wn0yL4B9rTqHH5Kdn5g4eOow+IuACXSa6VQJnMSielql5EOU6eCEWL8p0&#10;nZVtg4oHBtXhSroUpR1ENF/aXdXZcX2rrYSWVUxDO7Q1UyWc3fV3+Bq6AhVTOZTapkA1kH4X1Dub&#10;u1tYp66uo8m3srS4vDjPzTl/5uWpWzcAkuZnp+dmbs/O3GQsg6Y/ykGKTLpzm9GGYE5VrOUqhlbY&#10;W+2+2O56dHcXHUGSznwpSaWRziQc2DnsO7RvYWOutbmNNrvb6R7oH2Au/tyrr81Oz3D8ozAmYuM6&#10;WC+WyZvXbJx+VvvawrSvsZVYXQe9+ZwzN6/D89reWKfQ5kxBhYGkioFS+h11bUaB+HQy3CuixsB6&#10;ejJ+9h05lslmslMwgfzfd/9pyb5LGGgj5w0sX2DWh34wz4AlKwY1Uj1lbt64ARvQB4KkhdcKoE8J&#10;JS13UeQiHdZraapthnZoXMJmr2pLTquZfgy3k44sdU/v8KDN7cRgglMQjVd4iECsB44dyeSyHQAp&#10;7QhN9IXDKRQmkc7CnjieDGrKKmuAg9XOsDHKoDTpKGg0BRwIOCYhnAFBQ0mJYUvd29tvMtuymSTg&#10;unB9uN9aXVeHzBtKNSmjRvqF2UlMr6FD1rF9CRAop5cKQ2MTSigTG7irVy9nYmmnx9Hb3wr2y1Og&#10;mqkI2lpjfJUoynchFwvIx0hcmVAEipXPsyvoTDHT19vTBd72i+d/NTE2yh/wo/j5y3ODzt2N6aBv&#10;3GFvMGwv5s+dPcf7Hjl8LB7LIn3U1NjR0zOkSApLcQxqxTuKJi8lCaoNmTR7DHUQQSsZJCbsKsaC&#10;ggGkUq0tLZyLirAkPt8S/SGpTE5ODfT3QxpgV7d3tANBM3jFxXR2dOKiiHwDfVj2SntHG1AqEq81&#10;jMv11CWiPiLvyUgmasWpOJGCAVpB/hTn6dhu0t+MIAVk7qxMvSvFHHQxkgk2KiMkNLl4Uw7enR0Z&#10;z9nc2iLj4bZyr9jkHIPEF9qmcKTqhBWphhRXauWELRDCiLwc8YqGE/iIJFH0zppbZEq5Xsrz+ryg&#10;zN6DWiieu0DmcnIpvrl8fO4D38zV8m9yRGmI0WFAdHhORijYr13Hoo7GQXQnHQ2lYuGU3l5SYSBW&#10;TaQQMdakNXZVVo2UAJJLUUzUBgZ7OQBAOtgRjENydCIucOXKjUQ8y3AfuRCYy/r6JhMkDY1ezh4Q&#10;J5jaZCWoLDHmpTAV1Oh+wZxmphbcmrKeGhQwHzySnAy6YiNiaErlvRveUXJ+8XZQFXgdQeAYr5IR&#10;Nq2GJWGGaKhDAsdN4U1BtWd8hPSap//AAw8w5VAuf7Ox8ZsazdbLL7c+NJp4cPjC1fh7Z3PDHdrp&#10;h5q/YvYe/dK5/ulgqbOt7cRRRpV1k5eeC2hW8xXThcvX+XTca7H1LObc9KLduJrCioPCrM2UUX/Q&#10;ZrLYdHj37jmqNzhqWluxJhZ3MGmgi3S1tgFdVBR3ZRo39Bcw5SRD4HGxNur2ACxduHGwRhYXF0h5&#10;SbnUOi0YKQWVWAyZbdSQRG84eEBKhH4+Iwk6UQXGAE9dYYGow7mMDO6Qx6m1BpXWjW6Y1ZwtCBAl&#10;ALRAoZLDkF3R/uBgIGPhn8jtZMaT/1RyRxngwohQciARgKCvhbKj0UyzmNKfelRUQrjdcEEoTtDS&#10;CwY3fC6sh/gbcUdVHAVkRrtesP37wKBkVEoXiaut514STQSYU0aTof6p+MQ6AdfLchaK8rd8iUgp&#10;8BkOlArUKhpvXK3Y5ShT3iJswJgxSieQF+hhiwEokV+UvUjZxO5BHCByFMKIUckAZk2DVz2vQw+R&#10;n63nnUInYOgDNd1ogpfCaQ4Lr3jZc3EO9ucuKwfDCX7xRnzDY4+89dE7uudu3ArGM9MXVpudXZbW&#10;ymT4OWOukXkUdhZXhbsf3Fm5GxYjxrHh2K7ZYYaPoaG2RgeXIluOOgqhAlMMlEzsa2p7mR5QRiXn&#10;ZjClmCBci2ezGVBHx0w5DRQx+NAztcC2RbLYWBDzInTe8XUGytImklmZMBRF+yzfR6yjE0uZiogg&#10;EwycSIFGFFWKCIQi+GGz2KmlCCnYrQLJU/cuw9VdXMXEwmqyhLbCSPJZHNpwMg7mTvZA4OLGkpFD&#10;upIOTx6dF6ThRQJKxCUMQpITyzyXE3YgZFy61pqSwRvwINoHN8LrdgJEOz32dD5WnyMmoBEeia70&#10;C5nd46V4ZGBXMgno8oBkg/Ez3UyOwx/Y8qlsCtqDJNhCK4SVgdiel4VDbczT5DL4WZ4UfqvE6L4+&#10;jKx66WMCuYmjhnjWbSCtyePgd543JQvWJuJsLArsitlaLodBLzcfTQrqDkFeZDpehjTrkDMc6OPH&#10;TkB2hhTBEcBbE/+4ZhHcEoqhIoerNBNlfRLUILOqNEhWAKjEM9u8kQwe0nPLpNjXbMA77ryTIicU&#10;DiOAwO2VJr1abUNWmR1e05B20ykGhRkYRgxI39XTOzqxD+6XmZKOVprRhDIRhtpNzd3ra0ux8PbK&#10;4iIfxyVDl0Wk16Mp1ej4AeDbbGo7iWRRJgaYwjUxLCH8Fg3eox3ag3fvRcKHpcJRxToQd5G82mB2&#10;x1MkNiWMHkkdSLRhYM5N3+7s6YtHQpwyFHBgNnQ9eSXG7riHHJ9oXLKQ0V7j1GHjAVaCW4u+h1SH&#10;gN8CmoEUiFQPTW0ZBlY2nkxs/f/I+g9wS9O0rhdeOee81s45Vc7VoTrO9EwzgWHGwQEBxcA5R1AU&#10;z6eeAwqoKKCcox4UFAEJikyiJ8/0dK7uymlX7ZzzXjnn9P3uZzV4ru+r6atmV9Xea73rfZ/nfu7w&#10;D0hglwUkiN+k1yegTjnqajT8yQXB/BItkZFEmvLWzffpzA8FvYzYOeYJVNK6Uu6BkOwoHMhAoKIx&#10;6cDsm3ACGDvqDZEecSyBeByYGgfZC9+AEuRof39zdUnbsZ4+dwljb9IsxtDk57Th93aTzLaIIcsr&#10;j5lKtmVyjouwi0YaWEdnxAV5VckVgjPWhH1svEYik7x89RILy+1zX7x6wSklb0luHdmGeKaScyCU&#10;V+I2goAnvpw6P2NzWOBak5izExrV8jTZlWL0UBrevHnDpjM7A25OTlYZmWWuUCpnal0ruJk+DJSq&#10;COuLq5ysWrMNyiECe0ltfd9kD4OU+t5y/C9/7DlW52vf+NblixeQLXnhhRca1tlTA7bK5qOm3x4Z&#10;t+8ulu7du88e/ujLH8ski2jlhYJhgYejnqbQrSqhkRIYaI7QMCHcihM743BEvCQv5IiCEEA+yorn&#10;UCSJIdSq/re4O3FtzJJ61c+HIww9H7bEIUdE++D9e1DteIvRkf5wyJNNF3wejVnwkdQU5K9kADTw&#10;kDAWlSLg3tAjxM6pI5EiFIblS56KAXvQ5WSgF3E5A7QdgQRRWpuNVqpPBmFrqxsIxi4tLaPFwCHG&#10;73TRMSpFnxsFKIrRHk1LVMdEfYMrJwTTqiDumIIA/KmLzDb0+UDjgHykZwM8lZSDmq/F6gUCCRdE&#10;C31FDlSyewDj5L4Y8IFXobHFWCGXzzDqSsFLPYCuV+a/Ur6aOBQIdnTab3ZobX59Q1s0u3XFagGT&#10;XXj/yKgzTuWoYwaBnAAm4sMjsXAEqBCsVlBh/APxoA5aFzXagdggscGCSnS7Gz88BC6B+rmaQNJD&#10;cgOxaRaq5B/8oKBS9MYhAP6adiab8ocCnIF7+3v0Pei6CTe/1Uaj0MUSt7mC3mClUPY6fTDDBDrK&#10;4EyJc0r1Ip4NjN+hO1p3t7dpi25sb0xMjtfdKwHL+K0bN2/dq33lS7ZLus3pPsezY3feKv6TjVLk&#10;lGvtaujPKn3/8tvrfQy/PvnqK/AB6crotv/grOnvLG45v/ROXPTBWcTFfGw4QONdh7SxAW62yAWQ&#10;rHSbGhMprskZ6RsxWCmNsLBtU2F0GzWEQpkBnzlznjLNagPSLmASUkCGX2IzoDegnsgiFHFqhiAm&#10;09vvvE3r9OSpk3guXblyWXS8yuX4wZHSXu/Aq8NZm5Ef9wFJevoiTKshCNehltE6a3bYApA+GuWy&#10;Gy6CUUfmRmLRBHJOn6aF3IkVmJrqDxmYUvecBgSYz9WSu1pF+KOHXuqlPiwnaLBkbtVyA80sgWGA&#10;gtI3aWphuVzIFYlCDRA/rWok6BXPGhkht8RJlzVKF0nZBfP0OMIVUphyQwZ8nFbEQmIigYuZOZUb&#10;7WglBs2KlzsKoYtOP9hdyQ+4RPJS0XQg+a6SeTO6Ro2BlIzjTyka9cwKJHUjexJPepFCFWqiSBkQ&#10;fTmYYUKQaTWb0f4IDnhYtFH2ImkGPkSFKenScQbQVSthLU6XtNGme43w4qOHD776ta/R8t/eAt8Z&#10;GB4amp4Y56ULbdfVZ144V//at+520NDsFGxTFwYfp79jrfYND4ww8etyyXrt7uF2rphz+lww2TBU&#10;d/itWgs5RUMk0es2IWLKGtJKeaDTpVMZbq1d60P3oC88rO8a0onk+urq2vL69vpBPlnKJ8qldK2S&#10;rTdLwMs1/K6rmAx1Cy0xUNtym3jEJgsVCzeGuroK+7tYggkJxYsBPosNb0/GEB6/G99PkfkgIW/q&#10;gW/Ine/qI4Hg8EA/9xOJkJmTI2arJpVOpPFmELFNk6LyAOCSYpsKk1vPaI+sg9Stf6CP8TeBl/VD&#10;aCVrIV/nezKpPDp2LFkEMkU+R7oSBJMc+sN0vvidrcFf0ikAKCYxS9gt+mQK5t/xYH8/mjIM4KjH&#10;VLoDcEUjdG8a8AHCCKB3meVRErP3odAKuNBsQcCPturU+AT1s+ibI7VFEgBIvNWBIMJMkBYgWSwk&#10;T85KKVPJoiS1kmmziN2SZLSblMK0rxiOU92xT0WeEOUEB8D8OjkAsBxRsOeaUIU4jtOOiYRChJ8a&#10;3AsD+OAaEY8GHRi6RrkBcpyethYJf9Flygf9oWNxvgf51ILwhDmSxUytFSDDSSaSiqEPatDCbTR1&#10;dCS1fCKky+Dso1PFrbN7cO02tjR6FFugo5rkCHAALMGJyOIAmQO2Sx+NRZNHia7ONDA0CQwOh5Ts&#10;8TFDSYKNoW1u6isgNCAWXLx0lbmu/gc+/fJg/xBTdafHi+wbjoGGlgMmmcUd05hJ06qJo+1UgmaQ&#10;KHnG+ga211fCsX4h9Jno2pu4U48f3EbLpFYpBUIhzONlMAEnTaSt8DmpssDRIUSxk6+V5C+a8cWG&#10;Usgj0FATYeHC/CSbRwnaUCvVod2xFWm9QtlDGo4eGLB0RAApwihFPrh92+tzRwf78qWSKIB2dZAu&#10;nBYgq0Z8ieoG/a3FJ0yAROoDcun48Gh00G9zVwrVrf0jLTo3fsTcI8C9UGHt1KvomVIlXrr6AvMF&#10;rECpQPqig/msEImQuyGdWXhy34kKjtlAxsqxpCeHwxLPacKMhN5bR/R5NYVSPhwMjgwMVOplp8+h&#10;M3Zv3b4L1+HC5acALxQyaTS4MDKolnKYpTBs3t/ZAGMUz+1Cm2PYzYyVcDU2OR3rj4k1lURBLWKJ&#10;kC0dPnfY7QMlnSvkFhdXccIaPXHObPS0qmSo/JIKm3vIZOrWrXf7nYGyTlTsiZj2Vml3b/+F564x&#10;qrt9/yHK1nybsOccYxZLn2HzzazZGh117K4Un332Gi8EQ5PFNzY+QfmOXijBAlQNu0JOAnUYUJ3I&#10;IECUppXHraq/pXCUTpXUuGwMzpLeMIIgRO3F/ldGaXLS8In4fpIGuj4ykut0btx8iHIS7m19UT/g&#10;DBPmwyYwDWaaSCAABRtKTxtdjyQ6xQMzs/BjOwgrAn6g6zM4jGYYbn3+cBBRLjtpFsGBmDoyMk6H&#10;BoYQGQaPh2DE6h0fG6fBRpZAfU1ZWWsxcjE73D5Se3oGol6kjgsufnCAabMjlczYqCj1so0ReSLr&#10;IjPDUIyxlUaOB6KkPCIoyqLjYtYiqIQ4MhEKDOPSvYf7+K606xvLa3Sbs6k0k6GjxH6kzxcd8Pmj&#10;LovPbA9aPX2eTDHH3x/BwUFHtJj34zWBB01He3CYgm0IpB3PpsHhAUbDMCzpZVK2QaJmAN4ogdRt&#10;1sptrG1pnMCO51TEORPQPgXDwvwSRTb9RGR6AUd2SmAjionjJCN4t5OMpMkxF4wFAfkAluSjs+mo&#10;SnPpdMDjTceTlWJlIDYAlsjn9pNbKLwDA1aHZPAWMwGxZw9i1lrARk1PTq6vr5PPAUkJWiZ/8zd+&#10;o1XatBuaP/306wZTZNy/8Hr2lw7Lzo9H35pwvrnr/7fvLFajIf/HXvnI1tb2ex/cOt35j179k29u&#10;/63F/BDnCg0Mi1MTHXSTvRMZ6UcqbVhpSPOf2+Ry2j0IIoA/7DAplEKq7TVpcSeAgjAxOUWt2YZ1&#10;B+qBtEAGgyQf4Myl28cZIH7nCmMnHcdma/aEiLdBUmH0gATTED3nYAibLMotmpNkzyatEUdQXFmI&#10;EiSmgGfJNrgt4HDMGra+lsQKHWYSqlKtwDxF+luFvIL0yuyFBpFoFFvsIkAjqrnihiYIwWyavcaH&#10;kgIDZwUX9s8w8dAhE6dDylQKEip7m6WTTWUxAYPrv766XCqlJ8cH7FYz2QxVLtfMXmMPki9xArKV&#10;QFWTXVG/QRHvdummiIyq2NzpWiRYZFJcKH0PIydDl5KJ1ctpRwVXo6alZSt62MrlRuTlcD51ugDk&#10;S0eXTppsDnpdSjheFN+YHApxUVp0qhvBB5cbS4dEKWipSSInJaA9vc2EAZxYDkhrv43VAeKTwu2V&#10;DkqDx50wllf9jUdG//SDB/O//mu/6oQoVyjAF+POTE6MTYwPx1M53dDHr047799eiSNyeVA7e+3M&#10;w6Ov+3UTqH+izG7s2hER5TkhfmF2Wr1hP4kHm1xMh4zdRPGATw7Ay2Hw6prGbk3vMLqB3y5tPmlZ&#10;GinK4UrG6rJfvAQj7PTw4GQ/xccwcx4o8hODw0gCjwCMNXi6LTIyRuJQESu8norOSKPJ0Irt0AU9&#10;u76xxS4l3+ImMHoh6+Jcgh2FMWIJPXnYfTS6iNf0k63Wre2NSgO3xrhyHAIHmRAbYT3KxiJsJIGU&#10;h0p5JKFTl81nmUPRjOAxkN9L8kX3wQOxjjG9E7hItpT3WL0IUAG4iIZiIlAMZJl8Ut8slzMMkHAH&#10;GR2eQI8ZCUnlBkWpJeSetZVViraBwX48JHhkLFtOE3YBvStxIiKbQD20UADMQwuf44uCoYdVFTa4&#10;Ed89oS5yeDFWYk2yfJCWA0pP50bcT7xuwV3Ver6EeGAwy6LbQixkNYr2ByhhgufSwhLbCOtoNDso&#10;h6QN5nGvrq0KEVl5y1dKZUGhxGL0hBBRY+zJXeJrJA40zQ4EEPjKjGIbJCs6s8vq87siuKe69K5S&#10;J0t5Avk3nchzUaSSVEE0Atj76DOz8nn5VqXOEJYqkQFaMpm6eOEy2XqqwlyPCbWPUAyIDFgP/Vmk&#10;4qFJ6AzNPMTVegEVOfw9xmZmKMRSib1c8qhtFrUIU0PcY3ERIzGLRkc8npDDGtQ/e/UZKGN2F5o7&#10;A12jXW93McbAjI0N1NZrEZYIhQJvvfF9n1uAaUQBvJmD4SiRF4QSHcRk8pDtxDGAbuzU7BR+MzSZ&#10;pEkOb6fTpiXWo3KRWrGIBApDtUTqDuqbOhwWqKwd/dUrV6dnZ3BDXN9cZ1lRI7KY4AhSVrKeQBlz&#10;3exnNvaTx0szp09VGh0UpAxWJ5Hsxv2HHZPeOxAp69oL+1sYWzRIZU0mkDJXT59GwIdBUWQgdpRL&#10;ffv1b6OGefbMRegVxKCH8/doZmiMdDorEBupSgGvBAN9iDARasiq5+fvYS0HLwWMHBKnZqu+lqs7&#10;w2bm8iKn1SyjCAzOjM8owwALgFhtJpEGKHPn7t2V5TVqSIx3fMEI2gvAOaW6bdQLOXr7DV/IW6wl&#10;iFd05YvFrN/rPXPhJEWiAp5Ssht2FlfDo4OQ5w72DsEJQ8FAlYRm9cTMHBg1qSYNjGloKpUIk9KE&#10;aJf8fbFILEYfEY8tMhnWEDBeGPVejxut0T687WCVsydcEZ0xatp7u2BHIaad3C8PDQ6zDZD0ODi4&#10;1ek6aWaQ7DN6o42D7QkMRDJ02sI9/bdeCOhhZilN2PCcDKQhfEGLmKOaWoedI40cIVhJ4qUgH4IL&#10;6UVkEbXvdj+4cZOUulCQk4OBjF6Xx32Lup1v68FK+E76YaQ3pEGjo0OkBR43s1QHiJ+XP/LK2voa&#10;14CmqAACjo9F4AfBDi5AUiJwbPKOnBayf9jZysyb20dw5/zrCSv2BKppx8A9l6If82ZqQc4/MmBg&#10;N3nYoyRqolstoKw22E++GwpVu4oyUqueSB1TAm6vbxZS2ZzILGUzx3iHa4bn+kR+SFd3B0wuv3l0&#10;su/9m29RrMPopClFoUQRh0AWIrpMVGXSZ7YwAGKwKHU2klt6M2iEZoOYiCTyICuH04o0AcAobXCk&#10;r/CdBeZDt4MeCY2NleVlidoO1OMwK3XRkAfNh4wKdEDCIv10qLdbO1u4nDA7pdBki4WjEWUwJ9x1&#10;jkO+jcRaqDpw5YAn4xmby3FC0EgXEK7ScQYPB5JdgGs0rkDzVpp47QHdO3nyZMG8MeCdRnQtWyz+&#10;/ZefXOx/2NSOeu3517P/KFPV/9Doez575Yn5Hz7cypycmmBS/Cd/8icI22KIEW9O3EmcrGocTLvo&#10;WnkjTvYgB41MHvUsAx4JzlQyf2ZDNJgJumDGOEDAIAFFtQw8L+CSaSzPlOfLqc/Np0PSG72x6hTO&#10;xs5iYHJHr1RZysAgwIIdvo4eZGiPNc2dIFYgv4Qa0ODAAD95sH9AFGes0Ju4gfzgvFfeTQ6kIIeG&#10;Bjg28nlYBsCl0FjmCMPFsqRY60ZOpB6ySkDu4kZn5jHxO8uRJcnrKRAJ2v1k6wXKFfzwnLT62Tle&#10;L00xZpRYYxEk1IfQ846Mg6vV/PjEMERNKOXse54vu5jtQeXAXuMa2KrZTIqzSeWjasNJo5G3VFLh&#10;4sAHjoGlZSLZE0EcZX1Ao8Vqh7JOR04Gh6RpNL3YK6pb+aHPmBIa5Sl8yHQWrUc1YVRbWyGNFeRL&#10;kioSiwoplEz0mc6Tg4B54kh2upA9VryoIiVrSbXcxOGKn4acdNp7fc7y38bGLpx67seBvPz6r/1a&#10;ODpATIPWglgwOZaswI7zhQujN9+9k8qX0rvFM1dO3T34M592CspbpyGGEyRMckGiOiYaAwgc8pSl&#10;L8JZZTPWwDuauoGYp9otHWX2qk0oIyIgagWLBJgmlT3cPz4xe1IyV8y4+Z8MQslQhcjC9WPHiRQ7&#10;m5T+HEB1AjK8RUmyyZ0ddiZ0Ss/ORFrQUz8Xs5d2hx8BrAmgknNdTlyGQUYtMYK1vLm9cXh0APQe&#10;VhEYcAI7M0VWIytHUFZKjZYqVEDG+/usScAMPUAnQHJCmfLjM/C+YiwjxmIypaUJh+nW6ZNnWEcE&#10;ahZJtQlxFTmSikGPaEIxC7kxlxdxEKua7XY1+UxucmyiVyGzFHvmzRCPeEERXimJoqTEfIeD6gPq&#10;FVGVf5IuMg+6XBZf16NDBkRAaeGE8bI8XxqE9E2oPpnesO94xNxDtqFajvI//ghoj/ukBp0m+mHC&#10;rVadHtpI3ENu+53bdzBjlxWlojNj8V55z81FC5WxDFuGPc/qIteHMcnEibtqwdje3j1OI0J85HUG&#10;HFq3U+szUD60YJh2rF1TOVnR1dCl0GX2s6Ukto1lsQ3W68GNJNOZUCgiLF05es0U9+To4skrGwJH&#10;PrBINCYNqcwx4wK2KlKgkb7o8to6hpG5+J7easbj69yZS0hR4gTu98bCITplo6dOnCcF0j//9HNo&#10;Jexs7Ulf3eXHQrFeLtBCoSdIQUZ+VS2lg34PqPCLT11bW1pw+fwEX5m2NqHJ6BYf3+8b6KMpAGc+&#10;l0/xMAhAcMRYu0DUl5fXqM6ZtpJEi5S2QeDqPGXCGmtczIxdPAvPC8+/QMShIdkfiyGS/OTxPFMn&#10;xgG4FJEooDbE4ycw3bp5d3d/Lzw0RqlaQrXPZqeXdAx/jZGgz9GxmSp0Jpn1dqDhNLEpwfrLYTDR&#10;N2LIUmpW6HIPRvoqJWa6xjv37y6uLEBWr3SS2XwSw1dwQnAlyeK4uaGwo1im4bcHOJm4hAge27KS&#10;F9vtYgPgragugcbAXKpczdfaRTqsiFtyN0SfqdzCDpri/vGThVAgRIiE2gCN8fBgn2aMMk+lO6/z&#10;hUD0E9cEmlbLtd1BMz7bgtTR67c2tg93dvuGxunfU7HcunsHu4+IN4JZ5O7e4ejwqJhakF3V4Iqj&#10;JI6GFvWuxmy1s737B4d2t9YRg1Dj8AbMzJMnToSDgQ/uPJDGmfpl9/atLu/PGHe+f6vAFz0SXyJx&#10;58L5tW77YUdzkS2xtblFqgQInaSZXcpZzxFy48YNKVMyGY4lkARgdwiT1DHsf1TOyXKE1y2mnoJX&#10;pBYhxosOltoqZIKAIjmoBJao033/je+mM+ieB5CJRX2YfcBYX2SgFRlEeBo8CUjsnS5A10g0xFhC&#10;ZrttHdoNp8+ee7Kw2JPJIOJQP4m6j0EPLEAmm9IXlZqbNUN7gKDATlaVEw0tGroibqUUxVqSY5Gt&#10;QLqQMEWc5jr5NmY0Fubq5XKe2drR0S4i5kQk1HJAsDI4PjyAi5lUbS+NM4ArZ9fuR7az2jZWPBHr&#10;k8WHtUo+GIIzgYuIDXNuDCgomAb6oYIG4TTAA5L2Wq0K04N0Crwkn5VzgcCNRhglCbFjbHSEcOJE&#10;HUCZHJBhiFB8E+voGvMFumvIvRJ/Aa4RICC18Yt+t3QU0FR1uWFNMlhEEKLOUV5FNdEQjoYAnDK2&#10;Jmnh4SpMKK8t3nNUqEQRogbfUKXVADuMTlI2zdd+t5fUjWYMPyKwCbD8OoN/sT35woXXXnvtr/21&#10;vwY5Oeae4DLMbvdnR99zm5MOsOWmxlcSP8dB/rnhr9MlfLfy2YNk8dnLV3g0f/qnf8pbkwSLeIHW&#10;yELikQGDiA5EpRjY3UXFo5AvHR8xsCggZEbtiA0pBYHHFYY/TvvDbnNxB1gfZFdCaGEmy25Spgty&#10;8Ct8keJyyjEgMJNmg1gkzEckGNADNBrxTeKn1Iwbfj+TeSlVVJ4geg3QWienJuV8Je8WUHYTzbZe&#10;RcHPSqZuQrW1gO4OPyd6Ppo2S50xNC/FlUhZjFiUoiUqq7UuH4p+DCA/IgZnmSRNqkTh/Vhh6InT&#10;xYGxdBQ/po+4jOn0yvL+/trOzh5rI5NJIVuTKyQSqaN4MrGytsJ37uztcncuXblMcSsCP3rMv8UH&#10;neuhwUw+0Bs5qneAS8gHAXzGUmOCSSuLdpZ4BJEGUHmLQogMKbEAl4GRDOX5PMonhTvGnRFDa3kh&#10;5bXxIS9e/L4k51WsDqmFpPOiRyuLKMfvHDkUXT2Fwl6nSpiSJqS54BoK4IZznrJn6HG94nU9Kkwl&#10;K2OXgt874V2JTrx04dqn3/z+93BxwH+MiaFqYo2j1L+ymz955tKd64+K9fTkM+5AIPpg63Vdqp/R&#10;kdcVODzeoR1OEiweU4ycGkIKJlMlhgC1FJiCTkOoxIWPD8jxLqteR3pEboMjKu6rfYN9g0rPXqnX&#10;98TCesqIIkfUok5BWYCVTydbWAnShumiFUujMltgp4ck1vm89CMVxaxFb4kHwQJQK4RMy0v6QroA&#10;JYhKhoc4PTejDHiiJJjEWBAzIl8u5kWCIxWAFXjWbI6bLg5uRiM+xxQ5blH4BBQjwZZ1yCaiCoK6&#10;wZJwGp02h3WgbwCpFIxfmcJ1jQglFKgIcrlSLDIEJoytwIdjycHP4JLclHPNDtfMrx42jqbUXyRb&#10;FAzKpEsrxKZOG4U/Cl1pnKkWppCcHA6Ew1iHTo+LvJMtDPqcjjv3FMNG1hJICfEapcGIlaHXA3KL&#10;pylMCEIxTVV6QQQT+CkOB51A7jJpN6QoIQxxZDsYa4oBhhhL2+zwGbk22VGC5WrSiSBFI3umPkQb&#10;giwX6U2n1UMOzY6jzHNFHC1DWWur6mwAxjuZIt2ryt3lG3NnZwan+w1u3XH+qFGhJaUvpMtIexgQ&#10;ViiU0gnmWPvx3Y343mZibzN1sF3KZQ42FuMHm9n0EScC3qyA+Sx2ZyGd6R+bJMErZRMiG+UwcRSG&#10;ggPdemts8hSMz1oNicQKG5pJof7v/o2/Hg2F6SZiEbi3vGqotWha84AAQdLkdZj0maM9GsouD84n&#10;HQYk0f4BHg8AZyZ3FDbxo8PBsYEnDx/3DYdLFT4pTTmR2AfyMj4+FQ7HxCJGTV7aQCllV0J26/R8&#10;dTgY6AYO9Q/y2Dh9OZOxLu+LROdm5+iQra4sguamjINSThoL14yBdzAa8okPCfrjtLeqKCDHBvvz&#10;lbwvHEjmcwc7B+AQO7UmAjLWZsVlseTB94H7Ee+o1sTo6MVzF6wWF1dxlMBEB1lIYUEhGcoFA04i&#10;P6DNAN/LH0QBC9xxDn6EyYn8T4DYV0pBjagykaXXHcUoxmhBx4EZBGjgXDHT6NRgmTbx05Y+ezeM&#10;d7TXxxn+y//nP/7an33l2eefZ0KKrIyMvaAIkZwlSp0mwa5Nf75RRulW6l0SHWLXztYuw+CRsRm7&#10;A+JLEP9pMhbIkBx7RG5YxaxXthldP/BCfITjg23W3NDIMBsSbVgaZmRy7FjG4TxFBD9pnIwOD/7e&#10;7/8h+H0CPSfc3PkXnhwF//7Hnf/5K49QH+WkHB39Pvad5fIziwtZJB44dxExEocWr1hEcW3gQyXp&#10;YYtWgJN/KGzIicVfKvRum3Na9BTzdKFEoePevXvoi3AZVFoM+Ld3JAjSO8PznFd7/Y1vDw5GKMoH&#10;ByBi5N0uxud8NH2PR8kNpCGBLsvhcXxkfNzllr4LRwX9CCgeA8MIU5EfiB2hchvMySCDkwM+OXgF&#10;vRhQSCEpfCiyPREy4R3ZzBx+RipSMX/jAGb0IUURWACEXci02LxkeEA8szlcF3alJZDE21eMH1Dt&#10;q6FLaeuabYa6pkieA1uiqanZXMCujSxdYU1DrkEgQK9PxtNMmTEvY0XTS+Pznj51ltYU5ytoZcRN&#10;RN4Wc0M0g9A40Ok5PBm3MT/C05uuLRtWMIVYGZJOguWUM4llDi+kCT8yn6FXCs1bT/eLcEy7hc1I&#10;BkxzjijPoYI7VQEMYwXVNK/dYUxlOJkPQYmCWwcSQbBWjij03QV937tpDOYJE6RlHKuciqIfRIIL&#10;YE5V8MQswZGK4KUu6BoInR79T7/72x9cv/Hqq69OTkzevPeBUdP8Af9v2U3VbyX+5oPi8w9Lz0zH&#10;HK+4/1XD9ty3k89z7r947TmSjPduXhf0iep2ULJzflBXsch5d/IPDl2oBmgmoP+Zy5ZpXCGsEg33&#10;eegBCpaOUgGKoA20KEpdQASYBIsCqhpVS15FyaKwRJJXKcIBoFHWBloGvKFqbTAxNzOwptHLF/Ak&#10;5D5It0CyTKHZqbyHs5XmBbcO9C6LkKuCjk5VzSFK904mjFA6mkzJJWfg/tFS4n2VdWCNtJkWoGD4&#10;AIjI4B43J+h+DpmfBgICK2lUhVGoJKZkQNZsgjoQLBsHOZK5DbG8ZVaQz8c5FwEtcXwiq2Mya1j/&#10;EEXJhYDg8IGBCmdyOZiyDHw5fwUgjM8dLVhpJxm4sYigCoQdQXgjtG2E1siHuGwRWSBptLvQvqKb&#10;ZaBxxTgH4ie3R1DtYv0l0pEiMKt+9RQgJdH8C3Ki6l6JTTIDQWXpwydlkgheTTDsYg4tuS8bS7pm&#10;YD/UMhPYjbgD6WHLMhFj3+0gX8NQhw9uCt6Jn7LojDjqRB368OwP7u0fffMb3zh38erO9hbo7JkZ&#10;RIinU7nSzPTkB2/c21jaufKxKT5sorDqbA6Eg/2Ul4ViTkF56jwpvqBLzTWTb5FJwGlw2umsIMBR&#10;pC1N5SzVBZLuFgGDIjo6NjweDcMRFpdSychV76i3SqXMk5UjOAVI+2xcTgsFNhL3BdaPRSu5Amwy&#10;FArVfA1RBgtpAY8YJSoE5HixnpYsK4TEHX76/tEBKQuFWbQ/yqyY7UnGwhHJt7A2eqtC5VRGpX+r&#10;kRf3iC4xvU2CraLvQOeiLSqMTob7ieM40D3SLKpuhFXRPJIeHuHR1FUCYGjAMn9mLCtCmUQelAiZ&#10;BdGk29/G0hfXNfmF2CaPnjXcm54rMLQY+NIjoEYVeA+Bsg0k2ktoJYyza1gSqM+x4DjLCDiHO0fc&#10;cKCA9AjIsbgM2l30qvhciFZRzNAY46UEB4ZvnmxWcS4hh6MSUeqSyNXK/x49fMgVsrnIJOhUIbjI&#10;hQnrFm+Mvd0rly5xqtItSSUS4tdlQmCiwk4J+sLMySUhMxjo8tRrZZzjEYzIZ8uZJCSBLOMmyJuo&#10;dfVA/fHscWQoorVpz145f/bKhcGJ8YkTJ/jv/PmrLyAGabL1M8+xAci+PDU753DRxu4mlWQxhz4F&#10;hcMTbiL7mUnZfDb0NUKh6NDAGApjXT2iGBCHmWVxKCCB2dH/5I991mu3wT2L2T0IoEP1TNKEQJ4W&#10;TRRGwNTL6ThDuvHJ6e3NdRBbtO6lw0debdKvr67QG6+UZbRcqcPIYIPSOCwlk2mwR5gTM7bEeFJa&#10;3DYHG2x3d4+V4XKBrpCnRauDJPrZp55GqwlUKSIqWZTFMhm6CWfOnB4fHYO9uLy8yClFckaGywq2&#10;Ab4FvchUvyvjOTx94bQLTB7Rj1YrlUixsYkOYLxnxgYFGVUsIiWGHJhUmo0GUmJYdbq8/nfff6fS&#10;qjgjzka2a9RgaqGhQcKwlvHqBzffwVSEY4iJOW1gJwE+EMCxhPMvhL3x0EQk1A9di7B1YuYEtxIc&#10;Q/w47fMGKQ1rbZxhJR6lc1lhBhn0b731Jttg4fHjaB/G0ENjE1N0zIH/EwmFZKa1QofCLltv1iHP&#10;jZTl2tpGswaTbtRqxYCvRW4NRk/sPAtFq9PGGZ/PpfDPo0FIjAORhpwdAD+yVZYOXrdyV61WaINk&#10;vcurYhpFhFxeXgF09dy1Z1bWtxgzocPLSTw9NXlzQ/szHzf/5m9/95f+1b+KxT73L//lY7drlsQI&#10;PX4QNhz+zFYUdEp6KGy5HupWPM/V4ENUghR4jm0paASoRvAYUPUViU35jwrjHirnbg9rhU3CBB3Z&#10;T3rgECqBG54+MxOLhsp42FXqlDrUB5yPvBq3Rbp67IF4nP779Ows4BRCN9M/qF0Hu4d9A0NcDBcg&#10;FMKstMpldMEYSQ4B0VfusdZVB0KOTOLm2Ng49SWDwkIVmxj6ytK+IoGD9Q0hI5NOIglxuHNIFoUA&#10;OpYX9QrHHYpomMToG90SyryVdq6NCWmzhB4VHLH9w13GhX5/sFAo0yuhR837U/8XMAgoIs0XZuXz&#10;RxxnT544CwSbaeDh0ZHkCTJOlcEnQGYp78icuuB/8VdxACkDYMoQmbIGOyG3yyFQBSlpygCcyavI&#10;VHKZQiQcI15QX3ITCMF8QMnVsNclGQIX36inMmnsFsiM4b4gPMi8IxgKMNCEYsc3wzHpzc6ImEoR&#10;R8eNg6TEo2FwSTOHmynHJTy7JqKa2cGBQavZSUD0WCANmH//93//zq27M7PTF54+vbS57NKZPhn7&#10;o1Iz8N2jz9R1drDo0YD/mUtn09WBb23HZkdHTp04AZD87pO7xo7BjL6atiWt5GJpdHJ4am4q4O8n&#10;tko8hSfRhQdnxZS+LzYEoldE9yAmQx2QQ9wqFuzoCymRA0pjoBlUf3/xS56/4MHFzU1hklr0F1mo&#10;gGQFVSf5gcg7YXLHnUfsree9x+ORnpXqXH0oYNBDDqo/0fgcn5gIiB6YhkAPZxZ1R8C8ELMJetLr&#10;soK+FJUEniORXFZ4X4x7KyNXZVHKRpAXVnuECQhdalY1+TsJa48/yHLI58RlgtRKdQ1bTCSRM5SM&#10;xWJjbEGXBA4DJHy4CoQ/abOJl4CRQTRNXHR2yfMCgJBqHPwyDJXyRzJO0hz6fG7Glel0fnf/iMkj&#10;oxySdI4KJG7QCZfGMOo/zRY5XDyRYnfA1hXKpIDXZTIoLZze/yR3laaOAJLFEVzawFJekWf0pE1B&#10;jCn0uFQrUpTL96O6SabCpxfvO4CwtAnB0nHFFEnCd5GcgyoD+TS+KFmHHx6enXKvzrne901/oau3&#10;/c5/+q2J6WleCh0mRU8bTmULyDm8++27O8dLL3zsmYPCFo23scAsGLZ4Emk99F/s4ltMq6onNiGv&#10;j3VM2IG/ng2BIriQMhHlLIOg4vTC5O+y42an57xuv3y/XPuHRkO92aUkW2Kq3RLzQQ1+YW4AqSr7&#10;hNKkkTMUeadmG0sliZAGtiFUHjGhVwI0NALbzHEQWwb6yeKBYDs5MxNANYDkcm+HrQeGhMOKhTAy&#10;PEwe32tccdYIkxddPYu9UWq5zK5qvMFUC6y9gJ80TUUYkhUO+4LZC+qY46PjRAaiOiN14JsCUGZA&#10;5BC9IjqP5LdtLQhUJO9qlNaqz1cBV588TnIo8JGFk2hkjC4ET85QMi1ev9de5RenACbHBFWqBQQa&#10;6aINDA3yWlLDdDpMA+k7HBwdAjAXFL84EplEi0sDpl5UKhimA5aSEScjS0ivCbLJFrdCdoXS+KAC&#10;ZTURAYg5DEyoxpUlfAs5UJ4Wac+Hx0Eb35sK+umyBBtNmjI8BqzVaNl4XD7gwiDdyZzIpwE9jgwN&#10;sAqgv4LvEFSWyRAISx6JuTVbj0GQKKdYLPsHh+xKuKJYO7GpGJJ0RXtKPLDhz+GlizQh8+H3rr8d&#10;iUFxAydHPwV5lz7EofPpg77hmA1yIdlzW49XEgumUCnR16CmoipGkFnsQmYnwjGfD2y2vdEa7FoG&#10;9faMqZtIxYFjN8q1ndWVgNeOrCJNfKzEgpE+7jsy4+ygqanx6++8MzEztre9BxIU/jKcTEYWJKqA&#10;xdD9eeft6yCZRsaGue/cPmw+eLrohok8V7fN6Io7jAQCgDVaBmTc8O97ApWcyhzOPAOj1YKaAMiJ&#10;Bw/uwx6DZU0Fv72+vrO1QscEsDUzHRJZzMsJcIQp9i3W0haXlaKDu8bBFfDy0Yr6Jqltk+y9AMoV&#10;OQOD4dH8Q3eff3hyGKdhboTNaBdNaxq+7QKGTejGgtXIxwvBwRBVLKEvl8i3NMbRsRmQ1P39ozar&#10;+/at+yCXR0eYIzDMhNHG4F9auxh1HaaPEe0Alo5j1PMvvfjowYMf/bEff+bac9Sv7DpWmy8U9TOF&#10;hAyfzwv1EFMoM/UbyCRhAsP4CYXQg4iAYaWZAM3wrTe+47Xhh/M0WGOyEzSJNra2CROspyIe3TL+&#10;F2NsVAN4xkq6rTU6PklrkPaP1EFGAyx09PdPn5x78OgJOX40Gnnli6/kdjPbW/5/8XefffvG+sDw&#10;KAOq6/kbP/PDP/MZ7Q+a0wa4MFyqHFpGE4YGQJ34QR4QG5uPiUAOq5AQLPM4USyk0yHaBGwMAhAr&#10;bH8fVuwBhTsnNAcJjEIARuKIrH5BNsX/i/wNtPX2ZnJwwHfmzBmHA2Etu0wQYDVj28Ikd2QU/Ve6&#10;DJJ7tbUoje9s7thdoBx4th+GfZX2qchJdDFII12ZJLqoCJ999lmkH8gJ2AP8CMPcHbq+8cT24mp8&#10;7zBxeFRM03bMV0tVRLZA12F9BTAasalaJ5kvx2HjydFZx8nbVq4VXX4nOQoX02Nd7Oxvi/K5J0Rq&#10;xRpgEMORdv/+w1qpY7VQ7iCF1y0VEPMk4glSh3qQDB24K6eOKFyk4D+jKMa9abMw0BEAswhAAn4o&#10;XTSOTGlzcD+lnpbUEcIgK9znoScaEEkQoxG+NHVLDzYB6J4uFNAc6sgs0BPMIqqVnb01cDyiT2ER&#10;uAMhj0qxkCnI0MhoJJAJe5x0mSaZw07yR++WVUSWQHYuxPoWH8SCoA/euC6bj9z0v/yX/3L9+nWq&#10;w/W1jf/y27/3I5946dXof0/XB7539NGu2aEzW8Jez8vPP/doZXs1pfnESy/y41/60pc29jbcFtGw&#10;KLVBy6LoxySgjZgwfKWZqXNcCQspFA7Ce6ILeO7sxenpE3QLeiQD5aYAEhwZJzJ70NnI7takaSkg&#10;tP/f7Eq0pdVcB0gunVRQHYwFOfiIPzLD0uvpPoFE7BnIMLnudWTV6pVxTC8TUlmFtMLId/lBQP3c&#10;59nZWSbRqOkS4tgC9P4YxTL55SZz89F+UxwOqTeEyi5UOmHVcRBIBwvtRJ8fKy1gfD3RNQ4GVhUA&#10;R7rjejEnQPalQMIF7oqf8gcc2QyzpBZm3uwqhI7IBtAM4NjjSCbrFSE9JHCrTXpXDDRAE7M7cFXi&#10;05BXcW/W1zZDQQREkP20YfdJj4o9CArk7XffCkLa97js9oCINyqIz+DQ8MrqKp8InL7MNJXnrsoh&#10;yGqVx8yHDEdBW/KvIjMrBoYa6cMpOjAIGBIsmZc11NcizG1ihsQXlNVseT4xxQA1sMziFWALxFhP&#10;4dNAFd/RYxDpi4QXs6MBY/mC763g7I+5fH2/+zv/eXxqGvIETU2QCYzL48kMri/f+uMbDdfB00+9&#10;uHT8Hkpwfkc/TQL6K1JQQfnxedhiPCxp8FjxesrCSiIa8FkxKhB4Zb1+nDik0uA6QCkG/WG8PSRy&#10;Sd7KGSr5Yq/84BMJV5YPCzwE4KeO/ImkGaFpcSWCX0zufpSMu/1uJm+ldIFT3x/yM+wTyJGV4Z1A&#10;F9AIIHNieYj0gLhFC/OSHBeKGdkYk0cErdmhXD9J/87GLg7rnRJgYCMiXjLfNeoOinur+8uhqE9T&#10;01uc8NcAK2OSYiXV29jcRLkqGAiVc8CzoJfY6T5xpsjEl650l3lClbXkC6GZ7WW6xxvxgXhM9HOY&#10;JkZjMT4IAC/q2J7MB6jEnrYOuQh5LSUI2TRhnIcOSJRGGt7brFVGA0QwFgGBlaE2PTC/w0/4JTwi&#10;s+5wO+gUcD1K8x/Zji6ZPbk1qQ9GZD21KglcxQL4Hz4FKgEg1bj7pGKMOGBicQ1knIin0AVQHXaZ&#10;U/vCwVQiSWHGoIb6mJ/BsDMQgE+gtegpRDUeu78/OuS2Uw7h+5lm7OvzhB02j8Pj2DvaoXlG5ook&#10;EB1iPng4GgV1ncujSYFh7N7k1DTnYy0L7KdJ1GXvCvmCHdWo7u1v1Rvlo52kqME124HgKEOWbGIT&#10;Q6P1zSUl1NzxQuMFgIgWb6vOWXn27GkKeF5Ef/HKy9lCIxzyNzVls0dTbSeiTeuAzcmxvhffqbWq&#10;zAwGJyZB8wCXJqsjFhSKMJv0d2/eR/GDIodDy+lD7kVTrpbdfjSiTLxNpVnwR1yoyuHL40NglJxW&#10;Z+k2dfVy2++JpLNHQiM/Orp84dLR/gF0MvQr2uUCkpA6agFsH+BZEJUwStDq/C7nQCyC8M/a5oqF&#10;rcC1GQDDFpE/pXyAsq9vOcSoQCfmXyxZjVlvcpj1Dg2AtWKzm0CV1GM3CohbgyEigNgb9+4wyuof&#10;H5+eOz87dbnTdXe0hFo6ms5aqWU3uSVUVZomm8nuxozctrezDUkB9BL2dX0hP/K08JUvnTldzyVo&#10;EGbTCazNMMyBzcUQlwcwMDqcEfZakTOS9XTtlefop9FkMlj0LFzqaJD8RlMHaT1CEMwyoduUcWhu&#10;2MwerAvoup48OWu3g7bJt3U1k67z8NZtprcTQ5NOK5E3T/beaVSRH4PO6ceYvVECfTk+MSqDaruz&#10;XCTvJFBY0H7aXF+WTeUNsFNJsBB0uXD+zOr6Joi6X/tL/+pTR+d+9kdv7OY+sX/jV/+3v/GP/8P1&#10;Lz342QftWPvyVy8PhoBUm+jAgZk4Pt6Zn78F1JjRH/VxONxHQ/74CCw2EkFlOtXEEameOShwAinu&#10;w/bY218vV5EqgZ3e2tlf39rfJAYxfiIsgTPA0eQ4vb+8Pp/OHdic2sxx0xOAUIxboT5MNwM0Vihw&#10;887NydmpUBRlOXJs185W2m4NOe3B7c1VXEM5+5kD0ZVpqTkES05UXhFFNhtwjF/dWN3a27L59Gu7&#10;T1qaajJ+sDy/sLm+ur+7jZYSbYUKaFdtxwabFI3/AAHQgoMtKHUywsePH/UP9DfzDU1bv7mxh8pY&#10;KlsEUYvUYTFXZJzHkI48D5g5bmIOj4vWO6kkhT3qUmATSwzsNNrhkUFmV2Dk84UcjL9KKQ/Whs40&#10;2YMSwRZ6vLYDPrAx0BeplHKMJakToFBg3uz1OAX7gqJ3Og+qIJnBwcoG97tKTMQM2KixAjGs0uJK&#10;sRMl9VO1LCmIKL6R0wnFGC0cvFFLc2fHQMFw3oh/IqgaUeqGv1xq61pWu5WWFfMSFqKgsGs1XpDU&#10;gCsEDjU5PgFIGT4/pwuaOpwmhP4vf/nL5MqXL1/623/7Z5D8/cd/76decPyf8drc949ftDh9SI0H&#10;3K6Xn392cRXcbvKVF6/R/QDDDkweYzqOK1om+WzeYEFogbGsMZXKXrhwSXobTLfRMKxgInTgcvqm&#10;p2bJbTgdyY1IcXqDP2m0CeWUmhyBbK1knFwYxEHhx4jMOaAMIrCJaS+1n4LCSJPVYBgeGqlWG5Sd&#10;5ACMeFj/qNaxVjlue/wsphEEbkKpEKoEiSXYo54YrGgjKVE3rpZ/omhhuMNWffhwngdIJ7SDnK/R&#10;jWoz5AFpLXXhVXiUd5u2oanBNYPXBCOw2qxCYSvWCpQdwKzIZQVBIjsFPE6xBW8BNr5WfxhPM2ty&#10;Y47btVYqMjVjgkPCi48CerAYAFcqcJN9INerFWYFRfFq8PoVIKYbj6cKzK7LCASkQOXjAaI8fKpS&#10;/ADGbrQ3t/cgQz2aXxgdnwmGB8zmICkQs0Vatnh/8Jlh0DPNAEBhdQQ5ww0O+8Olx060xk0O+hYi&#10;TSlqQ0LnpL0lYCaIwPRs5Qupa7i5jPOh1KIfA0Sww+CjR4HksIAy3aynKJ1x0tMZgBegRYVXMXM1&#10;jKP1xrbFrikXmvjDkIp13vC0L7w8e+kHhtxVb9+J3/rNf3f16lNTU5N37tyZQFV9ZChXrJAuv/Pa&#10;w9DJBhS3teTtac/ztJH2D9aZ2aJIgB+ucopjcl/DHJXqCA0oMloaK4KGYvd1NdKgQJDM5gSjEU/m&#10;ESHxRwba1aahAz6aUQGMqDrnNzlTQy+9K5JImpF0O0QqopAtlrK91hQnKJiTYDiwdbBGbIeSWc6R&#10;c4BulHO5B7CjnCCnoeEk4AEg8QBXmvVSLh8LRUvZUsQfsZmdj+49ChrDtUzdh1P1UQLHVavbhNuC&#10;bEBMYfUG8GTBYCybAp4F7x9fV5ZZCyGBoYkBRlXIdjZrdN3Q5EAy1JZNx+mowCuPhAO7O+uaTsUT&#10;DdBZRHjCa/O5TZ7sAQT2Kh5cZJScRz0UFzkBwpQTE1NJIk6pwqIC8cKyrxSRys+AgSGnwTcCD5xs&#10;MgUEhI9QR5iqXLUZEai26jwWvOUgJ3IdpM1HhwmyaqFeqR4tyaVwofDAMSPWBb/Vwesz0YNvAekY&#10;HBX0PJBx66trTHkZ1Io5D939WlXkxz0e9jKQ8GImB9aPST3JFk8mFIuAXYNqlsgc61vWpqGytj/v&#10;73MBtqFK71TxzfODd0eQwqwzxzx95o6llKjYtA6fxQ8VxYa/PWUXgYPRWzp16dRpn8POoJyEmCyV&#10;rJc+HGkx6/PgED9BYwmQSLnEcMDuJmSJg1HHxMAM1b8jwkN/bAThTQ5uOJkeP5kbmkENWrD6v/bX&#10;/1cATOvHR+BqQJFYUU4zuTifyVRW1jbckQBRH/zPwc5OH0IjXaR0ADLBOC2uLa3SJMRnCd3iZDpJ&#10;RGMRO+WglSEdRXBvdstDOj485l8xk0HjhESbQjAUwWmATKIWC4eP9w949mIaQmcVFRk+pKi3M320&#10;Al6KpxIcA6Rx2AsgrURbGuEDCgDK00ZVw3QTUisOm7QTaIwxFqGIanRhPZY2D7dAGFTqRcjM+VLj&#10;uFgjtUJTLkEnPJmpdBpY+kgzsIU0mZ0Rj4N/87gyxaTVYiilUaqreyJusnLxHzzO0zkkvAJgkjIX&#10;HBIxtdMO+byDQyMyJgMcgWgeM4sWbBTqErNobIwM07WIDvRnj5J0mhHFySezWFyDcwUVSxlH2k64&#10;t+NIDea+AWTeBDWQzi31tNMroELOTGjmBzjGVCqMU8m4keoZm5yEILe2tuJ2OXnenKXRwQinADKw&#10;KrgTtwWcqQZ21eWlJ6i/UuBivMMBReVdGt18bvqjbKHgfwhfGi589avnt7dTl1/5maj2D+9saMuH&#10;bcOa3pqwFfYKFoNlaKCfKHkYR6N0AzVsUiN6k8QsdIqhVZJDUPuDNiPlIpoQSuDoZjLHPHQeN5Ed&#10;UpvMrRqVRPqAYgL9J0QSOBuYSDATwIZyc32FB92qWgaHg4LKwCoA51VkAur1b37nO+OTk75AGOAd&#10;yCSh71gh6YiIhi8SUuMeAp8QiWlTMM6uN/MUQmDP7926JSPwWiO5l0zupTlcaJZYgjQMTXheY/We&#10;KdA0SaO3Cx1S0hK9gb4uyAYQDfSBuP9kNrQIKHEY55GvsLyFMK9FVTJNJwNaFVXvztYOpVW0v59v&#10;I6mrEGjqSmHSICIrCuJao4FC84bWuseJeLBAOjhsFGNLamSqI76nR72ioARdAcND1pW4AQoLmg2B&#10;RSNacQQf8fkmiS6VsH0A5mJS6tkyYKojQiIGFwLlRnUTbC9B34AoS4z6GC1xEYBWAmYyvYXmidCI&#10;ThhzHO+cN1yJNIQUdh4kBzuIaMsdINQC8SZZAdlA5jE5Ms0p/u6771L5/ezP/j2k+WmjRo5+4VHy&#10;8vuJS5QgZMwBj+Pl555eWNk4iKc+9uLTxNavvvZ1pI25AFYCGJRUMu2PeMyiAq212EwXLp7l/COR&#10;EgnKTuPJwqNavTQwEBNPbiUq/j+x6gL3lVsk8H7OcrDSbbJDGzBEyYHEYgppNOlcgqYWBcUOFOsk&#10;N+fq1at8cD41Zk0A1HqzP3Y5zR6hYSr1NbGH1+n4dDwmbgX/k9YFihuoFfTg3DJClNaGuiQtnWy6&#10;XzyRRDxBuaKSuQADrx5ljBYyyEP2L0Q2aRDqjYxj6PBwonOqiqaRCHwgxkaqzBhQEFpA0BimkUYL&#10;9q5JvyrWUL5sXD/NA2IiNqPALbKFNHkbMG1xIZd2Z8dqFIUIvi6AS1VOaaKEVC0RRjjA2C9oQLBv&#10;OW6B6K2vLdNaonlDXGfoDN4VqizpkKAlapXdna3ZmSneix6i2xN1ugLgtGT412hx4OHvRo5CvCJl&#10;UTN3xY4RvJos5F6rTwG0/iceXBILJtqKZcLF0cTmCjksxZ9FuoqiDsD/CfBfQeLgEdLldXRN3oP2&#10;E48m7LT0TV5yGWvRkZl/9kv/9LnnnuM+k9nLjouE+fzz9xfonr7wyqVv/OZjW6Q91X8umT7kIjl0&#10;KVyAQstQD7Ff1G5IHZxONQeWWSGgNJ4OqOHhUUm7ya5Izbe3xGgkiG0uMrBgeVuCfKIjwcZJHh1J&#10;/t5o4vpEuLEIzhoxNlkQPC24v0QGFiadP7Hh8zko8BiowF5gEBYMk8KKhi2tdGkHkqA7BKNNKsOx&#10;Dp7abfPABNfW9agqcO8S1eNA1L+yuTI+Ncrx2ptR83xVmmKgp0BJjH6HxW4GxciKlWGfsqxgMcM8&#10;RGIMUxD46wBFscOqFqstDcNQwdKQM7L7OPjJvyDTEKlgmJLl8ixkkK0QBdJz1WKwUQHDzrKhcYuK&#10;PSuKA5eA0BOVJTDypvwImwVcFDeZs4+6S1S42uLvxLeRSHE0c4W0jVka9A457Nibopjd6WDvIJoA&#10;nQ5rW9nXOmi1rqysgq/iBtJegtbRoy5ytLG6VJdUcPT0I2XcrH7R4+dKVF0kxDjhcFc03j7r0DBa&#10;eX7m7lj62H2WQJ+nra87A1azi8Ob2gonMsrTfKEs4JBKGosTgw5oroHelm9rffve7XtLTxbWVlbm&#10;HzxcmH/85NH8BkidxTX88CSTacA3MjhxPjVaGI+S9dY7kNMRn3OJglBVf/Xai+AbqZGh4VCyyo7Q&#10;WfQ/9ff+ycj4FGfMLoqE+VKm3ID3Y/F5Fjc3qx2hQZ48cz6djDM+w4Aqkwb2EeWOLy084ZhBmuEY&#10;TmMmxYYhyhHc6RwoNCSekRaeBPGC2SURkSXr9wfYkHRT+c+DAZNG8/ILLz159Ig2NKsNNRhBPjIj&#10;YZYnsnUaoB/eINaSKJKJ5SoPFTYKQ0nqzkw6tb6+Arv5zOkz1Yrwb5nUnL944cnjRyj22l1WhDeq&#10;utbK2poXYrkJFLke41TqlsNEQaRNOy2L08FcH3UQ4XYK/xkbNWy0kfQzZPIJGk7UQHUZPgLu3tU1&#10;dL5IYHpqhtXATJ2/FHa0Xo9EENcG3h+HSAJ/JpUjZZw+deqtt97O54sgGMnJijkGMV2z19wBb99q&#10;w9TldMSSncqDBWu3Mh7Xu3F7cfqy2QRIP/Gg5U4Wy2TrSt+vnkmmKEtBZ3JkQqyADhmKRQGsrq+v&#10;Dg8MJdKJ3cMdsDiEHiZjItumXC4Y6n3ttS8TBgAO0x0B0IaIGklJfdcQG4gN9Q+MjAzvH2JNc/DT&#10;/3T83PTn//3EcnP79kQju1VsLwRXG+uNqqOaXktz/MxNnw76oviPWox2FCrQROD6kZbYWF3h6TPU&#10;grFCzBQ7+iISBko8Gq3RcpldITPBqD+TP7z61EUUAnAjRNMZaJJYbZhNTKnJSMw6z9BQxAJSQI5Q&#10;IoBImTxZWhoaGW2KDKydWoryvSfTkE4m/NEAjJjtzU18nZK7B5A4+HSVdKWYLtZR5muXs4XE8t6j&#10;QrswMjdCN9SEgStLHaEHlBlLYmjDU+OY5A7cf3B/ZHAIVwfhFdLoBtiF6SRTBoV4B8oW7YvFEwnA&#10;gGJrU62l0zmAAo8fP8EKBd1RGB74MRMvsIwV1zmbnNACLVEK2rwdL0hsopPPyUIXB+9oQgbNK35n&#10;NYiuN1wzRXdjlCw67yDHQWbgbCoyDYISCMA4MRi54ZQxdLwAdfJEqsWSAm5TYsovdeVGdNjpviKq&#10;Ywcvh4uwzdLqQNQlJgpWpoeikYmXAFfF8VhBfeRcJCySmRHUCI7sWVnze7sMF9CYIslgcOO2eeEo&#10;QI0hl/mlX/5lNVKs33hcWs33uZivdXSj/ZFrT10itdreP/qBl54hAr5/6z4yAUzquQ+cAKgCjs7E&#10;hAyvF79qkiKgjWjxw5IBnQCQJZU+xj2W8ljALAYkdTB/lIHoh8M/BbPuDe/gXgHTBHgkZlbCXBOG&#10;OfeR7Aa8oBJFFI0uni9RmDV2+/YdiB2QggHBUPKRoLMLOD5l7MV9g3MjUk+i00ihzK7p3QSFSFM+&#10;xyop68FQepKhMnQ2m0UxY3gYyv3W9ha1HEUjeSnpBhtQCW2YgDzCKWQ1A7WDPEUNLZxNSXCFaUFN&#10;L6BpQS9p4AgxBCSwMB4mhTMbZBxPgsgJCjKGOg34cLXO9F/kQ0XoBh3Bco2BB0GSpULWAu2mN82h&#10;AuQG8g3kYeKo2GouL69yGPAsoPGMjQ7ZRfGB0xeQhReJBL4+2N3uH4jSh+a2Ox1Ebweobj45/mce&#10;p2PpyWNEPpVsDh1HuRXkgkpoRWo/cYNVDob//9kVrUaOXu4z+uxcPw+Uz65AIywKGaGyKgSGTGol&#10;7j1CMUnl8qtOHqt7fet4NKDtn7zIJxocHv7nv/zLJFioYTOsGRsbRVopFPR//b+9qe+LjwxO37l3&#10;4+LUc+g+4ixKVKR1K8WJUAiFLMyqBmMkk0qGWbA7hVFSJZlg4SNVABgcMBuhiEOdPsn46KiSsIcE&#10;I6JQMtDEejCTQ7WqhFvd3n42kWDzBqlyhdrlJ3MlsyXxJmLw0UhxyTpNNjPPjhELuS9rDAA+78mW&#10;4blbOIgYwltcdoMb8WCU5dFOYpZylDl0+kUBhExlc2OTdEQJx2pJi2XICAXS6eTpUxUYOkaqJnY3&#10;cC56VSizr64u0VWCx1BMV50uvOyg94osBTMHzg6PD96DnsEtYzKk7xil8Z04spCJEqt7AoTSVJNq&#10;FR66iLHxfHppDeEFUjBizXSSlFyZ6OHKohW3JGkMI5fA3xPkedMMQu4lSn3KSdk4wvmQRrLQEtlc&#10;xECKSSFD6EwMl5jusb8UpL3B8cHQ/OSJk9wlUjGFZO9nSQVDYS6AfcTri+erEIHqoHhhOXAIsk/5&#10;QcngETc5aGlskJ0bwhAXRgIEfQtrTGpGxVNhHWJrKwwwhohgIiGQAJkNOoCjITw5Pj2OeZnVYU+k&#10;U+NTk8gEUgDzu4P+udcT7Q/lCmnIah8Oi3V6l9MDVpLhUaaQgqVVKtTcrpC+rfvoJ35QMukCBFL/&#10;3voinXSj2a1/9bM/SovGaLGCqaJ1Re+aAfLG0WG13bCBjfLgExfY2tj41GdfZSZFvoSPNA/+YHdz&#10;aBgJygSHjYKBaglk3HW43yxNlkZv4Ep0pjrinwGEcn9ZssA/oU0mjvY51cg8wL4QtDh5qMy4oKHJ&#10;CeZMYkKOUJb0tCuZfFZOYoAtYJuRyVMsIXGnOnUGSi06mf2xMJBuh925sPAYueZ0Po6Iq8uN9xVT&#10;AJ4C/KAwjBsrvDOLPhDywiNg0kHZyAthryYuYUi8SEJClG4mUntM+lqVzmFyH5dyelf6FvqhOg4/&#10;ZXup5QW5byxHlhptcibxNPwoO9N0XVKZkYnJwcGxj3zko5Og1/XGtdV1yh2Lj01BoIUPpHFYoS3b&#10;WGFIraDiSIeO/Jv3RusGz/BAOIgQL5KGHCR7O7tkDSB5OTby6STodlQQEdmELsJIKUZT1G7GePHx&#10;+sKFSxeuPX1NfD8APSBDUROvDIrFhcf3EbujJk5ni3xgTjKsEoFJriytzM/PHx4cXLp4AS+fdMr5&#10;i5FfxH/l1c/+lNP31AW7e/47D1Z0B5uPNgMdDjDzyuoyjbHJyQmM4jPFY3fA2j8csrlNPOtAOLS/&#10;u7+ysIwgeS6dpRKvldG6RPYVjR1ztcgi1LZruqEpLy1tMmzWKJCCMuJhZkc2naN3nYwfum3RsTEG&#10;kaCpmuwM7IaQIlnb3BqdmKA9AWYQCA7RQSSa9BrklTPHScBSzMRYV7up/Y29zYmpIXuwDe+y2sk2&#10;OiVAUETso+NEDB0EMIU8NRXTCa+cmKxJmDfCmkaqDucH/o8QiFIXvF9FpifLCfn8kmNRmuu0PFhO&#10;L1USAJE2PHm8QIVMynJ0FOclfL4AQHi0+xk0sG0DviA9Fc4z3pQ0iIig5m4COpZuInQz3gVxBQIQ&#10;gkNi8SvKZBzSdJVYVLRx1HCqAw6XVAAYKY+PvA1YFYcQWBVoQdubW6QAbHcimfh8FwpEECDwzNMF&#10;OMxRZRC1OYhUFrsoKXAoctwq2Rgh6xCSBGDEVJVcvNWBCsfm6ukz8Yu9LDrXYlpFr6sNYvRg7Zj5&#10;Gs7f4KI+9elPQ0qlMMXXbC9ZwTKCF50aHbp66cKjxZV4KvPxF5/mB9987/bh3paQMCn37VYAXYNj&#10;QEE7otTvkkYCSCYBGvI4lfgk/WaCOI8BAIY0swyivsMPK4K83Delut4bEWp7H3n+8TzRHMEzTneR&#10;w1QdOFJKjjGiIrE7Gon2oDPra2tKlMg4OzvHDYcGITfRYqbO4Xbyken6EP2lXST1gJu92Uvj+CBM&#10;mJTig3j5EYX4ZviGkpMpODy/T05MQCDgCSIQidoG0gxk2NFoHyweBJkYOZOT8EgwJQQbWm0ISIsf&#10;5BVEiVedVz4fQMauwsaZcO0ki7YaEa+kaSFpHN/M2iAIM1clXYQ0zaojAnNDnFYnxw9dRi6JOSob&#10;RBnJcTtV+oWZQ5OawUBLlNN0b2cLLxDI/gEfCrTlYGSAE4KBNXeMVv0olh3K9gY5biCgVN49hPLh&#10;ziYyLuRh0rARzLrIg4lunUImsYYUEFwy314HS+6aQtRL06Upsg4k9WQ8jF15qNDM6SpxP1kG7AsC&#10;FDeBYolTMJXKcKBy9NIDAhHFvHBp/TAaCqH4GoyE8IEGcHPixBxVDQh3TAmPEkm6gDffnH/pr0zf&#10;/MqO1ls4MXqRqQ7dy2Q2KbIvUNXUxJwalT0sJGLoe2wYPHrxUbE7UE0jsjFP55ZKk46mcal8+sQc&#10;iTLxeXt7kz4f6q/9Hh/q6nT7osRmEI8uF4k8HFrWMCJJNBroLtOj5ElL9cXwVSQuZPCN9QKnD/K8&#10;iCAaAX5pPWa4Uy0dHn1Gm97iMiRzx3a3LSVzTEcPxMbvAvBHPTad4sYq71QNnSS2BoMLhhKKc5fV&#10;tXXVZkUcaXTaZCaBvezikwXYtQ4LU2PYP4gXVPPZDOmmkCpMbTB5Wj4rWiqMrIIR1AfIO6VFjbWB&#10;FaNGqabYF0Lbx5BAULZGroFig5qEEMR9YJ2yNXo1Bt+gIrSk8lyeipcirFWXiUlXBGkV05SeoWiF&#10;VEWsqweHVZtRBOt7nHECMnUOH4G4BK+CEEExRDuTz0UqyX5TJAPhS0nMMyNlXGc78PRJ6UTZVVVE&#10;YjcHFigPBbSEMDPdLBoTlPkD/f28Jh9Pdaa1SvJUeHgE2+XlJVIRSiOMKEgDhqCZTcBGnUU9Nhrt&#10;P3ESuYLZsfFxIgZdFWmgpFPMLkZGR9lWRGbAUfRimMsjzYsLJR+VdOLyxecz8fjJsxdp+6MENjwy&#10;iqDqztoy02f96OTMmADPJW2xOl2RgRFm5uRYEHsEVjzYBzOdBef0mVeW10eG4XHojw53ERDxB/p3&#10;t5bJBznvhodH2OHRWETwtkI5FraRrA9BTLTZnIiyiGKF2GOZKdGK6QxqZssLT0BfcSMZ5YI8dnCC&#10;RaNgVXAz9Lp86GqnSohwsu9EQB92Bk4C5NjSti1X9nf3Ts2d8JCuKkE8eqToekM9RRUCLSI8CNgA&#10;KGlBUmGh8CNg8QjANmo7u8nmdYJUwL51Y2FpYXmR8ojFxjFHF/bxkzvNEt6TZkbKLDhwx41ic+rU&#10;ZF9sQGxBZdyuJhQyHGwwPVS6vQ6yq/t3H1Ctjk7OAaEh9vFZ6eWSWXabNXNESxBhQRCn6NmKdRWy&#10;CnodzYx8Oi39UpeXzqeSidEyDGUOS0ZFfct6hUkgKuGaziuf+KTb5xWojkB6tTjx/tmXvsiBd/WF&#10;Z3ipk9MnOFqhnFI6kylyJL///vVGHafCMC1WYd6KKG0dSBsgvoH80VM/eIMq5Xpy97PXfnB1ecdQ&#10;0qHrs7W1efXK5cOD5qAlXFp4sv1BeXtnY2NvsS8yzOJGrWoa++uJE/Vy5/gowWQjUQFwUcbRzu2n&#10;aqL1h/yw1kwNzHa2m2iD5kppvVlTQzm3EmgUgJ6aWyUd1p6Ghg3hY1MXVpqZ1EqNFDBXcZKdQ8zY&#10;Ozza2t07e+nSxvYOTFe3w0dXV8lBc1zDiNFgw5cpI4GBCKnIUzF1AvfmD1BCEaFYHvI7R87A4CiN&#10;H5Ee+HN+NQGdWCYjHnFc11ItAXOmybO3tQ0umV3Nz7JLJYdmHTPM5ZY1yE0z3oBP9aXknA0Gw6iN&#10;cB5QqqKDF+sfaAoL1wQqi0kQ4uvwvek6EAsoYaV8lyNZ3pIXB5yZSCXpq1Nbw5Yl7hDpuBKJQUoi&#10;CMquAj0T/uw9QBWOYAky12yWKh9hcWxEWGZSIivFfHDWbDSEMBx2uGxBUiYqWmoH2iTMQxkT9NBF&#10;wghXyZWgrZtNzJdYospHhSRPGnsU9LwO9beahIkbUl+sj5tbz3bOnjqPfTuNK8aP/8v/8tNc28Li&#10;MkHH6nCDyhofGbx04fz9x4vxVPaj164QDb/+/fco82mqUHWA/2AIi9AuIA81e3T6vWF+l6atBaEv&#10;KbrYT/t7R9w31FtYOlDKOGdl9CUXLYmgSv7afMie3SFPjYuBSXr67JmeY67Qb0VLGs4gioUkrDKV&#10;44EKNwra0eQk0ZmCeGhoEOwBiYtykJUWZm9qKYNgCw42BS6G20XniQCldLFF1o7bwlnSq+aFS6X8&#10;u0SyX/3iwOCfwuEoCWgsOlAolG7dugtJgGO4jtaiy4tmITwbyqpYOJatZJU3CNoEyFtj/eEAvEWv&#10;nqOIyyAYCJOu28wmSjJ5MzJtb3C4EmBpQyIpDJCOXh6nLH1TEjgiJ4Uaa4zMDIUzpQgIdVQkGRUc&#10;SoainPiY+exu7sCAnRwfyaSOUWYhr6LqodF8dLTndKBciE4e9TBHLHh5XaGElwta+N3V9QW09UnF&#10;OPYIwGouKiNbfhMuvMmsMi2ZCvbYdh+Csf58SkjvSqrVNogyvXhfMIhqtxgy8Pi4b3w0HhyzIRIc&#10;PiDyJXRSRU7MYBV6mnRMuw8ePpqamsIGAxcE7BbPnDq1RQtiZ4c0i7XM9772P76tD+Vf+cLTu9lH&#10;U+4X9Ca0r4HyS9pKW4BeIAuOc53DmVSMUpmILb1kB10iRFskgYRiJTm0ybi4+DjmDyEPw5oFh3Mc&#10;P3K5HInk8eTwCNuZayfYk+EzErF5fMjzI+seP04QByLhPtxpZdgi0n4Cf+Qj0joW5742ahdMbkyt&#10;XKeiL9W6VY1JnBv6ByEryDyam0DXCeIbt46l2JtmKo9UETRmGsDK5BZxzBNPROleqxOAKZNHg4wL&#10;OT4ifWEmg0pgsDY5OsehIy60HN+Yq8Z82VQesBP7u8xgV6MlKcfuAOcGqjUepVRfiBUrca8eSQiO&#10;swiH1mogFxmM0jRiYAWqpKeSQwVCmJKWfLMpQwkGneA76XsZDOwRzCsYO0k9AQoCYrKiR/ARpDSi&#10;iyXaLiwYDkPuZB0HLf6dzUiIE7IRglUu0Spnq9KslTYKzAmNOP+QbM3PP5qlX+X1cAE8O1HVUZTG&#10;3hyahLmcaZpdktOBc8fyATgXNTMbjeDAY6GJy9uwQPmXe3fvTtP7mplmuZbzFEIgKScd1EEOopNR&#10;bIVNgriX+G+2fPd73+XcpH80MjKG5gVbgzzE7vRzBFQrOYvDhjkvcnWhwFAxnrzw7Mc4ibgoIMi8&#10;uC8QGB6f2tp8on/q8rnNtWU2GCBK+k9y0FnN88vLgJrBmk1Ojm6sbz997Xy9VU0mchipUXjsbi/1&#10;IfBQKYKCILxgNp3P5cSZjuJG1yRGi9wzV9oTOy7m4YZyu0VVRTyNBO5nNRiHBwd3t3ZAtJE2IcrJ&#10;xvWFI1R/yWyG7q3b7tzZ3HL6OL/gDTXFWkKjxa4VoBXjZw4hIAYIl0qyXyxSsH1w6/bI6CD4YxpX&#10;WIiA3tA2OpVCCSAekEC6QYq0YuHOceKGI1HQSyfPnBP94GRm9fFjKk9wV6Q0wLG7lU6tU4O/wM31&#10;2FF51i2tLUZDfRAnJWtWpT/xS5RO66KrTsGyvrGJUeDU3El0MjJpmHGMFAWKsbO2mC5UV/fuU6zj&#10;K8smh6UCgEGc7hrkE4xIoExTrx7AfZDdKzkEgUNoJEiYQgjA1orOIE2d85cuQ8Phv3qryaF16/bN&#10;3OGRL+h3hbzopgxFBlhG2UyOPj0YDjiPjx7d5U3RY+xV8Nx/vB0p8gmMZ1858PkKV6/80etTr//U&#10;0d86f/bM5vbuN7/59aeffpoaAmzZ7Nz5meErzFG01sbCo+27d+91zRWvM8Q8nhY6IQ/fPXT80EFM&#10;7kMnEYdKhYkBokD7V5ptxFuqKN73wcOHCI1cfG62qSvTKO0aW9SXGmpjdrbH6o86yhnB3n7wwXtH&#10;hyk63mMTk/A45hcWA+EwQ25Sq2K2DOCJycYB3jLpHFulYyJrrXP4EgKUDw+OyxQNEZGn1dPjdLJt&#10;iHoeHw12meuQK3Na8RxFfRRJUpEqlW3JFcqkqtVmvkmVxhURs3isxA4yfim/lDwBnqBQ6kh3iNzS&#10;IKwDyzChzER+yXCZDjYwQSa5wvIlvUNZBcaBaoeQMQtfVwlH0b4iCeakgWICNpG/ZIPIEU7lV0Xl&#10;ktjkOD469nm88Hf43HLNej3XY9SbCCgsYOZcYgNHcQnEsiwHcE8gjZDHQu3rjwAJA4YJl59PJ64s&#10;DVSsBBZDvBBNevWLG0K5AzCCtnVPwlT1O3V8PG4sN0F4U7xyE1qyywKA3ukfGR594403oF52tI2r&#10;Fy9mgWfnszYnBqCtydHhs2dO37r/OJ5MfewF6VrN337dV/rgqEz1aUxncozqxifHwgqA4nH32Szw&#10;FqwCfmYdIHGJIo8B0ClQLLF4cTnRpjLRBIcjKWwppanBHcByYH/vkJEB9wdkGMkNudQHNz6gScIh&#10;SoeAtSc0b/qFmEOYxTlgfGxMsdZhsKH4n2PnInDFezG94CmzEoAWcM/ZaECgJK+Fp1wuK4yaeLHx&#10;1Ij7PCDuWE/tgkJZni4u3b3s6v/1S0xOzKK5yt9R40JF5Ig62t+laUohQU+dH4fMLzZ1hhatNelI&#10;Yfkk5Xitf2AYuQ1+caXgOZneiFBlvs238XB5duRMHKKC0zObkDtmDAK+gnmWSH2yDiEb5vJypDmc&#10;hH6SYJAFDCY4uWhUA5xb31hZerKERwp2P0zqsFwU/DDwb43x+BgOARhaC3JRyJbSpACxzmIgXsps&#10;s1nc3lvrD0dYGMJbNAKf4AP29E0kH5Kz7UOo1f9cWqqbJb/UuJAsvw24jFMJjTf+iZ/gVoi4A8gz&#10;QE+NhpzGNoSIl5j1QFFlDCKFR55/wkTFBnZt/uH8hQsXABC+/d47QdwDfD5YclQXTGXXNncM7fL9&#10;R0+uvDpxlNrR0hQ2+DraNhhzLpLBOq0s0mVpMcpzL0qWjJh4Cf0UcSRnqE7vVnBFnF71KoSIoVi/&#10;3+NjIbInOfjJrvhXj9sFUhukWZ0DliKkDkHB0lLkKFBP5BMc+CSO0WiY9pLqyQl4TuSOUIgA7E0e&#10;arMk88jRwbkT9xHKKhIFkfUvkPpgltBAvq4n8c+lEn7ZgzS0ENqgzweHlxVO+43XoSyUJU1FAnQK&#10;qb1mVWzCm6StLQLF4cHxxXNPI9/l8QYYBeIgArSRybtALfSteC4NppP1i2o7ZRerhXjKxbBrBNOp&#10;DC5I4DghxadOdXqgENA+B41AE5n35pdUY+gTiPOglQ9JKsOmYKHyKXiaWjxi6XkrYdKenAchB4wj&#10;fymIRGWdJDQRkdNC+U/euofN5aV6RHLYiCRAkjMIEKjO3IZvI0klArOtFLiIX6IXz0cWhzKRQmnw&#10;Xo1Ct1QXdTEujzqTupd7yFVIRxkPND4gin0C5CpTNdGX4msQz33hQabjNCVplMJsEn04ocgIZJxf&#10;7HpadyRi58+fR7WBCI+SK+EFuwgOgmz2GLc/HPDY4JHQIIerzeFlO+zt7SpZACHBQJAqdeP6j37s&#10;VVoj2VRya22ZxwOaYC+xl07FMaVkIkaIYfDx0svPvf3O+047/XwHDQS0haOxsVRyf27uAu6/4Ugf&#10;E9wiept5Ngi9BIna7CF67Nxc7ositTLIp5MmICcgRCfHxgDNUBzT3SpTryNbYTAOTE3lykVAIoQn&#10;AiK9qOhIjPMMYwT2JLuTXc9DY/dhOeeSRNxHxoa104740RoGhsNUBqhxKf45UlfgNSv05+lqYiPA&#10;Zga+w6IVX3KNPkYr1e5gzj0+Nw0W8mB7a4+Pn0ui2i0EbmMTzQLUMlxm9/DUOJ7YSN0TVoj7UtpD&#10;Dtfq0JfDUgmkSyaX2dza0LYbF65eBcSs1ChQH0gnjw92ttbD/f1OLz5KkhfySX0YYhmsA2wat5vn&#10;DQQviIhIpYboI/0ttmOvAcPdozqkj0WvgvVEYs5EiRhEW4JSCnzTn/zh7/s9bhEUOTruG+iHaYJ0&#10;J0kfMyx2VJx8YXcjNjSCziWiM7QAaLRQ8PE6KG7+1N/6T0dHc6/e//dPf/dqK3HH6zDNnX2KNfTg&#10;8QKABkIYR87cqVNnLl+eGDszPDBhcxUf3Flc3X64uxUHx8B49uBgj8P75DSEaSQqouQZ6+ub1QL0&#10;VfrDgMcohpoMZ3ktsE0DA0xU6WAydJcTTaFGAAy1FxeeIGWhacigBAUKGrmA1RYXluJHCbTtsZcp&#10;JrPx/f1sJoFLHt1TpktOr9nlIwfCqUBivbKSpVQlEgkrnlmb2IdTRsMAlM8qnHBOIHIN0i4WG3AE&#10;8RYkoMI/IOsygYgvMprqdSLZh+whNhkDOIYmgtNSznEAFUQaAAFk4hbAmnZr/vFj0iMqvKGRIaws&#10;gG1RiZPBwdhh5CQzOyu6TXUuCdwrlQCYTQgWoLgYGoLqJ5yxHsik8cog4gD4o71PQAfI5bQzqhZP&#10;MrIfAgTviN6RHS/hWo3nwslNySuIq3qdIT7CLcQYXi0SjeqNHWB1dZHmaYIjFhaOwSSNTAizoqfJ&#10;aUdcFjMWQijTeeAp7J0evAmhdtB7wGuUEJiI16NBWc82va7gqdnTnP23bt8+Ojrc2tz/yxePHx/Y&#10;A5F+OjaTI4OkVtdv3skXy6++dI3D48EH33za9I8SldGtvBuXJipXgoE/FMRamcSXfitPg+3Px6Ko&#10;YCcJtUeARzTtAFpBDob0TsYpxy9rGMOYhYWHmxuL9XqhDEKoWVleWWQtUUUAeQHzBMRT/MsYJeLh&#10;oyTFU4kjGuRQPkHUMhuVDgGZN6ZmSnpUDNFAVDhsYpvXpAgkIyHRLJBLkYURpsn1OGakPwkVoyJW&#10;bsB+SYbINeWQNplArJOP9DpqkmEoh4Bem62HXuCFgUlBLaQnKlLsqczq2gaFFXUdP9E0iFUcWgQC&#10;ryb7cdiPE0kqQ9geqErS++fu04aol6A1SEkpqwAxelBpcF5qFVYmmROYH5Y3t5Hsamdrm0Odoxqp&#10;BvIGihxkIjjjeGsqaf7Ich0ZHEF2GfcVhFURyWOAyKFYarXBqnvB3CBPKkNYtgN1YxOkDuuTeMm3&#10;+LwOLDwFwIK2u/T1GdSKlhX1ixguCcWaMCvYpp6sq7QT1H/cjl7uxWrnOwHO0v2VZytywEJcFZIC&#10;CT1WBKLz3GBfMGhm+ws9yKgnY4AfW6xlQ74YBCZsMADlMO298+D+1cuXqds59jiJqZsChvQf/cF1&#10;70xjfHx252B9LnqNT0FXjQoWlglVLjwY0hc2HNUmeG02FMctb4q4hXAXBPxX4EdgEnC9+5u7p06c&#10;ErPndIZuFYlvH0pvVofeZEGRqY7ED20Yq72jM4dD/diQcG+BOFKTCFlPK151rDdcxRiAhsIRZtbQ&#10;HdhiHOREDDIV1NvIetm8FAmklSxibgSMKdpyjLRU94E1X2L90O5lnsti44xgPTCR4D668f9AqJkU&#10;x2ZtlJt00QBoAkciLAChmZqcOdyLc/RiI02qB3mAKOdwW3MJCFJglGwUaTJuVhBMtipPk8VGl4h8&#10;irjHlcMUFip6p81si6sCbEriqEQ3BEqBvIKynIW4WkE9AXIAMZwvVN8Lx+Umm5B6kmaqGujRHxeS&#10;E4ejKkM0jMzIdYiZIOfgRYnabLeNgD7UNgGJ8lOaLrkUBxw7jsJGVA4qVM4yRiQn5jyVjKfDQ5DR&#10;K1tNAJkd9AUVqr3QMXv04ARYSGTV/mAUZROWGWUJuoCwjNlupKi8jhruC6yZSzLqkfVvEvp4eyI8&#10;4YLHKGkbiCa8g6G52GxK7k5wrstPFhOpFJ/LBfse56s827aeziZRzkQ4AvkzxjR0auiXs8HpDnCa&#10;UKU/WLqp/9irnzUjXNYQ/fR8Jr21vpKJ70BWRDIKWBEn1Olzpzc2KcbywUCMbClxvGNzoBtbEDQJ&#10;irBMyiH3eYID/WPMW9EXYF5Gbx5OOIURp0gOuSmDBUcXphAg2yw2JzPA0+PD+7s7COuyvasUZ3Cw&#10;Y1Hf0AAnCA+JvXR4fBQbHjS5HcjtM6zxuJw5rPpaNYPZ2jI4DuMpLKwnZ04gaQX5KZ485vntH64T&#10;olMZ8ozd2ZlzEAm4y3xIdCIANBDs7UbXUGgEeXq31RULRiDfSku0qe/vD1pd3aW1R4aODiIrmWG5&#10;kZA5QpFHbo8nwf81z567BPXbZLZRCyAoiU5QEruQ7KHbh2kutV9idu4EIho8OHrOhDZa69/62ldw&#10;eI30+wmn3HSeKy5i9i7FjuakyxcNBDjG1g93Y6ND1VweDXVwe3kkJPIoTYTZt0zByVpyxSyuSDCk&#10;ENJnqQ9Go3hY/tt//a8nhgZcXlqyCbfF9+jhPQBx0FMPjg/2DnY8ftfND65L+LeKCQaaha02hlbc&#10;f71wgTPJD269tLk+CoEHPH62rK2nntiLH7iGnh0fHVlb39o72EebioXIIT03N9M/GPMHRyMheviN&#10;968/fPDgwfs33smmRaqE4mFp9QnBFKcIZFeYDtMiUKhQ6NDiRseMAxEPslEiOAWWJDqQ6mvlfv8Y&#10;fFmSBHrNQ31j2epxKnfMtHdm5sSZC+eJs7TuKCsi/bFQeDAcHQM5YnOYGq1SR0NbuAtthmUDWFTA&#10;nLREolGv24USUE8lFBojvxtBLksnRP3HcdTD7+AZ2aQ1KHMZRXuiXtSDXKGbKao8YCSzecoWZKkc&#10;HnxCmsfJZAh7eZsDIqZowOYzVoeVx05ij+U2J8TIUB8EIT4V/LoulPV6LYVoU71NngRVFsEvRkXg&#10;nSdmp0x2M48CEr7SAKwpCxLOPxRNDXAFxe4QiFlXi5oGgYN7yMFMTOOeIaJnI3Vqk4Rx+upEE5Cq&#10;odEktnK8DY+McL+LlbLO0nb4TShEkPcfHye97gDiqxajjdpVpZvAq2klMMGuaYxMz8uceQxpGDTT&#10;CQYix16PhoPoQXRquA00LR1nOd+4eukpaSvevHn75s3BkejW5q4/PHHr8e7Jc5fHB6Nnz5y6ce8x&#10;HOZXX3qWeP3w5jeeMf/8+wefuhkfUnyxgsashUgZT6RhbFitMrGi5IEvrYaUJHkctFSuyBSQAWrR&#10;LWa2ApaHxpQwG0SxhnnXdrOeptfWRkmngYZ+inbs0NCo6MpaZb6hyhBBbnFAkCQgtBtAvyhCj5k8&#10;UgAFZNh8wQmKYpl0X7D3Nerr5Qotc1Ebl6a4jkWYTqaoa0lD6Yhz5GBvKmW42USqIcDVYok+gVw1&#10;4gk0AIrIm8FOkLyKtSQq9tLNEiqPamvJF3SA+oeGKZwQdLn/YH7/8DgQihjdIktBQxQ9D0gtZFcl&#10;zhHc60wG1jGsP5JOHX9odcl0KVJg+1OVgMQVHnQLpDxM5BDTH+oC+n92E2FF8OccM9TWXCSHtNMj&#10;DV86mpkM4ZpdGwMLCJWQ5gehlW/b3NxGqMUV9JIm8pjQyGBkGfBDwhXLZsEqCaGjgVkuBF4dSQWy&#10;WnW2hvLfFWt1LTUUD46JmsBl4scLy0v9sX72mqpnxJJTzloRGhb9V7Pdmsym6/w4JE0TI0Jc9eoc&#10;rmgogK9ikkF4xt6B9Bf3X2IdtU8Tv+UOWXgTjEfQF+nJS4L6zBVTrB7kD+/evcvohyRgabdW2nt7&#10;6eDo+Y88c3/1rUHTUxFf0AmC2IDtDq0LhIto0OLcgQ6nqPhS3zC/4D6T4KKBw3CSL4Szq8Wc2LW+&#10;tMaAkuSlXGWqbpiePWO2erSYrMH8MjtNNrfR7ukYkTlz6Tv6XCYHeA/Dbwp1jB4MZj0NVpT6wSkr&#10;7TrpaWE9MDU1y98rF8IGy/IY1U0WdCbNvI9cn1ycBcN0SbArCu3EM1IddKIcePwIURTbK5KYYqGE&#10;JCnDTc4rXh5RY9ErISMxWv3eIAY8eLBieoQB+vrO6v1791nDAK2o/UAUlChMWlXE6lHxpYHHCmR+&#10;yuJHlpS2KwtW7GhEF1qP8b34gNmBBQNKgVAlUD/qVZYWE0+WEDJb6B7TO6a1AVgQPBWKuSQTkO4z&#10;aP7pjSiBA9QjzqJGBxNCqLL4eBrh9NR4a0VxyNHMTdPF0LdBj4ACEKMIk431srC4SJZDsxObHTp/&#10;PJaN9XWgbZBRKGaIGlVjwyCaPoKqr5WZj+roj3C15RQixQa73tOu6BxGr7lrbeRbdeQpa3pz166p&#10;GrpVfS3fZDBSqhZQBVpbWeOj5UtVVHyp0AaGB8A2AwWu4zXOIE5mR2YyvKmpaQHOVorshZs37zCW&#10;4cBw+D0g6oqZZK6YQySHkd3Y6BTZlcMXCUYjYCEKJVgQ+TJMYbN1dOak/lOf+UskNIoMAn0Cu+ey&#10;6JXgSdJB0jBYKVQ/9omP/ff//sXRkQlWAIpc8w9uDw5PHR9uD4+dJDvc3HxCosmq5fiB9u/0A/tq&#10;Nxga0gUUJ2f627QKRMZQ4R0BALrGxyfy8X1uGWtI+Lm5AucchMACYAghbbKCzQ/u3ZuaQKdVB7s+&#10;4PGAkaOBSxki+sLSHNWcOX2KPQbYWjwQGrVMNomsSrtuAkiwd7Q/PYNquVQD0m/Ad6CL2AaMSrgE&#10;dtY69Sh9AEljARrjQGI1vP79b8Fok8QYzCAakEX4O55qntBSXVlbH+XDT44DD9zd3eb1GEBj8ZtM&#10;xR/cucOpLE639cbZC6KLCCSaXsIHH1yHap08Pjp57ixXyCUzICBs2LS4i2vG7ZZ6gaYoQm1dztIn&#10;C+DsPPjIEpVYVcArUZ4U0pfDQcX1m//u/37rrbfOnjkjykbiG1emor19632op0CS0IGlhwno6MHj&#10;R0AIZ2enWc3c0tRBotZtCLAGsrPJQTHExAEmbL2SZlrs8plR58JVT3p7Pn+qqNvO2SO53wtMvDow&#10;NMy2v7+wBJtrdHgIHTmK+4+89GI/SdYgsttnbOZUJltcXd06OF5/84332LTUu9wECsrD+B75FkB3&#10;kEkjw2OJY9xvthuVDnI/pSy+3LRMqNgpnVseZyBfQe2tQnIjZRNOBe0OkchqtnHqC+EOgUfsP5k0&#10;t8FyGoulFD1KGkwCkmnhwyM2EagwE4y4D9RVdLlFXEdZoPToFL0CmufLfeMXf88fZeYlin5C6lMm&#10;jwLh7I2fWFwfEmFU665QycOEIPsslEuMjFkDDJe4sVRgHPC8O1sDlCANdrS8WV0ERKKPsPO6mgJz&#10;YWFvFEipaSWivs+exQmAQMBIDsQSFyBjERcHN2KPQnzjShRCUQvpgWBH4CfqcUKyUoFXQCPicOLC&#10;AdsdJxPcMoYFCumiQ91DuikgWmr5YNhPSOVzg7BmhdM5FsVuM2M+GP7cGWmlwxKkOiReszPBWTMm&#10;QOMDDIiH0RLlYKMFVErXtmlb5rNnzhNl9g73/sP/85vUkeVcZSLWzXYHPv+jPzE7PnDuzOl3b98n&#10;w/74i88IGvf4nanKX3pv/8cf5cboHKSxKdTUyKU4+NFchFrFxxRkfc8CQ5S7BfcmT6pHmFS0fE4a&#10;1QKRdIseGylyNp0k/yU6k3LRreF8BNsEPIueHN9M3qgQezKu4goF20FOrdUSjvmsvVGUuquCl+K2&#10;isV4D8ZeKvEFP0VDo0cU5zu57RwAIreIRhG2bhCaWmJOwKMh62KRQOBSOC2hDfLNrBlF5pEhiJqX&#10;yS8Ziyh9CxYYS5pwTIPz9OnT/OC7775X7RSZtzLxUf5IaWmAwU+UubAMkqQBpsz7NE0NVbgsy1qV&#10;lqMiXTQ43AQXYjRjAE64YEYggtxobeiZJ4quIzM1xiJCCaXChsiKoBdsTemTosQNmlEODES3Wca8&#10;A94I3DEwQczTgSVJ4xaXmBZsFFTIBSLFzpNqvseUUurtIr/AHmPqoTdQkJAKCAWPhuX9+4zqeGi8&#10;RY9hKeMhfkRNLRFq5AZieM4rqJFLA+0DmQ0YpMEmI6NGG+fHp595pqeXwc0nvUBJRdexN9u0bTy0&#10;gwEeMaNBR/eP/scfPnP1Wb4BUs7c3Fw8kY0ZVr/63Y3p510g29oV44B/HMURQgc9CbRuREVDclnh&#10;JyoumwSE/oEBPgcZJ1+rI8nETIMOE1Dohw/ukzVyQtE6wqecjw+CRf1SMqNsGEYxokHa5NTi4KdR&#10;qjJ43lzUVVgV0hJTv7j5yN/EYlFESfiQ3F4mbvSBWG9IbPDjHIg8AsKP2wmDT37JmumKcjpXLa4S&#10;hQIrhDXQC1D8EcQC7SsQhIIQaGtLNZGi4bbzmsQWgX+UmywD8CEcT0i9A2znTRsV0Nfi+so6oadO&#10;0JGtQdc2X5R+YUtcnDloaImxz4il9FFpezPz4rYQzei7A7wjMwMFRUQSXgA9YOifylWGzyvemrTv&#10;WMOiocDNl13B7QUczC2T2Xqthk88MDg1VbSwvNjRityHXB+BsI3mLS9IBkYog1xME5cf4Rxk/TAH&#10;5wK4OdzkfK1Aj5nmQrlQJpMrFyuREJpz7TJqPNYy+guFehb1UANsNp81NByESpCvpo1OdHIbyeyx&#10;Dn/jFnhfnccaAG9j19rMGmNi7/jx3UcPbt57cm9+Z3MbyDxnCoudpyAuYci70H3RaeYfL7KcOtS0&#10;oFGxJE+nKBhoaIr8fTDG/7n9YaomtYTFG7431q/R0fvEpz4rWQglo/LqYssg8Qz+Y2h8lCkpUydO&#10;HiHza7EO9OxsrpNIQVVMp477hiexlPEFY8AC4ke7x8e7ZDlIFUxMTebJrhhwwTxnml5C/01xTJTJ&#10;INzjmemZ3c0V+j/ACbnFEk8k7gtZCLIm0p3lfC6bTISDforZJ/cfDAKr5HQUiXCuu0UDiGk9bYiF&#10;x/O8BY5CKOg73Y5SLUmUJiZ6AoFSuRnwM96mcyH9CbqXqHvara5OU6CsE5MTrP4eK5he2srqk+vv&#10;v40aZylZV47y3eGRgd2NY21Hb3SIKjdDANCmfr/7xo33yKbYrj6/G2klKj8h8BdKM7OzSH9xT0V/&#10;yGQcGR2+e+sG0z/SVVyCHF6HsWt0G6z1fBNYYL/TDo2lWWmiCYg5C9pzJ+dO3rtxZ3Nnd2B4mI4g&#10;vQ0UB1ACpgT5z7/1H3hZ7jwCLTxQbIX8Abe4zZtbdjfYID4fZZ4ek/B0Pjk1NUERn0mm6RjbXOi7&#10;AgNifgFELEvfqtulLVE3IxNr11LjNbr1ck4WiU9ont2dYh/EotJbbwQnEXScwU3lP/7n/0ywf+GF&#10;F5Dyg5R7+SJH6onpE1c//cKZZ2eryXwjla0wUEXH7933311b2cDEiDZ+L/KSlqGNpMxTS4oPv/07&#10;v/M777z5fiw82KxKnWQ3u86csHVaQZGGq9ahOLvt5LtUSsz3ZIGyJoWiJTQFcOJ456WYVtARpAlv&#10;0Ntlig9bBFdBOZCEPSeMcXEQlMGZFNE9OpNivPeAIPwuSx9hx54ggrL7FeylgJclQWFednR4yJiA&#10;5kq+yuzMRsigiQzZN9zXzxv3R6O0ZNh1VCPCW6bYN5kYUqtJTYcohwGUCIsbdMfIHOt1uF6oZFGH&#10;uC7HFZdKsCOW0RVRB5WgnTg7yaqlci0WeQUKMv6pV8IKPIVPWC6zxpiYMw8HGwBzGEMlSE7EL8JZ&#10;CtZDHOEP3a07N/FjI6pznuKgAlqDGyW2wdpOIhlnYKlit9B2NtZXvW4PzVGiMOPavkiMW0YSQf9q&#10;amKmWdEebKWunbkMbZw87Ff+xa+gM2RjONKsjwwPfuFv/NzcxCDr4Pqdh4xaSK2Ig4/3Hwx3txeL&#10;n3h/x8E5Tcaps2lpGHAxUiTY7Gx5Tixmlj34szxZzjy6B0ruq5ddqWNJDY2kk8UK0TKuCAfDsK6Y&#10;V8DwTsTxr7CA5hZ5Ro+g7wXao35xr3ApgL2FKjsVFy2cXmrVy66IeWQbCg3UFWY4DYOORgwclRqf&#10;uOFms8L/1Wr5gjsvcgzqj6gB4zvBudKDcfD3zPuUwJjkQAxHyHFl9qWmY+LHJ+nhh2oFvTiroHgC&#10;+uGdvvmtb3oj5MQa6BGZbF7yNvp4kuyKKzwv2DOkAxMDwVAwAyjNiKWdGVo40wp6paRlIrlCI5qu&#10;Fd1BcXQVTyraYByNHJu0UYBAqIao6G6z6Vht0DBxUSI7Z/2AmCI8kn5hy4LgEBkujiK0y1jS9AI7&#10;iPVRziIcKjhKlgY9RCFjsCJFvwcqK8CUriZHkcH4hjiIjrZO2DDImpD6o0cowAMNbiKAVlM7W3ti&#10;s1lvMP0E4YCKu5L7EowPC553Jw4L5gGcYr0BlpnEhbtEN4WxVC6NfrfTYnDVOyWQlyxppX99FgDo&#10;0OAQ4ARh5k9PQ5ZKZSp/8ieve6ea4WhfPL1noY3u8ZHesVMS5s1mFuHrAoA3wlfPKa+XbVOIKt9r&#10;TEG4GMZ2dsKUtG0cNnSMObBnpqbFHqVc6TKJECyp+GkI0oBKXc2IgbozMxLhOW5UC7a7pPXs0956&#10;ZuGRHFDAKzhKAYAyVlS4l5KNMYaTCGAmvZDsimyDGriX5bN8uKuEevRgBwYHkFCnN8Pi4Z+4XdDc&#10;WJZ8DYcUSZ1ypox+MmsM/XT5UCrKoZQMaxWneRJBtIEo6nhi+IyxCgMhH3tTeqs6HRfA1IzWKWA+&#10;XpE2L2MKEjsGAGAShKxjs4FJYvOSdJIq8ZhgrXINBEa+Zi9LYaAkrPhLyQtJUS0WZYnoEtFK2sOi&#10;neZkhtXzRENjAgV2rhFOBrUfvQaSASIn4gCIgdOlYy7JwIRgyKdjiQh2ArBHMAC+FjCWaMrTsNJ3&#10;sMujBQr1ul0DvqydmZwJ+UJ7W4dIAQwNDBPTUMax2TwUiswoCdD7e7vFUh7JVpBqV55CmY+zT3+Y&#10;3KMNwwgVvMnp86fx40IeGzIE63Dx0ZP7d+7y3+rSMnpXqF4tLizzG7Y0dPr5BqvLTZqOjQ2LHM4g&#10;qa3PyXqzgpLmpOHmCJHCKHg+Hkq7YdGPTcxws0hj+Yde1kYXgC4UJJvNtTWsSMguiVECA/J65x/d&#10;Cob793c3qEd3NpcILSRbJqs9GKO9pufUL+WzSwvzNEzuPrjz7AtXI1FckyyJbXJeK+kVP0XRDw6j&#10;Xs1LZoMBpLTZzTw8nhBzSRpBnJPNGmKf9T1GERs7GNfhawhtHckWSdeYeopuLFovbUSA+cv11WVK&#10;WebJGB61GlrU4K9deymP/UhVFGKkUFa0PqbpLoebSoNlSgwVPQ/AdJiutLoP5++EIoiqd2r5ttGu&#10;n56driAeXNa2qa7pQZYLcHm2dzYfPrxHKAC0PT9/H/sd3PAQMiaUi12l8OfR8hdvcCzrODAxrMEY&#10;a2NzGyRE3+jww5v32ll8cTTjWEK2IJe6cXbCYG8HRq7bg+whBU0wHLlz7z6jBOVC2oEdE4n1jY+P&#10;vH/9/Rdefkk4BnrD2fPn2bH3b92LDjJqIYYgDddyuu0op9O36BtkvFjOxnPYtkBzg4LAgQQ+jH0H&#10;fJnizu13tI11s12DKeRh/ODG7Vthf5TKS2/UbScOtF1z0mTdmF8rtmrnz5y5fPEignpPVtZoYg32&#10;91MZI6URCgbOXXnJ4Dt76alXP/300PQgQgDNcq1zfJw5RL3qcGtx9dG3vvE9UiviO2GxJzkD9eOT&#10;n/zklStXiJJkN+urq//R9dtf/Htvf++73/ved773d3767w73j1AvcviJKpS4m6YRmiL1SaWOOt06&#10;uQLYO2p3GvigYop5EfojVirwhIRL/iibQwR+pOkt3RQV4wTVroDtCqktuON8WbzZWQysPdkA1K8c&#10;LpKV6cHzPHj4gLSJIQJIa2zSUM6BZGrCtdRs5hOtLS+J+ZRikBHPRB7JhmubqPBRrAtInEFeV+MK&#10;wsVwwFE9jB9jKJaUngf4D/oIgl+mXKMEpMhHeITroiqmHhUGDQ+STNcd4Lwn/PFZaJIBa+WT0KCj&#10;hZYp5FfW15zAYcicOgg9gKKiKyNwY+SU2YX0tMSFCAX2XAYtPPgoABiI7LRq8Pd08GMOD9nAUH8M&#10;iCuFE9NCuPqcGkFEnyNRmpM4tWyvH508edLp8wAj+I3/69/cv//A0W8rZ6v/4R8/O/n8z148PXli&#10;dubGvXk+yMdflIHgN994d2dx4/pGbhsXiEw7k09pEIHXa6mHSSOAHJEvkxIp122akdIlYkkQsgW9&#10;JN50pHbMBBmufdhqEnKoBuwjKD3BtTjtHvq5aAgRZcZGxzk5WCAUPBTrTLpJjxRnUI4lAfDCOcX8&#10;mWkdvUCVZ7MAeDvOA2I8ZxMZllC1FZWMc0sUiIBY0dNS1HSxp1WyHRyT3H/x36D47k0DS9J2IoOS&#10;hqKbVxNaMX/PGuAIlG4Q7R+rJMQyHiTdxvuyTdbOUF7Y7zdu3qTdcubSaW4A+RiJJvcHvUA0AThK&#10;ekBaynTenQ9isznpUHLSs3yFPEVKbbNwLAKQJoknplHYs3J4smabmTyevArREIjGnPxep1tyFEiI&#10;qjjho0GOwZkknkxs7Ww/ePSILzx+H40lBvEwjmenZ5gYM5hjXkazsdVGbj5IOMWioEuDieujgDMA&#10;EijxO3NbJEiYNJIWi+MhsJgUcHjEVkBMWOBJEYSpByjMsoW8XiM+fGxITngoDijOcPp2urCLFBtX&#10;YNECAslnC0ROeRF1tbIfDMYMqoQ1FMhcJr0lV4677X7+iQgJAOu//N7vvfj8C6xnvnFocGB+LVXY&#10;ef3e/dTo2FiqsWquxHwOKdJunvtbldit7uYJp8lLt14tD2kx0g5hJcDxJz0ixyC3I4GAUcRVXb/x&#10;Xt9gH40Thr5DfQNVsgwIEalUmWQSoXmGcyWkT2TWxcxLOMcIr4vGLAMREyuYM7UH+lZjLIHiKSEo&#10;A2yhHgqQyop1QlIFNogfVN8sjXOgNfwIwijQWQSMWyqBBoY8pBT4hFhKwnHp0qVeGaCghGK5wI90&#10;Gl2L08IoloXHLpAVS1Lc0cCzQbM0AE/cCHKUFoaBMUWplmNB8uM9Gyj61LQ3RSXAjgChFJrMZwNe&#10;aomCtIq1eibIwBuUg3sLui51BTEcOweuh7UqJTShrFGneSbMRyiEXVGjpFEq0x+dFrkHtjrZFW/K&#10;wxX3JEaNtRotN+oAQC89zjLbQa0HgcAqbQjRn2MWjC4CYZxXhqjBXSLxUvUwgty0BGoczEaNPhqK&#10;YAJRK9bjR0lsAXOZvBGjChOKGzRIgFiUCC7IPDKCDgcisxNz/CzeBgxbUFUF08PE/NTcSTyOmX5A&#10;mIjR1g0Gzly4dOrM6ZGx0fOXLp45dxbq29TkKAP6+ceP3F4/eocEJA7dZqUG+pOB3NyJ6dxxzu5x&#10;+YOA6kQ288OqWOH0mzWt/qUXn19ZWcbemCgAHhPmII4coxNTCAtJr8liZ3OQ/xIr4/ED9hVhGihx&#10;NDZsCkQy6UQ2eVQp5tg/wVg/eCzS0sfz90DFeuwO5sRvvvuGL+CtF1r+mL+cKoFvAKsOwMjlMNLh&#10;JKMCbyjQJz1HZj7k9fZHIhDn6IEwaASe7rF5UeJPxeMiRW3QlypFEiOm3Q6B4xmaUEvMJsFkYjAg&#10;VOoaJnH1Zn15efOjr3zy61/7KjGor2+AI4f+GUMkg9ZIbgcLQHVfP2yQ4MryrW9/DXvWUkrIaw2k&#10;eutt+tqNcicwyFiXfimK+GluC14Qff1RhosMoBBEQc50dXGLpJS0gLoN+DYlI+gBqqLksQAMn3/p&#10;lXPnLuIJEOyLvnjl2aWH8xzmc6EAXBKWdbZULWs7OU13Ym7WjeSp2Rzt67948cKVK1c5DJaXFmkm&#10;0y+ZOTHz6R/6zPjkBOBoVh5R6cH9B2BFqUXYezhXUOTXql2mfA6TB1qgkIfpqnbLKyvrkfAwp0y+&#10;UATI2GwVALe3Mfml3+42i6ch5heazvzq41gwxuke8YV3Dveddb3WTUKWZntzNpyemxsdHKCxf/vh&#10;/PbGBlxoSFu3b98mJAG7GZy6PDB1ZeLEc89fvfhjL8WmhrA10MCq4Bxt6FLxzMHCIxSVV5Y2Hn3w&#10;3u133of38x4Fzed++IcRsPnaP/ya5pc08fgR5xFqcoepo6X1pXQpyUMMeAM0xkHGbKyuwZOwm92Z&#10;RNFp9WfipVyyurMez2cqcCUGY4u18kC9pMU7qFkHyaEcWNU0UFGWqPulSd3rYCmmCRbDcH9o6Ugj&#10;Q2AiysCX3QKsmqyEU5MAR/igidUxdNj+drJgrw+IKxJCcH1rBRFY4qVEdR1t5XgCwAX7TaYhBjOJ&#10;DGuMI5+fhbvHFuXt4DktrayQoEPjo0RT570AoTxe8BlkaZJS0AkgpHLSQJamPJYaFCZ2ICAlpkhI&#10;UBTm0OBK53PQaSempwA0413CqUywhvYlnnd2K1qLSaBaoOXy2VAIrqgW+Q82OGP2nkIHxtKUGSiY&#10;2MwMrehV4yhtI/SAGMW422UGUZG7e3fpyuWrMoAo5H/xF3+RVkEg6qjmm7/yk17nmX/41MWzpNnv&#10;33kERfLjL0jX6mvffbOcPiazhdXczHcy+XStUwqERZMXsNPw8CjR4NTps70RADdb9AuUOmev1JYk&#10;WIGZ+Lte/S0JscyUhCBM8ieuSV1DKBi1ue0gqUAUEKBoXMUTh7xFDnVEJmKqHaVa4+h26mnYsLuZ&#10;4jGx7Z1PNK4AtisBHpGTlTGfml6I5QX+jAha6pn1ix1ezz6WLcYXnB+0HkkUSKp6SQ+vQzdLgMAm&#10;M+okBGUhYyohU6GUq6kQOQEfkAaMwtGLJrUkC0bjb//Wb/P7+Ow4BzW+xbR0/L4AdTxVDdwupYLd&#10;ArHA97C0AD+w9QgRYIl5I9JcoTFyhoO+YN924V+39kgvgCg47cDm6CoRd8HSyehTpBSxEGvympRD&#10;LG9fEP3hxsbmxhABiurWYR8YHGJ7cJ4B3YW4TRd0Z3vnzp0H9Y6lrx/9MPI2vB2dx/HcyvISR3s4&#10;gudIDAoR0wawu0oGlijZYok+fvwYe1BMKdgpeGiSVB4n4hhUUOgEXGEeLfoviCmy1aSPJeUuDoNI&#10;ysqEiIqaa2DaxlFHf4I7CZZI1DSI5MUOfh74wOjQCWxL64VTmSuBP/i9119/9ulnQIPcunULDBao&#10;vlb64Z2NfeggWnfO0e0fj46T3e73fXN04x8VNmm/kaEa4L4xMhMJNxabsptkT/OOnBwAm8j8eErx&#10;NCbrhnAoRCcwAigW4S9J+Tl3pP7iQkmqlBqWnQUvOi+C5ZfVy4YulkUjrZdd8fp8QZuHB0o+xMEM&#10;9ZxOMxvz+OgIfX9UfrhDDHnUBA3AA2gZJxkMpT7jtp4wOo1YcqweI5g/EnV7YY0Vy4vzsvBFmqWW&#10;yS5UaKIElZhqiyDTYgS0KsKBCl+BsEysL5JNoSeJqSsS9viRbxBesFUGE8mggARIuvtoEFgtfhfB&#10;BEoHqk5+YPtHRwnWDy067iFIMnJqTn/ZyIzKJHzStBN6CO0uCa2UTDLu74IdYqmSGLGShbKn+IZK&#10;wxj2LmEQYQ/07rHlZYPAh4Apkqc9AYRfZaUiQMiO45vhVLIqtrd3Xn75ZWIDS0Ua9uWqz+nFDo5E&#10;KxwIjQ2N0+Y8Pk7Az9je2KEUODFzslAQHUQSdqYByIM9dfWK3exYWVilWmMMDTB5iDFT/+CJ2bnn&#10;rl2TqppHzH0iwxOSuJmlwp3ucQ74fOATPnj/FsLdzzz/PMRwVoNgONp6xO4nZsa5B+mjzOTJaRBB&#10;4HW5bKGMiKqi1A+Sfv+VH/8bsELwHOSQ40MCgOVFoQFurC70DY5y0tNMFI3gdntj7Um0D9mVDEpC&#10;TOFLzZbbH2hoDBTM5XxG9EnJxawOpvFDE6OZbJwc04PEWVcX7gvZPfZQXxQSRwECSZLhUaE30CES&#10;UUlL34/2OIJvFrMInCDop9GAQ8eaUKxxxZegLILFTEMq1ZA/SHNITFKVkA/02a7e+vDxYxr1gikX&#10;4252NB0TP/IoEDR6CEHIMtxf4gQHm4rIci9YIu9ev8F6LpVz+hbwDvaesF5LmZpF6ljax6AIbTym&#10;hSeLIyNDUKZTqQRi05QjYPbTx0W8tGdPzrFhQHuwpACfUi6sL63OnDxNwxD03OjI+PL2BjoTW7vb&#10;oWarXxoblnIdEF0zgUqJzjB99hQe7qxvWp1iFEq5GQh8//vfh0/HPQkjIaZOIxo57GUSDnq/l688&#10;MzjUB/ZweWlNq4GppEvnEps7ayaNVdcxaE0ABs3lUs3jCkM74PthLHmc9MY7Lfyy0O+2olcrXhw+&#10;X4ge/sSJoXqlBTkl4A3qbOYc1APJHrpM91AEZj/NoXI1OkL38f7Cyt5hfGJ8FNAbc3TEeOjHhEPB&#10;q8+84Bu+PH764ycufOojz1575emzf+sTl/7mJ6/+Hz/W/9HL3vHpfBzCtM/QClq2729/5CMf4RN9&#10;/fzX+VA/93P/gE3F43jtK6/l0/n/+jt/MNQ/9PM///N/+Id/uJNbARq83nz4737xty7cv2986y33&#10;9777wfff+uObN956913jb/7OxI/9Svbgdx1/dM+xs7cNPy7dgoVGDJftwvGsTmvikdIj0AheRPW6&#10;DBaHSCSIEps0UahL8eDGWJsZyp3bt5m6hwJBdshR8pCJoZhBEuuBDBpMYNdiwZCqgEXWRmBwFCi4&#10;ygA21yJHjp5kTqo0Dj0rrSwdXTSR4fb5KDr3drc4+F0K0yNsgFaLLI0snGvjtgvqCIuVCGr1zLvZ&#10;AiC+xJOnZ6fKixCndg72UtmMPxgYHh1lcGPSocsqs65UGmm+OuwvsO4M/qhiiQmsT84DhxMdAZGT&#10;YZx0sH9EjsILs6J0NDIlsQSLr4GZiyIiU4rdrb1HC9vPP/8yIYb3RVboS1/+00ifJ5+q/W+fNJ/7&#10;2C+ePvcs7uXv35lnlPHCU5c4yL/27dcrOd69aXXYiJv4S9g91mDUR9lK9w+FBZIhaeKwoVB3Q4BO&#10;sl852whofy6VJKxPlaAohv+H2ZVY+4n6HlgOnYlDxGl37xxuk3DzNPk4nHN8Xu7ucTzFIhRdG6UX&#10;JQcbtT7EJZjqHAONugw4hO8pjhm9SXFvUMjsWTxwpEspVtY9zWj+qffHvxABIjnmYzK9VQcbz8Xa&#10;e8SikMTehq9Dx0gNgzh2RGsAxHexwGiPAMKHIifgZXkXEr7vvf490gWbRyyGeDE1BxTuIbEC7DYP&#10;cnFhEeVMrpB1RS9DGjmNOlfOUhGFWK0O7jBNMgpFANrkUQxuEqk48yayRpISlh8oN8lIaw0Q07xv&#10;7xjmLbKFHChaQY8ZDDzB6ekpxYoSUbWxkVGmZbjIERvBx0/OXiRs4kYPcBuoQDjS73bb79+/yyiR&#10;aQPZG267hE2RUlR6NFw24AfKXSKbMCSYghF0MNVgioaal5FWn255ZcXj9XPeyx0EwaAXhqyIlZTK&#10;cOt4auD/xG1IDXF5jjwdtnAXzRmblZfy+O0YWbHV3E4fduD0v7mNvHVfLPbw4aNZRuE67fHe7re/&#10;f8cZNgTHsHEzTPjO8e7R409oilaKBPFUxv9PTWmZM/AQCfwUNqQ7vKMa9LEYANkAVQdR0OWE6QtF&#10;XSh8ckfERESEmrgYcOpioU2vWOS7JJcSFqoVKigPU0t2xUHWWzk8RD4IRztdHBDJ3/3Otycnx6n/&#10;ZKdruiTlFEu0QlkwJHw8aF67t/y4PAFC1RmpC370Q0mRhghNUcBTh9AB4l8h6/EWvLUiAHbzRclL&#10;+B5RJKGmYciviJsENBFz8AgRFTIBdI5yFUo/Ca6UGexFnMU43EUtmZaYqONqawWxdQeAw4dD+0OW&#10;mc/Hm/JQeF+VwEFIjPQQNb1NQTpIYsq+ZgTMzBexCaauDF5IPUVEFF03YbDIRJ5mMyILXgxlwflJ&#10;m19kRqBU9/TGKIvJsXq6OZL1Nhu9tjF3hqfcc9eu18v4v1N7Y54GI4jOhwU4fKu7f3DIgJu55+jo&#10;GNeZSOVEGhYPz1qVcQo1QDQco0gTbREZtNHWFblXcl+BoFHEKPVK6alDmNKpLa+0hUWpH0Ejs/HR&#10;w/n1jdUz5y6IlCsljsXGBBaZEquT852CP3+8d8DIjnyRn1LN6w/RDvSE9X/5R34S9ik4XVyUuSBF&#10;aR7mM8PMxbeIY4lKiztJoyiXTeEAurO5nM0m2WalGvalyCI7PL6QxmTb296sZOKoik9PIXXaCQTt&#10;yKYzorKa0CtxQilkwgLzxDcU4zwrJrEiOgB+/mDhvhEgejgCR5WSGqYpS4ByA66zww1lQ6jOVAeA&#10;venA6u2O/cO4AxAYHBAj7S0T9St5pxi6Aa3Qajb3DsuN7sVnnjfhT2Jk2BxBmBQw9eH+HoAkwPLT&#10;k9PcO9UjhdfGU6i/ff3byE7RwQAxaqWZajE1MaaTkI+TSauWE5dyvU1rtblQDSBe0Aoi2e3xudy2&#10;AI3ip599htDPnhc4J658e4eZVHp8YpyTTNzMdO3R/tE4yMzdrYDVBWmTBHATVtf0iXipzOWdOHUG&#10;DQKYpTQUkAsj9K5vbSytrSCjzCNnUUKHVFvLvLW2Lm1hLdYZzHqx3XBo9S6jxR+IjO5sJJaW1yID&#10;AYcZuBVAn7odZViLg1OKGSVwKybevrADs2dKpS72S1VYdXaTwba6so6r6eB4HzwUuqZNfTvoQJRI&#10;nymgbSatHQibDDXiyThm9SemJ502SyKVfTC/zGCCvp0yXjRSwpKX0+fmoIr2j0yfedrZfyHRDK2X&#10;RsuWi0b7i1fP/6UfeekjF0Lher50+vIzHFF//Md//Au/8Au8PqANYsSXb31lZXu5W+6eO3cOWiL/&#10;9O+/9E+GbCeOVtOvf/f7kWr1XLvzB+32twnRGg3/ygkx9NRTzVpf/p/9S9rZ/+7964cLq/FOy+MK&#10;dBqg942wS4uZBqqnB5vYf9fN6PxDLIdk0akiF0OJBwa3izWXpgk21GEyYpzqtJhRZQYqBgvIgaQQ&#10;SXkwjKsogxxMySEZk2O5MCNDNQO4VauFHyJPDZoM7CGWyuEh8CaMDC1dnRgCStNfrEKkoq01AXjk&#10;w7Ew3aJipcggEQ/pqD8Ae4J8AVlRqSUExSJBiSNAkeAEncVRxCyGjGBpeZHW6fBwv5W/tEPUoCnC&#10;mCOjkLaAXrGm76MlDNSDqMWGBZEPVlT6RFoD+CrKwUg4VMZMWkffi8SS87ZLqdPPQL/dSaRL6xup&#10;p59+jvWGzwxNAgagA6fsufXUj3+k/cyn/8X0uVdIE9/+4L7LYb58/jTn35e/8lqNOSKgH2QLCpli&#10;uRAbwMqRMk2MX8hv0Z3BpFJkDoAKEUzpRmF6IPIsYp2mJK350AwIKWb51IK/4agTo0ZUkJEmRLKB&#10;pyXHrD6exgYyGe7vo08IQdgEepLkBO9wvwtPd4hmZNfQNelpORRHkp+DRU5hDcKD7Jkeea/XKP0t&#10;hTyXzFsxg6gvBdtnNtMkIB0ROo7KS0QXjRDGaJjRoWQ2GTgmYlsDtd5sRd2XaC7SfSiEud28BQ1C&#10;DgCOPT4JpybHlRMj5K4ePWQOvH/77/9dtpgdnRgpNNq7+8fRvgG8utjpYhmAh3lDazM5AOrmU9n+&#10;SIzBW7IQZzYq/nFksrKMRPEOWxHyOcbf5So4Hg7Utt1uEV009DdFp1GUUDiYwAPky/lyvWKEU4mw&#10;nEFL3Siy7NWSMLm0uM6h7w+30Hm0s9cs1RxmJ4a8rLCxudP9QxNMqulvidSYwQReihnK/s4RKsqj&#10;o+OcGDJ8r9fy5Sy6MCJWZjKS6FMs45lDAg0hESQZoyL+Q9+LydHuwQ6m6fBhOG4ZRwQCHqsNfL14&#10;oQCuUvNBimTRfJeGiUkA/kJGQd6v00RxNpVLgg2lONR3zD5v4I//6A/GxsafeuqpG7cfTE+OoS1E&#10;Rwfw/tbak6++9vbTPxE0Ocx1Xf6E41mFgcOcNEn5J6qbFYQMjML8V7xiCnpx72WzYNpYQ24KPQux&#10;38S5uZAumHD8jfWTeTS6LT2eojCAPC4UU+i5gWCny5pj0o6ATi5/dBxfXl2bf7Jw/8HD+fsPeVMm&#10;lUQJoXmCoAJXbtauryw2qiWMbvGKBbPGgiEQxI/i4uiAcn+5AoulqZQ16CkQNIQlFwwfHe4PDw1Q&#10;C6fQsowfofAMWiJTEgkP4gY7xGDSwwSisjV2TVoT4hGxzc11ZprQrRDAiqcOLQ4TYyKTwdLUNplo&#10;Ei8aFTAuZMjkqtRX+KSRZHRo9tSF9lDFT8aLHHwVFC6lqQl2PKqk5MR0PdmfHEkZbIPof7HgRQ/F&#10;i1sDZ4T0BZFcF7W2TkMcvrFmkX4tvUBm36xeClAOxGa9fbB7hOFJl3dGSqBSpeYRUDZkYHDxkFSl&#10;EShDBqoFIh5DWFHu5TwmzNZqy8srzIVEHkprYeoITol0l+KGsoEyhI4RMwS4t9x0llwilaa/ODo2&#10;ghPD6PgY10xyDw6VFTswOpDOHlscOoAxLQRWW3rUuZloA0lkfikqT3SqOu393W38VV0OK6UaujwI&#10;pa2tbm3trF+79gK9Euo9k97GmYF7I7kpkGsqPn8UN7AukEdMkg/XF/KJfXHjBL9Nl/av/MTf6OXO&#10;8WSOhrPf6xyfPLG2PG/HqpvJt3TkxH90b2fd62UFFBxO1/DYLFAP0q9aMQPqFm8zYigy5YlUORU/&#10;KFLwVpDbh3DewAEb1tjYKaQTQKXp0RHkgTGRj3gGPH7EmpESax0cHbv8foIB2R93TWaFzGgpsGhI&#10;Yl5D8woUIV4fsMOcrn4m4iXwUsLlJhbQc2aCg9EhMVLALuVKbGg0CuyXXhwZoajL2PAxQMYJny3W&#10;6s72Nh+Bj87OJLHd2trYO1onTppadk/UQYgEAGPGhsdhE2JXjTICMrKmncX8V3oe6F0BsuEoJZox&#10;t9EJyEcXTya5gSRYpLps5nffeHtkbIxzjpjCT4C+Rd7lg+tv7+/tz548QaLJfD5VqQEsj6N+PnOC&#10;yAk6Xhp4HRa9jdrntde+cmJuhgNAvBdbbbhpklnDeFBsOIGSAL6wO8tVegLEXpfWwPwdzNB9TqPo&#10;oK9cqOH2zGD40vlLTAl5BdrSBLLhsXCeIxymGIR2o61Sqo+NTTyef3zq1JTgTrDoq7S0LU1FWyEY&#10;OczUVfpULiXdAoF/luljgT3iNEX0eXZ6nBdk/nLz4T0ArrwXDBoKSiILGw+7bo4rmc4EAlTkM9NT&#10;Vy6fH5k644tNv/jRT2xsbdHE/trXvgZenhYD1Tzf++pc/z/50Yt//wuTZ0dMVz/1w//8n/zs7/zG&#10;d0jdbn3546eGNP6Tbdvzjf/nfSkKaR1/8Ytf/MlfeNfp/Olf+atLA7uJlrb2Sqt9DTrS+sKffnBj&#10;ce+AsSbfKa0LT+DZZ5+FxBAJgJoP+d3RSrpRxQ9oL5c5gIEC0cnkQCxBZ7CZLX4PWG+kq92UO7HI&#10;gNfpCTKnp5tLU6CJHZLQL1CCAPNHW5H2qhhZ8XDb0KFdHFqUVxSj8lcdgXZJ8araNWRpGGLmi0BD&#10;RonvvCPfQ1Xd5w+RaqiKShD6NKuIfVJNarroDdOAoYfEeY7kAfGR7Tk7OwWQmaNRZr81oOuIwKE2&#10;aVXqMk2KEMW6IrUCjAvcDW8yD8gXohv9eRpjakTI6kU4gukkFTP5Vh+qkZvrW92GdW72BLnFG29+&#10;H+YOj+/Xf/3Xf/kXfvmpwLcDZ35x7sLLlLDv330c8DsvnztN5vGlL32FjjGFLNQ2mj109bCRIG0h&#10;4WCvAicCo8rBAB4cXs/qyupA/yDnWVsnolMKHSUavDTsJIaqwlEIhNJIEKEpMj/SeoWN5TxidqZd&#10;31zx90WkxsB3welFGQuTZfR+Wp06bRs61pFomAC6u7+LywJ8VVoRoukMHrmrBdLT1y8OlezND5tj&#10;UqAIpKgHQFZTOQHkyWRWOcvybaRHNKVoBlBxizlzq03DRTBGHloIcrfZL3zBEcWZSvKi7AE09CSo&#10;73sNNooc0IECPaxXvviVP/X43NMnppsaum5eWkEys6Z1Kbes63N64KAB16U7hWg04bTa4XHL0ImO&#10;BaGGKg7UBFWyUt4SvB0sa+ZlIpIkvKosPCeSBtpmqKZxe5kkkqmQwaOASCWGhxOy7EQVaQ9puqxw&#10;gQF1uqjPWDFSaGkASYFmjw0CbEDjkfpbhrS8ICjs/a3d9RWxQxkc6C8W80RL0ZrXCg8XpCkLniKH&#10;O0wqD5gGDpoUBDh1iR8iKEADUjjobPGzoofcBD1JF9LGzeRZkMQL9w2pblpElKkenF5AvOPHy6ls&#10;Bb8s6SQKXHDoIMLV2i6b29dZWN08+sznfmRhaWN8dJC0mAdEZF/dy371y18cvmj3hUGRV+fsz8oH&#10;0GqZUbLy6S/qge4q6V01hxGEnGQ5BWmeKTNN3IpQAcRSHJ9KdMnZXXXcaUFNHCSOSpVWKpe9cef2&#10;8voqWwzU2sYmPMhdVgiYSIDnu/tILhygFik8DBykwLrIRi63UJcupB/PPwR6D/qRo4TjG00s9mws&#10;Io5GHHaEffScCJtcG4xFjmcSFhAIsWiEPcAmF5CWKM5LOiiwWUarnBB2G10iIDagxwz4ErfQRwXV&#10;IA5OhAWIgryFO+BiphzxRTYPNmZmZskSgE/QIUT1mGBOuOb2yo5TOhqEoJ6cPSLWtD9JZ8lx43FG&#10;NOhS25h3iaQnapxF0kQbO5QpDY+PACvYbSRoWYv1mtPr4MiTziu24oCxOJ2BWWOORwLepDXTRjPC&#10;iK4zmlIgsTxuDkXeXkRJSiXh9WCZhSqygt/xNY9P8VjFMhKHU2gxMpiqE//hc8CilW+gg8gmWn28&#10;7vK74CLw/U5qHQ/eXOAdUQOUaRtYMUQlBBnusCRTx6p708RJDTVv4jdRgoOSZhVDbXHpMeib1fLt&#10;2zfZL1whG42i5c+++p1nXzp/5+69qclZTmoSVrrAjSbdHpGMBz3l9RORYB/XwrH+E6dPnjhzLhiN&#10;0WPKHB+WC1n9j//Vn5SOvUH38OEDtMkHh8e4rHw23TfAWNApjEkhT2oP9jb7Bse3NhYGhsbZRdAG&#10;XcE++tv1SiF3vIUEA89pZXn55OzJta21oeEI2StFDgc53Lf+4RFlDs+z1BIvyHscWlu+kJqaHTNY&#10;AY1aMC07PDhcXFiQFBVkg8iBtlDalBvJd6OsbZfnygNj9XNqUt+Q86JGAwKJjBXgDbeGTh0YmrkT&#10;c7wIcRO2eU8wBnAHcDDoYEQsMkIw01AbtrY38fVjKF4o58xadGIc2aI4J7A9uEKyN6PF4Ge7KhUi&#10;DlYR6qlA/BKiUl+0j225urwecgdHpyapfJAVWV1dW1paZAqADzyAOCGvSY1OG0yTr1dWFp/sx498&#10;oWChWsYaAFwD5h/cjktXniIEkP6xvqygxppt0c2vVgZjEZfdCpRbpuABYDTgrvUEU0IwHw2teQp+&#10;qgwWsXg2Y+Nod+3ubaQyB2MTQ2I6VND4Aj5uEfTKWF8fBq5YJGdLCRAzKOn1PNtZ1iJ/Um8Mj/TJ&#10;TtMbV7dWLQYUnZy5I/Cc8h/qQRjFJLLHlEqsLT41t5EJMmkWAXFkePjyuQs+pPnT6YPDoydLq+kc&#10;e7BInwN3CATD4InQK2YJEYbIO/nBf/0bv4HU+27f7h/8yh+88847Xd2v7RUGrBrrxWufcAxcq7mu&#10;pLUTWCzkirrHb/9eLbPla78xMTT2ykXjR86Xf+m/CqZqOpZ/bubg0z8e/8pXfuIf/Oo3qx//2Mr0&#10;3PzUzFcWF36sqbui0/5ePLF/eIgozttvv/29732PIM5PiZowuVGtRqJAHkzOB9dpeGC0H+auN+pz&#10;R4rZepZ5dbYJrLuUa+YShbA36meVO9xBj99jd9FAMOu6E4MDA3S0gMjQbGF+baBQIzSxZmiJoUpK&#10;7tuh4QAAjs4HpaG0nWXw0aIYCgUCBG7KQ04XVOtgYZFlCuIQRVOI6GLfgbqmYG/BvTJkIWIK4wZ9&#10;I4MRQQfECdkA0FJp+EtOn4j3cm6FX6IKJG9mBic4bkYUREDRIkG4tVSlmUQdihoXhEQZt+nNYLAG&#10;B0bTqfzebnw4Ok2nijvz5ptv0M26+fBNktrRscEThu90B3/u5R/4PHfs22/fCPtcKrWq/ukXv8RJ&#10;SebH5SF1gw3P+MwIDQ+wFByxtNz5CHt7B/RAKE7ZmoCDSVkE5sKRKamn+NvIFQudk+qZPpeMU1T/&#10;QjYaUxGh0NdK29sbCA/SCSEABKIR4rjixjMEFGATHTsOM/HmltxUE430cVgibrW6tipa4oyuRJaw&#10;SjTA4EUEOD6EdUmKRXbV+xPLXoB3Ys9l6fGoe3j2Hr9HkAF/DnLvEQyJPCyknikbRw7fzH3jbvOO&#10;PCkJ4hSHApUTvSXk4KEy/f4f/i4iqJPT49weRoJcGqe3SijF2Im33N/ZocoSN2uQ+2boot6Wps4F&#10;96sgAwiNR5YANmS1sLNEpEoBCoF5AdsCrMOsp3f4URWQWilTan6X6ye/J/VJpxCXcaIVzPCLxwFG&#10;wuEUsYlSNg+hm7uOuAXNCTi6HEmIuVNOQlvmOjngN1eXaUySH+BGgrrK2to6xqkDIygakB3iZwpW&#10;QYMhDOgL3A97nr68tTAoZa+RKJa5mRC+SAFZMJIKe4DUiE/T7t5+KBhW9tvink5kk2RdEHJC9VCk&#10;B/lEioFF7WiuZ1ufvga8a2Xi8l8l2NJY4TuBLuCm/Ojxwmtf/fLQOcfI+MRRYuOM92XJIrVKELzT&#10;FtaUnYQyKG8kilwCARSpXo0ODg5zbYoBihxmVUCtkevjHbmlcmPV9cDuZIa4t79LEcEMBDgsd1sE&#10;EcTwgDGxh4UMQmMgFoMNTEWBq0A8cQzjk6mv182PA+XPSt7g84ldDLQDnw9wJwmrshymcJXxMUsR&#10;lfYec5A3JT9gZfABAaczDu6ZpuOmBGKEsMDaIZFiO5AUoQ0DEGH/eLd3z0XcPF+0m+zzi/M4ZNhN&#10;DkqYqdmpXE64zGxSEk2SM5pSZK4EJlFFV1Y2zEdkkF2XMoOPDwpQUivFnKUpSg8JCh663KIAInBV&#10;liS0Fcx56P7KxQttFs5pW4AKAnA0GLhLFJwyaa1D4fJOTc0IeUX5utBy4LbQNGKH8v3cFmTGWFGr&#10;K2ukE8hA8HR6jrQsDAIO3wClVMw5GpA9Rf+IbjH9df6PFmA+RUetXsgWWCeZRCaXzmE8xQNKHadw&#10;8k0n0nvbe0htJ47IWlN2h4Wbn0gAYS3Va12+Jp2QUb46qnm/o+O95dUlZu7E7OGRIXqEjx4sVppI&#10;PXXmTpzh3jLfqtYYyIoxLUzYva2t6bkp0S7R6EfHJtmbVKd8/Ehf3/jMTHhoWP/Zz/8loBIkIqDm&#10;+ZmB4ZH9Xc5OKnk/S7xnQ5s4ZrKGnA+yp9IfZkTIX1Ifszh8oFi93B1jfH/VbiY75aGYxqcG8+Vj&#10;o1VbLbYhLdFH4D9Rmm8zSUVIt2ozWPr7IzduvgdGhMcMaS2XzIlGaqm0trEuGALwdDAFUC6gA6aM&#10;w2gC0wwSnVZFfGYiKu9kMR8cHSVzOfwsgzGEG0MEFDFTE6p0T1gSro0JamGveU5BzPbHJRuM4euv&#10;f5dqjOa5Te/sG4ngMEEWS7gk2tIxpqAkr6KcCmGCAw6R8qMiXq1mVijtq3qTRiW3Gbw5j3x9Y4PY&#10;J5l1qz138gS6Mj16lKy8VvuD6+8iUUFbFENDu9sNIhTnsIP9vZOnTgNlkEE4QGmYPohw1qrvvvOm&#10;G/seK5a9CN7UYOv0DJ543uyB+NGxHCwmEz/IWBtSK40K2vlMWKKxwPz8HYeT8dYALASWIIkS9xPI&#10;KsAtm8+QSB9OzcwyLYG99vrrr7MUaOCxXV0eGjbMrZt0dEN9EbvHYfeC5tBVc5DRSiR/wPxJLolo&#10;+wcHm1u7PW+BbfLTzU3MdMUuzecbGxk5OTcTCXI6eIhiBKnVjZ3F9a1bDx6/9f3vPnn8hEg0MTG5&#10;s7NNZDm4dcBN/uxnk2+87tM+7fRkPRZtxw68V1smBeHbPvXJT1x89hO+6Gj45P+qj7x6WD09an7r&#10;xz9x/q9+7pVPPhX81OXGW98YdZWevLngJQfkU/z8K1/6p691v6TVbGl11zTdJz0XKvXLEqjtJzZ2&#10;DjdvXX9Ac4LWGo+Yzfno0SNCANkw8Q9ROOo5KiReitxiRP0C3A3kj0KUGhJgMaDvPCTPYvNoP7W3&#10;Ex9D1zWIKSrKrwHWGHA7kX8kcBv0GFpzOpJzAazmleFxMJHw4m2nNCqpm2mEsHF6Bz53kjgrk0RE&#10;GWCAd8QziggrdFrlOUia8nD+EccPHXza5vCAyE9EwlshpheeLPBqpLEgLMDicO7iD8gdVn4jWp8N&#10;HYSGy87kUU+OJRJqdtfI8ATavzevP+ymu6eUqBXVIXeGB/3G3S89+GBF09r/xR+dyYV/6qMf+yTh&#10;9c0P7saCvotnT7HO//uf/A8Kf36RWh3HE1z/1NwpLzwTxF4xJCdztzuJ4oRIkAYc52AcWTbYqy8u&#10;PgnFGB0yj5BYzO5QOgB0WERig/DEou75BONFjSgYOZb6YwdkBvrXbXpeYJXMeMfiQii8BGXpLcRw&#10;sxGvIWZM1Mpi9O4PBhGRWVxeAlh96swZHqgYYzOx/NANWgBe9Kz4Y2959BIsNTAUf2j+pscZ5EgT&#10;krxCp/IFf8lj4o/cKG4vz6jHEaOhpfjO4J3LkODAMva+k4ELWR3gjX/zf/9rksXT506BMqDBj4gG&#10;hvPYWlRBleZzLAZQBOvraz1iPz1jPhcJD3km8xqb2Y7Eycb6JthzEO0sSO48+GKuh3tHIqu8aUFH&#10;5FhFtNl6s06yK7JLwRsj11uR3iGAbHR20MCamzvBzA6KQ6FUeHj3/sKjJ8SxvYMjIgLVaSqeuH/v&#10;DlfFw7rx/vUnj+cTx/uQwFH0oIJlvkxjktY5fBoSEcibEG8Jcqur6xCVuCFsbYI/uCL2l0hhVcG/&#10;F5jpcEtZGFww6j3w2FkVZGknTpwStQ5lYMx1iq0qRjEgadDYxNoFGYtCgdZCT5GO8XenpIv6rM9O&#10;5tqhT9HG4MQlnrz55psACR7OP0luvJc0xWdPn4ynds75XpZBsPAUDQybSek4k+gV8ZyZYCIVRvEM&#10;BJ6WLRUg6SbCY6wCHANZVPROmFWxtlkAzGHJ3gjpYG3Jq8BdkWARB+mdi7ejB6faI9Y2R2ehkMXp&#10;Gd8F4jSoXDJ5yg8gwmurK2LtotUeHh3xyHA74DyWNQZQr1pFeIz1u7K6OjE+LssPqyiPh37/4cEB&#10;cnG8HZtFLLmQS1CeOXpI46rPKv4KdFt1WlBVYtBe7/I02UR8s9pcHV3TaHaaN7c22ft9dEBcFgQ8&#10;6+1am8QMxK10By20k4gFvKBwdJRxhYC4mx0OAgK7yBYiuIUcA3GGPDJf8ECdhnLBeUPRaDaTNIqL&#10;n1Ih4fGxCEWCGXcBfO2U7on0ApoQey3kr8Q0njXfKV/jaKmTyhBKNdAdfpYzG6sGXgkUB0+H2RQx&#10;hAXBkkbHAcEwWrNAUzDDQchMuptw8zpttqFgWMsVQ1cwl7KKGq2+oXAxX/7w6+HIxMxIpC/U0baG&#10;xwf8IRyH9YmDXLuOj4dN37HCVGI4u79z8OTRk4X5hYX5Rb44PDpuw0vRWtLJAj65Owfb1UpjY38d&#10;YofOaAEDSrcChUfqNcLgyNj47tZmbDDGVVGxeH3IujJyAwcuDuWCqYVDMzkxTo1Il2Jh/hEC2dSR&#10;FCOj43Oi18dGFfdOHXj24dHpZIL5JaA5sbjH6GJ/ewXvBFJagaabLdu7B8jaI8HDuYFTUqWKqS19&#10;PNXe7WixmoEDrEAOEoQdJuvi4iPwjpDGpbVQaVL2X7h8DvIdOzadyknNhqWx20OqScLE9mMwTA7B&#10;ptKRdyAjBGcQV5d6fWFpEYwpF0CAOzo+FP1JhONkHEd1hfIyPc/67Rs3IG2iXAJOU1zTDbrFpQV+&#10;5/lxkSzK7cNNsU+iMyDNVXJcG9kVDHbUrq9cfLq/bxDUEYEDpTW+h90G1IbbIjWc0cDAkVCN3jfQ&#10;GUCPUDol5VcQWukC5nIP798j8+uLRQl4nNYSFbnaYv7K08+Kc5nC27IJ2bqE4IXlJ/TkfAG33kRn&#10;wnAUT5GfIWnABxJTPNAPDWkXh2J9tO/ErZodJRMWw/7B5sBgaGJyuFZCf0VTbeEdVfPHAvHdQ3z9&#10;CjVc6PFqRZBDYCVs+4HBQZ4j275Wo84ARk1IrBB8lQkd0bnu8JsbMKuQi29k6ppyC5MY5PUs0hAe&#10;GhnxhuC4xWn8Qm9ZW127fv36N77xzSVQ8I2GMN6Nhv5Y+MyJmdmJEWCJ/A+e8NrGluLPaz7zmc98&#10;9rOfvXbtwosv/kzuQQ6D8WdfehnhsaHRGZfbR1wmrlG17O4dKvehbjA23rVeCw4+HesbCTmqRnNw&#10;Kvj6cLj4E5984a9/auZjc8cdXZ/BOQVjo+WxPsAjvt76//yDnzxIbDu8psR+7s71pScPEPVcA9GV&#10;Le09Xr21vHG/rsssrz9pG6rra2upeA7qL8kWhyUpI99J+kX3izIblVcBGni9tLvouoFGHx8Zo7Ar&#10;lhqQqrLJytF2Kn1YbJTaom7q8Xcb9GINLHU0W4B0gO0A7wGMyGrhL8tMlQishDSaFlQLrCXpyKpf&#10;istNxoVxJ2GOEZvAo7gVuOqyQmKxyODQAJaUOztbGA8wfRIDBzfCvOPSM1fy5yTZyqRFbOcJMSyq&#10;bqUFSJFKk3lNOBCOhqPICyTjhc3l/XNnLiCFz6P84pf+lA15nNp/7Zt/kj4s/PBHYz/z4z+pHf7h&#10;F567RlXz+ru3XTbT+dMnjhOpP3vtNYx2ZOyldG6RtZycnuXCaV8BuBFvGIVhp4PVFx0AGhiL9tG1&#10;IolgdIDvCkrsxERusorLMgTkE7ODqXmUcDojBmDRheXl+YPDLWCkHNXRcIQkCUF+situDq01xQpV&#10;oj1kLgq7wbnDX1KQE1jIu0g6wIMDj+Mzzz95srK6TOdKlKLwX/9zrihQ7g+t0FR2JYMk9UWPxthD&#10;LvP6bA22iQhwKMNHzkWCJpkTf+wJiBNG1ZjeRNIgyS6TMmVKKDovVeTRTV/7+p89WngYigQDYR/n&#10;H1dHDlXgkKZ702pA1iG3pKoBaQdcgeMZtD6hgVYO9Rutd4IMmpAofgElhgrNY+XcInwD4WSeJa2j&#10;LuPI7OjIKLGIR0knQCS2la4BkUdyT4OBGQUNghDWFFYBpWFWuLmxtbS6eEznplxDcxzszNTcHHWl&#10;k46XpstMlwEXP0OEpy2IGA0SNogJ81j5j+QNCIFMZ5QZIbf04OCQwCH+j8jrQRWnm6Jg+CIgB0dM&#10;08W9h6+5S+L5WCyRjZHeDTKINJqRbpCuvLDtxNaJIE/OwclNPiETCw3QQAHDiTZhUdvv0/Q7D0qu&#10;j/KMaIVxTyiQEMFaXFl7cvf7R8XihRdmDuPbE6YroO0YXIJWpF/DN8Mi4dwhL0RnHGm9vlg//TbG&#10;VXSn0L7nHoLgRn2AVhnAc3IOwjg9Qipt6g16FFTjoOB5QARwHpBqmkolIGIoHTgZ0scoF/LIzvX1&#10;RQH9UPujYUYazX6WsTKSZjQXWy1mVPDy5CZgwms2s/1ZM6jrMUlgkfMxxSSgWuVvsDhMpyQtIz6Q&#10;67AWkSAemZrg6fcIxcDDKQ+o1tjktKJh/qIsyuai98bpSV5u0VuZkwJ6c1rcLCQLzhPQI1ltTX2h&#10;IfNiTkaM8NSsWDAJPDs11JNdCZaGzJITiveC4co1k+sTzQStT4QBhIC2ukLfi6WMDtW6OnUOnilE&#10;RaBghCx+mHOZQbDIeolOAazGEvdTeIYtAXpxdpdrFQeGm1C5W5iaCyNY2RjaaL5QQQlGUAfnJshO&#10;lwFLo8EhazWRfIsaMHwfqSvEw8eia5s6xorNDUBO+Ar+sLt/JIwFUBaljnW8SxLlQhUhieQhlic1&#10;h9vOdutlY7Qe3H438witUVuulYbGhsKxEJCz4IA7V010DfSAGunDEuskCSUtXzw4iKPpwG20Or1a&#10;yTuqcER2NjeRRGAlsFNR8enhOCXwKj0UhKz0Fy9epI+ytb5OaJicmTzc2/cFoj5/kG/lU/GtaA4J&#10;qkO6fFXu1wO8y+efQFXHkZBFtrxwn2hFJ3l6ciKbK584dRFwK6k/x0MuUUWaeBB/uNhYrH+YAHK0&#10;u1nMiNQEZCWbw4yMJx1UylPUEAZHBmdPzCLtMzw2vLG2QWVGNoq7y8VLF0nSUfey44cJaAhMscsu&#10;3rqlIiGKsoBr0zoBeQE9brsd7nKhdO/ubcpbI9M+AOwiucGEO81FIgfK7Ib2OzPwRPwYciz+siat&#10;g1v8ZPERd6THpyAzq5VYuBqX3T06PIFWvtlgo3tOnTIxPoFAPuuJURfdY7JvFgu3qH9gkLSMrIsc&#10;CwIYQUfEoLnR7c7SwkK1lI0Fg0N9g41Kc7B/mDW5vPg4wjbq6++dr0ogoFvvNt+/cV0Bv8yw6zP5&#10;/HEqQauMT8qG/7Vf+VeXrlz2+Hw8IHgLMm3RoFJmZ/TITJ/K4U+/+EdHxzuXLlw4AIgadNlc2KC2&#10;UttJHvVuerfRLjPdgqSYzYr1+uLiosAwh4bIJ1Bg3djYJMTQKueIolPKXaLdAi6NbFMxjYmMdcBH&#10;SDfxVrR5AIKk4lniO2jZRHwfkQ6z1xj0Bmn9vf/BrS9+47vf+f7bEDf/wHFCM/8cJu6EJ7bK6Mjw&#10;/fv3CPowq4k1sLUQXH7ppZeKh4c/9IUvzL//h7mV//S91/6vVim+sbqMpppWbya55O048Lq2fnf/&#10;+a5rumC7mjQ+3Yj9H0edH7JHn7Y6oi7vkGviR1Oaod/9r1/82z/7j//23/0Hn/7Up6023zNPvfTU&#10;pRfOnDj/0Y985NLZ87zX+MgACYC2pU/G0wdbiYPd1O33nqwsboDK3ztc29p//GDpg+P8ZqZ0mC4e&#10;MV5febxFmoV3NU17ELLcNL6mLyJRVSOwGOIdToukXPS6Qr5wwBOgwOLWh1BrtQIUaB/sHNTADtsc&#10;syfG7BYnwB2wNSAtUIJGM5pyk1JYGPkUf/T+oSCAulECqMJX1TK9LeLaKSACiwlvR7rxFy+e51+J&#10;XywbWobELPGiY5ytRsSsN/GoVpQ8IohdJup2TlbsYeJH+YcPVlDIGh+d4k2J0d/61jf29w84CBf2&#10;3nv/7ev9Eeev/83Jsy/+7+HJF06dPEnf9Dtv3+gLekmt5heX333nbQbtyvXMyWkK2GRrZ5dGEZUB&#10;V07CRKXBaqRl8MGNGzDJSIuZ6rM8/AHP5NQYQhDo9PNxOEjo0XM88ExFX4qiig0nvxjHt1dXVnCS&#10;KFcznMeHh0cIYhBwZaZjRKid4l0Ecmh095IiUhDRe+PYoOaDbYQ+Fh6eLBW0s8HJGkUOgz7rg7t3&#10;vvPd7wAcRHKacExPhx6SkJT/XBHtwybnn/9fb1bY62bx0XhGPZ0hqi8OQlHSJ4WS80eI8dQnoj0r&#10;VEHcfNuQGMViEstng8xw/+Wv/gq4sVkQV+zPVi2fyvP3HGgM4JgM0vJkbMqhEo1FSIyI0QyhKNZr&#10;1QLXGQ1FSYz4gBxpYj9cKfCyGFqDaeOSlLQHWCKp4zmS+dREEuoctvZfUCB7Mlq0FZm70hLghklT&#10;2YwOCPJUhnwqh08F+RZuev5wWBhwBtJQAdKTJvM7aEJMbWm+j1JOkNd20ESgq5IPhOlsc8iRFcHC&#10;w9EWZVQtaQfef5LrO53SSHNgrdbkQdOAwX28xxJgJAemdm11Y3BwCBAq/QxeByQQH5zNRUCT3BEA&#10;CfAgaR9ylFokt/ZIad0uaoeChn7Hwf3jYWb665tbYyPDFEtkV/NPFh/e/L7vBwrhOX1iuzDnuMYh&#10;pSp66awwA2UQxAso23IaNq5EIkVwxnCMlJE2Ced6/8AQGSdzDOyE6ESi5CkaKcUid29wCOKki31H&#10;BKOwAbJGYi2ZEPVVEQcYxqDwTDPJ42OeHfg/gc8jWu0i865tb26J4oTqKPBQuAYRybTbaBXzR16E&#10;ARl+PkgzsN5k3OmCOBWim85RwrvgpMkKJIOMRCOEmkpTWHuc6qw68bHhINeTzYv4dD5TGp4YZIYI&#10;Q5NDBXmzlhAMWhSCgDFcFrfBjviO4AXbla7ZC4hbdLmplMhle+UECRZgU7JefhEQuD/0/2hkUOf3&#10;ujHi6Kc3cALSnseDi8S0J1hAoOn9CCdQD9wmhm80WbFUMuqBt0kvTWtglgJkBNrN/s4mbTm+gdoe&#10;3wgKIRQt8lnEunBhBwkXILcmAELpxqiN24KhEBuWqLu9szM7OUteC6yeuotUkjxextdNI9IUtTpZ&#10;+wrJRiiMJg5QHtS8oBgZaAF4g/advS2EHk02wxjGgVPTp85eQAyBbtf+1j5cLqI0Uk34W2eS2VKu&#10;lkuUNaA2msY2m4OxeVeXbSFBAsNG36pgqUTPA6YoDEdIJ1b6UC6vm5RBmflI3OjhxuTmYDiIeD1d&#10;awlGAmrS+UP+/e29kbEZEnTBnSnwwd726sj4DAnKxOScsJ+N2nDIz9GbiCcRuJuaOYGcD6M34R5U&#10;CBZ2JgVPPXt+bW2pXCSmtEZHJuG18AUNypbOiJgR9MXk0T4kRIGDwVdIQ9pyeaOBsdFRdhTWClzl&#10;Jz/7KaLz8cHxysoaRcj5s2cKpGVVlDDtNTIdAFgg/A36ldUVhrJVdCu5xa2qaAy24ODY4GW0ZFVL&#10;U4vphFIeFuNSnFEIuCxf/ol3YeRXKYBfJHNyw3ogzJEUUxPsbe8cHBwFfKGZ6RNsFgI6d0vJVFIR&#10;GUDp+jw+JQ+BoG8VvAKcC+EcNFvQwTmBpCQQ6oQbG4T5h4/6gm5giekE6jk5aESobhTyaZD71LCq&#10;To4AAP/0SURBVHZsGEqhv8iuHt29i4p5m3YsU2wdTLU6ExIewZe/+CVW2Le/+a3P/fDnxcKaxLPZ&#10;9oejRFdyU7qshXRu/vFdRov4szg9UKsawo+y6RpF4T+W2kXmsS6PjSk5C50yUUoTIK52OxqGiOwT&#10;Kzc3tyg7aD+woJG/Zx7Lqc1TBkxGV4ZdTaLQxF0xmd3Z3WfZtboljjtRarU6k4PzhUYGjzyHntZu&#10;NOh1HcRTH/nI08fe5Yf31xbfgn6U1CXe7U/8xIPUJbKAb3zjG9PT1sG/c0r/e/p+Tf+M88yP/MiP&#10;/Itf/53+2R+avvAFq3+uobH5A8H4wUY+uTP/4P3Xv/rz11//nfe//e8//rn/Xd/K7sezt27ejAyM&#10;FWlFB+bW0q6///P/5l/883/OPuR0+PSnPnn16pXz585Rc5M+gvA9d+HC2OQ4WgYzJ04OD6FJeO6F&#10;5z/23LVXLl24+rkfeP7j533XTuMLYLRxw6vt/a1cOp5Zmd++f3Op1+7aP15ZXL9Lx6uuzW3trxkd&#10;XfpbtLuASrCF2OcEZiImUY92F+I69BqJcTxZIF84eDBqHBwYNuuZN4S8zmjIN7i7mcimqpkkUOVG&#10;OBqsVyHYwrJhKIY+vINtSHyR9anUpYUoR2BGtpdWa4BemLQ3VKNLWMRSDIinHo0c8SqRcZtStKPj&#10;wjnnM6HaYlhZ2d3c3D979gJgM/A39Dbee+9dcKk0jzbi92/deruaLf3c5wx//y//QKX/p+dOXyb3&#10;4hR85+ajs3Pj46NDb12/ufLkEUuO3vjA8Dji8OKBUmsuLC4TRxjfwFzrmbySydHJ4CSgJwGNmSEX&#10;KSIDK0ozsi9ExdgRXCLjZuI86Q6tIAzeOaJ4cKw0zjA2ZrUOCxgtYaoOE/cNshhpBBJiPWdr7syf&#10;Z1d8aNmPEtBFYwGYPLUlQVBESsXflFY0UFmTaSCK3V6I8pW0j2cEDEhwPX8+Gezdxv/3L16n10rk&#10;RvV6Rdz8ngYj/yTeDCKxjQc24hoVaSeoVgoHBtdM+U7MFDo97hmPHtx7cA8sZf9QPz1pkLOVQgUU&#10;trJhqYqFGZoLFvjLYvdE1o2zFjGY7IqklHqSSRw+lWSrPq+fa3j05BHwA36KVd2bPjCMAP/K9bP7&#10;hT7TbPbU2nj6AsBChYhxW712uH+M1yzbnLsNnk/O+LKoClNAjg2NkqEiChnqi4n2B9gWpQhFtk6/&#10;n2LbZhdPTB4JBnMg6/b3Dr0e/+jUIHePOMmrCQE+mcI2GJFhkhJ6rtx2bosShBcBehbz5tYWT4NE&#10;WWwl4ejIL//S0jLV5cDAIPB3GkVCIMBrj05bmmqKc9NHB537TwXCiwD9NjQsgwH9t9+4afCfQ+32&#10;9r0Hp+Zme9nV8sraG+/cDjwXD/kjid3CKfcL5GQgpntiTpy1+ZLoDFOHsPy4IsoDahhiF7uNB01V&#10;QBxmuYATSiP1ncmy61UHUcNBThuJa2P0Q48Q+Q9SQOpqkSFQMvx0oUif0BKjN6HSXJphMg0QYkoi&#10;Sc9YchfJrmjGdMT7T6wdsFZkhgjjWwQXZQf9+dy5V2nzl6xV2pmg1BR2/gj8K99/nEHLg2ifRDWG&#10;zrHgougBow1ZyFi1kMdxfhSPASrxXj/WYXKAV9va3TJqwSpaHEEH00CgS1p4laU8NnVI36ncSB40&#10;zUIZKpmxoBDhXC6bi+TF2UGcNCQDPH5J5siPajU+PpGK/E+1SJkWioYcOn28jsPppL/AdJUoxEcA&#10;AaxaywJrk3Rcp++LBLk/dK3KTNGQUhKbFvCp4ivFm/aKTFbX0dEeEUO4t04npxU8VCK5h2a9x837&#10;0rtiB5PIclUdsgF9mXKXlAvZTv5eOm+iFA3EAr14gJu0AvInT5yiZ0m6BDjd7wvxTGID/pNnTj77&#10;/DMnzswdp46xvMNc3hruZGtxT9TmCJoKrbShxqPUZBtZ9hqTKp/VOT49V6o2bHAwoQk06sLqpVlT&#10;rwNLYyrYyy9Z//wU66EBbvKl558n/6U6OX3pqX2mSAaeK7GyAeOXyJNKHiFWOzY+Tits5sQcs/Lh&#10;0TFYbFQ4wP9L5erCwip42cmpOYRYYACm07tCUdEatzbIn6Sijk3Mgf6lu4VEBkIrRoxsPH4ZIdcb&#10;uURW22JsQkFlmZ6ZtZvtJB+Lj5cGuZXiBOgfHb3QPzBynErdezSfqzdssVC8CF8G80udmMk3GuK+&#10;btBvr++g2To5Nu7zukIRF4BaGWChlX582CwmypmjZgWqLW1JFn0e7qIBPXyLw2h3lbJ1nwthalcx&#10;V3SafVxlq1yVhLWphdEK2W1uZpJdAx2NpJIwKkK0wvftkiafOnkq3DdC25OmJeue4hbgDc/+OH10&#10;9dmr9MNQ/r179w7AoBaVBtmgrmVzmmoQBrIJi83o8qJTn8rmE6g6F0sZ2k6P5h+w26x+lrkunTnm&#10;95a2ioaFsW2gXLtx4wYB/eMf/4Ej2tqtFmtueDC2u72YS+1mk5sHB6vMZOmWBjyhWMzPGAScKAGg&#10;kW3WTTmrDdULnqcbgi1je2R7KAWwBaWfz/Z2Ofl+G76KO9t7HDqsTiaU5RKkJBcpHqcnGMBUMre0&#10;vsNmGB3pr5UBZBVDTmrKarGcZjmFWpMB7SDemTvbu+KMq9FcOjX62c/8cPmD4IOvry4vPN5ffPPn&#10;/80X35j3z6eX9orrMWf/xMSv/idnrvFq48f/meuF44eaR3+wsPdlwB2c2XimMqDXGayc9MMTpz76&#10;6uc+9fl/8OoP/b3p85/7qZ/6qVOnTuMfMDI+DGF7Y3f98eLjm/dusGDq1cblS5d/5Ed/tNdIp+fU&#10;KxnJbyjLOF3ItUaGR2ib8Ysa8dTp01SHsaEJW2RuK6UtNt3Pv/IjFy688JmPPvPJa+c+8fTEq+dN&#10;H7k88/yFoNPedJvqmYJhZ+04Gc/cfPtxr921u4/9zyOyroPUeqWdTWYPu8Ym7S4aXaC7+J1rIFLD&#10;taQeZfguXBjVNeZckV/RfsZ9Rq3DZfdbDDh/hBFRBBZgM7mrxRacUFg2gUBkMBIaH+gD23jl3IUx&#10;srSu0WlyBHFAtLjNGlPA4Q27QdkHY97+gDUUtAaGgsNug6dT1lYeZ1r5ptnvRXSxp6VECLt16+bW&#10;1jYRfCPxYGnp5sHm4cevBP7ZTz6vG/wZ28gPnDt3lgCNFcTiytbTl04xVX/r3fcPdzcFE4MWOIe0&#10;1wmaBEnPZ566cubkHPUwKQQ9/GgkTP+bUnKgvw/dXUS+hoYHmJIwWzk+TAEgTSUKPrc36A3ZzLYA&#10;mvsw4IlQsBuxYMgm1jeWVtcW6ZGDNgbzTNsY9gj1LOBtfywMaMCgJS0jkxD5QcU35LtoL9GwYTTD&#10;aAs4l+g7iCqiiDtKddOCm96SkMPhRij/+Mc/fnJ2Dpg/GsA3P7hBQsxJ1hPK6k1Re3N8aYlJwiqz&#10;QslZlRSZggxLGsfB0GsI8UVP6p3vAdvkQGlAq8NjwE+jhcoVglWl8Gv/5lc58AYH+7wuB+qlALg4&#10;8UlSBbcueQzwS4THNMV89hBD+81Nq9EyMjAC+t/WsfvsIUPH1B+CQjGALDW4NTQHtW1DBHxBaMBl&#10;85Zy+Ax2vS4f9xPeHzRqEoNUPDU6PCCSQZAqST3pwMGadLr7UftDIJeUB10bZhGJuL5FkPeZLA50&#10;4tnUQwMDJQwDmHpY7QgXCchHUgRkV5nUdOOoCTOpSsVxTbA5jJpWlyOFkeXK4nI2lYHok80kxicH&#10;fQFXx9BIlY8ryC9Uj5PHWZsT5BiAW6Pb5xGmoRork22Qu7AdwPLT5gGFRvucvIRWYa+bSPfC4vES&#10;o7O5AjYjSOiWcyWLzuGzNv/ur3zjB3/wMzTJVtY3TsxMLywusLYXFre++Kf/be4LrYP3bEdrhbOj&#10;z7EWhI+JpBMDEPgRSH3S4C9XoLyJGn27UyrkaUrR92GdgJQSRoVk3GRaXBozwSY+6H0xsG5g5zj4&#10;wUF689myxxMAsuJxO4zaZqmQo2jgQMkksiCmD4gLuTwCVviPUs6y5Eic+qPB/T1sQK30lKXJZTIg&#10;rAB9DsOxgb4oViLMVij7OUdDAR9/bxWKR5chOTQat91TLdObaJ88c+44lbZ7vLVUsVNrkyrReAKg&#10;OT45Q4GL9jWBWkDlWsv2/h6m3Xarmy5kHEuuriFfxCG7xPFmQaCk1OYBtbUV0IzmLvVMA0i8VkDM&#10;iO9QLNWtDhcjEso1agiwWdB9kaVgoznwtVbNcxFyEuqYiG+dO3sOkjgkWRn0i/WCbE5uMjk18z0z&#10;3AuYW6LRCCjBiNgBpj1kdkhjmAEP+b38E8N0WmhkbCxjsxbrwJLX5cUSEqgNGFav1aNr4mnSBgND&#10;Ohvrjw6NDGIS4Pa5jxKH6InaUFHWd8FCG5uWbDvPSVcp4ZtpTcaTCCfBk8MiBTQ9en9Ehmq5m83U&#10;4Bsgyk+tC5oGiVaTESwBaDCAQ5pspvTmG+8+9+xLwMp87hBJCFBF+pEWreu4vbqf2NR0mun48XBw&#10;iBIPq5laE3ocyG1wuBVw9BVqjKNk+viI6RwZJ814qYvJZW1u/Y9+4QtcHFSOLKP/TOIoh2YX+oT0&#10;ZvBU7h7t74YiMVJU+qjwHZRnXzME3S4Ysjs82IWhnQ6e951337l0+QqpJeomXPjm+gaO9qI6YtCN&#10;T8zQExZ0hVEkvAS9ifgelwl+1WY7ceokE4ehqbFKCZZjgxYx0iAXLl8SLXVWTRO8oYfWKD5iS0tP&#10;EHwCEAe9WSYLBiNFNqEQexYp5hq1kyfmiJOsG6YE0f4AdqmEiVSCGrmGgIoAZi1W1BPu3r+bzWd5&#10;TZK/eqmO3AbHQDDkGxsb4OhLJhEvEEtUdsO1a8/BOadz4EYZBRUG4hDZr3g1iAAzJRdxHXW+85cu&#10;QYaBl0emD8CQU2h7fbtSrbz37jvxveOFlQWkYcmYgE8yiAEgUkXn00cHQiT1gPUwAVl8tHy0d1wv&#10;1rjMcruL2pzHTdbnzeVKCI0wYyLN/9znPnf+4kXuIScStCNKBLCWAK35vFBUAv4w7mkjA6PUB0Nj&#10;fcAAMTqoFcH61i2otoiiF3wlaeYLZavTobMCApc5PR0OSgQ5+DWQtwN4TVD9M6hWDrld+uNixXB0&#10;zMccHBwhPhMKiYM0AAAwo4XIOUjMRtwIYRZoEBTWXNX5uMswbp5xrev2/+CoMHol4P3CJ2y/+9rK&#10;3nH2j347ntr6IYwsDg5ufPCPNIN/OJgw+3778cEbBV/05A8bdd0f/vzn371+OwWBM52mRcTWokL9&#10;7ne/C8GQXhGzOaudnq+snuEBUqyJpy8//eKzL6I9wXgOiQeal9znN974Pi3xz3/+82+8+fbWNgO1&#10;MgAa8iGsP7gzPFm68XBuaX1T3JDmYDTxiU98gnYXwXpw/ER07OxB3mjte9Yz+v9l7D/gG7ur9H9c&#10;vUu2JEu25d7LeMbTW+okmZQhDUJCAkvoJRBC24VsFljYLGF3SWBpgUCyfEPLEgiBkISQXmYyvdnj&#10;ce9VlmxZsiSr6/8+9yYhG/jvb728ZiceW7q69/M5n3Oe85znOaey7eK69j01jefu3H7hngsv3bn9&#10;/D0X7jn3nPPWtXUGan3ETE704HRodjKI3dXR/X0q3DU9P3Dq7MGewcPJ/PJseFxrzJ46fXpidGZc&#10;URLnhkPz4goBG7gqHAgUAXNRDEcDl/qYz8Jogs9T7i31uRxeBBppdE8z+zK3PDIyvbycLHGjRFBC&#10;0CPbgH4wv4AgZDoUhrACB5963YBqfG1ni6+hiscH6nnw0KunTp7ibGOydTbWe/jwK/h8b2yv++qN&#10;beMrtesv/eKWbTu5Gyyzn//slxZH6Xm7tqB39/L+V8OL82If6ynj4KOqOXX8KBk5daTqhEjShrsR&#10;8yWvHnx1MbTYtX6DYuJrpN6lwIXUz3rgDpNlikDr/Oxjf3jMV+arqKikCGVQERIrDUGgN6SJaJqA&#10;IgAtANtwyhK3S9xlmzZvhZFCw5FOLLtVzDcobUUGlu6VWIKIZxRY1uuugjINKF/iB0enhn0hXY+V&#10;GO8FOYkBK4hcSA7SyCU9euqpp5544gkYfqTgqiUOXypnQl5C+XoD01LpWZwg3ENVNJLbwmckRKlk&#10;LDJXEcNUZAIouA8ePXjg0AFC7cbN3cwuU8dT41osTqn1xSEyqY4lioJGUsAAXo0v+il0GMk+hceq&#10;iMqySXt7z8zMz1GnM4PLpZI7qcryfAGOsnMJhsqIlg1175nZaXY0v8XDYqsO9PfDBeQ8VuZPpfHD&#10;x1OIZnoWhtjGryUJC6T64DTwVukG8DoiqgEeL5BYgQWpaMEQtDPEXvEn0GpZoqSn9HrIxYkkNGIQ&#10;CMCTB64b4ZE+KTEGR2AFUCywYAjmCjlVB+GJm8w8MZNbLFxeE75vb28PwJKCCaG648HXklOfQAd5&#10;kYAF46e/72yVr255bvClI4N//w//UFlRSTJOdsWzYwWe6hl46Jc/3fhuc2wCzarc5rrzJQ3APIGc&#10;mxkFUUoV0WluCAkUXTw+PPRcVqaSyUX4FHxqReJSUAd+l7Ym16yMKxpPnTrF0cOCB7tSwIIc2dXM&#10;9AQfDYCWU1yBfjIVVSiSiMoPj4Df4tF4PW5myAlZRCR2Nx1SNoiqR89P8sTZ++wF9qY03Yz0/WcB&#10;jYTBbzax+AGD+RXV5ohBb47dkbP9bK754AIei5CbVCMvkQji6eLWYLLH0wA8tewjvi+QE5qORUNZ&#10;ZRlY6fHTR12oLRSY+zCsJplONWrQ+eKYFB1QQT2pP1l4gGSsCm4Lj5Ujg2ODZUDJxBdNVUE0FeUC&#10;ngvD7LR9+Feav3yHn6WcYS/AlSOp4elzVHK6iegTZsYINyCuZHdQd3FtPGWwb3rotHcUSzH9/Mwi&#10;8UQ1XVCLHOJqW1trPBlfDC+C7eKAAvOV2UCOY+Sv6TWzSoXhxEhkGtPzNCRp3onpGDr+7e1dwodm&#10;2nc1TgJDewlRTJhDtMJ27NjBGccKlFaAXgwS+HnWA31Hhj8wC25oqmZSgT3l9brhQRWS+uDKFE3D&#10;QqrQWNFMrUAbEQkVqPWom/O7a8aowa5HSDeRyhLYWGYcnQsTE6G5+fD8QmRqQr+xu1umJEXQD1ab&#10;0e2rzK0lKPZBJsHqg3OzTc2t4VBwXdcGVYdPEaoWP3C/nzhZGaiqGRjoq61FECXCgAlrgpVBHhao&#10;rQZLpaSjSuMAoHijYPN7veD7yFLweMjS4B8Ag1XXV2Fr0NbSWl1VfaanRzr06GPAoQP31uLDBfUe&#10;YmLG4RLyAVywual5Uelw2llAwDDsCuIgu7GmtkrNroitFEOYlcFoKq8oZb3GVoRhIFC8zcztE3mM&#10;XCa5shZJRQqZBIgEYDSHLWpryGaylClluWaRZ/SWkX4LzM2TpByCqAjRhIYcDQjJsUAC00QQAH8m&#10;HMfHRunc1jXXr4ZjrNTMapr7urAcpGbCsIibJRi73sJKYpNs3rQV/72enl5qFGK60+3as+/t9Z0b&#10;8EV+8YWXCZiw5Jho1uiYqvDhykhG371lE+xLmRwMLsJlxkSJlgiLhvqVkpfRsKq6KuT5yTI5yylB&#10;ZKrACLcUPR5RZiNPVaad9Wwe/JPoA7JhgFWknar0mAijbCTWFhGNGM2Gl05/iikP3Mcwq7dPT06C&#10;+shIa2QZ5EVrQNAY/691d935n/v2XQkaxBm2fv0G55b6pVgyGDN2lA6fU33McCR2UFOGpOzZken3&#10;vrd+YmIDMNKNN9Xd+K7zA4GLqiqqn3/ueUI55Oiqlg39Mwv4v8dSK6nCKn+yq1PZNdYUSiOEeC4P&#10;eSUk+NHvII9B14pm3PETx0dGR1jZAm6LGEEtGlfQud759Xf+0wfvWNfZ0dSIAaoFOymiLhMLc8Fg&#10;/8AQIFnPmV6GdB761a9AHFlCqr8HGTTYOwR2jhAGPgBj1nd1bdq0EfiQ6EmAWLehGyfKqvr6Deu3&#10;Vlc3F7L6G9918yUXvW3XtvM+8Lau6y9u3tRE2ooMM9139DWWZqeCI2fHTx8fIJGamBk4deZoT//h&#10;iYWzsVQwHJ1H3XTk7CQHIfkWF0BOyYfio3HGwDOUyK0IBBB6yAxIarkwDgaH3QMEbjQ4kIzRaa3u&#10;Un8JPqI+jsIKAjc7lN/iYHj5lZewkiBgccfCaxN9I/tPHT9dzKS6N3bv2/fR9dv3hXN17//Ip6l5&#10;eAs0NX710CO7zzln1/aNFDnPPvc81AdyBbaGTNeLoGG4pbWVcIzjm9rF4JWlTYbcotNZBomj3F/i&#10;LqWelQtAfgbrGHERNXHBBBOO8NbW9mPHTlSUB8RhDX1oi5WOGGcJVBjFcB27ZUbtEUV01NTUU8cy&#10;kGmxMjimoXGv1DRS2vGMRKZC0jImpLKg6SDKisrCG8kQ/Q5xC1acd+E2xbds2cwYLogvV0yg4BRg&#10;51LFcmG8Grk7u4BHwMZU8Sr1zze3C1VMSwW01OisbhZ2rnof1MfED6hp1i9//ctUNoXmMfM9jc2N&#10;JFioT1HUSysISQ6j6INLjCpqqdw4ZriNwno2m9E14CDByJ1MZTEcpitJmw/ZQ2RZOOMV0jEK0aKe&#10;xMVzSlE2cIQLXwMoRRqXwoiiWw3WRCFBfbuhaz2YmXptyj0EJnX39vSxvFX5CcIjKQhbAIoFdRQr&#10;jTRLWlpCIRJXFqaPiepkcsLKoY1Y7idvVtQxoGbOyfSiUd/QhB5CC4qCLABOE0qv2BJi1F4KWv6u&#10;OCBJtxXpadIsroq7wArHlAw2IZ+CEMpzrUWNMy/y3zQr52Zm4X1DUuTIhA1mNbi2165s6apt23wF&#10;o0j9g5JdvfzoN7uayo/1Lz75+KM7P6UffUJf4rN1+LfJqIGi9E0+CSyD9QSIJ+gblhs8YpRvuZ10&#10;J9lr/CRpCh+EZUD+pTbm+JMzmOeoWpqwqUjC2JKEQb5DewTihOpHJE6RBiOzk/Re+BV1Ob22bIhH&#10;iuo6iIOq2q9wIaWbLMWtx0v7Ss5QJeEgnxMOIkcwbCAkxNxuwA4SL0po2mAU7czILEzPARKTdC8j&#10;C85dKikhNIF2IWui2Evr0S5nD3GwEqOoipFIMIN3FjXj0+OcnqHlkNvuyaULYNBoLBHArXqbJl2k&#10;Z40kMox+FPnUIQCVka2ys2W8hoTZJFuG62QDwlsX+4tcXrFbTtbXN/CT3Kt0SlkzHLWJVbpJ/EXA&#10;XbOZP8l1WGx8dj6aeH6trpI/cPO55TwIppi1BZGS4Yt3pHwicypAH3Qh6JjAW34uOAcqLc+iKFAL&#10;wIfirJWSNY/l1HJe79TFo8AaopRBXwJle9JCKrea6hqOb554oLKmoiLAU0afRTyClI/G5I9MpYjA&#10;noa4SpUo2lg10uZA8krGVDG3iSPAyYSh3Wly0mQjRdDnilzBMj7IuRQrU2MRI0WY8ktLAHkrG7ds&#10;CVTXWJylZRXV/kCty1eq37V7NzcUCQbYU9VN7QSQmko/2AztlfGRwYqqagRn4ZM2NrVQNoF8cHFk&#10;hdILI0GEiZle+92jj5573rmkfuTRPSdPSqqbE8E9LppgwQ/nUDhIMjwEic/Pp0GKivvCjEwLguaK&#10;aSv40jm7dgPtDJ0dWL9pIzdO4RAwpYJfBBq5kJQYgSlE6TFDdrShvIeUxfLw4BCXRKJA7MBtgDEN&#10;dj9lIikzdx9HGPIGngdPwetzUg0lE7hOxjmv5xfnhZ2aykaSYX9ZSWtbG/2EPz/znNOFBrqtpq4B&#10;2yzAASIg9qtwUKpq6hWFLeziGV7SIMTFMS4EED0LUQcB6/SpE4de2c/CdAKtRxOM8Il6Ia1Tir9S&#10;H+UpJw+Vz8J8kM4FcB36e/gAssfR6UEGkRB08SWXOlw+nd7S3NSy56KLYVM9+8xzfn8l0t+Ms2Ti&#10;tG4xb2R6xQmxF+mEpRDzekjWQcySPntdXdN1N74LmwhmIYWItpaampjleNZZRCyOtJijjDqVX+fJ&#10;ipYVro4ynhNh80uERa9VMYqROS5FXpweDE10UHo5DXI5cRdJpLgp3Pz4WpLZ94ym4PKg2Zioq2ne&#10;3L1d4r7VSolMQkYW0tW1vq6pzdZ0k7n1Fu/lN3Rt23vB3qsYFcxk9jHsQ0/9mafXFiNYmkPByYIY&#10;EWcJ+oy8grRz69CwNhVsXpdfvKvFjwinheTkzMSHn/m31jNPGQvGcbcvkRZdFnYLqTRqOcuxVfWk&#10;ISoBZ/636b8/WvNR/QG9YQbrPRFr5m5VBSrYz93r1+Ht09iAtHINV0v56ynzC+yTzvT1DyI5cXZw&#10;6Cf3P+D2+iARc3kU7JRffPG5xAZLUgAXeGS5r2znju1ve9vbyDYocEFuXIFOnbv9zJR25wU3Nbad&#10;v3HjRe+9fMN79u289py6D1y97qqdvvpaY2M5ThGG1YRxbIAWwezZU8P9ZweBu2YXhg+feKVn+FBs&#10;LSxwlyl78MXjhDCajEQBEK/ZuVngrpn5yf2vvBqLyydiZ/HRiNeArxNTE3987HF+mI+vzoTyl+X4&#10;wkqGGckDp0/2cH7innbuuZfvu/Zj7R07OlobL9y9fV1nJ49+fn7h0NEeCBAX7zmntibAiMPLL7+k&#10;2EwViPuz87OIKFJXve3qq/rOnGGwQ7WLIVqpbGWj03b85EmRJoFyG4tSiVMHk81zZpMdcoypGQkk&#10;MwhApIAUDyhWk41RshAo+vsHEZTFPhaz5x07dqMowbDhxOQMkDkdGcY/7fYSkYWWCTgxM+GQI6yz&#10;wSFEp9JJMVMW2hUDvFRwqpskVHdRFSdf53271q0r98n0Oy0zij0RXgIfY6JJ+eLjX3jhhZzjjzzy&#10;yKuvvkrQJzLwfVad2hZUu4TqqaMWIWqOpaZW4j+I/oJAaEJRlWS0tJST4L8f/U1LZysT0GMTY/WN&#10;9fh8oZxuZThGJ+eTzHgyLSlSQ0ZqehE8U4aOWWywm6tqa0GAgAFE8E8ZkSQRpajjjUROKRhUsvxy&#10;lgRJoeIILnURp4job6WTMH64BvhPlFUiC2x3Ls4HYRXJrEOhQFrR13cGQTIQIPXxic8E7mYgosmk&#10;aDIVNawinrtoPaCPyuPDbkJofwKxgK9QCAmjNMy4TGF8jJM7y03gAXDwM56IQIzy1quB8gAXxjWT&#10;fomquCR/opPA46NsVs9vACFp8uaEBUxhQDdARpRoomKFziPQ6aUTbDC6dbZsXn9Zx2x57fZA+4XU&#10;ujJ1WFM198p18eDAyGr7gRNPbvuAJTdXZtP41lVvZpKUdk8S5CJvYJ0UTYxPQwg2oMaJgAJ/B8sk&#10;+JNXcQ/l4lWaXVqEJHiOiuycHPMERu4kYY1VocY3TBUxPGBum4Eep4PZczzWKrk5ybSYxhBM+Jhs&#10;Pe4nYRTPGhYSHHBJwRXFNRIsDlCSJ16wvaNdVUcTzSO9QfFLznNgUZAQYBQvcD2NKppxpLYsm2l4&#10;sXwWRdQK4B3ZEa+n1KQnRVjDURTGGNTERGaFt6PlytZobKxHSUaT0aCJAgIOqYqNjDQ/Wa/HXwEj&#10;auvOjbHIKmaFrGhRSAF2KpWVzHHCn+ra4DxlPYBiKb14jMa9wBn0XdngNAA5H0GzSIYkHQcCk+lO&#10;PXNplMTsV54ma1sRMxO9Q6oCTiKI/GwkSPEEB8KveEJn8tMTc2Rgar7OzWR/0f4/ffoULbaxyTHy&#10;JrTiYMJ0retSVXzljik1EmBsYVVjdOkRjKQrx8nCakFDmoWG6Y2/vJJnRAuI4xI0jVEJesqsUh4B&#10;wU3UYGTuAVoSgh2Js/1nSRnLKrATsNx//08g4eVS4uVaXuF3mN0jg+PtbV2NtXUr4SUUCfJWTNBx&#10;QBFPTinqiqItxy9yuEDAYiusrjIKTaDIa7/whS/InAsoWVHT1NGN2HJ5KYOLqeOHX/X4ytHmRuiJ&#10;DjQiWLX1jTwphubIpoEEG5trAEupkNhsNNrIvjnCoRsDKTAVSMmCW6LVYUcNjoXK54nyZGALNTWT&#10;aqzliDJxGowciLNzk0jgd69bf+r4SdqCtF4AhhHBw7MaDInylEqSEWDUOicnxggTUPC7N3Szmgco&#10;YQaGIGDV1Abqm+oSiSjgFmoCINXE0fjSGk9XmR4XhJC9FFpiIBxuD/8pw+PJdGJVu7J9YxfuWKwi&#10;6EcEB/wiy/0C8KoQJcMKo8NDtOphS2zdtb0iUMmWg70LDVCopseOzE3OkcRQKHOXxQAOrziHHaiA&#10;LQrpIZeChCRK1AQU5F6Id+wTUCWgoIb6ZgSmJ+F/aAsNzW3nnHtuqoCDjWj7Ifbz/x58YGh4oK2t&#10;xe2z+r3+4loRRU+iW+e69dwTatf+3hOswuvfc4Mo0mczZZ4GNgCZ6IsvPtfa3kRFiIaH2a3PaMT2&#10;i4qZ3YKPBHMZHHJvnBkEU/WcENgc5RJloJT2EH0nGPoKFRRqgqCV1F2wPUgrUC4mu0KP+UTPqQvP&#10;2WrV5y6/4J3n77iElRSfmQiR5jvLyhx/sY17MwDwximlwgP8J8GaN0F/j/s5B/1kHkQT57V4ajkP&#10;MFZ8vQ6UUw1XPjHu03RW+BHwFi8bZTSMwNR88gn/fPjFve+S7pWYT4pc59CuIfZO26E2Sc4U6gy/&#10;yydS+zv8HSiRFEHRtmHXs1rlOOE/+ScALV6KPjkJMcYX3JZYPMGz4wWh1vk8VK55urLwSqUwgubm&#10;9aqIulKFK/oaOiHP8h3iCBGc6VQOxbr6Rlq5HKuAghQ8ZFTd3ZsouTg9JyYHluILC9Mz4WhY8rng&#10;srQtFlN/+tOf3nn9NWWV0Dm8JR6Hy+o02czooZbayqoDTOyKJ656EoAiAGKTZsJ9JDZOTg8uzQCd&#10;FqoCpchn1NV11TVuGxsZ2Hf5ZQ21cIVr+BUODDqtL7y8v7Wta31nK/arw0NDvWfOxhGNSXAaURoa&#10;BkcHOAB8Xv+FF13AIhkeGN61fTefhTupgiW8jq+1fv8r+zktuO0sGB4SfWgb8lqKBx8IBAUrF4kc&#10;IPW6IiVaBKhDy1+0o7xoZSmOnkYjPynC31YLdd3p3rOdGzbiewOajvMw3BT1SzywFbI/y55zRabB&#10;Oa0lw5K5S7TtqKwQeUHfnj9J4iHAnrf7PChf/BrnNv/Dx4bMS4n+IhBFes7W4DPyJ/AV0wncSXjT&#10;5NzEYhXE4pW5/tcv4LVLUS+D7ytYvmRX/DA5CufxT37yk/nVRa1FyD/Dw2cv2bsHjgZiE16ThwXA&#10;IlEoyWY+vlgMm23cbXIWKgWC6hX79uE9IiPooRAvDsmaLijVEGkKDG6mAukDks2TE8zOzAI7gWNx&#10;JHNaq5jlQnCa74jzYHJNHeDPppkeYxY1QbYNvMTUKg9Ih9i9HHIiXymNv1yOPJ5Ci3SNh0gND7bH&#10;l/rxWfbcH6WnIzxrUnxWHfAnn/TxPz7OJCailwyb7zp355nBXrMDvnAAlVmnkT3lIO5LA0Us5IgJ&#10;MijJ9at6p2BX69Z1kteRK/PUmLpViyUZF8iLay/kOy3j+gbjeWOBgxUrX7jgpTPZmzecf9PE1DSQ&#10;GNSl4YdKj440nIhf9ezoPVf+S+Xg77WedOe5ze/kScVWI1jgrEQXSQJcgVLyRcgAfFKBT2Ix6Izo&#10;T3OaUnBKWiOsWSP/xGcUuxwryo4yN8BTAHQhSnD9JJqsseqa6vnZ8UKOLcYgAvrg0IlF3nZoYoQf&#10;E1kKsXXIsgtIARqqKoH9WGxcDwUtR6TawBXRf2xPfD7emruNTCuLjWfBF7/IXaW2xEYFIBCd9Ewh&#10;F0vEx6cmIX5y0xAjZjoEWwzGdJwOq9spQtasKFLzZDi/mo4wMIgkPc8RIE1xDUZNxJrXZrVW7YH9&#10;B2Es7+reDr5YVQ/ITV9obXRwMpMC29Nm8kmzxyX7V5l3EyAKGhp+UJkcDQHyYA5TyXtMprV4AngZ&#10;SJjlwQ7CaYPEMrIcpCRgF/kwE+PoyGXhDrGeuYdiBBKPq7PGSkVhIMdis3PHxBEhumbVlygFMJ4W&#10;InHCFzrXyXiM+rmtqxXq3sBIf4m7pL2lg2gv91NMmfCsBLfT5+b/csLgmpVZe83ziu/uu/YaaWhI&#10;HJOhSKblGpuadu7YwQEnAulawZ4VLQzO7cIr+/cD4Vc3lZ0+fXJmbop3KCR02JcxshuL5Etsdq+r&#10;hGYoHH5aoGFSKzZWIq0tZTtjjoBMkgwB7tp1frm/Jr1Gck8VF4c5pr3tU5/EyxWev3RlbS4wNEMh&#10;lYhGaKaCzONzREa2becuQh5p02osSoOCH66pRZBBjLshxGzfvo3lzrXCZmHURRmhnOo/exYvJ4xf&#10;qH68ZTL5yR1hp01NTjBJ56+qI2PDGebZ554ur/CQXdVV1x7Zf7CtvV3Untyc73L3iRGSXelpAWSO&#10;nTgsgD9jdEXTjTfdSBAhBFC24+Z98tgJNMQ3bu0q8SDmBMYZwX7LphcbH6Ea0HdzOYF2U+lEbUMN&#10;k9AwEEOTayU11rnQbD6zOj21cN45F9FkoYGIs1RDQxNTuErAJ8ZQoKOGvPry83+Gc0H3ZecF55Ke&#10;H3j14PTklNtiQswG2H96cgZhDNJ8MbfHEB7dSCtc2uTiMvbdbp/Tj10WtHJiXGt7B+nXn596Gt8i&#10;miDDQ/2svEsuvQJQJAkLN8vixmos8YlPfuyWWz525Mhhl8feWNMQGl0U1WaDfv2GjWYLc0y54cE+&#10;uJk33nxTZaWfFDubomnNE87+4bFHDxx4qQYedJm/UCrWwhxm7AHAMLY9dC5Ee9ne8LvVAkWWqQy2&#10;SnmqVg98hwoALihPmdhEUIYGxIeqqajlNEvlc4Pjo6X+smOnTrQ3BtrqK99z9S3r2zZpNME/f+ay&#10;y79zWhZ704XvuurqG97/nqu7/Uqe9X9NvHhrLkBNg9agfeIbFZpfS8cnZoajS2v9kyddxvJMXLGX&#10;sRmyyb8kX601VbjdvtHMeQNvEMCfikqhqihHMuEKmh+tZKHXqDuZXaq+qSqxw5oBcyViVlcH+BmE&#10;JEhPyZVZCwRZzm2OABR5+D2gDuAWRkXEUzxHcc8sheXY0UO7du1i3hgqA69JrFRvqSrhzW2UNaWY&#10;FnO68Nah0JIEzbRMEh07euTkyROXXXaZCPzkCg3m0Xxy9oWTfUypjMwtJzPahXDGZXXpzPkTR9Gq&#10;eevXlm21lFEwkuqrrADuBvfGlqadnopKSAKdrc1+L+OcAZVjR1JIHvDzX/xyNZn6yIc/WFVRPsTX&#10;8HhwgexWMBX0gWkGzi9PoSKLzRzbc8PG9Q/990M3Xf8eqKbcFmg3REY+CD//h/3PwVCkFlK8XQH1&#10;s8yGYe0uaAetLsXHWowBlkS0nY8M+41slk/Ng4hEQ088/jhDM+CX1ACguYwSI6iYTGe95QFEhiH3&#10;S+cJyWjlSznsRcQZBw6OfkUTHH/chExLkmtaPEp2hXsQZBpavXEQGtwjSK3siCETuznXmakWlkKG&#10;85KrAgRibRAi1CkEOaj8/ldeeUW4Cm1tl156KYWWmkq+JbtijfHZ1QObv/Bh1WSLm3DrrbdWtlbr&#10;bAbQhbGJEeSi0gp0H7BXymRZUpS++exyuBotwHggabw1BwzfhGtR4i9jNExEz3F0QJVoappuBfwN&#10;8nh+Ra3upqanyKgU+gidvlL2r+IeS+RZAYfhn/h09EMJki5HCZRboEeONKBH/nXPhRfWVDfyScmS&#10;uRIyVB4Q64HvwA3iV0iUB/oHLrjgAmmgFPKAYXx2Qqh6BLJu0U29Yt8VSARDXCO74n1hvpRXlTe3&#10;Nzk9TndZKW3Q/c+9cP5551F48FvET4IMp1gaeREaVvQWmKGPx5lOWV7mAKYZ9JpBMtuVDxhJpIEW&#10;UZGOhpcxKbBIm8j1he1frH5PJTY0zzz/wrYtmzlKHD17D6ze+u8/eKRw/tO739b13M/PbDbeHF1c&#10;JssR1yBFKUB0tswydEvRAyiggPQsNI1R71A3JltPiKiKf5FKv3tjxEFIeGhjwj3XIk0e4xFz5+Px&#10;JW0BLHkNijQ0pPgqDQHX0dPH2wV0yAiWnEiShAFsUjiwlbh17H2+ApUBBgCZCBGmlzJRIdnqSgQH&#10;2s1bNpN+8e7yftg2mKzhxWXUDtTsioL4dG9vtcfHv4Yiy40tzS7k99pbF4Ozfq+DDgYfgX6by+Qj&#10;ADq8TPNFSSCYlwZbkhah3lJM4IvKpWQGB8bdJd5qQB2ruaKaAVC4d5nJMYbBqUszocxSRaCCCyOi&#10;8YDYZeDDbBw2CHeAFcL6JiuiDQceRkqNFQeYE/cTtBeWN6R4WkDhlWWY5Fg3oDsDw4RmAl0XUmrW&#10;FScpOttCWHQ6Wd6q4B/OsNosSisAGXAYpG0iyiOjo9AS6pvrahqq7SX2Vw6+PB+cv+7adwrGJiSw&#10;jPg608/NF1NTuZJGB1IxXGc6kTv33O0VFZ2gZeygPz/++F8HyTd/p3P9hnXru4nt0tlEeBzpvrV5&#10;OLurmHXk1ixFx1JiDktoj6e22uFiDrY8UIHoJpXQUjBMrlTiN6dyKygnLMwvg6/jPIZQc2UFzugW&#10;TYHufGSFhOsf7/gnGaMFxi8CQtoQYSp1mkcG+pva2nnWo0OD23fvPnnq1GZ6ilUBeVyx2BysqWy2&#10;prYBiUiOZu4bZCZKHSDN+blFjIrRAoFNBvDTe+okpwm8jcrqag+ghsMlc9p6w8T4eGRZ/O2xGiBa&#10;n3/hBUSi44cPbtqylSKG+Hn8+ImqqoCi6YKai3YxPH/mzEn+QqFf4W9sbm4hLPJSarghsExPTe1/&#10;5RWCQVN7LXaZtFNxeuRRCefUiT9XhnDZ0FRrd9kiWPDMrWryxtIKx1oOhvjqSiSGoEW5DzDDifC7&#10;zxfYec5FiqCcQPfsBG49SuKjI8MsCMyl2AATE+OAjmSh8NPDCxGZ/8xlKgLlmAyoVS4jDOGFRQKv&#10;KNHni8gb8lvgh9Cz6puaaNgLLJfLHz104Jq3v5O6irCyxtkvQtbpl195/vd/+O2ll168HAn7PWWZ&#10;5exSLOS2ymm9besFgGSQdXBdmJ2a5Du3fvZWsq5C2rYSXcag+YWXnv3+j76zqXMD/iT6EsqywsLC&#10;Is+FaoKbE49naMTQ3OHOq/RYbh3fhOCANZzPzzgxhSxKwxkeIFcLzqzgcCVUvUh1hpDzsdsQtwgj&#10;Z6fXzUyM+d0l3/rnH1SWV2mKE7++ac+Hcx/+yd+1ZefPHPjNr+47uu47+x+8rRvjvP+ZeF156b5r&#10;bnjHhU2ON5mT/O/bQPKtLP4Vgj9RbvI4OCroJk9OTUChTUSSHPb/yysQ7ATYkLNZfkqF7hSwAXad&#10;tLfIi6VUFWcPyUTVRFMFLdQGkIJIFdssvmwAb/FSEgtqUIpcfkAkkhWOM896JbbKYQg4THQj/sLC&#10;hh5Ee57TkaRHEYAWbVvKOOmbV1byi7wvz4h7zrvwaso4t4xNcewx6042+9KLL9KUB1hOx8N+cwQJ&#10;Q+qL5XDUbY4atAKZCJtDaVs5PNU6V+18wqk1OdBGTKwsQdgnglPFin1Hiva0qOkQfOeYKVqJbe7u&#10;am1qnJ2dOXXyRHAxTF4iYIaDaxO+1+TMNJ1wrG03bdtMzGWXoSvd1b6O0TYKPqaKWHXAxuRPv336&#10;j/v27WO/k7jDuKCsh5loVVjnahHMxydTr6+tgWGsAqV8ARjyKKTFkskAZcGfu+qqq/hhSqaBoUHo&#10;nPAd4ToxLyJ8Fa1F5KeUsTJ2PXGQ8EeOSpDlYfFPkHkVfxLQeHGYEfu0IhpCSzu2bcPBjd+BhcLb&#10;riK6tRLBF4WMhF/k1Yj+ZJzEHM4DroQLg7iN+jkJB2nf6Z6em2++GSiLIl40DhT3aUVHSbHvEXkb&#10;Os5sCK4URiYHYv7Fl1547LE/FO34xCagz8N/4lmTx/C7G5rXkWSwyyFjIbtGFY7eEvcNwQisZogA&#10;3H+WE3JQXD2LgSqIIR/6thdffAlNA3KFufk5gCsum2yMcDQ+OsqZBxDCFardzKTkbAlYiQBa6B2Q&#10;wXBUo5vF2uPR8wTBhPhoa6trN7zrXcBjBGfpxZAeMeGTXEUannckrSRBYWWKPE0yRRxgEoA1yZQA&#10;IzhLwSgkFUgIP//5z4iuAnEJX6Lo9pZAjfWVe1vam0Gjae/yLJQeruD6/AkOCXbC5wK0E3KxanAu&#10;7hhJ2oIcGeTcPFyo/QvhZfHpZQRsbrGqtNrn8W+uWP7i13/w0c/e/cEPfvBnDz9y8w3XMS7cGt7+&#10;q9Ajt37sI1c8kKi0tS88l6nSXpUzCM5Hc4o7o6g/uGOZFb6DegJ3gP/msOcwxcOewA4Ao/a4OaFI&#10;AXlSUCAUoI5GM7CimY+EyAggHCfX7Mw8fEhXibWrqxUlHvxbuDlMSTPjxSHEXmB90sAiX2GplNit&#10;DQE/q0uoQkr6zn0m5WUL8JERBIZGTZ+RwR0EA3bt3MU9ocBmnxKWkSObmJnlEYyMjblKSw4dOQwy&#10;W2RaRacNRcINzY01jbUen0cMeLVFxokITfwut2tlIrOUm2Fch2XMxUujE7i9mKe3VIgJcYpVRUcM&#10;pSG71bA4P8tiLitnOAa99ez0+AITMUaH1mxjwpXOUpJaiKstZOHtxJkEJODDuCU98kOWslj4aLLe&#10;1pLsFzh5HMesLsllFaF8wgKdePAF9Uqol/hhLpL9QvDgwli03GTKAM4OZtcYZFYJixzWMDEg4RKX&#10;ujduaG5tZlRwcGSQN7r8kstYM2oXQr2ZgArakCnvS5u0RsCm2kDNxg0b7dZa5GakkFa0VIiorAHe&#10;VKb5BOy3Ud9ylCRjq+ygk8eP/i8Hx9BCr8FYsr5lI0Olc0uxCr/X6QBuGDEV9GgSFe0pKgUyy7nZ&#10;YDyWampob2nuLObNOo1dp7HOzS2G8lF9a+d6XGntTmyP8iUuB7NUzO7QoQNvHx0c9NOjDlQ0tTRZ&#10;nTTFGW/AxMUaqK2isXn80Omhs72Kd1WAvpvbA8PJinI88wr0YOksAADMTk+2dnXWtTazicaGhuj+&#10;kM7gjonSgcy/yPCidGxXV+Kc/Qvzc+S/JPiUFCxoiUS4X9ksBCPGNMDrlpYWQV8qy+shRVFGsMQJ&#10;d+LNqdGjbirs0Vxm5OwYmmA05qPxCDLunKxUdXCnOI8t0MtdyN+t5lM6p8eRQi6OxZPQ1lXXk4iJ&#10;1xWDtsvsfF/n+q3i0AEWJFQ7OIMIwIgYTG1NHZ7bbrcXpwOkSMqry4MzISYvmjua8GCHZgH/mntJ&#10;Rs/1k1GR0XDPysni8VCJxiA9KOt4gq3OQU6GJO1mFNI8HjG4Ra6KzCaT+tVDv+Rm+su9Fq0lHU3j&#10;uJMrJFA95ZTxuauJ7kWDaO7RaWb1bN2xE/1IiIFAaHlNdmJ2LLq63FBVHyniorUMWYuYSKYoyiXC&#10;RCZoIdks9BHIoWisc7AxzUmbhgugnnS6aL2iv0XTjekPJxOLUu1B2y/30//m9posNLxJv9bIO4yA&#10;qwXL2/ZeKTlBfvSpO/5j4Nr/uPeDl2zaduHbrmqNPvCl+3R7P7K3wVwMH3/wvqfa//7Buz5x/VZf&#10;8uQjX/vir6c6LtrX5RUOiyASyfkTf7zvP+647fqbPvZPv3ppYDycs1fWV7lR0Xj9S+W78EXUo8FE&#10;9Vzhr2hrae/q6Nq6beuley+96KKLkLliKqSppbEyUF7CMLfbNTeLCxBuNuxW+WJXs5/5C5GXLz4y&#10;JxZrVXGtFGslHgdLMk86rNfNhRcoA5YjGIBQzsqhblxIjCeE2gWNgEoLuIe2OA2+waFhXhPXWPYR&#10;pxcQUZnH3dHe0tWJwm5TdaASnSpKLf4xskKnIPfygUOPPPJoWqMbGB6FDMn5ySE0MoyGNetZwgHP&#10;i4/J0iCBox/U3NS4rqMN2LKmZYu/fpOBMcemDc1b3hbovKS04Vxb5bblvL+89YKsuaauZfO2rVub&#10;62utJgNhXb7cbmIKhzF4zMO/+Y3WYOY7bc2Nu3dshadE3EfpAwcuThc2NmwDGSbO5Q6fOihc7Txa&#10;MjB8fWhlnT7d09TYDKhJp5vjgQ4Fw/TLq9GTZ3rb17crRFHxjGMaHLYMs1SEUWb701mAQ/oF+I3z&#10;lOnkJeyovRSyoPXwNZHfK2ahbxpJjKiAkWTl488vLqzgIOZDFbDA9cA5NvBjRdEZZ8sQUkhveC+e&#10;h+BJwowSuhX4I9p2WqaIhNuCKjoiDjpDUb+utR2/D7pLkg2BCigueKLStEjlI0Ap56468Te/GCRF&#10;gwEJK4tqk3dobmlu6+hAJevkqZMoFYEwwbnk3QWmgltAcid+0MQJKDUGydsVT+/v/uA7VTWVuDyU&#10;lMpQXmQ5ils2tSz2GrgRw/Gm3Sz6wGtxBpnJaYS3lBZ+FV1RMnFwOIcI1JiZLUQQjHofDV6gAuB2&#10;Tm6Z4ysUWH48UxrpdE+wiodkDYVQdiXKOrksBTBpPYprrEWeAhdJSsgnEu37QIDqiD4jE22kO8wP&#10;SPYPo1x0Yle1Rk06C0c03tLaBNmZyyOpIAIQh+EX09Y7dfrUSixiKFpIhsiKZ2bn+WkmfRith8RC&#10;COUJcREYrdKzCS1FqR4VviPUDjE7kgmyIu1FQCPRSeKfFEl8HctdlcBVe6yKFxnZmtaCNIu+xGQQ&#10;R6n3fPzLi5H8j370I7hzmCQ319cd+d3tWPs8f9b6wqHHdn3CHDpUYtPXWjPlZrcZJBkyeInXw6Ok&#10;SDhy5CCJpjowy7MjaRA7CpOopSuUcIZhZdYA6QT0rWDsCcyGCUmKxWAmKON/h1cz3fKjh09OT87G&#10;VhPoY7o9ZRDtlpYjFJwc/KxyKDSKAYH+dE8vhioYVKDtJHpfxFyzicSF1JlBuZ4+4EMcotxsSZHO&#10;0GraGps5CscxrhHegozUxFiIkEwQreRKRPczR1Ioyp2i3RXdvns7hFfSCUgNMGYsVtxHSugPSZmy&#10;UrDpQLel/qEpyWpxOF0EMUwlYuk4WseGvAZyUqW/nAas11fJZlmYhb9LVNCjhkh5SYm/OD8P2l1Z&#10;Xo5UNObT7HcugH1GhocvOuhUIrbCWmPlsIW5S4I7msD1GXeoSMSTom7BasiLjZXWqFO2NlKuJhru&#10;Mv+BUGUOeFLmvYio0iddgqtHkWaYA4qrKGMzsTVwzkNInZFFMFGqC3yKqiqrzTppVeHoRXYEOoWN&#10;YEFX0K0ZncBbLjc4FhQ1mMq03FAQERMHrsRoJptlBoRYxINjGo1eQXhJ9KtMei091I2bNnesW1+H&#10;Us/2HS2tbRaPKbw6B4ENOyHZ4mbcn0vZ7b5AE5uPsZJgaBbYWQ+QTUdNBJMFEcnk8ZPw1AQagK/0&#10;SDxkGW3JQMLJ6uL6jZu3IvW3YdMWGngUlOwoxoOAr3lawKZsfnq65NpKySbFqFRpINJwcbJ6fMKh&#10;u42NDoJ7M9HNdmVjMC9HECOCoPVDxg5rRKvPrq6tJDNx1uvSwmI8sgLaXA4HzWSBeuYq9SmUjl70&#10;iKjkFoNB7nhTcxPvpdMXmQw7cvQQSRLTxYC0ZqONuVeSZR62aPgit8ggtF4ORSYc4bafc8EuBP/H&#10;R2YyCnDQe/YMLR6aEcIcKnXOLcwL2T9T8FeVLa0skW95xIg+n4xlyCYVhN/YtX6Tu0xGDGDEqRwd&#10;9h7sq5mpKcST1FoHdJdeZCqOxDzaotVUERD/FYlCeagqAZblQ3+TjcR8H3Qkki1pB8QT/Dq4BQdq&#10;cG6GbdDZ2cXnEkhYryOhweSL+XYaJbii0y7PaNIVVYzlO9ZiWCVQkcIrN2PxzUrlkOddtu7cLgMy&#10;ebTrhCWcSEVT0bV4PqYx0BKFSWAocXlx/cLbEW5JdAWNvjRAFIWReEIVi9xJFIfQA+ztPT0w2C+m&#10;FpWoRSO5y5kHgcPFz3CQkD3wwQA/1CBIesIpVVtdR3S66vKrZNpl6cTP7tpve9fHbur2yF0ozL/6&#10;w9/MXPSxj+8OGP6SeF28YdPuvW+/qGn6Z1+6r7D3oxfUgSgVo30//fzlV955tOyCd9966yfetaUk&#10;feY3X/nnn5w0dl24tcH5v1G45ERTNLXVv7ASWL+4wzbUN3Z1rufG7tt39d69ey+44Pxzz929bfvW&#10;znVtDY31+Ki3tbaSrcHt5XPxIGibqukX+DynF4UqK6cUuV9CsNOp9EulyWUmH/CjkiLj8twTOReB&#10;TiE6JZOQD7gnHHsETbKuvr4+si5mp6lNyaTFYRDZRLQiGfwr911w3u637bs84C+rriwX+R+ziXoE&#10;/2tsp5GnP3T02Cv7D1AlL6DX0HOabJe8nwWlEkh57nRbiLaKG3Ke32Wviex/VZVYPCrGZGAe1N+8&#10;Natrcmr66PFT9NUIDZdccvGWjd1kT9PTU4cPHzl2/BiflEYPND7kS8CKIFywodgFy+GI2WBh8opN&#10;gSoYz50fBjWhkIXLCY8KjgV7lhCBwVBdcyPrX7SxRX6clBUCMXJLIgmOApCMhoPuCLU5SozGPwd2&#10;OokcA4MMUKs9tWB4keag6Cvm85JrptagZipSC/JwqcEYepNMRoGueAOis+L6/HryrQz0UZuiliM2&#10;ZKLGjtIB+jcWpj4VDzf5SRJr0BrVQFcZdjHzvFQ9BUALvkVMG58Yh8giA/mKQhF7BBcnkK1nn30W&#10;HjcXg4I5H4gKUpyC1ZRNzglBzHhEgM2/+uXPqmsCOJMYxUEFYRcr1w2jl6QBwPOpp/60fv06YFcC&#10;Pm13zj+SVxgtIuYpYBiypXh8WJQ8u8C1cSUcmpiscXIDgHFJoD78hTeORpZJXMDs+F3hFTDMBcCp&#10;jOKDOYm+Ropmh44MFx0ETjWVX6WS7kkMOe2w8lAku4WFximOHwjDyHD8oYWJY10hzyg7hwJZHR9E&#10;oD76zmT8Jgf6C3ReGJSmxpB0FjQ9l2WEHoEYUF26lKxVnFqRPwAprKoO4OsqDGIIeUw3K80vsiiu&#10;hzuvkuK5g9QefFJhtQvhtQBrQpvRmYpQL3Aw01T4Sm/+6C0XXXD+wOhoc20dmVz1yhemi9f++okj&#10;+vVnW3f4J0/Gt1ZdvRbJU2Zy3jO3rww8SueahcFN5WRhv/NAYc+wmxS7lTwXxZXwefkUTAxwc4Qi&#10;nJWuMeZ6MiCymhA5rmQKl0aiInVIrpDylbuZkafQANSpQtXK73v18GEEVakZYGdSu/EHlNmJsREa&#10;TuwgXpEEApYtqa2gkowAO+z1jQ2i+2M2UUFIV5dpaKYQOMuYt80XZhRrQnWoU9FHMI2Pjk/PTjPh&#10;tGHjBnRBZR/mxZqGSoxkUTkHTVo7CZjWWDDnNeg2xlneJDcMO09x0KTSF1x8Iajk2VNnIM9gisez&#10;AJCDg0VBPz8VRPKwpaOOT2TUkP5anCUOdj+zJkKWAM6HpQfip8w/YaSMko0CXMlIB0tR6Y9LvqSY&#10;CfLFwzWXlfuYeyWJkKcsw6YZMGziMwtV1QfhOzwjLh4UkPvDrDf3nH3H4QgeRgeM1ctnJ3Cp5mDk&#10;a+wIRdpeYpTseIspFyu2bWqt9AfWsJjTmupq6g0GJztd3ZlK6wm4i5OdNhdPg/xVx+dAtSe4MH+2&#10;f4Dimcqa0UIuZ2x8cjm6TJARbwatzJEEg0uVpYj0VaQyBZgeaZAYDWOo7KuEIW9ayS5xVw0FfIvt&#10;mpQuElzGv4JcC8g8El0iGpD86Zn1YwaK2UB1TIbAPTsz1bW+C+orDQ6H0zFwFsmFs5SIzFwTklRI&#10;nCuuqqjCXxZkq8xPcz0y0Nd3+tQplIhgCVNh0gEZ6u/ns/mr3NH4EpnWQnAuUF2OWrjTaV9bzUyN&#10;TzJ8jo0aKo/gEbAFN23byjlBQBGiD6c4qHs+jv8Agm/sAbIYktPm5nbwNR6ATLwqJGVhisDB0rOR&#10;KLZsNNCnpifWMrG8NoNGtK+sAmy8HIlsj4cFB5sok9QySMvpiIoWCBOKvVSNMTw6kvw8/2DCBcjm&#10;kplbNrkUI4qKASQnJBPBKogFRISRgUHSKTQsGPBhQkF+RupX3XJoiZKBlF8GPZTJbSoVCb0K/E4y&#10;Xur1kGwth/DvXi71lvEPAkpHV0DjIqtRHKzBLMDnSxia0xnB69AjoIHNdsUJg0thDgP1SZTZODCC&#10;c8LoW7+xW7otyCrScyimR0YH0WiN5IKQuUUxOcesBFRBrGwwt3GQ4xO2+C2170kQAYegVIVUB1UL&#10;iVFswOFGgOoTZ4WXkEP5w8sS5+4RlPkOFRh7nvqPF0HDkHt7xcVXyFJePPzAN58vXnrlhVV6GB1n&#10;fnPvvz5W96l//+BOv+ktiRcihemRP/74Kdc7PnFZq724/MJdl1/3+5av//rR73183/buzu5t5+19&#10;+7tvXBf6f1++e7jlmsvbS5QuDIsuNX/isfv+4/bbPvjuj331Fy+dGQ9n7ZW1tW7s7tUv2F3js2ns&#10;3F+DvN6Au+SgR//Q7kD4G8VexjIaGhq3bt1O4rVr9y5Yg+2dbfWNdf7KMrevlLNhanya7JmTDxYF&#10;t4jNJi0kmiKZKAGUuw39ShgADCsoX3J4M5MP/YpDV3ikwqNXWTjkVbwCxyGIF/N8DDNCJIc6feLk&#10;SZYc9HaRGy7kfV5vXXX1JRdd1NHWAkzVhL9BawvhlbNNcSxMj4JHj04MDo8ODA2fYb6lfxgyC3P3&#10;IyOjgE90D0vc3qmp2f7BoSPHTtP8JWpg2kSbg8GcbVs3M0PP1WHCvf/VQ2f7zoDc0IhhAcwHF63O&#10;UhwL5U1WWQwYOxEz11o7WpDznp4BVFu78m1XYiIp6ThrGo0inMWRELRZoYOQ/9U3NNiAvbPguwQy&#10;cRigmCMVIPUA/uTGg/1iLI+cifBewARN5mQqjSsG/5FMUfM5kaBD0cdXUU5mAGrFPSTm0r5k0F0R&#10;DhU5aeRkOLllk72WY+FbB3D12oPn5FbuNkhzipJdURPV8IHO2bWL7FMFSNQzgNKIZQxsyX+yPMi0&#10;WNJ8RuncaUXmh4XN8yOfIOAoUAq3RBHFwM1XvABjc/NTi4u0e5zAHkQI0FyVtcNABSvwzn/9GqLW&#10;5RVl3AbIrhIihCcmMvpUgBBWZIiPEpFVpEfFXo5PMZ4y6FlsRH/+k1YBV65Iuou0JcFNyVpWWQbc&#10;ftYVa1IdRkGnAPYwTA1CGYRcaWFT6RYxD7Hzd8E+TWYJjAam2MJK4SGefRSKko1VVLKj1ZsgQ5Ry&#10;zBtxZeNfQTsJpAonjAuw8ek5F9SeKd8RhS1gAAiqmdT83AwrnYfCk6cshKsKu2BmdorYwv+4ZP6J&#10;tiGvzHEu4wgoazjR6xIXF6XbjrkvkCRoCLII4vGqThhItCwUS2xuTUJnKTX73X4yyIbm1nffdCOL&#10;4fkDB3du2XT0uYf8mmdfjt70wx98R2PJeBwVjHN0uPbyjBwewX1JNUiSgDq4FRzeIG1gG0wsUoX1&#10;9fUTq8m3FD8SMZXiIXPTuBU099nzdLG5b0JFYOghjTu4fmZ2LiFuZElWV6DK39FFcxbyAPA/VlQ4&#10;c7DQ9S+9+EJzSxPrE8CVWAo0SCFHpk8zg0yNsMBCCNERhrudzVTX1lCfYCQCpsUDisLektViJsWf&#10;IiZw5g4OseMIHcKOBVeMrw72DwLF0URCUVNErY06FHksRnF9VUVuyQ9YSAyKKeOyggV66eGVAlJi&#10;rYdtDvghn0XXDGyRyQ7195FXs0RIQ/v6B0B6WIco9rEqahuqcKpF+Fs1w1GtEsVBFAhTxJVMBdQQ&#10;lHlhkHV12kMqcBEokt0qXEyxEM/G8W7JQt6SKR+5hlyOIo0HLZiVQnMkwaKRIjwzizx9+E/060EQ&#10;ZJIXNEwvjjpiqqOgX2C6/WfOsH04+ikwzvb1UVFExkQGIplP4KuI/1hLfYvFgHKqHTYb3xfBJMVw&#10;k2tjpZP78ReKQI54PhKUEmpHyr/J6RnkVJdXYvA76+sbOetZA3n4zxpDZVkAWMTqwrkELQxTOrUS&#10;DYa01jXyNb21mNdnNYZCRa0vUYy6AKZKbKlYJgG6Gw3lWC6rYcKVfu8lFze1tIFZqdNhfPj+M717&#10;9l58+NWDu87Z3b1pU8e6TuYUjh092nPsBBuY/hePk4AxPjLW3tFKb6SpuZ7gwjwTN2JqYqqvp5c6&#10;HsW2leVIIpUoK/f2nCYpEachWlysaXyOV5ZXEaJm1bR3rGNbYY2DaShMLIY4uXdKqiRGN+ksJ5Pk&#10;EHT9mSEA99tz4cUsSxYiBTTfV7M9ka+Nxx/74x/a2ls4E6HjcKq5Pa6G5jp4UbT+g3NYhBZK3Hbg&#10;QXwfK+t8qjooI112s5N7CqrJZ8RsOLwYQiIB7IF0h6yLlQEUwa6j18M+5FzkoeJejJmPdOWli0ph&#10;wQEp9etQXz+1AmgprfTlsHBOKcEVHq5qO6tW0YL8MRyFnhYSzVIG51RF2ilwtXJxGVtzWOyQMpze&#10;ipM9/WNjQyB1mG5lE5jgBpcjS5yReDJSwXOpvFRtQz21fWwl8tzzTx85fnBqbLrIqALNxLwQlcAS&#10;qJ4p3mCwcexxmdQNSleFwlqQSrYGG7N/4Cw5HFrtrLzW1k5u/sjoMFuCwloVvpN54zKv+N7HYqDQ&#10;qtkWQSrgD+zcslOSibFnvvLj3x564v575Ot7Dxxo+ednv/exjW6ONSXxOlX/sQ9d0SxTJ5rsyFP3&#10;3Pt809995f0b3bmzD37ic4+s/9rv/vPaeqV7o3zpTO6mdd6Ju7/wnOeaq3YHkOrJx/t+8cnLb7jj&#10;qPvyd3/ok594+7aSRM9v7vmHn5wwde3e1eBSQIzQC1+5atuPHX/3nk1e9ZVys/t/+8TR4aSzqcq1&#10;NjcymzI7bfAOFDjkNdiDE5cdjr9VdaCmtamts23ddsm6Lr3o4ot27NqxZdsWGCfUpmAeXp+Xlisl&#10;Y2gB1U75PxXukoZjMkFPhwcNWEL84n+8hTSr6H3w//R6yEwSUiTOkGKIPBuRBToLMwfUl9xeiAIs&#10;s2Msr+PH0XZXwScOe05Q+ozAXeuR7WprqWVQsLaGPxvqaujgc2CzRJGcwefAV4YQhr+1pXHzJiRN&#10;NqC/RpefqxwbHxNBsOPHycMY4cGrijXPZZRVVCG9zn6sb6inBzU2MsZpVNn0nFm3DcC8q7uTKLx7&#10;13kd7R28xb333nv++ecR2lioYmFug1WFi1/ZkWPHutavz8A7EjE4ml/cXfH7I73BAI/8SeSayCOE&#10;gyoQM/FLGlFkJRqtHF/0yFCvxncPJTajgXRTBvvRsVQSCGjyKh5DeiRzOWvorQCmOkSAVNlRVPmv&#10;q34KWMw9lxYbX/kCAxHNjU2wbmmOqRAXN5lFy+JnPRO+OZMUiXD6GjIjRpqVTKdQCCPyAAEieCjz&#10;EAqtk7ciqYLDK/OzKIdNj4DQwygdGRni3YGaFE0BGWsPLs797ne/3bylG6xBI2kHLvIg4giSUWUx&#10;MpkFoWLbjo2NcHbQVeFSJCSIHS/WOjaZoHSjSIdwEUwRL6cUpSYHDkkYuSaUPoKzimTwdqwclwP+&#10;kLQ9RPzzNflHyaFUvqAyqyFRlN3ELlZ/6/X9pSGCAZoCi8p2VsYOhkeG6OtKAAyHWarkp4LcmaC7&#10;CdNFejpaLQ9F0SJiMt9N4s6wOmxdSmUhIfn8fIcVCAJBPQKUC9IFaR3QAkkzfpuEjEFpKUHFuDbM&#10;WwsdWxj6Nt4Lr2Ja5CKtx8w2cdZso+PDgcjwzdpqipy4oaW5o7WV9QYizaYonrz0pR7re2/7iaUy&#10;ZS3VU7T7DR3FiAtv0MXloLCXZBtKzsoX5G3oK4xbsUpplcAiFw5lexvvBcmMJ66UYXIWUEzJHJXA&#10;sIqRmM2O4CaJNc2p6akZzhFe1VfhxhsBTjC/S5eTXwWBBe/noKHNgtAHNwdFZfJjFBl5FlBU4Qww&#10;ME76Saa1YeNGJtcoOehQcYrNzM2hdcUdYFCGLUBSw8+QqAwMDIGYQkZEoIQtLMINayRPOrzaEHhj&#10;BTIbyEZC40oRjkK1hIJEMNfJ8UlCzWJkwaEvAVzQKQpWs6GZ9eu7KBOpArn/PBFOkPGxsVAQ/Rp8&#10;fEb54FMz5MqENxzbVqpqA6kETTkQfLI0sII0pwiXx0kmlH9o7Eo+xy1iKxFMWSEM45N+SkqqCNkp&#10;CRkDsVT1DGliwbQM+0VGByAiK4CIbFOpiMS1lqOZpQ6Sx3MhZrK24ReSotPIJhTww3xGFr8f5Ql4&#10;Doq/Ko6KstKCcWe9jVYo3nftzR04vRagJOfQIo4quTLJrbA+CMZ0MolL0qYV8YtULBY32swAhnij&#10;ql69AO3EJcYn+QkwSzuQot2FTrfDLbNN/FZ1wD/W35c3JmyefD5G+ygPnEHQoTgRL0UNY2wlVQ21&#10;2EGOT02TVpIrArXrmew4/6JL2GZquTY7M8lTZH9wcZDN1UKcU3/dhg1VtTWnT5w8dfQ4HQFGSATO&#10;tluDi/NM6FD5wlrh2bk5hX0eLNZp6LLgaBEsRwD/1lCmh7Mrg4tF/dTEHLA7Un8kFpWBauLA4NmT&#10;JMV0BOAk9Q8MUOiTZ06M0tpYRV6B/QbgiaDe1i07acFSsxL6iIwCoSlJrqIaB1Gu9Mjhg8w30VuE&#10;vYTqNcGavonFZsKMCc++hclYYU3vEKsZ2HMlEG4oskodqJazOp0V5ZVMxjLTV9fUQt08eraXGU5O&#10;iIamRpJuGgVjo6MIBxAKgSlZUtFwqNRbwZpgcXA9CZGCkVIDioFcm6IOMDs9w90TMo5iJqiOp/Ed&#10;ilqOdfRswpEIt5ECCHlFDhCD2RicpKeZqGzsgBmJzP3M9GjP6RPnn7s7sog2NECxSDO3tLeyNCml&#10;eTs0ZiCsfP/736XXkEjFTFrzaiFsdfIuPA3WPbCTD7hNkSO2csBwupAUErBIeaVfYDRhA0r3B4ka&#10;1jxuJ9DE/eU+6GNSN7e2svxAdYn1nDHQb8kGJMIqFOx4LF5TXrdx/UZmY4OHfvGlh1u/89x/3fnh&#10;d1xyTptt/A+/m6y55JL1fpNOSbyeXYyFZmbOHj/43MP//uU7Bvb88Mef2lNuKY4+/qXPHtr4ta98&#10;ZIP7f3Lc9c7S9Nl7ftqz47r3bCrTLL/wz5ff/GDLV5559O6P7dsJwLX1vMve+e6rNoYe/ujdYxuv&#10;ubCjBP0Ghd1Vef3tV7VKzhg/8/A/fuJd9811v+u6vY326At3btj2UNXfXb3J+3qrsRjqeenkTMYG&#10;lf8Netdf+ozU02aLk1Xhr8Ay6Jzd52zs3nj5ZfsuPH/PuefyX7thXDY01VfX1ejQMbJaMCEhYSII&#10;Am6/kXXRciVS2JCLTCUbDiSiteResgDUcVTCP+wWoDI8zKmVY8kVkg7yeHXAkICianehQXqmr0/J&#10;u04IdQMSIlguTCkU3USoQIpDulQNmNqe6hmfmDp0+CiqCoMDAz09p2amp3nicmYo9R8xnY6Av7IK&#10;mx32IeuHkmZksH8ptEiuRpmYW+usqqniB9E3If8kVeJgJqs43XOa1iOX1HPydE1VlfSwtJrpWeze&#10;yyRZ0ooRDcCVIiGjcG05c4Bs4bTRExSlH15LoT6LZJWJtEhIjdCn5LSn/81ECDrscSZS2SbkpqQd&#10;IKbcB5Jajg3gGabTsQvjOCefEBtmyDjYDygkdyH1izAVPQiSmTW2IgufQL9+XRe0I8W0UY4BFrw6&#10;DM89FAyYja+Mc5LTqEkDuBYFBq+G6h7VP//EQ+EaSLBgQ4NcUo1Qf8Mm5e90AMnKSLDp40PI5Wym&#10;APjZz35K6GMqgEgInxcFWG4yEm7iN60RwTlIVGIvmMbglqBF0hYFvCSAKAPX0g7DXIvnz30hi1oI&#10;isA9a+X0qdN0qyiz1URQ1VBg57JDFZ870VYgh1B56DwXfkAFqFhFxB0VkhEFJuVLxCM02kh4ieRY&#10;hHORzVTU0UQj1F/GBydJEtFoxC1EDgoZaqEGcwN5Tepe7l5zYz3RC411nlQV3CK/D7QHV1YSVybw&#10;lLutpRtYDqsdFezJCWQRV1aWRGm2pHR6ao5Yygkq3DhFVwnf7vaODmE8OJ0kW9wXRCjK7BWs2L2T&#10;FZGAmeDTP9B/07tu5J4cO91zzs4dg33HGnW/+OeH6+36VfO6zIY9VVMLI43avRymqXyClJ6FqoAl&#10;WQl5Ir7FbcfIhaY1MTYNssujhGtFvOXBiZYyvtEwhhRpBh6ZeOKIAJYyz5QAryDmpxaDYboGKAFV&#10;15YzrA9KJ76XJgOfmhShD1JFfx+fmp1Bvqw06yvJq3i4R44eqccdoLkZxeMWUjpe3aAjlooWgBBm&#10;Ucp1kMGhCUQGxp9Kv8zhLvHAMeA8orpjHotH3NzYvHHzJo6apQjjR2UgWIxQAIjxFFSIgaulNRON&#10;RJ984knU24uGfBkenTkj04KB+nIOdAAnDuqqysqoOKEN2kqEJmg22GqrqnwVnsGhftiEVDhcG3PB&#10;bBwI9SuhWJnfQ34CFEN2Jd0YAZOzoqv9Gk1IzhVWGh4kJMdEESIS0Y2cNVuA7RBljVGeyXISPVtZ&#10;V4pybJYMWqE3AGIluQ3sRwBUACoWJ8uDXrlgmQBg8Tg+1pQ9O3buCPgrePNDhw7yTe4MyUdkIVbQ&#10;5RmJNRSNTfXNUM0tRmsEmFdsprDLew3T4OxDcUzmQ0lcmLkRFNOQKWJbF0XLlzKIxyCDKmCw6JoW&#10;ctMT4zAbGDH2VTabLPSX6QplR86e0tt0Jic5bjobsWeNyIZIWcWm4FOsLKWb6ta7mCYq9W3ZvO3S&#10;Sy/vWt/d1tGqf/s7b4Dlg+qG4pSiH+7vQ06DtIC09NiRo+xexsuVxSb6yt2bN9U3NfSePHX62IlI&#10;hKE/E6NqyiwC6b+wI1nBBFy3txQr3Ma2OqZmyivq/P5qBlzwfYbxDVmMMSnEuOinsvlR0OYzM1xq&#10;c3oAQSWxFbqXVPaL8wvhYCS2IoJvSLpj9hJfTWE+KO0umNhKWFEGhQQDJJlA5ImDgVI1skLbFZV2&#10;P3kphRA+GzxgxII05lwqkZ1fmeIWQ0CjJ8g/lfuq+WQMR8Cd5IEJpcxkrm/raGrrgLs9NtA3cqYX&#10;5xZUqifGxzhKwMaytBGlh5Kqr28G+ZeaMp1dXJjhzEAldce5uwLV1cD7PEnySg4/zI/4ONxPUYaV&#10;LoZQYiFIMH8OYYZ8lJAZDi6wz0lAePdA8zrQpuhKAp9KoMPjx45s3LQOVDEelQ3Jodu9aSPxjjUt&#10;pgTz8/sPHECvlVYynoRs3pRWdL+UdqFMunHPie9WK2UWTHRQwGXsd6Qo1+n4Cxc/MNTDJgaXQoRl&#10;fddG9gk/dvK02BITdwjc3BwCFo+A0COgSxzjIB/yLWajtaaihol3zsj5g7/6/ivVn7nr5vPbW9dt&#10;Pv+qi8sP3vaVZ5quvKG7ZFESr/TFlwdiJ5/60Q8eW7jorud/+YUr6hlXzEeOPXT7LxI33P7hcwJS&#10;ZP2PL2ty9FffembdBz65u2TwwTve/ci6H/7uzmvrETV47Utr8ratc03dfedjnktv2l1lVNldl37+&#10;H3YHtPGen37qfZ84vvneh+7++DYf5WX4+G++8ZTnI7fva2WeQ/3Spob+6yO7vra67/3nVr8BmxWX&#10;jv/hsYNTukCjJzc7PosuLKiA0pp8M62e4xAt4EAFGFLDxg3dWzdvZXSfPuP2HdtJvDrX4ajQUOqB&#10;bGejfmPIFKnScadINb7xRdKDFDBlHmEK9FTKURh1wrmGeAFFVMS46Uc4HCWsDaXPKGue5AD8kv+h&#10;aTI/P0fuxZ/M7PM/yO/PPvN0dGUZtSrEFMhClOoQNNxQy9U0tZQHqmiPQP8DkkDaqrfnFENDfArI&#10;8gimbN99Hg1r8pNQcJG6lpNDgVqNsMtffvll4gMHu5jgSgsAyjKtP90zzz+3oXsDqyhbECkjujH8&#10;T4CrAlkiVmXERqxVEbiS1If/4QEjDHCWPsFCpn8l+KHaTQZG+UR9LMIN2MCjq002pgiL06fjs8Mf&#10;oGmEHTZpFrO6CnAl5q9CBOLHlJkDdr3cNBE0EfIXNHBONC6IvBMWmApTCblK1XmBwz4/T/hWYRvS&#10;LH5gZGKM2VjpsinjhLwv+Suhhl3GwIGwnlE+zOYmp4dIoSnQSeBg7AFgHDly9Mkn/4SUxtn+XlpC&#10;DKOAsS2EQqUej4SF0BJVOImtdDmppDmhDDp6jB5vKTi0IFX4u4HgKWUPIULEEhWRD6o4MmdpQ5ME&#10;gBmQEikdalm5at9Z3ArFKIK9LOrVmTRNE5cbcQd6rWFFzzotKd1air4Gn5edLuKNNL9WY/Ca4YMK&#10;kprJ8IKiw8QUmYlfgXKAkDqUepEopEvAgwPKEqkC0elOgjHwvhD/SEfQNKX0UjrnSGUnELFsa2/l&#10;KAJf5AFxiuEhSPsJVsPGTRsYAePSy5FHVuS7yLEUrwgR6caiAxyLi+GbMoG4RvJoru4IlI0UR3WR&#10;u//zW5/61Ke6u7t//fDD27ds5nmZ+z4xl9s3G1p7ceLMuZ+mu1blzFaXaTuoTWKJKJtOqf1ETIcb&#10;SL5OEsLqoisk20EcgoMCvJWXqQKWot6+Ks4zBEY+uKwqVTZWhoWFucvxz0pFhlrhXlq37egGWaPL&#10;DzrFL5I1ctbgT8DYJnQgPjvDEDxJMhXyddJWqKu8O8+MaXG4boNDg4hvAb2ASI2OjwlaIwSYPBp7&#10;AGD8MB0rmKPiCG61UtiwKsgtWAZ8U8azEquQ3sDYARoJxVplCygMFh1FF/eWQ40eEQ8RrMHqFFFo&#10;fVaa2ms58QRiKiU4t0DrfCUezBURfovrTKgDWosZPQA501rsIaIJvpB0/KGN0z6NLSfIn6AQcawL&#10;FRvICrEJPMuZmYKMy9Sz0tIlVyRDUga6Uf/mFspoidVh43lxF4UIJeRIiQOS4/OZjUaZK4I4bjaj&#10;MCwHIiJRSqZIycHBzWSGqGDo9VCuVZFegDchhWZz6CpTPPAZ07FcYa1oKBgTsST6INyo0GL42OH9&#10;s5Oj89PjzBxQyHF/MO0G1uHSuTYxhZOky5DXF/sHBtdv6JaRNXRApFuNFTWxN7G0MM3ScJSW6Qwo&#10;APAkM6GZMQ/VS3EV6hcknELamtYnuPXqcCX3P1De3L3u3MoKWgpliJfC5CYkJuIR/ZVX/x0CQMD0&#10;YJLHjrwqsKxVcuGrrrmyorKcod+nnngSjXUoBpiVkmhDukQQAbLn008+jTUKb4DGq9amS2lS9Ksx&#10;ZRoZn1hZWnWWlBqs8Nz9DjvQX7Gmuh5P5Av3XAyxemkJKVsD+QcTDcRfZNe55fE4I3tZPi1S+vSq&#10;BMHMF60lZobtjTqrCExGIhNTw9wi4R0DSMrsttWgt/NbaQQJSqwv738O2lxqbWl1ZS66DAKUQdI4&#10;uBC02V1WhzscSy5Nr6AZH46EmREA6RkY7KN7oCuYkMunGoArIB6wyuAPC5fKhKZJJ4qCeh31/cRA&#10;P0wpWBGxJTZMKc3wEn6popRAxyQUAnLhYJDk2OUuPXHyxDXXXAMUR3gC3SWjBynn9nJurSCsLE0S&#10;YhZNWMjvTKvKfApHKvdhaXGx1FdpF8WYcuBp8kQcPt0a564du5/845Obt2wNLYRoFp1/8RUwqDi0&#10;mM5hsQF3RlYX14zZ1UyyylcdzyY5+p02n1HjHBuYqvBVlzo8aPJipOOgejfaSuwl06hWRkLlAd9U&#10;cGp6YbK+shXWB8Ue2BiHIP0Wr8MecHqGes7o0nm3xc4wLvJFi9Oh4MwCRAR2U3mF6DwhOLRl3aZA&#10;BaPXieEnf/zA4NbPfP7cgJyMqEkmB//rnj93vu+Tu8uCJF5HN3/7kW9+7v03Xl059oPvTm+++Ypu&#10;D+u+sNLz+68/bHnv7W/vdv8Ve11o8n8MX/rhj25LPPGlrz+/8dP3fGQTGsZv/oIskD/78D09be+j&#10;G7is0uo/+k5/739+8mO3z133+9989dpGcji+1kaeuvfHA9s+/w/q5alfVp81+Ng3njRcfs2eOtFB&#10;IExF9n/7xst/oXnXu69sy7xEn/GG752tv/S6TeRnb3ylw0N9I0mHv0QkHtSj7o0+I3CXcNTcHvD8&#10;9lZMz9efe865ZF201bZt377rnJ3NbU3YkeqseJs4mV6JryB7AaMPmQC8JalWxE6B0kOggkyG8pfy&#10;VCKSkts1H0om2rC95eHLu6D9rQD1oEZCuDnd20OLLWfI6JsyrfUbTQ7r4gqNf0ZAHeyTpcW5WGwp&#10;k00swUcOhRR5YX19Y3P3ps2TY8O1TQ20NOnRkJdQINKYNheMHlup3m4BWn/i8SdaWxgCMBD60ejX&#10;WNiO5sHJMX9tNRy3LNxzxH6lB4hwHw1piBfwhSWth+dNU5BdLOPDBY2F0k9jUhwD6VkbOaQhVBt1&#10;UiVzQI+OjGAfxhgByRapJh0uCE1CaDSaMJeoLS8bGxykHY91NE139qOnlAiQSyWj5IHFPL6l+gR9&#10;W1ywNMVIaHFj1zo3TBpNQZwhNALncMAwHqtmGBRmnKmcABD/eXyq34sXkeuFINCsQmYXYUM2NcR9&#10;LETWsrj92OO4uRuKWGdbzJhVROk3rqKZ6YC1WRJcCYWXQ7RRgNQQ6MpQC4PMwX+OJ0aHB6ORcFVl&#10;WT4HczKltxjiqTXq/VKvH7VEBv5RWGdU1WY2tzQ2Yh1G/jo/F0JJHDiQrGVmZl5KbZ3BDnYFNTue&#10;QC2aM5J2FDk/zRGRw3WKEhVoH4YZS8FFepJU0ECjkHLovRUyecAw8DRoGGS1+KCVOl1lfgIXlACo&#10;RQbwDuiq8CJwTpeZcCMtEi1GoNU19agA5FZTZuDZgmk1lHSZPU6Tp8QJa4y8ldVhi4RA8cj58BZM&#10;YW2JERZwLecfh+xKZlkOK7NxLrhQGagpK68kA9fotUsrEYx9RLuiWOSkMTrMwUg4sYa0EwZ2OW3C&#10;mEvkq+owMAtMl2R/cN8Psd/+3Oc+NzY2TnG/edPGueO/dBeeP5Z8+93f+t7mL+baOtqHjk41mfba&#10;nGVcLJguOxKrJTxP6XIwt0VmacynDTpaTlonY4UWfU1T9dTCJEQZl9dlL7Gx3dKF1CmQCZr5VA6S&#10;WonKCV8kPTCtRAzdW+pBGgpgLBenv+RwuoFDGEbmNF1LZiNLsaKhSLJFDoqZJtRKBgZT8VhwfLiM&#10;qaAUPZNZHDvy8awLuAVHnrmFmclptrtFZ2Qro6YNwxpbEgIrYykQwog2+HL0QrmprwV9XZifQcW4&#10;urkaU3DxL7GY56fmqsuro4srwz39hqLB5/Ka4bKv5Qd6zpImcu6wp2RkIZ/DTJselt1Uos+bcsWs&#10;1WxPoamIpgsO6AUjqHMcGT2jZnElCBgMe4l0xxuovPCivSb8XLyVqQQ6GuRKhWycllm8Et3KNVB9&#10;Y6qYgV7NRGtOr1ldSxZodkWi03MzAsUxHYLZndcLtEMHSUTSEwnujCjdSAMd9qCNmKFIQ0svJ5vK&#10;lZX48iRnZjt9PZoAGfQt0PeOrWmzmkBZRRT3jqK+rMR7dmDo8GEGcUqYyFvXuZ5XyCZyXd21tfXo&#10;f5cGqrx2hyGZXq1pr2/saCpHrRAdypGh0Px0ODgVDo4vhyaiy9OxlbnQ/EgkNBEPzTpxu0kvhObH&#10;XBadiwCIQXk2kogtUQ/I9IbdxUFdzMdDc5MWuyEan1sKz4paXsZMpKVuQ4isnOEAuFyp7PZtu2DO&#10;IMhNdxH+JxNmTEZbIYF1dG4hRS11lxAiF2anEJENQVaFWNvURFmHOjng5OmTp8eGR+mXoclJLknJ&#10;Au3pj4/9YX030vImqBjLC8sL4QWKknQis2PnzpHeQbvHjUuA9DnZ0kvLMsAiLW4DUQAwra6qAhGu&#10;lvZOKtyFeRrYpWJbColBQ54bohtJUNx9wQ5sHMBIqIoZbcCJJZfKCy99NUxuZLMTihlYJbxjrZjB&#10;CmCw/wz1BiUyVjucSRSxNOtkIh0jJFFbSCRXEgRTojxnWAvOOWtJlAg8LtxkkWdDEkPKOJy2ZPSa&#10;ASpF8pFMCPVUDiEy7+D8LEqlFNZCiTeaauvq8cFUeLaa0EJQwaW08MZbW1o4cMF1qUVQB2nv7OAw&#10;5BAlyWXINg6FYnmZspIzT1iTim8ltb2MYAhXWlEv0sB/F/4E/2kijdJQDaRpeuIMzvfqGpopqYkE&#10;gLhA07wyqZLZaQ24K61mW9EilShNbsIkHX2OYVUPjHfnHcs8VGxMqImLGXOWyAOhH+hxCngGVRmA&#10;TfXQTUGija4yKEqgFMyGShS5y9UE2wZEmPKF2oufhgCxfcMOXpMbcOSB7z9ce8NXr+sQzrwmPf/c&#10;A1/9/vK5t338qlb9CIlX36bbPntOQG/xd9bon/zX767uvnlPHSl8cf7ggz/rabvxhvOrxQftzV/5&#10;yee/+Z9juz5zyz7v4IO3/2juhtv/8Zw3pUav/ag+OfrEj5+pef8nd1eGYXcd9++tPHnn5x8s+8JT&#10;//WJXb438LDwiZ/d+5Dtittv6n5TA1Jr9FiSL3zrB+kLRDaCi4m88m/vvf3ku771wK1bnBrpM/62&#10;D4kgz4XvvqDB+npSljt9767Nn9Ndfcv51W/JB4vx2ZHZ1UxehwqG+tNif6F88XCVeU+7v6ycQcuN&#10;XZs3dHZfesnlJF7nnLN7+45tTc2NeBeWVbitiOIZ7CzC8MoiqmPqEL6KeIF+McDP3gTQhh1CviJ0&#10;bVk9Gup0ldeX9M6PdXwl9LSoWAma0jNEoxJeEGM+YF4ydWi3VdfW0eymXciWP/vCv2aiZ5o3XSmU&#10;CCT4FkOA3eDqdItEaVMGHcSAD66hOqcjArOoYdG7TNA+9tPaI7WkVUAmxfKH6geXhvlRKQ1kiyB0&#10;BzmaH+AHC5QB/MlP8idrilKE9iBGBXwENjX5KNtK8HEZzgShlCqW4Cv9bcodxOQqA9HVVd4Q2jEs&#10;H7AVlaNNYKG0BWDgAcL4IJ6gmEKvnDio+ueAHHDlKuOKj0krkB2h8O0QN4IPx2RQUEjcFrOwHZTh&#10;OB4ZnxEEHXCIoUj+iXkUhGQp65PRZepushBeVqmgKFty0RhIoficcJA0NbWgokS1xifl2cBVJ20F&#10;AhTOndKyJPGkImdAQOxEYN1mxW6FeUw+OPLrAJPopZDeSXUPr1wBMNQMnsci3xJvXTOvyVVg7aIC&#10;V7RzKOrP9vfTjFZHHUVjQBFR48KkP6jTLYaQoqTPoOVTE2DBtNS8XOgTVtEFZMRTnH0JaMwPxhNE&#10;D2BqwH/uBnknYy7QZIgG/nKOtySXoep6szLng7TJ7PA68OFBNR+fO5IAnVUm+Qn1ZH78OjNSnLBC&#10;zJ2aEikvpbXNGqO4oMwucUASMhkLhkwiCxbRUNuQjKIvkcKX/fbb/5HXeenlVy679JLBvpNN8dsO&#10;Rj925On7jmWmd37QGT7o1a26A44tAKZ0FQrFHHQ90RHV6SAyKuidmSSbDYK0BFQniOFhRSEsk6KJ&#10;LGo+7CO6giJ5D8Yvy1m2lKo2TPR7fSgPdpqX7+A3SvwGBaLnIHCmzca7EOrBzHiaJPGsiuDCAp8a&#10;8Km1sRnlDRAEr8cH94uSw2gxkoQRbKFnKexsH7qPrDruJNscZGt0ZFSmiMStJQ9wy4PD5gFrBdY2&#10;pTGPj4dSVVnFzO/C3DwPq8JXDhDAAxVGLMuOgXRcaygcbTawK9YeMzQoa3jqXNo1IwefwaxjFFq2&#10;ow5nEcELwRS4S/T+wpHFpVi0uqLa6yolSeK+8e4IT6AkBAPEVmLMxI3EH9FlxU1EJxReqVXskO0q&#10;GIpKRBliMPCJ5BgtynAfr8+Op9kn/D8ZdREgFlsUlYTMd3h3liXHHRwvlqxwXZBnM1ugvtA7VJqz&#10;kC7QeJKOFtnB4tJrCDQRif0i2F40jaS5gH9ZEUgQiquMSCBcJzpKOoMpUNdQUobkQX15VWNVXWOg&#10;vsFdhimrl2BkNGdo+kUWEiRzS4vhBYaWZmY4xwUqLmLyVkYAI3KGF2edpfaZeWhKw5gL1dRUryxo&#10;TDYddHC5FXBtrTbGJtav31LUyMATt0Xkf8vKuANUODiWdyAHilvGYnAOyBq7UHI3WDhMKpEcMNdG&#10;KMGJj+EW2vyYa7743PPcUCD6nTu7AfhrG6ssLgzAQ3pMS02Wuem58eFx7nvXxo2MlELyoYPG5peB&#10;HWy9xT5J7LJHB8+KpiLUhHxhdmqCXEZ6eeWQPLiV0tPllq2n78DwUUEDYslsDYHEC1fX6ZifXkQZ&#10;6+ixV/v6e1nSsGVfefXAY3/8I3IHcALsNkoKViY/62fVvrL/lVKPm4H7ZHQtD5BqzlKZe1zeaBig&#10;TR4qts58OlXsmAdGeJWItZYWjFrhw6rAeFVlAANaqe8Fw0zX1DVyQ6Dn8ky5obNTU5wNbqY2vWWM&#10;1aji0egpP/bHx7jXYMW8FJwt8kFeGsyTLsPclMhtqzFUhE80iALjCDYL8ykRXcKTly4KxwftYvDb&#10;/oHT111/zdzUAr9C4kWCCuGXSwsHQ+RJYHPWEgeoQqqQ2n9of21dHacLgAecR9YbEZ/gzudCv44Y&#10;QQigQEVVFTGTvv4+uByMWNP3GRgcQJaaAEqOlSVO0qRB+1Gk7WSQWxxXYMtDKUun5hh/m51F0BnW&#10;zlUXX03SoMlPv/Tte5/444P3PX6s/8Cf//DQD752x+/S7/+37922u8zwPxMvo7tM23v3v450v/fS&#10;Die9iPCJ+396tHGftPb+R3IV733orjsOd33ha+/oyJ956OsHS977mtbD/8zBlLQpvPMTH91RNg67&#10;65fPPvHY8Q1ff+r+D3XDxHrjqxg8/MD9L9bf9IUrmv/SWZTcucSeOHz3vdELP3BRs2Vp/7/d+v6T&#10;+37xwIe7HThEKn3Gi67fc/Kpww2X/QW+ig/84dvPZK/52M2bhLbypq98RKhd13/9m9+482tIdo3O&#10;Ji01TTVvlux680+/qc+IgqioSFSWB1oa2zas61blu664bN/OXTvpMyLf1drejMSft9IDUyoVR2oK&#10;bDXNniLKCM2LDhNZWHip+pJ/mziwST/brV0zxVdWsZZysQNt5sxakgVMt4JNhOI/eRNxBJTcaNUn&#10;gqe4qvr1l1HZ8FIsGGoFiWo6PUeLpcTxMO2YbduFTK1M6dM/IpFhI2M0zXSLzGugz5KVzIYDm1SH&#10;7ApGOwen2JzrSCTgvsCtxgwExSeeiNARYVLir8wPSz2CAZ/RODIyDFmfLSAEKSsxQX6O8MpV0Wqn&#10;vSW0JDSv2CGuEmpseos9PWfIluglcX5IN1/6jWbGHTkYqyur/GU+oX4o8ZaWGT0IehOcqUQh9U+6&#10;D+QLMphSUgJ2xaZAGIn2GWFRyWNStOB5KQhDKG3wRiuSwQlpN7vGKWJCZ4Xkuaf3DLDayCgDAQVK&#10;RlSggosh5m0BkzKoeUnPDtjDSzWijNYjzmnhT+R62NecXUxV04FjXJQGE2QjJDxUThjhjmOGxI5u&#10;ETgfeIZKslZdj4g/XDCXyutLu7a0BIyTSXvxGktnGI9ob28j6NPnJaUgmZYZIJOwjBeU5iBmGHxY&#10;MjM+FPuawwx6ACMa1Npet5dDfTW6SnJPgkyL1mknCWQ6bI1JV4AcEiliXanbwVnO9bP8VGOi4dEJ&#10;5vHJv6EEkTGTx5JdcZQrQ5pWjn9SK5RI+FB8EWnJELkwFhV5PEcvRFU//JBoSpfGqT2DlkExoyOE&#10;guJcf/0N5GS/+c1vrr76as6FtZcbV803D0/Fbr3z91d8TzN9PDM3Fex0vJ0JIfI0MTnm5sIQjcWg&#10;ykFYxM1dhtHsdqRWyEmhGYK/MipSV1sH9aX39Bm0K+kY0jnC36OluZWgTd2iKHBKV507ivqO9K81&#10;Mh1MTQ6ZPby81NreTmpFts4iYVOBifaexaYzy3NnaIS0iQgvpXYeOlfKSXPfgvGwoscGmGcyiJ6t&#10;V9IvrJYuumgPPy81raLHAZOE44M3pNHBJmLRAabSjmOInkXK9SDZz95gK0mans/LIHw8waOkBcku&#10;4OcpnMYnJrg2EQVEOisW5VDKFNNLq4uldo8xB+XSXl9Xy2GHrAOPm8fH7sDdiENQpmT87taWtsmh&#10;UfIV0bhCmqsUMr5hKRgpKbOtRTFqY96hgBO2yHIqegfsINQT8hk5JXnuRAnFLFKH2QZnE6CJMkH4&#10;GpkHMTx6yuBXqgw4KwFKJqJv7DvVOIvXZ5mVebx8RsAaxSRXS9pIWgkHhlWxbds2foBPvXPHzuD0&#10;YkVAxn65Vyw29gipfEaI6SZ0N9mh2LaJj0Yuz/YHZaW16HSJ3h5YzGp0iY+ArwCeQkidV0I4ramd&#10;mZwiqRLrLV7OqF9Zpk9lj8QXoV5AbN29azegbCSUgBLj91VWVdYBkXJtBKiyMiibr/lekyUrUufs&#10;IIP+in3XUWsi4DEzOUKzC3sUR6m7qq5+fHTk6KFDA4PDVTV13CNwS+ZI8b+B3wpnFmqnVpdmgiYS&#10;W5qYGkdcKp1PmZCjgrGtMQFG0xlEZZSTgzKFG6SOBKuKKSQ9Az3HuzZu5jYE5+YYsmtqblldYS6A&#10;TRWXTnk239rRTueW+INIyelTPX5/BfeCUBdPrpT6ZAC+mDECJ45PjPG0RscnGDYE6m5qqAU6Ba6n&#10;I0CRMTg0gBFve2cn7jqJpUxpuSigAMmw4M12E6YojJ7Go4wFCfOOJU4WzyUJ5SBfYMlK+aJ8cQKh&#10;trX/5VdknMiFuK2VGUOZKkJlllGa8BLLx19R0dImEqmiyeFyVVdXEbbQxxoeGUYsh6dLJ5sxJIob&#10;SlUQfp4KpxBMRtIXqRcVNR9K98X5GV6fYWKrQ0bhULN+9NH//sxnb4HvBHeNPU+kq29skuivKSQY&#10;5Y0nHSU2dokuo13JRrnJgGdsSNECiET4ODR3CGqEY4hTLiVJpYuBDTBbg51GL6rcU85xwm5kdfLz&#10;4tFLCSteYGK2Si7PSmM1Q42gxV5ZFYDeyP2cmJqEBXzlJVeytuCGlnefe9Fll5/f4HHR/CnbfM1n&#10;v/Zvn9lbbyFNkcTrRMfNn1PwITIaT5V5+vt3Plq6l4zK5Cr3p/ff+W+nyi/dsyXwBrs8Hz/ziy+8&#10;7+HAHV+//dJac3H+0IPfe77t3X8NF2kE4Pr+q7s+9uV99TFhd9Xd8eWNJx4aqLry8l0B61+ynzyZ&#10;1919F33m87vfgn6Z/O7UoW/8PHjeVbsX/+vm9/e/6xf3fKJbaT8q8l3Oz/3brQ1H/ulR4zU37Qqo&#10;gpSLRx6485XS933kHR3iSPjm7EqhdrX864N3fvL6Lb5kz2+/9rUHpprftm+dW1zYJUv//1KUkB/6&#10;C61eoSAI3OUrR0kP+a51NNbP26P0Gc8n8eru3gDiRaLjcttr66tnFidDPTuK6aIuacon80ZlOEtG&#10;n4uF5ZVlWF05bTayshiKzkGfnw1OoYsGgr2cLR2eL0DUwdJHdcwlgrOk+QvDTfNLi6dOnkIvh9QK&#10;yIfwB7eDUxw5ukB1FfmTpFaKMoUInrEcQWsAj/NpsQVQXC8JZyiD0G8h9GHFrohCwXqmKwTDhZRL&#10;Mpjh4SHMskgdJLSicGNheFkZPFRVQxWZTtBr9o4igp9ljpqZNjQ2OflhlBPQ2XRkAMRwsHFeo7Ot&#10;HRhBgCthdYl1pni3ORwEZQ4Sti3rmaRHtmEyydHIsSRjg14Pe0fwY8XFjPvAHkXvV8RKAX7CYQgx&#10;gk/l8kxxw+eARQLYw1wxioJLIczORaiQspRIxVASiSO/LqUa/uLLkp+RSTAxZTXTmrTREvW6S+02&#10;S6nLRSAlkIisNkKL2VwotAgFmy8uG7BKRMajUXIF1eqOC1akMcyENXRzaBZyTvOc0WpSp7E4ZvgV&#10;hnU4vNnLfFjR+FEgGdRA+HW+CR7G/pbEUw/ELg7l3A3q0dHhUbpUQkaCq1dVTRDDJZ4HJ7SbfGF8&#10;fLK6popg6/FKPqpQbcRMlhs1PDoOo0kYDowY6QAXGfReSGuQjZeBeQ5OLo88WI1FxBAZHzXItQn8&#10;kEggo19IF9xWRENQ6jKSBMzO0CwLrlvHJNWG5557YevWbQxyjjx/V4nmVJ/mE//6jbvWfTpn8xcm&#10;ntfU27dVeTpZV4ooSpGE7zWzIC7RbidpIKRXCo4oKlMi66XhYIJ9n3WYbNWBag/dw5VVfP2IomRa&#10;HDFcG0e4KGxokAJBo0dqDRYGSR7rBKbjzl27GB/maaqYopQcNtvM/AxoFqAdNxnUE24ArViDhkYx&#10;U6IcaKBi8N896BEyYsU9gbfOb6HCyPLgP+H+kRbzfC+++CIWM7QZdZTyhecFyOCVWQ+sQvHKhKOR&#10;BhzSnOntkbe22qDAKuaqaQ4mbjKNFVXeApVK1oyK+qwkZMYZMm5dfZ0OLglVjIncjzpH5Kn4LKTs&#10;4JEss85169iDDS1NQLLzU9MQ8Bm/HULoGMH9nN5TASUGOyljRosMBGg8fUa5DzL0ahKQlWyJNJdc&#10;irwf+10Y1MK/ws4vLQCbYuAoMl18NOBVOW0l3ukQCCWJ5MGx1Lla/sK/ckTK4BSMMZFt41BOo1vB&#10;2iT75CnwA+IfsLDiKRO3UD4FmTF/Eb0kjRm1et5WYFk90sE5XoSwg44cauTUa7Oz2AiiDyloMqxH&#10;UBiSTDJL4Cm8ZYEzS7yYvheXw0HEj4r6zOzcBEQ9hi4JT3jkwKi54JLzyFkp8ygnlxZiiGWODAwP&#10;9Z0BX2TIkWqK7IpLyqez+t3nXkxehrzf9ORIqddH46px3UZHiRu/KE95IBGLHjt4YGCgHwEebhBP&#10;iUIEJTQSwvm5cTRX48kIx3AxZYgVYzTvhTSaTbNew7PzzGWQEuLEwvqSMQ1FFJ9wzIxSaH4GIx3w&#10;17GRISy79156WX1TLQyAmYlpJv7IZ1GSzWVlIko+v+Cf5LlmPPuA2cDCwH4IvrwbWWQEFpd4V2nh&#10;lBC8wK74HxQihhnJP612q9DS0pQRa5F4iHSeaxD2YiEHiIXEEbwrVCSGBga5PEbnBDnTGwigrEue&#10;pZJCSfD9/e8e9ZaKcSFrCZqwcFNlJkEm0dEgYlAShIzIDuDJUkAYjMqbNcQdw+5g65YtsMdgPDAV&#10;Dw3ZV15Oh8Wq3AokcGgmipEtExkYsBB19OJsyKIjY2OtVHjdaHeR0S2G5+IR4bGi0Mc9Ubi3GebH&#10;uEL4IUIk1hfom/N02KjAugQXUC9CrTRa6OVTE5e6ibls5unZqYXFBa9PhkFIudAspdpTVz+Sieya&#10;dGIN6rKCjssHVC1okIYEteJjEqFGx8YAGDnhrr/yBkkKtKaSQANEo007dp+z57LL9+ze2h5w0t6V&#10;fyLxOu+87q6OCpUCpdHaaRgf+spdE1uAr1zO2m2baif/65Yv/pZJ4kx4cqj/9KuPfPu2D3x7/B13&#10;//Qrl9fgK2DSLJ94/P6j5de+nuK8ntMUM70Pf+6O/nO/8Nl3dViFVn+09asP3nbO6He/8EfTpdds&#10;C/C76lfw0H1fOlL+oVuu7xIY4M1fWrdD0/PA3T0zs795OPjhH/zkQ+vVpOw1FYmPf/ojFzl77vz+&#10;mfVXX90hWVd+5Kk7fhx82xc+uPutNHyV2rXnP+790MUbNu/ee+XlTXPf+tJjpr3v2FMHXvZ/UZT4&#10;n1f2V/9F6qt+j3DPLiMi41y2rrNrU/eWrs4Nl118BYkXkzW4lJRX+/7wzCP2Egt0umMnj508fayi&#10;2uctc9oc5oWFGU5HEqBoTNG7K0rKlckWO9rXQesh+SYskhO4S0ppP/3msUeZlBQ5xIy43DMeT+kP&#10;ZNt75gy5iAwGkvjodbm0dLrgUrzeUiGe8l/8I9wKIPp0QYM1b9agYdKtQKZFUY8lAW9N+kQmRnMI&#10;iy1Vs0SRbWACERxTxpIU318R+E5mGK5ETp8JHiwcSB0hLMNtwuLDxToH+OE4p1lAYOT68awWx0+4&#10;81qK1wjDd+rylrkkp5P9ovoJcg8VpxSRfUKBBfoIKBFlicwWUdXh1RpenJmdpnjgFUByRbIIPBhx&#10;DVGrh7AODuBge1DX4JVWV9ugqMSF2ts7kZPERpr6mBNIogQaqqEQR1F8JdzS3Dg9Od7e0kLfy2zU&#10;48qMjQTnOhfGRZLujI6OMT3JaUf4ph3HGcwhBN4GjsWAOpmu3FZlAh/fKmid/B2SL5+FrQp+yXlS&#10;XV0jya640DBYk+GC4cSMDA/zn3BxOtrbSY6h7gJ6KQ4tFKgT/C4krZVQBJYt1mt2i4VIy6edmRlr&#10;bhHUhCNx69YtpDgAZpiecf7xibiS3p4eoTTI8H6RwxW0kql5gg9ao74qGlviqUJw44CkuUzUl6w1&#10;m+HDHjhwQDWdJIv0ebyFOAKJGrhN5V64htqvf/3rW7ZsueWWW+i7Ee43rF830fNsc/6uYfsPv/vv&#10;nz02v7jrsi7dcpnRoju/+f08LjJ5mpKc5SKCSqKnDJOynODVkb4wSw0iAK7JagL9hF1OiqDP6xmp&#10;YziOoU5Yr4gtg/8yOcXdHh8bJ00BRuIVyKo4BVThJRyl+FyU8bShZap3GdegOY42enANzXJw8DOQ&#10;g+HmcseYvHaaIXKwpFl12H6WCI7sNDFxBZ5HXsVn5/GR+IrAJCI7tTU8IO5Va1srvZ0xaRF6jh49&#10;sW5dB7cdEkuZqxQDcj4YwzKT4+NIVLJxQsth9h59QF6EQ40slvyGJcEgGhfPTQDyQfF7JjgNhV6m&#10;Drs3kijAiuZjLkVDHOLUS5ySJLL8OlplgHP0puED2PB8MVkWZ+b4+9joVDSagleEL5YvUJItZrUJ&#10;00oiIvr7TAIrX6k4T19U1njCyoi8mXk0DkmeuLqvaSVzokEolD3OHjYhSR3hbEWRoYjPuJJqY8LI&#10;TRA/LtazYtlJlknmKIP5DJoY9Ay4ADmz0q699lqwdqxmIeip2ZVwVbNZ0muzvQyijTKWAI6TSyak&#10;iuMfqbwiUUZ9TQODZ6hwiFZC8bTZAVjp1E1PTqNwCMHCW1bPEl1ZDpIAN7bVKsJwIj4CYg2LLBZJ&#10;ojAlg6HKGDL650jnt69rrWloyiOfD2lyanJ2fIzhI9HoYryATUJLaHZ63O310Wbg/KbTSRvPWeK2&#10;Opx17etbNu3Q6k2/fPDBPzz6KA5WIK6EA8YHjNaE2Y6WuDUbg2Bb4PYxzMyRvHFTN3MF8VyW3vDv&#10;fvHg5MgAxocsKcVGqoi7JJ+htbNLdCwU+ePuDRu4g319vbE4BpAZJD08Ph+UA8C9eGJtNRYnP4Nl&#10;ScSjlmUA5J3XvcdscGXXCtW19Y0tnUazw6DRWfVmT4kHiEj0WlAZXllhCILgCPuCW5lNFq1u6c3B&#10;WWEpSxEtGmlwvMLM7F517dWApFDKfvz9e5l/pvp+42iTKWibVQaO6FjYwHQY1ZSZB8HqldKwv6+P&#10;XJWu7dmz/eTrLC+WOy/O/73OiqGfYn//+97/kY9+9LZP30ZMYcJWkCcR4uGYMMxPzbB5lFoTzEBH&#10;T5N4DIKo1+Qq/LRldRecfx6lA3NFXJUiqEiMcAhgANKQzdY219hKgQslrOgohDJFZH74aORYHJOS&#10;9a/J6BMBkaAGpYwuDJ/pyOEjDBaBYFNscUACgVAzqerJ6uw661WdauYzUsypWSMPi5qSbgI5GTMy&#10;b8lU/nZ2oHXUbLlwb7fvTT9csvnWh+ZP375LkanSOjZ84Ie/f+Xet1mf/+aN1/F102d+n77sO396&#10;7ofvXedQ8glt7aW3vH/bwe//y/1HIsKFfO2ryGDgN77Xs/djn7ikCmLY8vy8xsYIWNuNd/7zVce+&#10;9YXvH4y8/rOFVXrl3jrf3zI21NVdcONF2Ufuv1/z0Xs+c+4brKz8cvCMxl1d5jC2XHnbJz0/vfs3&#10;J5K8XD4WXljWVJULJf8tX7H5kQVNV7nntRTIEmhu9mgii1GxcS0uv/iv77z1t61feemVh//zjlve&#10;e917P37HPb9+8cVHr1v6p4/f/diU/MybvrLzj99xzQ2f+dFx0cT7y1cxPjM8MT+/FH/TTXjLRbAx&#10;6e8Eyqs2bd4AxwL9IR8TGz7mXfyQr9kLW7dtLhQZRzJUVHL4sZZpt0GVoSjCRlcqRZnqgZrjchIK&#10;aTcQ2aWRhOChIhbFD4jXWHk5VYDyaGQmy+WoZDIdnQTGpCBcUTLyGuQA6v9AK5A1oNMMQwl4A2Kl&#10;mHvQSCiCtRRl5YtGDvO/JF5Sfapg1Vv+h0M6kxVkbQBF7AFALFYyyYHSDtBzMm3evIXlSgOwoa6e&#10;Ex3PNYU3k0WbjTOM7IR6l7OQkMff+Q4HIWguSZVq7bd582ZuHWq6rHDRmCBXkL4MKoNxRXl1lYtk&#10;T8n5IcqotCmBptYY4SbTgsCIoT0I/cJ8EEUX8HXitZLW2MGNOL1IEQCHQM7Qrzx25HAouDDQf8Zm&#10;MXW0tbLH+BQiWhtdIRSQvHLOsQdBhXlTdjcNINUjEkBaWpa4xGAyiIY0A/ZmUZIUCyOeoiJjLfaX&#10;AAoOQeiFmq0IOYIrcB94dggfkFqRN5AlcHNIMYnGxJD1XetZANz0tpaWy/ZexsQ+0xXgkLB/OArs&#10;dsv09CS8Ec5EKPBIBBAeCRGQRkDBL9yzB8EzXpCcnmXe1NjEzeQmE2p4sjJvKI+VmFYmZMG1NYo3&#10;ajwuuq2VdxO3U2n9oKakM49NDOqgwRf0+PpBtyLB4oO/8OLL5593zuzomfroJw+E3v/K079+4vjs&#10;eR8uX5u3//7fBs6r+BDICwc3NFwAN26VIuUvDRqFnC7nGs+XHoLa/D106PBzzz9PiCYWcVjwdka9&#10;yWV3kVrB+qK3IF3O4WHSLE56GYcXlwU4M8h/wyBETyOJzjv5NycAy0PxinaSSSBDQFTn9aGmkRix&#10;ZehLAOqUlDI5oQ2HI0YDuBeqzjTQVR+FGCk7Pyk9r9VVlivAGM/u4osv7t64kXEKMcyoqIBfuHPn&#10;dj4HBysnPPP7ZCiUPWzPtpZWBEcYNQO5BDyCrscPc+rNzswID1JpELEC+QgQZGliUHKTZoGh0pQU&#10;raJKrxS52tLQwhKDX1wJKQuHQlNzA6py7E2YAePjI+FYiGk3nEZYXR53RWlpZXV97eIsFH5QyjWn&#10;zoMUuTLsKVpzou2nGPKyt4UsmEYPPcR9EI0LhQDDtmeH0iCmD6Yqg4glRlGIKCwD/q5mw1z2Sy+9&#10;xI4gI2ct8Rf2KbuAJaoYAxQF5dVqOcQ5s3hN8SkRQRYtabuwoJDi0zGIymJk2AUhTPlHwhSVKYk3&#10;dkRkkNChg0KCEr92rhm5GdJWevOcdG0dO+mxAUiKjXJ9ALSQAJOhxwRNL5GaHJ7z4dWjMTAii/EJ&#10;Ox3db/hFlJKEufrGRn9lZT3ag1u3O0l2M9nTx4/oP/ChjzMtMDrcV13bsAyjHG+1xSBC8aSuqEEQ&#10;PLhTh44c2rptC89ganQM7BrpSwrXtcxkgdyqxLC2YshZV5lOYVKmqryWt2fUBUGZdeu3JNMFmZIg&#10;g5iZViSLKWWszz35e08ZSvwW/okUY2RwgFRnbn6Wag9Qfdc557AuIb0RIxT4pEB2QnKj0MzpBJtO&#10;n+qjmQrMhiwIW359x/rqWpwrGCA0MVCIGJqCnZIO4+FTyUQ9RkYS7Y0Y6yaIl63tbVglwnGnTAUC&#10;6uraQEa9qWsdTBanzUaR13vq1EokTFWMLBbpBZfd23dmYXaSZUvIIHqBo4O1E9ToowdnZoU1JdEt&#10;BruLMOoW/qyTwEbyrIxOMXMrbRq2AWMsZWUVU9NzwtulcGdDZOktyv7huFKGMyiGdQTZ4Pwc0Zbp&#10;DuYWQayRVxRpNHF618JKBlzgVKNK4PdZza5Sh8lj1QEe67XZZKa4VkRfDTKj2MbptKB9ohevLTpL&#10;nOx5ugm0w/ExxDeFkyZQUWmUQ81M9Oc1ZVQW6rpCrsdKUm9iWFAYKDDk1hCYSMQ8Pq+/shwyCqQB&#10;bMHnZqf7Bs5QyceT0HXlcXHg/e00603f1RosDoidr9sI4tZT233ele+79Ut//6lbPvflf/nMTZds&#10;qi1RoS/50llru3fXjn7/ljt/O7mmy4Qnhvp7Xn3km7d95uvjl/7wp1/YVwPe9Aa7q7PE07wxMHDn&#10;px4tXrzvwjoAs2Jm+KmvPTBz4W03/xXgxIvrHbr5p+6de8d/3fORLgwr1a+cIt/l+tCXru0qcVbX&#10;al+Hr2zMP/77M54P/sOblB3U33grtSs58tSPv/V81S1fubHbne7/vyhKvHF/kifu+8hnvv/nYzMt&#10;V38AH6E3vh954Ssbtt3w9f/4xp33/OKlU2cH5hM6q7fS9xpG+KbbOzo+1NN3nPKqv7cfwRQO9Z07&#10;tqEdy5Q6+4iYwoMWIhTIgk7CR0M9B30n/le05sVPQ68hnPz6N79tamthNbDv4DYJMM5AeDJ5sren&#10;ur5GTP+kj0nda9dpHSKdibqEeK7nMN0TyImun/BVmENj19IQpBnIKDfZFYcvmYoUMKx50gq6FdLA&#10;lDkSSfN4XSkgFCK8APjM5mQzGkK3cmqqrUJCNlozeI3CoifvkQlFJItEPNoiY+pyurB7DArAEGZD&#10;wfIRHULFbATOLPEW6JeRHcIupybVuXgbieIOyJaUE2SBbGemWNxuJ+e3AlTJt/kxrEjl6CUdLOAm&#10;xlwhAoxFHBpEC7uQQ/Guqqp8aSm4mlxhPpREhNSV68fXj1YQ/TAqE6IZdkA0jeBy0dAk0HHScPjz&#10;T2Ry3P/ZuXmuloyL+0MZw+QXkQqqpeI2Bn+ZEyuH6QKbmg/IHVEKd8UKsyhgOYclF0ZaAGpF0OBQ&#10;J0vjtPa43fxFjIS5UTYLHxSiGLmC0qNBf0hk5ZGn4jGQinCccxjjQgNdSWx5FYVYeP0Qw7kV4KaE&#10;LO4qgRSDFx4+bDwWD/QKiVSZTH19nadCIjyUJvRDsGfl4ui7QQMiM0MamueDHo3wmXCuWdVYHEZM&#10;FBgwEgWsoeGf/vSnhM3Hn3jyxnddDzKvO3nVVOZts1HbR7/0gy3vsW9o3/7re1758K7LdZX4KK9R&#10;AwBeqra2IvmBdKSiBc8C49X4k3oe1ZvQUoQgJqg/h1pRNz8zB/RCSkHDF3kF9DlB+FkM4H98wPVd&#10;G3hMdItqFVSV+6yQ3aWPxr2gfwR5Qww8eIBJ3MSRcFNMMIu4BHoVXzICMzY1YH7SXgRYoB1Bpwzy&#10;OnRDbrWwuljDRU25zz89j+W2XYBGEg4bmBHugeQBKTXhUFx65JVZReirMTrA0qW7SgMOqh8QsiK+&#10;KiNhQBvQflEVEcKhRgP3beBsP3otMlduMaL5wrAxekY8VuH4llqXIAwYXRDVfZX+mrpaRKpZFfCN&#10;REOhWASJgLzPVAns90B5+dmB/vmF2ZVoqLm1Pr6UtpVamKggLWZ3KyAzfUb692L4SceL/eIocQ4M&#10;nlW4nhyXXlryQA98KG4pCZNig46fFTKhtGPoL6O5iK4B53YaWptMQsSiRCeGAFDQm52fRbF7dn5G&#10;Aypj0CIDu3X71sbmBkbxVhai9lID61kIXlbsekRJS2eU6oJ3QHlEybNZCUAD1GdF9hR3i7tNMQlD&#10;nbDBVIoMyizHeLotbW3zQRZsNJeNlbgZDLWBGQFqgLhBzgvNxRD7gBmFtYzVjMULPXHa3NmpyRnF&#10;zwDRrwRCMGSrNdUBti1IamNDm/49N78nshyCYlnidqOWzkSxw4ydkWfobE9wZpKaAFoYQgMN7a0o&#10;L3jKfREp00IwaTXiYRVNJ43CaDTHe3pPU7rVBSD9FLDZ2NC13Wompvhc/gqTs3SRUYrJEXS6aGfC&#10;FmpsaSOGLS8tbtq6g8YyiwBiOBTqbTt2QjRhLUorQcg/qiOVNALE0UKPIDRafa6Z6eGSymroacz7&#10;lcHYyETdNqPDpEP6n5RncRGjT83JoydkWt1miUcZCl9jSoYFxrgO9EIRoM1TtZcwfxcIuEvRQV1Z&#10;AST1m01VrEqL4VRvD5dE8keT0WA1P/HUn9x2OInQ4rV1TQ1sJxIbo8EyNTOOZ6nQ3v2SvcI5Gx0a&#10;RsoB4WxlGgJxIPEv5VlLaGbSQG/5xS9/u2fP5Uha9J89DRmQncPWTSWSaJ+4vWWAhaBoLD62OneY&#10;kN1z8vhQ/+DifHg1sgZRjGBRXdvosHsVrWoMKBx4G0GCsbnFp9nqsNIc1DFKGc8h08uuTxfWbA4r&#10;zjkkWwPD/bRHmDSU6JPL86Z1gVp02BBHEm/zTJZjg03PaUoOmC7m/FUBq8s5u7hQ6vNmGO8yG7bs&#10;3EbHB8gUqz6xiNXrVuPRobHBPz37+PjMyNGeQ2dHe89QhE6O9vb3HTxyaD44j7IbX4RyVaJMDXnq&#10;POZffSGdaxM19b/xLxb/xouuvaQ23f/H7/3jN3708MO/fT7e+nf/eN93P3d1M5P5nLdvZncZPZ0d&#10;gZEffea/186/9rwGezF05KEvP1z28a9e3eH869cuZkefueuB2Ys/8/43aW4p8l1Ha2/5+0sa6Dl7&#10;qvyxxz77UPGqm7rXXvzxXyk7KJerULueX4zT2+47fvCFh7/9D3eMXvHDb35uT5WpOPbH/4uixGuZ&#10;XXbuj9+46b88N1yne7q3/r1v6M6TvzHF+I2T7f/6nbs+ee3WgCZ09Lf/8k//8XDv33BjPNV7fGJi&#10;BAmV+qoqxrnb21ooc8UUgNRH9KEERwafpg3IMFkiEZ2bibGYM7lVe4kI7dJi7huA4ze1afNGgjhf&#10;TP5D0CFyodc0H1lGmQvpNF7KZHAVczC6ANOY0CHQMsOrw/qMrS2K6jKXTF9AXCfROQEqEM8QsCsm&#10;XoUPKwZTDKdDWCQJgO6KaCUwK5iWQcfIIaQJYiPTTAXmV4mI5EyqhqHyJ3Km4tWBwDpuq9h6Qz8E&#10;LuCARdwCeAC7QL6DyILN5RAthtkZogc9TWZpqTHoyw8MD5NjoZeIgjZEnPngwnI4LkbRYmmcZnPM&#10;zk2vLM0jGMEFc/JxtZATUEwPzk9wgpE/coJCrJmbnrciYZBFukmIwrFY2GaFljuvMWvcPo/MUWbT&#10;mLIxsVziRDuGLA2FhEJDSyuSK5Dk+SilDvGQxlYSAo3AYwy+r0aRWaDSWQyhqC51Eag/CdAyAtwu&#10;cDtTcCGEZCBZy9j4xNzcQl1dA/+KojKvxuEA8QstPe4tjvK01cgVWJ5sbbWDwxe7j1k2PK9w4sFj&#10;R7W9QiucPAMnoqGxUbRb4fhj2IIWLNAJyn3kJJxOkLMIMrTY8L0hQE3PzYIhgn8j8uTzliB3yLQR&#10;UNv87GxjXQP8bZ3GGI8l/WWY+65Fl1ehDUt1Bxtab2DoCGyDAXNd3GxFf8NqdzvKhZtsNH3x9ttB&#10;FHAcv+bqq7jU4OPtOfPukcyOj3/mS1WXZvdccuFTj7y8a/MFgY6tXAAKIBzp1H8sIdaueJ5wF4To&#10;I1802oQBg0qIGWNjaGGWdR1dJr0wBrKaNBpOjL+lRD4iWeotIYlG2g9Ef3h4FPyMmXnGC1R2Dpwk&#10;roT8nmkS8p94ApkxGsVG2m3MZXat3wBIsrgQYqabxZRYTZJwVwVqEmupldgKAIezxI6uN5eZY6ZS&#10;J91q8gj0LNDSwLvW7kPLoox9xnkBv4Q0AKhG/ILAT9DtpK2mCOemsqinp52lTvxzyGNoplH9ktux&#10;u3i4fNGUaG/vID+yG83gxfjGlNidOIR7S92V1bXLoWWKBwqJuYU5MpWpuenZ8ByyFVY9xn+pRCbB&#10;dsD+h7tE0sa4H5x0fCfpnsH6QR+0srxscmaAtdS9cYvM8CaYYtFRJdlNWLKmuelZGw4hIm+agg0t&#10;f6ZJvqFv0kUFxAWO5ZmS1tBTVUzTORNI6O3ptZynrFRvThEqyDnY2PQx2Y89Z08yKoc2UV6bW1oJ&#10;VddXNbU1ubxO5GwcpTZIRNhOLy8uZWK55VACbHxuIjI/sxycYwolGQmGwnPz4fnZeCRc3VQFsuFw&#10;wKVbBbqGLU0dhkqly+kJhyZB8mCAUhbiB8DN71y/sW9wxOrUJVaWGtcHXG4HaTQbChUqTd4cjSR8&#10;4sEDTOm3mKFoZ0+e7IFchnAmibGI/GXzJJPlfi/NUrNJU+H3VJTX6W+48d0jg2crAtXUdZVV1aXA&#10;GqUeRd2wJBqPT44ORUMLoMR24hBovI2nOHTFvr1idrgczSYhJNqpF6CmRROpzvYNT//p2Zvf+17W&#10;C3EPURBGftagRprpRCC+iGFwKBlbQW4Km5mVZST8szTcKisDPn85AhDMKsJhouGNijHPWLy3EinQ&#10;Rd4XqFPOMIU/i5IiXboNmzYhoVnmdCLImIiEtcjHYxGaSmHdUl3m5ehPaxk3AOAppGPo7hjR5tDo&#10;CmuiI+oSaROtAYJCua+ctLkYS6YWl61ENurINXa4EWtmKI6cKAMDw+NDI3QE+YjUW5S37ASZ1JVy&#10;wTwxMmCymAranN1lwZNiw6Zt9LZ7T58+e3YALUFfRQVKEIrEPiReUVbEDfTEieMN9XWQTWkAi3kz&#10;/0TGDifR7qBnDxdeGANMlVrMItyAdRQ1uMkImkW/n6yIoFZX3yR9ExGCoFVBWMnQgM8weMGbIdID&#10;QApOZ4MFnMvFsTszFGA6s0VtTH+b7FaRq2ahi7ON1yueSqjPK05Vwv8FjdNpqW4VGiC1ppVziJKX&#10;Lwo+ymsqNbYWz0JYugICy8QyfUN86HCh58p5nVCYdruesELB9Mhjj/YOnX3l4EvPPvfkT35630MP&#10;//x03ykebk/vyVVEAhKYj0rhTvhQWQJq8+VvJV4Ktat2w/lXvve2L/39rbd8/iv/ctt7LtlY+7ro&#10;1FvZXXpP56bymfu/ct/iphsurV5++cF7n/jlw/c9eaz/8JFT+DwNLVqq217jgeX/Vu6lyHepKhKS&#10;HKBiAHz1o+EtuysO/eIhzzVfur7rLcpbCrXrmcLF59bFep780b2/XLjo7ufv//IVjdCRNJHj/xdF&#10;CZVvTw/xrvd8I/Hp7923N/XTeyZ2fvDyNzJClfJ17X/8ywcv3rxp554rbvy7D1zVtvr41z/3O82e&#10;q3fWvK4ZATTUe/bk2PgIiyS6HKE5whfLVR3X5SYj7k9qBcFCaV8zfghPwgMFMxSaGxoeACPh6c/N&#10;MEJfD+6iin1zgioXVzx68lR9c5NCKQRO4qkBNenh4akEalWEUzov4mfCFpTRIaVHw49DUBLXByEC&#10;K+R9vliK4qShgU+lqOBQmWr0bAaRWhbRbDBdCe1AIwBbb1kVdPDoB7EjVJIN9HaiORPnFN8AGPw2&#10;AuJTM9No5RM9KioqCR3wjQiWrHmSFZY0yxste6AsGagURjM2TdSyMK7Ex3d4aFAVnKedDvJGdSK4&#10;CNbmqVVlrlCKYzU0AzmgWsbHgvEtWrCUo1Sd+NCZ4WiuiXiD0UjCgTVCW1sn3Klzzz9/cmqSaRLe&#10;hk0cnEW+3CeYk0Nkq/g4+Goj2kmHiP3FddKDWwpHenv72trRpxa3MVwdGVYCdgJg4whW7UFII/hE&#10;oBqgdzwCzi9QAX6YTcWjgTsPfCVz8tgFiudulrhKwIHpohoeUwdy6VwGd0M84IDsFAYM6azQ/xMJ&#10;ld9DNFKnfECBuN9weGFPw8bgOzx+uhxoRNNi4y9un5dYAVDKj7HMACllcDMcrqmuwfJBpNGyOUPc&#10;HF+L1dZV201uBgMPvnrwzjvvJIY88eSfIBHyDicfus5rHeo33H7HFz8dL4td/M5uJJ0bKzfsbrua&#10;9Bc0SGnzAaol+PjKwuMcEB1O4aIbIJKLVCxLHTADmIr4SGrPI4ZoIU7jwIpK6wiGE+ucRynkceWL&#10;G8XL0vFkLBpwlFaXyLfC6KJXpNivEaug+oEDdW9YT2lKY4lDl6fAfVBhOX6enhF/J1RSVXLDJdRn&#10;aI7nSE8Vj3PS1iRnH4uAtjv3GUKVzMqivsMXQ6dJek9LCBKJ6aEIu2fZZZyJfEaGE+kjkbiQQHO7&#10;BgeHTp06yVwhQZ0oIvDnLL1C6NW4Rpa2NLc4Ie+m1o4cOQKSxOrlWbP8xE80vRZaXnTbPOkYV5ZG&#10;5p7QzRrgU/BeID2Ed/o5K7Eli9HJU6NmYnHSqqM7U0rfx+8SthsMn8giyl2sDUIEq50LZugP4iPE&#10;I7zgUIfhxgIxcovoL8v4C/7TJjPLD3kOL5ZdpUy0SEdYPo7dyXFGz7Ojg0F+oeTj787ekHRMiCpZ&#10;xP1bmpsBj9nRiVCqotWRzK2anRqtJev0WdyVjkC9L29Iu3xOu9s+dXY8Smt2MZReTRqZ+4qvoU21&#10;tLC4NL+YYuYyLb6TkqEqVKDhsVEtk676HKNYNU2UfNL0BApemAvOTSxX1vgF3YbNaraiL0HEYMoS&#10;iT75YvKgMkCrnflKICHIDwr4DpRm0F+y91L4SF5f+eTYCDucBAsbY4oYgBfWgremljRremQkNDku&#10;5Y7DBWsCRBi/60BVpZgEJFG+I9fVVJZWU980NtQeO3acx0xSL/RwizWVTZGCyPB1IYf5ImqkCO6g&#10;TNN78hgglr+ikrtJKKUAAohGHQodamywxoZGGluaKU3Y2OxV0gvVUwzC9ezMaNeGTaLMQvcPRb/g&#10;AvAVqT6Uci0EjUzOijgCHX14NkZDeCGet6VdHntkPm7WlGbimbbOZiicsUgMW2gHpPfIamx6IR1a&#10;QTZTC6uDhUX/UShqesY0Y5EVZ6mbdUhIwpkRuyvuOOAN+UZwYRZwCxDI5DJ0bejEAxH+0sYt21lf&#10;uGgP9w8gGoWSDG5eEHN5VPzW3OwMkGJ/76mlcLAa+8Bq0s1ltPVQQKBsAOElVMlRpMAYbCElnxRE&#10;WjmUUMNzUT5yYknPVAzJxX8ELtU8fjsFLYgx9ECYvBw6tGiB9MuqfckMVZcpB+y6JgO4BBQYxYQh&#10;Vjxz17BcOUqpHJFKEeKLIqRLRGBvE4EY6gYnp2PIX9gMxAu2Fu/CtYgSCVMtisu12C9EVwjTbAC2&#10;LluAKVYaSoOD/Wjr4cqNdhJWOTiYLoaDQyMDNqcVa6jjfcdODZ46cPyV+3/5k4f+8KuXj700H56b&#10;nJvEE499SHOKZy2gOg0LCk2hRr52MGNCqABcb9EVhVZf3/Q6cZ7bpneve9sHPnL9Jj92Ue7Kjksu&#10;unTf+Y0elz42OnDimT+MtF13XZdKskpNv/TgvT3Nt35+T91r+qB88y3yXegzAl/9/o4/L7gifcN1&#10;N/z9W5QdOJbnD973/ZHd377/ns994N1X14z94Ofjm99xbbdXwu1Kz/9FUaJCsqvk8EP/8uFHN37z&#10;hx/cXho+9M2Ho3uvu1w1Z9Tkl048fNdDxne9obyqNToDHdvb8s986cdDm655x2sfR+4bTgpWCw1D&#10;S3NTK51o6SObZJ5fRp9QXINVaUJGTTp7SPN5POVlnhrFKFPO05FhCHujHR2IszuAmmjhKYOkMsDP&#10;szgz0F/T2GC14nyMygM9QRHCZjqHRaMyk3hInFgybKW0+QQpNtO3ZaAMHoSaXMksH2cIJwjLCZNE&#10;vAHEAVPUMZVWtIxzY7OZWwVTlbZc1oDbnXJuvflLOFvAxko6zjsS2uCgkPBxauEqTfseAEq8TZMp&#10;HOImp2FpMEwRQM0kjIBFOAQfTTn5SjhLGBvkKCJuSsEA4pfP4fpAXQs1ioMAUITxZ0IZSpXUL7T4&#10;uCGqzjjvxb5mFYVDQfYnBzTYMJwV4XQHyoXOSNLIYI3Z4nK4sHVDMfZ973sfuNrE9BQGzgh8p+Lo&#10;Z0VU/2YaMZQ3nDf0aMhxRZpyYZ74ycMSFfoMw48amSeXFNbEqDkPjKepkrrInKR1mc1ycLJZOLc4&#10;hrldchCi7iiSdWLuRrZEDqRORpNncB7zM0JLJ3lS0iZSB+6n2LSXlW3o7ibHgofEelBfhzOVQC2H&#10;MskT0wAcpQpxivOVT0dDkESQ1xEJKDht/WfRQRSrFq0WQBHCUBBcYm4BPyTo5NSZ+jRjCjq3rwTX&#10;lyce+xOZytNPP81bP/Tfv8b5gDcbOfTQetfDPZb7v/j5W2d0i1d9slt+K15zQfO75xamaLQSuPiY&#10;5A3kl2rWzouQUfGflIhEOVXrH64sLodMjdPRBZiUgwi6j2JTq7JNWK7ARfQ9aVeRjrBNKD65pdx5&#10;Ea1PA2yIPgjpFWkiWBShe2hwAC7jps3dNTWBI0cOQ9UiIeafebZQiwizRFTqFgTZ2TgkSTwjhbzF&#10;bGKCaevmNpnDhdUB/FbidSvOWLTCDBx8vCGBlPkhSVihXYuDpInElLdjrZI2tbe381FZJ2Rm6EEi&#10;Da2YB4jnj6KDSM/ZRBnM1pBNUSYKQaAUPEHehGSXRULfjd1J8OfDYjI4Mj2MVbbXiTS5DmEYPrtM&#10;d+bztJhZObSzQWjARm1GFwcTa7K7eyN+1UgvuUoIEdlEFDdobbqQkXlGwDbxvdLMoDdULIIdhpfC&#10;5I54efEgGMyPxVibIn7JzuCuUoMhlACgTHLMbkdykaEuNGkr2T44RXBLRC+TdpXiIYbKA8Z/NhS/&#10;AtJqNKNwmzY4iiS7rGr6g8oYrJ5mOK0/ihwetDfgKQt4OjZ0+wO15RgpNDRU1dWVIpdXVd3YVO1G&#10;Gc/tDc3JfAZfH//kLSdPDeCJgvwLI9h8oXwO0BdHJxhEHVVems7oPeiYGBPhSRFeUfTlZfQynYF4&#10;jYosU2s/+cl9lDhAJ2hw6Ldt3eorD4Akef3loLXDA31YlgLucHIiIF+J75heZy8ts5f4lkOL82PD&#10;gFLwsYAZXY6yifFpoqLFbqtqrEVrXY/e7jKakwzN+QDALCaxDgW3Z4EKJmwxDfT1YErb0NBI5AzO&#10;zTa1tk+Oj7I4ZOYF/FGI3hhVBojdCKODElVX14k+kwJcKV1bA2QIpokb6uvXUnErrgvwPhQaudSS&#10;woUSqrhCw9DRUFzEupPGaQpLZSic8drGcpvVOTe0TIQh3rFZaJSmJ+eKaxnafjTPiUGsDplf0PFc&#10;DdFEMrSy0rl5C2xAQqqoq3lxmGYKnVTJeub0aZInWrNllaUk13SRcRoFBZsNh+Hr6sCi4qv9vX1g&#10;vwqHPk8TemUpVOErXdfehJDWmcFBFjpLn/k7WHWwdPmk/Byou1IE8IlliphHCFBHFAO7EhcIxPG4&#10;Ap2Gee/hkREOLU5BfwXSdsn58TlaFSWOUqfdxalGUgUrQrzeivmKmoCQ/sjRkzxMviPT2oQN2I6s&#10;WupsxjcoTQiafHauhMIIXjNXQAwiYGG1ohg+aNicbDm2roAeitEhqTbfP9PbC+KIojf7gaYjdThR&#10;DAs2BnmQXyMOQrpRehep5jakm8xPP/tnxHx5cSIJdSFpJYZ8rxx45bmXnv3Fwz9/7sCzQ5ODk4sT&#10;z+x/+p77vvlqzyt46x0/eWxqclJ1S5DZe+XMVwIQiddbj15lsyh9RpeDatRUUvnGQOPl11737o9+&#10;4vXUih8rpGKpyurWree3Sd2nfr1VReI1+OrYP375Z2djVe/8a2WHN1O7LCZ/U4P++du+u7L35vPr&#10;wIz+T4oSIsRVXH757g99K/Xpf/+Xy2rw5Jz547f/n+3yj5L1yTVlFw//+psvVnzsC5c1vyFtiuSm&#10;T7/wi2/+3H7FRy9/TcqL+3P0xBHayzws7FrJcQA8OBk5dLlj7DKaQixP4jKQEwNVpEcm4H1kqTGp&#10;RJw2Ifadl15yBVLF0zNTCkNLCll+ndq3c8MGKhakFsBW0eNESV7SG6BwJgCl8yLj/BwPTmepyKSL&#10;+LU4v1AIwDiiqCNXU0bxRZGGhIaDh8xPobOTLZsUhSnxeFNyfMa0LWsc74h7kfAopT/fVidF5BEV&#10;GNSIqZAn6RF5BgUPOp10J6l/qZKYyyGzg9xCegTyFBPPqCDlH6g8I/qQRzmfhIFrxowLrgxSFCR8&#10;Io8Jf5WhWkV+KEME50VArZDSXVxCilM3MTHMqca+k9FFUhEtDTg6TUUQt66uTk4Ocj7Cl6+qguNT&#10;xuiKGhILGBfAKGxVuDYHDx0UCqU0ASmSC/SFZOiEInVtDZsUDHzQqwPXkUwom0U+htJF8DYr4ilh&#10;qGbCyLGXksqOjo2COXF8KoKich+4v9ww/hTJOn43EFAVExQKkR6oDOiISAs1hySJdgTQHbkRuDQP&#10;gMhP54vr4qWo9WRQWiH08OKEBSZGOf94Xqd7esilxP0jlyPNKvf7VbyNN4fFybsoztOlXBWvAB4P&#10;d51Umjlvsamgx15Sqcunfdizmhyp1bSvyu8tKUuupC+55BJQK57v448/ecUVlzNCOXv0/obsXUdy&#10;//bzH3/zmZMDV3ymyZgonVtavLDmQ6l0FIoOjUcaEdwlcCaV4E8dqHoc8ReyNC5DZVJDCCStWUsl&#10;yIchocqfKKxnmEgX/2wZ3EG7UvR+7QQxNS0j0rLG+AsjhULTMZspOFXxBRwGaAtzeGOtQHLOX2AF&#10;Hzx4uLamRrjbRRRK4epJdUGjmSED7AW5GPIMjlvIqWA++MNwh2EAi/htMY9pEgO9AIzifR0Kc0tl&#10;nkhxuuR3gDDZj5zZVKqEaz6UAIo6UasW+3mvoJ4kkeRYSIyS8iKpyEKC/kUA57mQI/KT3go//87N&#10;kcE6uNttbfwWAt2qMxuxF2IJgd1YMKGtKn0PSASClqHBrksnkjLxZzSRV6E7jSireNoYmUAvgRRv&#10;sulpugE8o74uy48UScK8tGKwvmZnoVJBz1mZWxeHiYImJTaCeFlSIphksJ0h09///ndEjtkZ6Ibe&#10;utp63kvEh5WznF957UEAOsYTNVXVDC3zIGiqsq5i4ZQNkw9ObUVVmFxJEYVnY4qnE6r0JEO8pg2j&#10;b710jQl6zHISG9nRNpMTZSs6TDUNdZOMwHO6VZZPToUY1geLXlyZY7kShgq5ojan9waYVGDyjMNN&#10;w/08dfzozPTUy88/e/rkcUzGuE4QIT43ynPHjh1hEcEJGxvDfmJUj+QaTEuUXSLROEJK8M3pUs+M&#10;D6MmCeFGazFFYlGRHS7o0VBAQws/CkQv6esQXKjw6psbo/EVu9PKUHammLS7TJqsNhIUE2guT6aH&#10;yOxyyNpa6eSuxZapVllt8BChcKKmCkSJEuJyeJG3I9yAUVEX8otEOqS9ALShZajyu3xUcrSlxWBn&#10;QzNlYimPutSViUaJ1kKxJakSbUPR8sBmgSiW1pvGpmd52jY3WSSaiqn1XeswO9+6oxvHs6lRFPEX&#10;eeJe0U4QKRGuM6cj72CBadZWVimkB6YmSir8oXiMkLMcXGho7pDMRq+lxKdaDQeXhFGET6aZuYNT&#10;L798YO8lV4xOI9dNN7LIkSBezVS9dsfwwNkThw+P9A/YqEN0hXJvCcaUvkDNjh07yeQ5GyAAsG8h&#10;NGJkQToFTiZIkiQQMiIobRW2OouRTwG1fDXKKfinP/1peGh0aHCE9UwTx+4Q3EtYtxwDs/Nrq0mD&#10;Bn0MaVSkMEBBIo+UW0jueS1G73kzp0JNfRVnKss3sholbSXZIq/i3QjxDH7j6k3EJMpwbpFJS+gu&#10;MnkwDw6KvDvfkVY/2iQ0jRBEGRoCOAeBJ1LrYSOaRHCV34CHS07JsBj0f3JE5EOgvsFSHJsYZR6L&#10;HJ14DceOj05AJHyDWnGHO9o7eK9HH/m9uKDHIigIJDMYHYZO9Zx88cUXOMB6Bo+e7D26/9ALZ/pp&#10;gXHLJ0nQeQURelX0jbh1iuK2ONy9njH9//v/hpKGzeec0/qX1EoSs7eqSAgY5ql0h57/xSH7VR//&#10;5HV/JXb1P9uLZhZsz90/Huy+RnQc/k+KEnQa42cf/OrHHmn+6nc/spWQgRr4+FPfe6XmPe/bir4b&#10;xcXYM/f9uG/z615Dr38cfWryxd8/VLz4M29XVfKFJzIxM8FTI4TVVHuBjYaHB1moVPmkyGx7Kp/a&#10;2jrEL41GlOHcjCvRaSIkWe0iBQIBmaNx547zSAVqqqt++ctf4s0g+tTxOPG7ub2DdExY6jLAQG4B&#10;+84Gn0oGNJR0QRlsAPXmaGHvE7slLRPhdaBUo8AeypiHtIChQTQ1MYCm/JhGqDO8IL/IzhXqoWLI&#10;J0gKtSSER9EpRbop/boxK5oICRIs6V9brBQA0Kh5cewJqOEpsmSKSWxdZDacU5MO40pMZHhm5xbG&#10;J6dy6bVKBsn8fi4DOTpelsBPN0ygiTxD3Yvj42PcPWIJ2BkHZGhpGUAJMz32JjKNBKKF+UUaGVAu&#10;OAlkb2IduLpKg4l1yIdDYMLiALMXHUNmz2QE22Ac7B/Ay5dwJ4cWvViqizVEAnPUilyGIgEQZbOz&#10;4xQGpMxVqR0u0QAz22BFgcGg5Elmw71dmA9xHHLCyRijYtkGsMSNlQEaRR9SEo61NZAPtie5I3eP&#10;G87ZrGjKSK1L+O3o7MShQTU3VKa6JOvl8riTNF/4KWk1QjDhxuVy/Dx3B2EFuoFMLLJVaYhwnPMs&#10;yW+go/B9fpG34KbzibCJ4OPU19YDGkHDEC2eVL6kYdcOT3R6ifK2CJmGCh7Ky9atWy+44AKu8w+P&#10;PX7llfs4Hocf/0iN4amjuS/1Hnvurp88fu6tzpZA+8mxA12bL2uxdzAbiLY2s9WMjyoKYTJ4Lm7m&#10;yqwcr8OVc0n0ndVTnOwOSjiwInwhojcYKbQTujS467BN2BfEPT4pM+nKTUsBLjACyW1ktpQGCYuI&#10;gUewFoRGRZ3B7YJiTnHLlgFP4o1Pnz7JeSN8CaeLHjQhWixloZnIwL+IYQpsU+omv6GwhMFMU1Xs&#10;wC1mYjLC8VwD+a7YB8UT6CwQvAaHhgCWyKv4RHwKkgbuJ8aUIgGf4cRTkhVFHw7iHetTFDvzecTG&#10;eYIVfljVNWBmyDeCFdHbR3oDbzha50ROVgu3l5WP3RyJOI+M5wsetm3rNhhOJrtJm9HlEwUd9i6Q&#10;hTUaYCcKMgYSEfUQi1KjudRZOjM3TQcDmk1yNRlaxE942u3ww7FLZQHmEl63B+kXLlJGgJVOq6pZ&#10;RcJH/g3oQYgWLjWrhHYQPd1ErLzCe7Z/ECTkvPMu4L2efvoZkgKKG44VtgPfAe4FQz19+NimjRsp&#10;P9hNrLrQ7GopTsJ4KRqNnEIvvvAiVT370++vWo0lGV5mXzIPQ2vdqLcp1tK0TOl6M+SRI9My6en2&#10;4hq8CkaVWI0SOTN5ajlM6jIwyfB95tlxmxGDpQzAcKnUXRYI1KCFZXcg9e3n4iur6xYX5vr7sCw6&#10;gbAU6S9nELTmxubG3bt3NTc3kenp33n9u1iO8I3o+XLa4UGbYBymiEAqHiuLsdAi+AT+hmVu+o42&#10;xhngSImsalEzNDQgE78pxDyHgEN8FZjJpNhRELwY9UFkg46RzGADt7rRf6d20WaSMXI99jyJnZiB&#10;O5yi1YbEZWINtSognOmpKbJ8oDZiOpxTpOFhSvIzi4si7MHboQHVVl8Pqa3UU4JuBiPLJLrSPoc3&#10;K9mVzDCIBq2muJSg3beC6bXZTv4L/85MBTE9OaXg24ilCd0H4RPClvQlpY8LmVaTgYFeyNsh+QIl&#10;ZFJ1ne3j0zN6m4XXLfPB3hC2E5XzxOg4exUuWnVj1XIkREitCtQuzIf1FnuexF7EBpnkBGoXuobH&#10;V1pdV0vjNRHhWWK6/CpGgBV1jUwW4GDac+o0W8vuchK0OJcioTCRF9KGMgQk5q9qo1Dp2QEtEDuS&#10;E5OjHH5LSysYC5CMswjsKCMLjmqg5Q93Dzk7msWiubC4UkhmLWJjCMzGRJjWVsoCQt7Gll8Trivs&#10;SO6b6JQoqtDEZeAKJhCoh0RYj92CM4NkhQKgSPQsKUFohGcncB16Wg4nBx5QM/ENxh8rBNCBQ3p2&#10;bobCDiYKKx7kIV9EzM1C/gRVgm3DnqquohulQTxCkRCE2GYAVGcrEp2Ja2Dp+H+T8NF1ZAKLki44&#10;vxiNrB545RB54fTsuOgQKsKJoSUG4VEfnDxy/EhP38mX9j9/8Oj+f7/nLpPFOBcOjo6PyLWJe4+I&#10;p9HNERRIoK+/CXe9nrKIfNeb+4wqFmav33n5dddffVF3vdf2FhqQ0l48Ufuxz13cAFglqZjfMf2r&#10;LzxqugqNLpOryh9//s77TpTvunxLFWeO+jYoSjzwhb//eeCWH9x+SZVZV5x7/PbrvnIk1vPod//1&#10;a7946ezx432TU6efy+x8/9sUE0aIXd99uPztb6V8KWz6Y90f/Nzr2BWxbHRiDAIv6yeVFBVBZahK&#10;vvgntJGOnTwuiumZwuFDJxgOpkDAyxydPSZ3gH8YoVVGzd2sXVJT1icCInAdqJsR0aHdxhIVXhNB&#10;AYIfwlRFA/U3TROWn9oWVDq4lI8qmiw8cXEjhpiViXEGKMgrVRkDcQYOP8WwS1AueTtSKip+cHmx&#10;T8TymAkgXC9FcwGUmjvGGQ8UL1N94sqDEw4SgjR9IPQsizi4+GwxDSQfXHQjJYtTZErEhkHYc8ip&#10;8Ab82ApCVlOT0LDYJvCEBAkTQUbgA6ILS3eWqEXXQwjlhTwHw+z8gqKoJwmfg8lLo2khuAjJnqgF&#10;Qi+ponTbhXFF74maGRscJlCo/0UoDvgklaoOVL373e8eG50gP+PnMDyIw6Um9gOeGU2kVpyRFNps&#10;ce4JtFMCLCeQ2GYrpu+8EXcR7QyHUxrljA3BllSIVhbpfPHeTKKAwCmblAyJX5fCD1ksxVuCc4J/&#10;Yk/x7kKXBuhW4C7AYBr63BEJxTabuvfJoYWRqeiP8VIcGCDZHPAEPo5M8BU+rsgTJBjE1gEykanw&#10;4vynqvbEm/IB+V1wMj640u41Whw1LY2+aH//mbi7o9GVSRlq6msWZhb+8Yv/+JWvfGX79u1UmETF&#10;d7z9WhbX2Yf3VdhOH9H9R/j0gx/+2sOeesPet+9cTJ+qLd50aeO14xOjMPjItMvKPCYLGLlQi4SL&#10;Jn1R4YDzd1WLVZWKBTRyOI0EHNIjxUVYaElA9Yr2mZNPCnzCSBXFPHg/xyCBSE5DnNMSCRJKOwqK&#10;9Ewhw0A+0QtHB643PSqavzCigISpMACWggthRD3wVSNXUxTUtGAndFBlLgNZi7U1vsliMFpNwFec&#10;L2LmoTw1kgyl7Uj3RdQ36mpqSNPJrhoaG7g83pSzn9vLZ0ROnO3DklCdCSSTBt01S3cIvs3BQ0fQ&#10;uCdXQIOezUVLhN1A4SE/YbH2jw6fPt2DKmlLSzMZBL+O5iKSh3R7Gf0WrfneXuhNfBZXmRNnGPJg&#10;5vWI5ACDiHXSQBeAWg9jJGs2WiorAqxtIgDyUQ4rfTZsfmzM/HH2iv6kYgtBNokRHHsZdhe4gFex&#10;S1c4fzKDzsEGOsPCZmWSefAoEYwIh5dBhUnm4ebDLek909PQ2MivEMJE4lijjUPvCgaV8fw4Zgyz&#10;4ytOLzNsOlUTjm1L10vgcJsXwhKCSBT4ILl4iVFDQj8QG3Xpa8vDZcuY9WwKC6+MmfL0pGBXDA3g&#10;asPqxn2waCCLJe2GPVgeAcgKLkDNF+KM3ihzjlnxTwRv81dW4dZaHgBgjrPgIYLzKPETO338dN/p&#10;s3iI6t9xw/Xz01MyI60tlpX7gCeX46AdKRezlZU1xIDUygo20yBCqAOCP7HYMEK12g3ANw2tCAxa&#10;S0lonXYML8VetKCButbqtFcU87T36OmQnK4uBbHmANoCIeduWh1GyBAer1+hgjipKHgiBqPTZHZR&#10;OsxOT40MjUxNznvLKuAzVVZVUVOOjwyBV8WjK+CrZZUVwCn4hPFpmcJBoIPWJXPEKlkWXIdKlw14&#10;JhSE66EzM8KzDMTCM8Nu0+Xy5ihtjYwNajwMZdNus5pC0dXj03Ph9JqDbSkNSmMsmx+cnQk0t9BN&#10;WQETjMYQgEACXlFHzFC5RZdo22tJ0TgdLBB4YbkaDKOzE5mCxlcWQOCEkSlUcw3ocOmgwJhIOS+6&#10;cI+BWd1cXGrBoonZZq+/7MVXXgIjrm2u52fXshHk0ehJRpei/rJKvLe4afAnmTmiXx+JLPJZQ0tz&#10;qexqLBMKRuaZEFyJx0q8pafO9A4OnoEK8MTjjze3dVpg3jHWZS+999vfeupPf9r/yv63XXNVZG4x&#10;u7qGoq6NPq6DZqvearckomvFjBT5NBLhQqWz6AIi68TsoXk+tFBZXWGxWxdCQWpwak+DPjM3P93S&#10;0sQcGbPci8HwIOY5dTX9AGhjY8Ba8G/Wda1HCkQlMvPs6YYQmICyMhqmQopcMLg6czqAWOvb18Ml&#10;BEOmj442BEh0oLwCAyYE1VBeBWjlhNi4aSMybqjbgc/hPjw7PYvIIdRYyJhbt2xnfdOkZtJH5E6o&#10;pAoUIjFFIBEFXsciCMT08PDECNlA//DQsdNHnn7picef+80Tz/4e4g3QF2PhtPzFtFthCyl7T/i/&#10;asPxb30xa4DtZsVfpVb8rM5a3nHJeRs2dFQglqKkYs7qyrUXvnL/+BZkSN3/B0WJ6In77vjEK+f9&#10;8E//+alrr7xya7XTnFvFEffslPOK64V6JcSu+4+2v/fvX5O8f+0Ci5PPffOrh/wf/fSHX3fm4Qh8&#10;4P89AOQB4lvI8NRoKKOEbuczkvXSJUtmk54yD54tMEgWFoOT0+NMGo+Mj4xPThLgZmYXBodHdu3a&#10;LUNJELOcjqeeeorIqAjIVRBjSc2RhMJRBxSAuf/F4PTqGugj5QBNMKpS4oPMBYJHwaGHGQl1iUMN&#10;ui6C5FIkKEKCnPQcANL+IJtik3KQ60iz4F2J9q80LASW4MShTAPWIlkTyQRBxTAmLKbzBTCwHCGS&#10;hw78Tp7BCSR5hl7Ka15AEcGFu8dfRKecnJB3hczOn8JGJ9smWGOvu7jIFBVnEERUmWwsMPQenpwa&#10;hopjsvAtSRXptMWScYavV+Mrc3NTVgfBykStaIWVvBrDZWU1uozNiNlmQFBGrG0yGfHYMZq9LuaX&#10;aZrqJsYnd+48Bxl3Zs3gDzCFxOfCNdVqZEOIqiH1Hgc6Dw48jZVPYsqWhAgkM4wFLekBJ4pKcORR&#10;GnSoTghBisyGyoHkidtCckO9Qd7H3xUimugSi8CK+O2ANsqEP2kQJ5/QtoTBigqLCNuR+tBdAvDm&#10;0MUsRGnK6JgiBPMTqpzByNygG8zEX06GBxYPAWxueoF7SGKHFW1zS0M8LvgHSa+iiIEccZh35EwN&#10;VFbQl6frhNgBibippAxtqYZSXICtSKjxuKH5//nPf0b16v7773e4Si7as4eebPbVfRZN71HTj/c/&#10;8vXPf/dFUqst57XHc6HcamN39TnDE8OIwsBkgJBHUplJSQPr6JGjXCDTCaqkJFkRZTOlF4sNBIv8&#10;iQJPpAL0VAJcNtoH0LcLqDPQDGPxUShQ5bJ8eUyUIuBVrEzyqhdffJHPVVVbRrrMBmGukAM5El0G&#10;MQUAI90EWSdNkc5aJFIbCKA9Bc8EJdLysgrGIRxWJz0yNLJgpDFLRIZFJRBcoEWzhn4HDWdwfHLE&#10;PNP+ZoTC2Rc6sRBdXrFb7QRVWMXUDwyQMe3LBYQ4a0OrvrJypZOB4UcCrlI4HEQFAKgVmmBVdSW6&#10;o2U+78TohElvYTYDshQ1ZGRpBWzkmQP7IysxFhIVS11DI90MJNNYbNwcSGMkOmAZwK6NjXUMg68k&#10;losZ5I95+lQ9XJsOB6Hh0SHGwxxuW2mZo5AmctOqT03PTYGzWvSOxegCCk9M+QMSGm0mNi6jbDIX&#10;LFYjCLbmuANgZix1hOK4f+xUGJ8koNjEka+DDtC/c5d6uGEkrLRcCTIoLyimn4wMS3uE+g0DVjr+&#10;VbX1LMKFxbAuR7ZKeaezmNB6wKrLhZ2Y0WxjTH41EWGjS/2XMySjxZrqeqp6SiYyHAIUhEzwYp+3&#10;NJWOLYSmsYyfVVzpLDSN9HaSB+Q0uIamxnoW5EJwjjfy1ZQRQyx09osQD5xpGBFaPibdUAPzgskU&#10;J5oH/YFEKoNFaHnAX1FTUVFXceZon/6aa68GIRQp4VgM/z5hE+OejUg6D0MsYRjaAf1xAxYu4TId&#10;CTJFlC2sYT8pFmAWI/UhShqinCPOTHnSPJi0jtXVUoZZLDZ/SclyLDIyMsZA8vLKApk//tAFXT40&#10;H4JUBBgIHgtLA/UIcDyardLl04oBC/Oe46ND4Gf+cihcJd2bNyn+tSsdXQgaeRQzBxMjrzDej546&#10;7XTQATEibk+TgZi4sDgfTyVm6U9bAC3S1BmMT2Ph4nX7+DCI65FAgdMwVazN5Jrra7OpteW52cmp&#10;6SCaXUgnkD8y5rMU3rhjx8lTPTQdE6i4WqylJdxc3AMK89ML6O0A0iVMOavGmFmFn8mRXNAadRWV&#10;VSQqlNeil0CgBwllRRP7LJZzz919+NCBQJUfPZSahiq2+Ej/UBwHrNhKWrPG1G5pufglcaihgxON&#10;LI2NDbNz5uX8mw6Fl9BWieKalAK2LBhzzM57XJBloSnbLNPB2bXU8rEDRyhc/vzk4xyBJpuVGe/n&#10;//yEegh3b9nSur69pMydTqQSsWR4bhlkng5Rmb+MWg1FnPRKGkzY6jKlMgSuNVDreahXJS6BIhTW&#10;ngDFBdijSARpgaAp2Qn9FF4yRWG3MwNFytjc0iIFNGTDGJ14C8FaCJIogVhNRS3SIEzX41pIpwYf&#10;oXLku3HSZKQL/izVG/eHvKqmnuKthgAHRMGfBE3m5XFpbGpoQq8lEUtQi8kxI1YVBYhiLBOOHOA6&#10;wBgJn2rRDEijjDcPjw1S+ZFPd63bTNFJLqW4r2gY8V3LxM8MnTo73PPqsZcPHn/5SM+BB37xQ4yT&#10;x6ZHZ+Yn4RcnUygJsaLR0RDikfQZqZ4Uxs/f+lKoXU3lr6VWSnplrNx83cev24HZhpMT/f9DUaI4&#10;9+SXbvqh9Y7v3PPu3R3t6K/v2H3+3iuv7sq8Qb3KjDz5tf/su/C2z77ZzKe4fPiH//wPR7Z8/Z73&#10;ri95LSmE53Ho6EHmbrvWdxVSlN15zmpqEo+HzoKX0VHwf+DxQ0cOU62eOn16YnKcKSp+HjZwY1Pz&#10;0WPHIB9v37mdOWRhpsv0vmgbcoSoPuuUb4xbkT2QGStyAzakP9j96BKBN4E98A6KHAlJFfcBYJT8&#10;FgwIeDnBqqBvAnIAnFZRUU6oISkS91Ud1nvkQ5x/WsY7FKFRgfjE1BlESBJeo/AFQYMAIAw0zSmO&#10;QAWkCufCuDwyY7AAi0moNsr8g7SK5DEoJuuc90I/F+hC/N5QncIemUKUc4t0kUk2ADA+KYcWucLc&#10;/JTdTlGT5QdW19aU6SqQHgYGtSRVSLKztBiL4dQpsTnIKFlXdjcaJXR1nGBkbBlmFWcnp+urawlI&#10;LDy6Y8hswpLkRCIDoM3Ej9ZW1/T19jElDWTFtuL7XCqwCllLZQAlHlFhYE8pXBkgMUFq6UxRBhEq&#10;OZb4JNREEHTYTYrisSw91j+TgNQY7CY15eJSubsgc6RWbBkVZFJuu5U1TvLBuBkYCagzRywZHlUK&#10;VHchj+vxKOQwK6K5IH7cJjOoORGST+d2ibMb3O3qmgAZHUQFniDHm0JZW1PUt0sx6lFiOKWuTUzH&#10;NIY0rvCW8KHeMNuZxKK7u/vWW2/levYfOLhuXWf3+vXhuSFjz3tXMrXLDT988r8+e/dDJzr2mTvb&#10;22rbcqSdG32XRhPLwC0AnSQHhCb4B/qiQGu8L0evSMjaZLJPoCxGNUlPdLqTp07SyhRNVJtDEE2t&#10;gE8yJAshpNxHqksqz5kCzCktxdXE5k1bqK8IO7wIVDN6qXCfuc+Mo0ZjK9wQRe9Qnos4f0QiCOsr&#10;XPX0tk0bgYhoTp06eZqctTpQQ7oJvCsSzUYjLyjoWiY7NobZzARZFwNlok3NaYU5khMHw4iwL/JF&#10;KmrSr0BVBfgcwD+rWNoXOi1eKYuL5Em5x5/4o4hhLs6j2SFaZaKaWyBeMWwOCsvPo5bDu2MWwrpQ&#10;eLT5J5/8k7cGpiCfXwPhH3SHaUmWHAgru5LuIdtEjXJQmdlEwLckWBaXsRhl4VnoSkl5nAXMW3VC&#10;d3Jh0aMtskAsGghWgBeldjdowpnRITu1uNEez2H6HAOigys5NTFJA0TeEf7WGpQUDhKEV4S4o5ox&#10;AHzE40nGTKUrJSplIhYq/a5iEZYnM5tC9hevdLArjd1Wsm79ehc7Ddk3lyuxjDE1o4qkjAgDZc45&#10;96ISTwUqmcLwkbFWGa5hpLHEXsJxQ34MmAg8T3ZDOjUw0Mu9h3OiaOdlF2bFwBcvV7yp0JPjruNw&#10;T8rL77Pv9AVrea0/qyj0QTQghGiNuO5KpihTcEItRbuVGRqSewMAP/Uj3yE6oZyg797Q3baug0+o&#10;BDQNYGBsOUx0FPkvcUXFjFBfiYERfSXWL+ZB6SSJF47CJZ4Sti4rg+fBUmcAUMO2XIzUAwnl8hTL&#10;KF9gW+m1FgMlwFXmpVTGXxHwVFaM9vdDD6e+hFrHQycBJ/bRCOflHQ4r6RqDzbDRhZBrNU2MjfN9&#10;WrbghAiBquoMwuJE2yYWo3vb09u7GIkhUTI8NZ7MpyLJGHpLy2ly3tzySji0HIIPhDMu5TLNBNEp&#10;4WQgjGm0Nd7yJrbB6io66E21teVwxtcSM9herKUXVlZmFxbGp6ZZkcISMRiZSKIUBOEjIya7oobG&#10;c9xdWw5uRQ4FgSBDTpzIuF1QMajCZbKW/EqH0ms+A0Qj7NQYcuJzbACqykg0ojHkrU5TMp5iYPTc&#10;PUjEwv5iOskZmY1TxV544d6Zmcm/fZRzTcCY9kgSS+V41u/2tmD+WOlt7KjrOd7HP8VWl1vW1R88&#10;+Oru8y9934c/dvGlewHJgQCFyyw6Gy5/pU/ykmhiamwamBaLBofbxfBjejkH25TMlejD4mDNVVdV&#10;TVPcmwy11fDiU9wENgOUKVzB2SHkVeBYA/0DYMvUGTJ7rKRWqq2hdECI03ScC3lmQ6QXu5ahiBFw&#10;NbSUJdrwnw6BmuhPc5yIzi/VpYL0IiJAWGFVsP2EOgpD32jpbOs8e+YsuR2tV96UdIftxzVwSLAb&#10;iXo8KMEzlGFDLgZKANTms2cGd2zfTSihswQPWhE0Ek0X6f1DwQZMAPZXzqcRsnky2Fh4Yma4f/zw&#10;kdMvPbf/yT+/+NjhUwewux6dGllaWRKIDmFMYRmJTDB3my0s3du//lIkUyW1Uv/pf1GUKC6+cNen&#10;P3v8ku/88AMb8Fl+40ulXr1UccN7t1csH33gy8dr30T5KqZmD//Xl27+3MjV99/9+fMr3riCUSZ/&#10;nY7tO7aLBrSJ0U78Z5j7E3yPL9CQWDJKysUAp8w9WGzNzc1AVgcPHgRvR/ScCWqawqTmQA5lpdw0&#10;LQ4YP/nJT6BLsg1lPAeWONhrHr03A9gIBzzZlRCs0K0F4QatEqIVqYKo00mOxZ8cIgwf6BW+hQnN&#10;5QkScW4gi1BpMUi05TikcuWghEZCfQtvj/8R1sm8hOKqNRLfRUcd8FhI6sLQB93nCBRqAQamogYC&#10;+5jOFz8kjUvl8wo1TO1Lygi3clmSK6P0K4aGRAEDLS7yJEWYfn5xcR7Mn/jHKiKJYeaX7qFQ8dn1&#10;+QIZIUQlQFKWNCKQyBoxGcNyQV+XLihJLd7A1BLcOq6NLURZj6sJb0Kay1FBbsS5ApGFJFX8Bxlx&#10;en34l2g2NDTIqSGtTbsNRBbmLCuT74t1j7x5AaSKQxqGEP9EMcwbSYKlzHZxzHN+kGaJOwcUe2Vs&#10;kF8XIUUmvxTDBrhfIiJjtcoEgAXhUFEixdqILjnf56OBIsicSjzOxmFIkHyCjcyW5d3lPhbxGRxX&#10;TPG0pU5ph23bvoX7hji8dFtgXueLvAVbHmjcqLf4PH6XlWObaywGF4OIS5m99dRa3/nOfzosps9/&#10;/vMMvoEPHT56YsOGddADRg891BC5dHztnWcyF9931wcefG541wfdV1x+pc08PxUs3ei5fG5xEjCV&#10;xyceG8p1wr9JJ9K8iJCfFb88PjWLgTWm+Hfr+ElAKaVDKneSHU6JSN1LLsKdIR7SypmanFIk401c&#10;JLrtnGvEExUD45UJYiyW1tZ2tgbsPYIZfwFiARRQmoeZqcnpwaER1GoG+/tOnjpFB43eFscZhQqv&#10;MDo6grSVwpxDBMS2GAqBVFBeMlHBJS0EiZDSHqRdyIqCF9He2pFKSoOS7hb7glOA3+V6eCnyPO5e&#10;57p2KmKyLjhMwB9ktARdzjWyLgwZVdiShc/04zPPPMObenxlwhQscaFCs2vXLmhhfHYWHi/FSCaY&#10;EOscEI5jlJUg2uUVWBaKsorMPKJJ2Vm3Mp0o6jhmhB8CtY5XgKJO14V+ozZjACUCLdMy45s2MhKe&#10;1mW8TreR800MY+n9oZ8m82p0nGU+gskABeTkOXGppOycSsJjI5GRMl46+bQUBXFXpLk5aLmG884/&#10;jw8oeQ2wtskMUDI9MynSY3ptOgYOn49GkvSRMons1PDE3OgULZro3HIKBXWgTEaKs4WtO9ph5hBN&#10;wuF5dI1cJWg6pqIrS2UeD/qobG6qx+iy8K6AM3k+ol2syXd0tcbjTGKE2VmpWN7sNHnc8F5KuMcs&#10;dUSMKYoIVopua4FRCTaK3eIEkYUIxiagYUWAOXL4Ff3Fey/ZtXs3hRfztOUVlRAVBUlOxlBs1+LD&#10;KtJ/CKybXU5LMDjb1NLg9XsWYLUzhLMKETQNu5AxGaqEuroac66wodSP4YiFKpYomM6ZdKZiKlrm&#10;LgnBaNfo27o3ktguBYOBqhp4pcAbomxodVC8smiEQ2qnOMWAOcyBlcml6W0TYVl8mOoQXiUrwlJU&#10;YXLMzcPq1+FlwdbPG6x5g2mNuYE82WoKNTMZuMln6doZ8kYeMw0d1jTib6jg+CrKQSMtiHSjuhBP&#10;kfljfYYKChw2EbGoq0XtbnRuDjkPEQjSM4SZZqi/OhCQhnExT4uKngNL0OW1lng9yzMLla7SzS2t&#10;DJgyCIQ2xvL8nEfM5WFBUYxiVgMx1oJmNBUVqhhsCXT0hbyfQf4wjXh13pihVGKVHz95ouf0WbfD&#10;h2IvqdW6zo49F+zeuqWbEM+udpbrTKUaW5msadJtVu1ccKZ3uKdz6zpCBsQop9Fz/p5ztp7TbYFA&#10;4ykhs2ECPBic7+xahwQNQCO1AVAtV86xygUwyoBVdkNjExVqZCHMjSur4DTVpJcgGYg6BgRJAuha&#10;crW+voYFQKQgtoIVMToBa0HFBqjJlINUAHmKJz6FyD3MzWF6PTU9BagAK1NKFhJQmK0CeOToO6QS&#10;ayDYVGlU0hwd/ArNdeKAEfEwpFkVAzgWJFt6/6uvEKBhd02OTwG1IaIBxOUt8xB3IGPywiiDcBnq&#10;oaW0PNCOI0jScrGRXUGcL/P6aRXR2mfIKbwUZPGwN4VoDNWXKknKUM5XeNDs7RIZaM9kxRIrj5uv&#10;HMfELz4fvcjZ4GzvUN9J5hNOHzp46tUDJ/Y/+dITp84cw22pb6gXPIYiXlFzFpEbCXMq8fuv4a6/&#10;VpTQmn1t57zz/VeeX/8WtVOTZfX0ffcMdL/36g3JA9++9+d/fPi/Hz924sCfH/v97x74+oduufNp&#10;2w33/+Tbf9f1JsxMA6WdO4/fOgcnLRSQcLrzIBqERRm5J/sR1z+MY1EDX+WcaG/r4Nhl5ohDZePG&#10;TTIQmpN0E0aO24W1VJg98OCDD0I9lnkcchT2AJwiJcfihhM3GQfkqBfrwFyWpa6h+w01igxGjhVh&#10;K4klAX7nuhxnEr+p0FDkqanELFJnDkhltB5TAcpDoU6ywsG/lB1HRsWGhnPNKwCDkX8z+ad4OBSR&#10;QggDwSrnK3QihN+SpFZCr+EnRYRPUA2V/qKKIQkrVFSLqFiB2SQTJO+TiZZiYWjoDJfKZZDQcYKK&#10;7xac4mWY0U7SDrE8s9t4yjTTWCEM1rMLUI+kToBfYoD1aDJzNHNbROLEZGprbZV5fkXiXXARggwp&#10;DrgJBJEZxJ3TZEvUA1wk1amiQuStrKhUaUOoUXCrRTUjnycmc/GMmACxqG4Kau5NLkWmxS4W02IM&#10;RsrL1dk9tozoGCmSVyJKKb5pZTgJKlNBMrnCIyNjE637YgFSDikISSEAj8JZFUoWfyFMsQBgYQMR&#10;iSiXVovyn0LYl0SLxI03ZVCOk1UQSeDJopGGv1XvMnMC6i3QdiDjLkUjVPU8bsbDa6vqass8a6n8&#10;5z73uS9+8Yu84Je//OWOdeu3btloNmiXXvp4SfqJI5m7huaL//H1Lx4YD118W/mujh0TEyfmlvzb&#10;yq6Kp0M0GXkpygauYXJiQmHfMxAhfi+qtgJHAxEJkEP9FHyRTvHxya6Q1+eGcDAToEgvuD3qRyPR&#10;JGHlk/KL7BfWIUxwdbRWxfn4ST51bW09ixgmInkPUxHcXFrVpAmAf6iOIU5EODUZNPDZSfgZ9qeA&#10;Z3xBYbbJKKVwDZUXJNZhuDI6jolhGYSH7du3QkgV/qJWmi7ERoa+aBXSneRE5MQXBhsFjDK2yeu0&#10;tTZzmlBtih2I2ws8SjnBcuXRq8tGYScv+nwVbDK8zI6dOA5hg0Kwb2Dg3D0XIu5IPk2RD6X9iSee&#10;pNoEKOGNBE5OZx577LEN3RsABUjmZE5XNMNEAbGoy2kSpkw+SfZPv1ul9PFPVrs5t1Zg2AI0lo/J&#10;OV7tq2la14xpdT4lVROUo0KuwP3k7SSpSmfEGgEpL2XqiCycT8dsBTeZngacP35CNbqlbOAp89SE&#10;rYE3zugojVqQNlifTKK43cJEhGSPemZiicnM9JbtF3Rt3q21eI2uaru/xVXRUeppr2pqee6Vp8Ox&#10;qapK/8TI/HD/4PjQ0MpyePjMwGDvwMTgRCKyRoM7ElqhER9bXlX3FEMSPGXOa1Avl9s5OjrExyQ5&#10;jS+nS3yooTI4aaXyoRSEkKOEIJ6tFDJEKoSQwG5IxVgkFE3cuXBoZXL8jP4d170TlSlenXvK7qWE&#10;KvWWi4IZlguAboS4NAI5eggDoEuA54cPH8KykTtV6nVDDKLGJfwxkUHG7aa1HkvqC2xRZMVFEZDw&#10;xfOLpgvHQqsIkHuqqoIzUzAyCB9h2s9mCwtUuY3wAEDtckvL5PWQ59bm5qZ3797JTYd/xzIS/b2l&#10;5bM9Zwg0NNPA64g1PAMslkDa4xmNyeYgCSZa8U+AIqJiok+EogsgHIGKKu4mxTDcb+JDMBQaPNu/&#10;sbWzRGcypqm5cCzGEBbcROYKCPlrxfzsyjKpugAORmMA/pG/Ut0JVBuzUzMyYoMzlpU6KWPJaxt9&#10;AV08xegURn0oC0EemZieiczPUeTaQQ9w2yAd1GpoyeNxUVdDlZA6cOAg2U+pzUMTAXyFeXUm84gU&#10;q2E4gNba+mbU2NiPOHkk/39c/Qe8rdlV3QvunHM8++yTc7g5VlJVSUgqoYgRCEsi2WCDid3PNgaM&#10;H9Du5zbdD/1sQxuDwSCDnjAGhDKSSlWqnG6+556cw845593/uT5hv9dXxeXWrXP2+cJac8055phj&#10;dDrM6IXGXJVWpSPCoIMu/H67rlnt+q1hhvv2jjbmV6Y7vZID7xjyvq4p5B6x6C10RJTnhswWof1W&#10;qzYpKwXdMfHuOf8o382S34jarzUUGWH107BpVBq+kI97bRXbdPQYRcQiAtk18EyaMbxRsT6nCjRQ&#10;eQhtltyXEM+LYMiFKlAYrDIbT+vWRj0EDC7nMNqKvUHQH1LdPQ76OjUbOq6MxNMmwOiQAKctAFHN&#10;60rsJktTPF/IwkyqjomwpMFcyBXX1zay6Swa4QAntDBkHg2vLiBMq3VxaUkrEzmQIuGwuBF5mVty&#10;IDrw0kuvQBGLRAOgOHy4aHwosXit9NeGz7kFoTqKJRHe4FYobpyI8A5Ae3hQIHYU/iIWwC+9oGv8&#10;V/YIf5HOJvcOdx5u3l/feciWfuP2q3/11b/+9isvPny08fobbzPUA2ecrIJ1wXnGjxDsRKN+/8/E&#10;i8ZiOBaUiu//+svgnn/ykx+/Oj8Jrjpy8b3vfe6DN6cDXrehb45f+J4f/l9+8zP/8iefHBMa/d/9&#10;Iohv724xO81op3jOF8/wS+cFEMUI+tJUAkIctg8Pj5jTDQZCLBiSAzJvIi+T/zxnmSAbDB49Wltd&#10;PQfUT5r7pS9+CTsmIir/iZMVgQR5yoqvzsNiKpVpI6BugFqckQSuEv1swcoAI0G14Tqwd6RFiC2Z&#10;icn/HFksDT8t7xQBW96KiDpCFQK3Q09ejMaVti39aAE/ROqdKVeOIJF6F3MR9B+4SCZdAISghCuX&#10;FYWriR0spJ86v5NCqaRL2FfyrMWWSop76bZIZSCoNLI07HxWDWdctZIRlHpIvLLDxuT1knORJUgn&#10;UtoWiPFURGaz2yBVzGXyLOBeu8eMN2yEcoO+qsydEXyQTBTdzlJFpVPN1ZVViKw8WxmVanWJJwBR&#10;LDMSHUoCMjYeDsgEyD1FLE9MsHmThchNxcUnkCHJTfCc1fg671Q4/f0+uTItdT6fD+QdsZ4hPBES&#10;7969m1BVh0A7ysqNqoPNwtew9viJvGhl+SwNWZYxzC3ZDoxXsvIlh/CwZzneZEKTY8/tJi/hw2X+&#10;jtyRx4qQgaDdduwsoxzk1LKVIT1hHrDLZ8WAG9IIX/V9hcWLg9ieqz41PrMwPc8XMxX4wQ9+ELB5&#10;/+Bg8/abn/qHP4X8dyNxz3r/5vphf8P+L77xyoNf+pXfHI63Pwqw5b1WLL+Ry186b3qqbcIsBU3p&#10;Kq4vHCVseUIEUBNPOxIUkQh+kXrKaIH6pSGU8spkkEUUvzBJpEhAjx61CIp5UQoFDUomyUe1dAE4&#10;RyAVDIYtVnyCefKkKXwvBQY88ePjE1QpSChymOTQH+KwwPQFT1+cDzALt8lA+rBHL5LphCiSkLTd&#10;4dgpKYEhj5pkVwMUxTgSfX+T6fEnHkeGQOyMvCTuPatLjkLiajiAzy+94gqpJEcq9yJisEpUjNeH&#10;DwJfLFlao4nxLlUJNQBfyZpUas8+LdW2ISfocr/6+uv0tWVOxGxiqVx97AbXQMefQHd0dMyBAq5G&#10;HahqBic3K7qpzabHIwtMkjlScI+brF0UyDHAxTnQK/nQ2tqa4l/GeMKY5blM3mqjghVUoZxz23wW&#10;dFXUwG6nSgQYUHaRZavMUliQ3AKfAFGAK+HbWZwcuNSxJJ1UJsxI8TBJlKmKldu3WH0L3KVYjKTF&#10;MpSgI+Ulfg7AcZjZbJd1dzfvxEanoUQ32kQETNuYL0awn7nacjJ1QJq9vDrpD1lag2ZkIlZtle1+&#10;ky9qR8QW6VGjmcFkmU4W8W4UKXW6kdiUyvkaRB4affRACV9CKWjo6ZUCcEBaAu5H4dwIjxq2uMgh&#10;qOFmYT7whSS4Bo4NFh7TzCiKkzoa/9HP/DSPmL0HLEFA4R8Af8QzvveDH+atcTiC9PAiUAIhUytX&#10;S9RtLDVJvKymBjoiVUJQh2hutZls3Z4PcVGY0ZSaJFkM/wwNjZ6jYvQWjTrv5IxvdPR0cx3SVDAQ&#10;5mVDZkCDGFYW/kdoI9EQJBSQwFFwI9QWCPo5IVmOmDuSWctAB8OxxWLi+AQvd9Yr1ZusD8aFTAi8&#10;ireWFU0HZGZqCIvpSo0iJJ6nn31qdnFmYXk+fZruVkkOxBZ+d3v73PT8uC9savetlClKaEEE9+hW&#10;2Cy7x8fWUKCQK4Eoceh6XL6AB2snillGuZssf1gnDg+zJEYq1/nRSffQ6OTggOTWG/LpMO7Oj0+w&#10;uFNZHPG2hUrm8xAgOfWZO6CjCM/s/LnLD+88wLIgma8gHb61iVKryNaF3EGciHjdcO44EFGWSWWK&#10;Lr+91q5g/aFjpr3Rodmq4+HCbTWVqXhcQyQrUTzA6F3mrUhDMBkEl6KL77O7/G5mJYwozr/00muQ&#10;AKkkZF66T1MPqixEfKJ8x2KQL2apuD0+DOQbFUbFW150EEqNdo3JSrg71W4Hxt5Qia/AUcDuV0br&#10;CR8iYSJFsI0BVOmRWy0ceERqbWwnFMbhAWOPSsgbnBAaighmcHGYxfP6eKT0ozlrGaSgGcGxJBL6&#10;ytiB7yXRYikeHh+SXZEwQ2mfnpjBoIlsLJ0lHEwC9xGp7929SwBFM4z5cDak3KAGsej19IW5O3QX&#10;j49xyEKmBe0TQpAMrnOiyE5WU80cYNSd8A+0ElDx4jnRO0wSEajZD5sbKBq0+RqyKzaPsjo2cAry&#10;UeTZdFTZ+bQY4DqA8xNhg0GOec4YlmEdztxf/c2Xv/DFL/8fn/9cvnhcrZ7sbNwBDQUYLhYZ+KgD&#10;HGozbsJVUoLXXMb/TJcMdv9IxCtqUN7Rv9Psevp9z73v6SeuXZgbdYsf7f/5F7fzzRe+SUOEjyN+&#10;lUtHatxC8gMSKSUE1c8Uk/Q4EK2cnp6li7G0uPjg/kNt3opqnhAOFM/dYff24Q98hFLrj//kj0Fi&#10;xNqZSTS6P2RJqjsj6t4EMBgHBtxoKJJ5FF3Iq+wLWkXkTaobqAeT5g8EI9G/1ellkp9hIhVYObB5&#10;vOxH8AAqK+lgciIIKZtDSCSPFVFKiUoNCduyygXrx8UK2RlUWunK4bOmfEI475URNYkE3ygjgFD4&#10;oVWJyZhQ8kimZdJCPVterkhn0acc0DOSkUUdq8gKw0R9NRZ+ZL8Oh0c8Co2iIiE3QgSGHcjwfMCD&#10;9hAkklh0lKABDEGeAmSuAX6EYmlhiMplmTkpChtNAZJ/VYeldK+YpGN3kCRxDeIcR5Xl8/FfOX1J&#10;GrgGMaioAisWSA1ZISxXpQwnxT1VPgH55PQU6EuckhsNnif4vdQVSuOXXAHuI8gWu0BAHaVERQbG&#10;ukfdRistGG4XwyMKaS/QghClxRav0xUDu1b7zp07rBYAAxrfZLqafChvipVOwQJK8bH3fwRcG+cN&#10;MbAwDmrNgj8iQt5wuSixw76RSHC0OGFJR/VAzqAXmBM/++yzoES4037tW69NTcQvXbvRbdZq7/wL&#10;b/HfvlL+Z+utd/3hf/4vf/nXf3b+++0f/dGnzUnG4iD/Pfts/8kv3v9Co1E9PNy7fPUqvBSCvwhK&#10;oXWk01NvN6tNgBxRtFFUG+5UAA9VAmlzAPziHrlOIecxsGzHyTGLAhMPn6wRWjdZ49HxMbcs9ovV&#10;GjOkfAJPSVAu8lqjcf3RJkk+xH8mxViLZFeUYOS3SuyFmoItIBxlRGTJgQC0qAn5nYEe0mVWvgL5&#10;nFDIWQM0QGkEQmnlXSmnSjpqDOm7S7WS1BhDfIh7DquDnJWEG0oBr15ZPlfp1JPyOlAIQQHFaoXz&#10;urWJEwM2mngDGClrRSwD2wwEDtAh0xmOz86wWpdKESu6YHBsfLxcrSr1O+b7gKzsZI20m0iwGOmg&#10;h3DjsZu8YvG5Ah6WEVTpoXPxIo0EmcQDwUpCO8QVjlpgTiV+66EXRHz22YOlev7h2sPRqWkTzF1U&#10;100DYsKwqW8Pm1TBhHFiBZUA0VLYq+iuATmRT6kzgoqFBck5LjuCsAi+Y7YkEmdMTZGEaZqoLC0Q&#10;RJZ3OnkC7MfhS1ThUhuFodmre+9zH6BmKpRrMvpitJG+MeXb61Zfe/3bfp9jdnqqDqzgcmFAlUzi&#10;dEx+B1OlDeDYqNQ59hPJFK1jyFuCB7vCkuxaTcjkowPqcPGixWR00DZFpiLQrbKnZ4VMolpM1/Lp&#10;NvQs5ZOuuHH0UoePHt1CKcLpArznqvsbG49mZ2LG0Xj89p07kIil8S/eccam4N5tiHK81/nFBR6K&#10;YgQryBSNAfBCo2F6fhpMUuKOSTc1N5FOpI8PU0AJGOwxJgybHsqVWvBwAWJfvndvennVMzlXziV7&#10;rXohc8acH4g06T/jKDQpyPexwysUMtAk4W+RPn3yk3+f+QX0+ZEVYEEwislq5j0hVs6sB11g/oZJ&#10;QOksSDlowTmIFcr4jsgadjqFbMob9dGNFqKADPkPdg63gzHejaWRb/jcgRGCn9kWJN0BgCGDoCUv&#10;gE6fAdb1/T16sExo03UaH5/ETYlsEh1+ipaTg0OBTSw0J9BXJ4czz4yOGZpd59CI6hqvnUQvjvY6&#10;kxQWa9DrBUTJl8uZs1NG/uxOF4qkQiGyIWwxLCSPL19/4vEnnn3qqWcKhfLh4akVBRE4sLNz8NVo&#10;DJ+e7pKTnZ5mZ5fH6cC2e3iwdXVViwH2P61fA2QjePS9TPVYkuCaucHgagvwrzg9PX92lgSDtbhA&#10;LMTbzWU1x8J+/DqQ5MEo/f79+2TS9O9IBcT/tSvBiCVB+Qr1EiEMHJ5zGZQ4Bm6/rZJvw3thFJwT&#10;iRDPOC5nM1ej6TVomVA2k6GpqkB1k2jiFfKAWCwP5TI7YKYDyAquAKFWMhjSL7OoDy8tL0EiIRci&#10;i+UshPnBOCMfy7FBSsbGZh/G4lGoXZywZFdgV5DwquXaj/7Yj8Ag2dneZnlRdRF6MCXgD3/0R8zK&#10;CVOBqpTlAbUYRbsxhr/HJrnxN996dWv7ESUUQ9oy2E+ZO5TOJsAAq17kshimpUYX1ioEPWROMfqo&#10;Mjjv9QbkrdllwohnIri3ihTiPSy/SZeKkkucfemU2Wy9Hj6gUCKcbDvWHkpyXD+JAnOuM1NxFhUd&#10;7DLTxZnjw+O9jZ2trcPDtf3j21u764enpVrzFHtVBu4xSWU0R2TPxEBG+yn/J7jr/x/m+h///nDj&#10;AfGIu6NCzefwXBefE5Ychy8xDUuxk+QRiSHBjZOI904mhBUFNwWCAqZFHcx7JJWE+vb5P/vzLLLj&#10;4TCZK3mBbH+G+CSplipMmn4SK+EpaEpR9NpE70qumUNEhBBJwSl7aXLJ8DmHCl/Mc+ZEVEe+gDFk&#10;+YIjCr7VkVSWOCWCVfL1FBsqP4MkirQxf8nt8/hJrYTxgA4kt4ZgJk+Gh6sJDgtEZUR2RBgE/L16&#10;y8BOogIlwxn/M7uCAA7fABsDyLaYOwm9T45s0byDxeWiDkkQ0E4OIRHxOXJkAuTAdbdYeW8MCLML&#10;SDFtZjuHIpuBYRgqCg2s4uTgW0SfXQ38k+5IgIJrD7bnFilI+DeS7qjSnKRQ0F+sTe02JjzkZzns&#10;AX+Iw56aAfUTpf8noqqaADenpmwZux1CJLcsbicIqVA0UEQpyhGfoGVvso9ErFU0C/gzgJbmY80y&#10;IiOn3Eqn0pxt1J+aGwwXz5dRx/KLN45etvRSCXBq8oucNuwNxoOjSzMLL7/5SigSoOaR7qTTFw7E&#10;XVY/9t8I5ZOMKfoT2fbw6pUraIQiHCUMyGzuG89/G6Du3U8/wT1tf+d3Ypl/VGyPfzX16Vfvnfz2&#10;b/2/krX1Z34qcmP56pf//Tt6Z97Y/8RsYK6Nonuzur+/Sw7KumLFcoVCrhI+LvlrFXaxgNwOMAbx&#10;ROKHapCw7Belxk6OyLcwqcBK5V2oeCV8f66RgQ1CFmuZBw4hRr5naGC8mvigUXsF4pJOawRpxo31&#10;9fhoXMRBvot2CyVUqZCKMCWUhnarzKfBHRLiR7EcDku3jp+lrQrCoyZPCh+frj3PAfACZpWa6TRn&#10;izn2AgA/loRgovwBQyrGBrlyXh8bQZQ/kTPoM44lx2WryWAEpGQbuTg89LnZWYIPL10gEha0aBzC&#10;RzwTXTS9bmZ2hmUA24kuARg/wLxG+YcpgYo6ErIQ7HhKfD46OyBqZFRcEpkAkVMCCNGDAU87UwlO&#10;VJAYIeQXJT2bkucDVuUwO+lUtfrN937gg6zwRrE+tAC7AGBDR9KXqzlOanI+vpgHK31n0Ot8XuYH&#10;lX8AOS7qXOoZSr3NUiH2Un0JNZCpWI+HZy7TKpC3ikW3QyhrWqhBhsfQdeod3ZHYGHDh8WkGPrXb&#10;EyiAGooVRPPu3dfGxyJZSNS1NqUAs0qxWEQGl/tQcl0MAzZFzIgVMjk+No1wFz/OH4D7TwrAZbZG&#10;RsP1RgXsikXXqQ0n5sfRwPeH4zZXKDa+EBiPsRJk/p+OfSZZLeQ6jXpkNIAnFoWd2AfrdITTsXjI&#10;+Oz7H4dQ/fy3v9Kpl2bjcUh093e2bdxJIVWopOH4P3j0zuq5FcImEQ2qI4GVovDd736G8W7mRHOl&#10;IgppY1MT+UwB0cCDeifdN9qGdn8bEjjJfvtIb6zZTPlKaSweYXou6AlE3LGegc6u9H1FaakrLCLw&#10;ApItjrFuq+N3uE92D4MOj96K3AZOGkawWYyGGKyFNuO0k2PiAOOjMESDtMEl6TDgI0/oDEhy2Iv1&#10;QqJ8qh86L1+6JkMx6Kqv3ytVMrFRmoEdixPlG2ul0Tlt1O/n0m0/Qy3OQb2JULHJanht906VgrUK&#10;lYdJYzH3GBmN8mOPz5KP1h6JJCJosF2zjtGhRWGD3Y5uKGMLlToN+Rrine4Barxmg6mJEw5+paEw&#10;kBroOUzvWiYxNFKzWjY27rushoXL56kNvP7o3MIixBS2pssXPD478QacJqcxVylA5MU4Ol/O4/9q&#10;1jvTRyWTztptALDpv/blb3Sag4nRWSBYbmDolK+k/WLV21D7M3v1iewRkw0I0jZ6jRxOveCrMxMl&#10;jIHKBavLBBfwtdvv5Cu1aByTrx5JPWcbhHssDQ06lF3o80Z41/gF0RFCWqJe0BGOqAwM3G4PYy9M&#10;Or3UN/BDOGk1IRaSIU5EmxqZgBpgNZqd4PAlNAZbbpaIPwCeRylAPY9lLOQSwgQ4AUAasCBIIYay&#10;55YXCUiERgafEGg43N9XjuYcMG0YgZF4bP/sMDgagnYQjkaYE0aGBMsmIhwb+NvPP0+qp4Qlp0R5&#10;HELYwBAJInMHLNIKB7x0lk06vNaz8dFJ5joBV4G1rBYXwif9Fm+8XcxWfK6AHQajwVaqIIJBw8vm&#10;dCLE7wPjEdE60gAkwmsVRjVb9SrZPHaqFidK9H36A6iS0CdjVrlZ6ziY/Wm0ELbIl9JMmTAIDHwk&#10;ZFJ/NJMr+wLherdT7qIY3a7Uiu1WxWbq2I0IZLcyVWaR0oXU0dnB+v7GrYONd7b3H+wePcJsgHSR&#10;vjm5pgzXyIkI01NSCsXg/i7cRWy6decdIixTo+lCCck3WJ6kkfTsvAi+GXpYhnXN1vWtHaAkBv/J&#10;PaB8EvYp0s4vX1qcXJiIRsciI24LEAq9YPuD+/f/3sc+hts6NEKgb3rrpDwIf1KQDsmWqBIIuTqn&#10;rm/mHxT8cG0GMCJTAmByMJuHDQmXOUAPlNSmv7O5OTM147CCudldNr/NhD2qjpeCbrLXGTIMkNq1&#10;k+kbBy0d9ln6Af8gBNZrVjudPO7ArWYJmg7zR7gJUnXzwGkVocHisHntNi/ZHbA7vFT+EVUjforJ&#10;yeqiWm00KygGQJ9Dpdhk7bI3UfLQMT1OPtdtIZfGFJua1hZSCNBXs13J5U9NtP5RxfR4eNbwxWT1&#10;dnvps0w8Nm7FG4TGEz7FVn2TskeAK9AgugYIgptJ90XCstmaX5jXzG2oFqheSo0Kt405FY+dYqkF&#10;uinzQBbsXJHGoF0PSZBqFA2cDiUscDQmB7oeqiN9XT8YDUKYs9gtPO5oLOLyuailMK1lkovlxZaT&#10;EScqQC6+yURtD8oIHnnUS2xSEiqOXiI+S5iRE/q1kCiYHiDrPjk5mpmZ4lC2OszY+raxYdN1Afun&#10;56dogBo6xBPBA2GCcvi9JxOtTtquXbk2NjJms0BPtUgrVnr/5HgdMKRf+7Vfw8Tmk5/85NNPPw3I&#10;QQayu3/wcH0TLva1y5dBjwr7r9keXC4V+6/X//HLB4HPfvZzX/ibz8ceb370Zy7F8+F/97++8tgH&#10;xuenfzFiNzMXDdLBoIvLSaVX6TeHIaffa/NAOrUMzN1ax2t1+8ejiUz6OHEqZkMuB6r5UMLo0qAB&#10;xLbATYVpQUgmQMvaL3gCIM6EbuISI6MdNCYAtBkhBH4U5zsIAwxP0HY8o5VH5wisiiJncioOHs3m&#10;Ia1XmmtiTy7GR2YL4wXcunSlHXRB+oR93hRUJLcf+oQ9GhxncVIjiNlUMIoir8WIrWeJjezCINU6&#10;SCAHEGCIA5U20iPE29ATcLKZmQEaGxsVTJtUxmplOXFKQvoBBqIqlhlGh8UfhP9ki4RjUMEQc0Iv&#10;ANcMnFu6OoNgrThqF1KrF5Z0jL/bGBmxHB8d4Nxgc7CxEZ3RQZ5B1MpucRAhAcycNhfi2OGQl8F8&#10;ygbmy4jDNLt4ZShQkn519U1T18GnUerQP0km0wwvQS2w2E1WnRMO9Nz0VXixqcMTFmG7VT07O3Db&#10;Ap6gzx1Ej9NLiL7/8AFWwoq9R0UnZgBaQVhibLBSBowgzMLu9nkig64pcXxcUi5z7FNgDLq84KDw&#10;qFkMgDyJRA4wG34ExO9hyxINj4H3WJy2Rq/OeVdsNw1Ow0uvfGtiLhaKMmCcKxM33F7WPZWZ1elu&#10;docMrFuNMZgdwdA4ZqFtBvJEVsfdG9B/auh1PZ29jXJJNl/W9e2D9iAyOktXvzt00ENgmqxTJ5zZ&#10;TUxBIC7qCxptdjpm+dNUH+p3tZo5O66W0ujlVXV143s+9jQBGk4iWv8QX2jnuZkv9njv3bp17/bt&#10;1155GbU+BOOZrYLjCXWLL7528xq+hf4QQs9sUQfN/lq5qu/p3/W+p/S9OnbcHZP1tDtA511v0t87&#10;Sgpd0Od1elxV5rqt1lWQhvlJwCNimVhRUrjZsXOnowS3Jkum6/PAieugmIyFKVsXOITqjfVFwgsD&#10;Bj6pw2lHagGTQDYPLwR0nW4A06bAM3B2szUZsESNhcNw7dGD45OjhYU54FPKPsTBEMa4ePlKIBRl&#10;BOBw72hra3d7/5jwEotPku0/PD72BmOYhmuylpq4PkuBgWUuSVwR7HQidGIELjG6HgcCg94r3sk0&#10;/smGup1SRdfqA9gwMVZiJAnThoiz2SvDScdUuZ6pFDOpWjEfmxydnF1s1KTjT+OiXs5B5/UEQmQR&#10;TBjdvn2bzGY0NOob8RLKgaxpTiGCrxCTwVnuGFgO5jior6pR9EluLpNkpN3tc1I3DGucZUbeF2JU&#10;ADHRaKxSr0ViMaOr7w46SMJM7SHjYUy1W50yWSYohGigggICLcN6gRyqFwceG2FGT4YUDIdkZL6j&#10;H7SG2PzB6wVPoI3Lu6NZpvBkYQ2ryoZRQcajhGNEeGWkACCai+Pha+QPkatQdsLq7dcBMwhYwunp&#10;YqViZKiCmKWEanDodj9afwQVgdQM8IA7hcXCe2Hakf4g3/WDP/iDLCfxOo1GcYQEn6Do393ZuXT5&#10;MjgKLw56u5ic8KvXA52GmwLwSUkETs5FEhbFjrrVQvmKf+UxgoVoX1xr1qhoQTppo0CjQTIHYjtR&#10;C2SL4xCwQVo5+Ivj7cg52m7xgggcPECWGZrEimLPBAB3L97s0xPT8ZEx5OlACHkIoB1CqWmJroTQ&#10;YhhdVB5EdBd65CI66Lr9TrMO3U2olog+U4s1xM6RuL+1/XDt0TvrD97c2ry7uXGPr+G/4BwgzsHd&#10;NlJeB8eHqAmzSng14Ygf0CIYQD5btC6ZoIbC3YAxDscZZ0AG+xWYwejDxsYWok5jYxPsfB5aMEgp&#10;7nSHvB/+6PcyWECIo6swPbV4ig1AE9NKeJaoYoppK7fAqSB/5rxRc3lK6lO0QbUZZO5U/CLpAgCu&#10;dnuU9bQgpC0gpGOEoKUZxy8WDJW67LWe+DirQULpvpA/AejyZ3HqEE6jYMyQ3krVsvDZRbWZVjLD&#10;PsB7/1Oa/7vd1SHefxbeHQehNitK4a58HBDTkj4InX7wBXEJ5E70wiXnxOKC+XqKKxBcA4AMQl7C&#10;1mLBChsMU1uFoIiAgqbSSTSgqmAsg0qTChvghwVMxQ/vkMAGMRQ0iB/Ht2PLrLVHuXLWBvAqugY0&#10;4/h8iDOsImkn0ZBia6kBdf6VP9CzFnxOhNkEMmT58ZXSoBdpU+FCKV68Gy9ZAGDVxXNBSSQysxd4&#10;VnQwVTdfKGyi9F0qgUryBr/LoG/jWLXO+Q0pgtY85yWxeDw2PqyTe5tAsUGgQ4EwzA3+U2UcCpfs&#10;JnqRv/7rv/7lL38ZdIpP5jk89dRTN27c/K3f+rfMpnENB8ent+/d50pABuZnZxBvbp9+x77x0Xw6&#10;983kj2zUL/zlF77+H3/n33U8J+/9+fH3v/9Zb6GW7e4/dvm9E+OfsveL7rBHAwtRIoA5wD5lbgJr&#10;VDXqjQcRlHZoYa2R8Thvk+UCe5QiliRaJhUUjZI+HbuVt6AJifGaSK1A9HiSNDf5AvqAahzPKAsD&#10;SX2A6hpdPBfpJl8WDgdY52Su6E6A8NFmUVFBpMIAgBUfFMYHfo55OI4smGDII7S/bhdBSxkIODkh&#10;9YzHJknmAFrYmwFGzrC2VKzLcDTMHHQsPoKNfSaX9bt8oP2KvQqozUGPtr4JG2MWHG+Qe+c6CXo7&#10;27uiD9zCjlZIF/wZMIKiScYp0N9WDoDE0uNEkp11dnqytERuP0/bij1D4gUqD3rHe+d9sQtIEJG5&#10;oV2LZg0oKcGZ64/Hw+KMabNyy8RP4ipbT0A6GhpQwaTPb2XUnVKWUo9txWbhFlhI8cjExOyccCLh&#10;TdbahSqgjJ6a2axDkTFPaUGBcfPmTVYjz18eASrB8DVR/FRePBycwEjcOEIptDiID/GxKOgdz5M7&#10;5XlqU+EodsrYkBLdlanhnjVfLfi8cIajgNS8dzJ9mgtBhAialXe/68bu5v3vefYJ5H93dg5GRsRR&#10;F6yOaV/Bkru9xGFpefncU08+u7J84dG9W1yV3TVCV5kxCapD8CGZWC+UKNUMfV10bA5VHQ4u3j/Z&#10;NVgEMDd9OWlyUGKbxRKUo+Rdz77nR37sx595z3vmFxaJqFBRje9+7j2QJg+Oj0HRafmnczlj34CJ&#10;cjaVJibTCKABJ4Z3fj+jmFaDpdgqf/8PfPyd27du3XkzkUIQPCsWAUPT5MxMMDpyms740KU16LDR&#10;OKu3jpt9qAro0TESnT48BJG7cvUqKkZQ0AjQXBD4JHRvMjZBI6rlBw/uXr9yqVzMgS1m0slKGyw0&#10;yLLmPKP24nFLEi9CNWgveSC30kOcmp5weJ2IVdBtqeYrDq+DriVSbyjv0+n3uF3JVOLtt96+fv0m&#10;JpHw+cfHZkZjk3Qt4Ka7vSFvdAKSzHE2vZ/JzF+8Yg2Gjg9PhVyiwAYqMDYPhx95VamYJ5sOjUT9&#10;QR9Yhcyi90F986hO2Rl9VzLNLjNtP6Me2VX+hWOg33qwvT6yFOszxdgsIEltdBghhFBnPf497+aY&#10;FhUCUuVec/3eW1dv3sQ5dWl5GQbo4cGxg4oMYrnd/sorr5Hz0CRA3Qs8pmdsA1Ugpw7XWMyWiewY&#10;Lfv9nAdI7i6tLPX0XaAvXV8ftIX97iASdpm8AKrTU5PdfhWh0z6UJ1OL4Qa72dYpNhxu24OH95Cu&#10;gJTzcP0hmSv/MAjPUhNFK2Kk10P+USuUeFwsGOpbyDWcaDTU6GmCLfOXtOQlc0K2aMDwnYdcgPMR&#10;Qih/JmGiJ0ISw2aWk6kn7SESJoIUVA/NNosvI47AZBBCTK/LEbWxscm30PJj81BuoinKgc/Xs0km&#10;QUonJrSuB7sO2gQFlhIC0IEqB/x+uEQEBZItMWdljFzUjyRU8SpHx8fu3bvHmSEtBpXe0VqXyn44&#10;1ChBh0dHNO82dzbEyl7MJUV9GEosZxjWURAXlOUI2jBN+kRyUIsflkht8R5pAdDNQTGAEAA9ls8B&#10;0iOoZZM5CkS+5vDwAAYGABtZO8W/ijL84rmJXSzhkvDTrEEBKbRb0hkk96JZRXyV6SfV/hB/NLTo&#10;RD0fA12mbJz8vZqcKoFvvX3rbZFkcbrIHWiUZcFKB32GGZF7KVZKJ2cn0HfLtQZPhp41r4wBTMTk&#10;RKVJ7NJhknrH4jFSjFa7Sg5WbKafFxZXaGZmkdz+1dduUcUiOcixo5Iq+SVgz1DWCc+El6ssxmU0&#10;hOyKfyXr0pBpmsVwqlCLliQF6qnItDl4X/8ju9JEyYnkZCQ8YaptGpc8Hxn8E5sREapQ/yq0vPWN&#10;9dhojB9K+1gUq21iaqEap9/F8PgXMkjihnaNPCupzbg2Vhd5lehFC8WBRY4JAI+alAnqCzmKaIqq&#10;phJfhtIEQwCcLXQtOWqZ2yP1BG4SKxsTnaMK/ptUIzSahVeg5thJR9iD/CveguhA0gRE+lwpektX&#10;tA3jvs5U44C5fdJEtF/ECw9XeKcDog+LnIepEbAo7lmNdPy5Wf4AW0jsMeRRgB5Li1PYRZQ0cjs9&#10;CJ0c/yxIljH6vZidscB4Qfw9lQwBggfOx4p2Sa2mNSXFAVp58/Fnngw7lCd5/97DuZl5nzVg7Jsg&#10;OLLUOe200WAWmEYY14ootidH70//9E9T48GpeuKJJ1jPZJaJVOarf/tNFvzs9OTSwjwQb2b31ex3&#10;fmCi9Uu5gvPF7A/dy0//zZe/9e8/8/9J1Tdv/Ij/Az94dboXKZXudpp43f+01zNv6BUAi+mcsNDJ&#10;iuAMsHiohaDFMp8RHglT+6ETQa3OuU5jzm6x+TzuWHSEOga4xSd7EyE0mTgjHScI8ORJrahwJJoh&#10;h2q1oZwJrAh8oHWQaXKx9iR5GugY6CNJXV5eFLlFuH38PV1oEeQRcy1WlIjeySoSTiF5HofL6rlV&#10;Fh0aRPySjjwljurPAl0DDpJ/AGoy+MWYm0rTBwz5X7l2RSzNTXr2I05Ec5NzvG6o4uxlaMFiAOj3&#10;gh3xtCnVuH1NfIv8UNOX58uA0jn4kcWhlU+E4X5FRM3rhcyzs3sgw5IUA8KMRCZOFgqxkISPLcPt&#10;C43BZmdOC90ybodIiOEMUjvMJOGWTjdJ5lu5QaUcxmeyzGgR8mU6aOBtUm4dRqWcwfQWlcHi6/V2&#10;dcQfTyTPQjBOw77saWZuaRZrbnw7gRNMPVu6lARJgdrI8xFGUn+AbBgys4RHLg5dPWX83kPOkI3J&#10;6BW2MX6/i6eqjY1T3Apv4SzBJOa5c+dpuFNlcfumvrWr6/DEUHRw2axYaXLbKGvFfD6nceAw67Kp&#10;40opp2zZBuHQCDLUbAf6trxLFvP2eurDH/wo/XA6GEd76zxtbwDbBsDFynDQqXfAzvI0THBm7zZa&#10;/vAkXCam7dkBBCGbCUdg1N3AKznsfPwZAIIqAjoaK/bo8ATe2K3bD64+dc74Uz/7c5cv3wyGRjsD&#10;wyMUm0+TkKaqjRoxieE9uMNU/J5QMJHP0npCpHn10nnypa3dHZT2nEDGgue4dJ3h1Sefun9//SSV&#10;n10+d297p9hoLi8voWB7kswgmRMZjwXGRiq5Iu0RSiTQHhhe6LZTigF98fhQSKvVKyMR5piwVgXk&#10;RwI/39WZgRBkfQtzQjh9ZN8sfVqULOgHD+6gkYtqhT/kzhVSvN1yvkIgbZSaAivjW4qmUqspjgeB&#10;cKlYPbd6EUWc8bFZ2B0F8vIae4F5Jzv37guOYL64tbNRyhcoi3ij2lHNT2Q58o43Nzc53PnR0JIg&#10;u5GxLS7P/8gn/j6P85Xb99fw065DsUT+ysYEIhFfbC7oz7gZu3IdlROwpOl8MpQBI6WYraEzNrN0&#10;njSn1WQPD45Pdoet+pPPPqPxUSiexaqw1Xzi2feDGezvH62trUeDIWiNMHjq/bJi0tiE0iuXBwOx&#10;XigX6YjBvaCupbHNJumJKK6ExhFPxCzYsH5mYTKROIKrS266u7s1NR83uXrukK2QqtKuZKSAQcij&#10;xCEKvLSoWYKk1krSSUx2XW4GSecqhRT+Dm6/B5yuQd+y3YFBL/IktRr7VsszHCJwJwedWOjYBXhQ&#10;XmwGLaVQHJQ+W52tS4XEV/I7qRK/s5O/89ILcD85h8QaSMRnXGQcb7/zDhUhJql8MUkYldawJ7IL&#10;fD4aPER5bp9ZGyZWMEHnyfBToBJSQEsmR0tJGYBQuhHC2M+clhxXInh4fMyHcJKRuHvVbBTAVQV+&#10;gN/Pn1GMQ5+EWpaMkHCZSgpmMzFBsj1G0Ua3hbsWl/seDj+MfVGbQ/hGB07SIFaqMtGb5b/CdeBK&#10;cqnc0f4xCAGoBlgRwBsXQHNHABpKBEK4Sh2o4zjpgQ6pzFkF4oAEoVtQBxksJ9sTCESZqTGHoUKt&#10;2HUTrfg6EhXQx3v3H3Asov4IxEsEOT7c5eQW/iJTe2bYkDo6ekj/Ca9cp2MunRyXhCCVx93SGwrF&#10;Hjx4lEie7h0e4GdH57atwwsSEm3wzr21N9+6/dGPfT/D4C9++1ucRIjosN7QHpOLHOKlKQeJ0FmU&#10;ETt0Wk1DXGhtBiM3TmqLfYCUquImgdgtowNycwBIIlaL4hTOa2SrMtbHyQA9A9hUDibRHhRyi+RV&#10;ij+Aqx1yf3rOV1JbvpPoRoeWXSCmnKLLIAk3X8wHysmKha8OfEISL35JIiapGBgkvnJNdE93dzcD&#10;fg/YnmYRQ4bEioWGJb0ji/id06ejv8bMTXQkzEvAmX5zc0uWE4S1ThsHCG5JEkqcdsSsU2aZJRvQ&#10;6Tm0eDYaQ0Wmj5FNFwhKhHnhDGFmx+/i1oz+kD9Abs0xfvfOHTRoWMDsIz6H7E0DcXlZECM0EyHN&#10;A5u1zULlu1iWGiePsK7gKJG7ZJREQ0NZNoxAwr0k+RAtmz4poNgBcaeAsqx/GRvEr2wwOL96fnZs&#10;AT0gAXS9Ho6Wne2d3/iN38Ap5Zd/+ZcfPHjA31P4Xbxy5fy5C9evX/tCDkrFAAD/9ElEQVQn/+Sf&#10;qIywurd/+Nk//RyqwuTr4/HYjWtXsF5o57aq9/+D/fBT7cRfZA0ff6f2kxvHra998b/91mf+4Ky0&#10;ufQ++w/83BMX/TOD4nF3mHHm3msP/rjdSPJZEDuHPso7ALqiectFwvvmUeBjC19wdmGGrlkwEqTz&#10;9WDtAXJ97LiF2XlqP/6hguJeeIySNbrcpJVkn4pVaSLpJJiwtESggckMg9iVSD7qQMVaKiVgPyop&#10;AF78TCPRULVWIXuAG0pvhocm66rTxe1OjVCAzkJvgCrtgDAzMTEWFYOTHOAZVEseMhuZZS/2f6Im&#10;3Scp59TAOA/4B6CUVmMwHES+7zRxyq5FSZWJCO6U2hjCH7kCXnhQf/hHkmB69mLo3BZueyh2dHQC&#10;T2Nudp6vgQzKvYjSJuTU0RgJODdCZo+FRjQyEh+JQjm6c/vWudVlqANWh4v8mz2oyBu0jxH697D2&#10;WACsGf4GmIuwjBkp2Z6MtSl+m9jINpsbm5tsHg5ErqPZrdt0vt4Anzx2OrseaU1hTKZT2ag/+p/+&#10;6Pf4G0IaYg3gHUTFWrdq6JucgAjDJq+AIKm9IG1GW6aVccZpt5juIukp5kqXLlwijCPhCSM0kT4j&#10;enPjktlTodlZEvJdrGRiEu6+cDkcZgfkygzR9vgocXKUOjtOnh4d7D5Knxwgv2412IeMbJmAiiOQ&#10;qar5Ol1RuLDgFDgK6oauJ598QlELDLsbD3h6Tk9U9FwocBCad4gEPyy6armJjvr1J55OZVGAwOpe&#10;8AzwOVVVEnghLIrI3OnxXsDnHIfqFYkoPE//0kvfWT03bfz1/8e/wdnQ4Q7EJ2YuXX/88s0nmQdh&#10;3qbRxvoAL2Dai45gPIYW0bDRqw1bNx5/bH1zg5QLdyyOGcIfTKCR0Th8UJ8n7LD6ekMjovQcyNub&#10;e3ASiGXReJiG9B7evblSZCS4s76eKaUlGOKa7vejZwj6rWy2GHuhn23EhksqS6PO6gqdO7cqHMNa&#10;VSbSRO4FEAISRvHgYHd+AQh8gqZxrVlEbyJ7WoI2g1MSzJ5ajsYLow4wrEjU9OVynb51NDLmdsFQ&#10;du7uHMOSBPSDxUW6IDxckwFwzukPphPHwqjFGkxx/YTjMhhw9iMEynMcn5qC1qBqnTZSgVbryGE6&#10;Z/UHaOhwmh2jsFSrtE06h9+LCEHfMNBZdPDC9AExh6JuAkgkGBpq1pVrV4OBUUoKhu/o4T14+5WV&#10;i8vhkQiHJQ14CMj337kViuBhtAqlb3ZmHiCwWaqItwf8XreF1SmNJPFhEHUAEQkQmRCZmONqacNy&#10;/XY7DoBWRDoSxQTF1mg4xhvl06h7Iba//dYt1vrM9BTAFUpZ5TbsHyx2ul6bWyatDAPERQhDfD7o&#10;VD5b9PnDNEA4a9lU2UQKooHXTx2PuwldRj0ydGLypgQhQbc5UEmaaYiwb5mCJr9BTonaiAvWWhIy&#10;bYdAogcREZmKYmUTSvi9WMrzMRr/VPPt1rqTx8dHYh9bqbBjGTChbQ4CRGRZWV6hruJjmcnCeQOo&#10;gJMJ/i+/K6hDgGhp0ulZAChKG8St3W67fPkyf0NywI8gvSAB4nmqizyRRgPOU9Eoe1sOY+EdO+Vo&#10;UQ8ZlWRtHFJkrEHbdajnNsW5RRFpRUZI/UJkCdSTzwE5EwIyDmGRGLYn0sOVcNnCox4pDTT6OBb5&#10;HKKeGtovw+rDo4iuKS9WSmbFaRcUSOl48bvoNcmrRjefUNgmsSBVEtcXAMUh8rlMZ1bJrjjAG7BT&#10;bXZgMMCVervRA5wyDlFXY4PROKZ2BNPj7YgdTbvtD6OgAXpnJJPCj7xQKvF54xOjiPy22n1cSiD1&#10;IHD/xjsvnxwfLs0vcZCQXhB9gC2JdNgY8r5IIwiC30X+1Rg5YVo7vR48fAAp2OkFvUMCSuTWKPJk&#10;kEK8qwQOEDhLGd1zo7x0RbxWauRsXzw0neArAp9w+xxdiAjwCsC9gVr5VxoQavDwu9mVfBp1O3Rj&#10;ZYylNN+lHyPjn6LCwCfQdGvRJKSKY2zT70WeD3USqSE0BS5ehCZTDMOpj2WOjACBknQL+Sxxtwrt&#10;gplG5bUnI5NsQ8S6IF3WG7CEAXWY208lUxTrAVrYNcFlRUNRQRrirybK9fI/lhaLn7hP1UGZJDNr&#10;cFJDQV4lfEe+i7uQ9KWCfAAwjJMqlzeuTemLvqkQ563MrrPveMhar1Yo7WJ0zUvWxgJk2oBFw+pi&#10;r3Fz2jwdF8P8IJkE0AR/z9DZjcuPdVzFQcWM5tbffv1v0eBghpcD9aMf/ejs3PzP//zP/7N/+k9h&#10;UyGwzoMm9UQx9dbdR/fu3V1ZXr5+7dpz7/uesfhop1FObX5bt/WvnYl/1cu9fVwde7v8Q4f1xw63&#10;3/53//EP/9OfvXDUTFlspuUbYzdvXAjAMGzt6BooAf1jk3PcoD+rZvL+ER/hiBOOV8dIBE+Y9Slj&#10;/IPB8dnBucsrhBrEjKGolmtlEqzRwCgJEZZztPmAPeGII+PEpDmxgpco/TJ1s7x7siweuLSb1T7i&#10;X8WKFqucSpWfwo/ivRyfIKQXBP4B5XQ62K28Oz2NJz6ErpVqzsqcDfoOoF3pdApF9eWlRSCutUcP&#10;tbfJB4psG1M/gtOH47EYK5FPp79PsOXTDrHFOdgjSyNBVNYvXtIRvwsZH6xdMyx1ggck+mSCxKKl&#10;hLiGnNyynhFQrXag15xbvYBDKyUKCmR4eYn+E3JTuRxMaoAubpz87OQQogvrnC5wEdVQIL1CpU7G&#10;LIrNjIkpDTmm04CLCHp0BmWshFDGDSPhUiiCWar+r3CA+Eu6aSS7pGJ8V73JWIDDafbaJXIDTpvJ&#10;IUeRnmoXg974hQvngPyTILL2QCKR6urgTpRdXoexK0P5qBjIPIySSBRsWMYDERY+rpcrc+OTcRKI&#10;WHxxdgGwTzENm7xfLpMahv9RD5PuI/TD5AfLmBQxf1xZvD7tj6BJ4eWEX50YW4wEphy2UaNujpDk&#10;sMX9zhdf/Pry5dVSplMvdBulPlCiZehxGH0DlBNQ8rbZdpgIXbunpVaCXUUCbBccB8iueno5xajr&#10;OERszOVNxVAM4JLQ78ZD2AmGQm9W19bhkmMZ1luVUvHERmeYZlWfmRLj7t4m9FlMmIwf/NBHXW4/&#10;jC8Icci5WCBe2iwzi/PjGJAsL6Lmkk+khk1RmaP2nV6YRTN9c2tLFm67IKPPUCzaxqVzF1jGHfqA&#10;BgchVqT6jKaQJ3Aq+b5poOsUmfUqVmFHYAjDCWZ2mt54402YBzQLyA2oe6AgIBF24fzq8tJCFcPe&#10;SvHy5YsrF29Q2LHoqcYIDMQs9t7p2RE7H2lxan1/ANIVw6NF3kSrPECvXLT+yC3cPIEez1QHqUnE&#10;08WrwYmOAr02swPEqNVgCAUVRjNmabh+0TC22S25HMQ0mcVjmWqj+xqvUBSBGRQ0mefmF6iS2Coo&#10;WqOvuIUYb6df15uq5Bg2r80ovkdnpew2zXiZoqFJT3XeyQ1FZJInRh+wkkQi3H7xxuOQFzk8Cbyn&#10;pwetYubJ594lEtNQbIbGZCJzsHX//OVnTCY7KQ5RskarCOkg+BMeqWYku1I9bI4ZdjIwDO0zQqWo&#10;BIECptOAOtFIzOnwA/OS3vnC7uhkUISze1ZT1xr0RS5cvQCiABuA3VKuloVTbxq2De1CrRSw+w1A&#10;4HodXzAxMU35/a9/81c//7n/8rdf+9L3/b2PUMLSM0CyAY8eSLjcRK86aNWww5apT47PJnx/3RAk&#10;mctmV0idbbGClPIHThxqEWmzOhxIp/CQtYFz9hs3wgFDvcghRyzj4SPWsLu7A98LKA7gWusjs8dE&#10;38bp4QZlPsuE2Lr8FPQPiQ10S8G6+HuODRhpMsfOoAANRLKoQAArEvY4KlVKqtinnR8c6qfHJ6wr&#10;YjnfQvrFQDsP1uml0WlRrRP83kucK3wOfp9S4oj7VV8bemekSpM85vrJNtTraIMSS92gJsgYxeV+&#10;6+VGOBjGKIMoc+XKVZY9V7h3tMeV8yP4He4LFBOKQzT30RbgFEDWiX9EsU6dzBpfR05VmQGWFhG/&#10;QZQRsQJNz8Go55zmWxhch+KKqiHL3olfC70Bs7HSqO4e7ffAvdudzFmas5eIrMovSe/YLDhKGXSw&#10;dJmRJCO0VauFyalxpjX8AeZfaHR3IHqvrd+9dP4SEwAYpnKiX7p0iZf4yssvv/bqGyTTN2/eoIbk&#10;M3kR5BxkV9pZzmokCeCa/SHk6IQvQmuOyxYQRxyaJXGUha+agCr5RiFBTJc5BQDJJCPC0LMjsg7S&#10;RxTBggZFlQVqjRosQkSK79XwTopJ9TPB8EVRTNFTSNOkyaKs0PlRwmdi8IvTh77J7vYmLr1K/lSE&#10;TllZ0sbNZvkalhs6Xo12lQWm2DZi2MeunxqbY19w6vNy+UlqpAAgzYeiEssG1gj/4+SbnpziXqBM&#10;8Mb5XUVvRN/kJXLbMtaseDxsBJaNuHwoTRySLfAPlVpJBiBoHAMm0raWNqtmf0u2AbqG+iUsBVYR&#10;GInmzw2Dgm/kNkkOZWiOqQ014Cbaj0I5oscnHgZ8O7kaP5RtxSadnZ3z2kO7W3vf/OpLSM8TbKHg&#10;8AtyOoKfzz33gcuXLgIb89aoxd986+1OF7Z4fGF+7uL5FRAsu3nYzm81Nj9r3P3FYPnX2oUjnSn0&#10;Uvbj6/np/fXXP/e5P/2t3/viCxt7+qnO+39m+sa7Ltx4fPbcRLdvTZSL06bhjxtMF3rV5KCR69Q6&#10;di+iUGKAISOiBjPpO8gxjx08ho4tdrBQxVVjTo8sOIc0xPywM0xpNDM1JXgGThv41HrdnGOM9NP+&#10;42WTaAp7WqWb0ixW2CTHDU9fM85ib1LtyLRWtUpJiDrD7OxMMOAHu2LSkGfodcsIIS+PagQwW4yH&#10;ncBX9LbqoMJoOlB1k24yO8XTBjDjLaOXweVRPwETkbGkMykF4dehWyAAx06BWIJQO1QWJ1qCWEsN&#10;cXMqsTFZvRRu+Lzcv3dHMn7axMqjWsOodraPOSG5CyqTEu5phCqkp2IRLp4oKnQFtgfovssHteiV&#10;l1+hNYM8Cm1imbbw0r0SmgHblsXDqApDrxnauF/9qmYRzfphKSK1CaOOvhuItgjiqJKO/4oGqaJA&#10;iSmNxY4CJr1GpIDEZY7wyLIXNXx0rHDAHLYjaPpUm067q9apYu2I+wiiWbahKxIPyYtDcFFZgvJL&#10;ClEKMJv9ZEesQs+vXpBGG/MtDicg2UniBBMq1io7hVIHTgU9Bv6GP8tmrw8dfkskPELOhEgSo1gi&#10;E9dtQyaFT0C4osa9fe/etScf90R9gSiiSsbYWHBkjD87xqdgErp0uAyg4aXrZQs5p1WKQBm2GdrJ&#10;I6Bj6mHAoujpCyBiwETF8e5eDq569hSIadipOT0w2FpovqP8SGiS1KOUmJkO45KCLFmhlMFZGSpe&#10;in701atX93c2k0d7qHVRmgV8GCpbOJT5eax0BAUq3W58PF5GxVEkBHWIrhcreTI4hqNxK0oeFYOh&#10;iNmGoRKS62ad1QTBDPwpFgpu3L0zGg0x/mC2mUQXq0QqXKU5wgAFfImpibl2s3/v7qPXXnk74B8h&#10;CUOSg9XOAp2CNzU9HYmOWB3S/CIWsYCYRqYiQWQYVuDG5g7xh7MfrjFx2O4w10rwT5onZ8fMam5t&#10;bLNYRydGLE6moWpdSjiItPSnwH6kOJYOghBHJPhSGWFaJoKHnMvtWhFhX+SSoIFTYXNo0nXRGy37&#10;e9sooE7Pz288fBjyyvj61PycyeW8v3ZQl6LEiN+7cQhBx2N04DVpcdudmVLlpFSzeQINMl5aDAjN&#10;cxyYnd2S7tzVm5HQJImU+HM1q4/uvH7h2iWf34MEKD1WAtkLz38TlBh9I+qFZq1Jgry/eY9H2xm0&#10;DOJ6K1wTEbVTmogiqSI+8E7swjmmgDpxdxI/Y3i1ExPFUg5VtFAkKFG+3zJB14HTwGld0UcQYx+N&#10;wEUjTokAN2cyeXun4Y24PSHX+sN1gK908ixfyRbLlcTJiXSajo6fefZ7eGQebyASHgVBrOaqgajf&#10;ajd38jLgQeERjEbJ+JGMYABzoO8M9G0kSTceraPxSc4A6oNNKRQNYpbGoWGZsWc5IQhPkRiWpW2i&#10;AIpYHAAcjG+99VYI9SZltIJUB6+GbAGtKDo83HvyLAE7zWGxc1ZwurA8tCl0loKUcU5UaMyk5vki&#10;aUefPyAhSH4vBihKpFS51JOdiHoTioUEdRI7B15PHZFhhDFDX5ngkjhNkDCBjQFOuxiaA9JTJzXf&#10;zXMmQLOe5C7Y3eArMooniQNFpzZ4rLQbdDs7+3kwIYt5+dzq6oXzoWiEw4PISGCVUSY3T8MItywY&#10;opyFcyBkcy4LvhiELUpVsgQZOBHhDNHT1PUMDJqIMpNSxpSOrMGQS2fIVwR4t4P2MXC5e5qGrUzS&#10;QesBgc0eHrE8PfAngf2RhWsxpYE1Hm4ElGtdTlbZDRCJRDeyv7xynm4fSHyXKGno16Dk94fh4Ajp&#10;AWN7uVLuhe+8kMqlc8U8O4WhIQ6M6zevFkvZw5N9eDM0+nmoLMtbt97K5tLjE2BXCAZKW5PEnUYb&#10;snbEBPlXlNPRdaZaAJaXbIu7p5jWckhSO8GrqnWMXQWUonjVXiXJFrmHGBFSeYsMBOEUHVoEUale&#10;xD1HptNZQHyaEGvAxsAqRPYdtgAms3ReoBc2gMGgTKG6yawKE19OR5qhqVza5XeSknGjlM7gKJzu&#10;pIP8mV2ZTeV5OBy0oiylVBxFISydw34gFhkRz0QUHI3IW5wBiwrJROScpRAidUCRjrcASMxqUQoX&#10;smy4LwS0QFupmtTMCs07ZPtExZ5kWtpYwNJOcbMgprHPuRhpe8FuxvsPlT8mSFTrVAaDODkbMqvB&#10;hiJp4JNl8AJRQJwJrELzEKcLiy2ZzCAVhgxHLDTWrvW+8NdfAAn+6Ic/ChL8mc98hlb4n/zJn3z6&#10;058mIQOHePmll5Ak5NOmJiexJZmZnnRaBrXE/dL933UcfcqW/Xw1fVjsja013vv1k+9bO7J96Rtv&#10;/emff+H/+ydfe3FjrxlrPv6p6Pt/5NL1aytWOpP6E70u7W5MFVPv0Rmv2oZ1/bBodQ+dcnpYGSDo&#10;1rBu40aZYaZDDHDYg0ibyp1Nz02gEE0ixX8THVQFaqLUhbzWwfGBw+00olHU66TzGbffBUZC9OCR&#10;t0WHXwS41WA6Ga0o9fCAyas0mWv6OjwTIY273ai7MX7I3hodi7lQIXYg6NpDeCKbKwJa4HrOS+UF&#10;0dFD4hHHaIwUp2dneB3wu0Vw1ewA5Gu0hDjJNLTo/iFDU2eApI+6L+cKY+DVBrAQsdWDABDFHly6&#10;ZCJNMnT/4W1l56oH4azW8M5t2z22fCVHsxUl7WoNoXZaHI3dvX04tfDoFVurBLeTAl6Ua5gakb2g&#10;JpNghnQ6wXAAt2lAfX4WF7Sztw8RhQ0O6QLHhtdfe+0f/NiPiVxIACPqSVYywZC6lPiMpxMnCT8I&#10;fJ6jXz1mYStSjhK3BcVBnqBNjYa7oFsPebjrGjSs/MFignvrYed6bT4Y1Vjn+jBpxhlL4PkBkjgQ&#10;Zmo5Zv4BjA38aJr79DTU3D2mNzW311dtNANhgj8k2BavD1kJmpSoylEdynmRL/A7fBXCFxsAdR6r&#10;3mk062P+kYDFHbA5g+xfCPu8XA7FBpLHvQrsl8RxfHaSXiunPQEV8HqgH2B7t7W/851Xv4PmL5RK&#10;ghGYFAxkdmJ4ItJnMpJV2G0HIy6/1w/lgGmOUqZqDjgXzl+Lza22qY90g+z+vUbprF1J1wtEua7X&#10;44Tg3KrTmyb49M5O94gwVRwCGUH8uf/bL6AeS8bqspnvvvXG4ebawfp9nNZOtjcm5lbu37kPRmil&#10;1sPBgtTbYGzXZIBJb+rbRMOzTU4wObMIKYJiiQBW7wNcd+0mPVIwDP8nE6c0V6r1cjabiMS8gw5P&#10;rY5rSKtFHoAvD6UjDfs4QzAvfefFra01scsOBDkQGLGFjC8kaaEVyP/xWAGx33jzjXfu3Jqcmie4&#10;WW1OZj5aGGCUS02gYl339Ph0b3e/Wq7SW3V5QqxCOqeVBsVzmkHIYVdfyZZFtUTm49CrbBPHOnoH&#10;6SDNFtri2cQROCf5XNAfgRoCsDQ2DjhfBrtCF+fCzSsLE1P5ZJouP54sjWG/BqRHQ2Woq+ZLSMII&#10;2EyCaXPAYAtFY4hIiGYICVuNU1/s6PsNAzIKV649azKwIsUrKJM6xjTz8vXLRFOPzdWqM/ZV2kGI&#10;bOU8ckCUKN0mI5PHSKU7PJahGbLyAAIZs6Ua51rmmCgFrbZwCO8OOSNJ9jmzQ8wYNhtnxweQdm7f&#10;vQWyhYOjMgwDsTOUGyWdHaaroZMbwAnOFdMCFcj0DaiYdXpmslwthMcCR5n9YCRsGhjHY6OL55eo&#10;ElbOXfQHI8RxhbFjdRlilqiYyUGEGpnwoupbSTEhIGrgmAw121XatRhMklKjtM5JQFlDJoEWi9bj&#10;IPqLob1KQajPIMS4Am4OBqIPIUOUSbrdq1cuQx7b2txYWlxiexdyOdKXQrGBYnuQHpg/SFSeik9k&#10;05kCo62FAmcDn0DSs7q6imSDUHOMRjo9wt+69Q5z74xnrqwsQ9k+PT2hSIbVoemOk0pnchmGIXBH&#10;p9bktUK7JlO5f/ce9cBoLHbj+lW+DMalpvYkKZTKnIQ2hHBLHR83C89f8y7kXLx79w4PCuxdzCXa&#10;vdNEenN7a3xqAjdxaIvZQh5GAM+BYMrZSQrPAUmspFMQHxvnPFaYn0yrGXUmFDfIOGV+R/B5San1&#10;fXMsht4j2b+kV9L4MJtPjo5F+QaAdNDb2Fhj7CPfKJBFKcxjwAggY/vYrwRDPkoUZlLm55c4ZRG8&#10;YM6KNgUKZ9wvuIsQiivgT/rxWCidOgb1QJ0CNPn88mVut9yoOz1OUVTH0c8wJGdCtThfzC8szuZL&#10;mS9++S/HJqJ/x1WnfVZPpxMC+UxP0KmUfNrBVDydPplvh3JNZ1wZNQK6CIOBfJcbJJWRpapgKx6y&#10;MoaTjIRVChIGbKOoylZyE8lCSEAZ40UDrsfwXUc3wNqoxpgWN41YBMcDnyINWFTdUODrk8GgICpD&#10;bMVcjjGZBrHC4WyRfWLHapYxW8oYtBjSxRSZHTg3Otp0MznXyUso/hlc59JAVoQ3reYq0slUPp3l&#10;Z7Aa4UoDA5B1sSpG47T+exp3kw4diW9F1BP0wixWgoNMw/GvQskS4SNh0zHgqdQaZSYLLIGVJV4K&#10;TdTSiYQ6KnX2DpdBWgy1WeoN5L9ZEzJ7JVR3cCytXOFv4PCSuHGSEQe6/Q7/gRQUSgApOlDOJ+xX&#10;DLNIMyIBatGukOthpIbs6lOf+hQf8uJLrzC2BMX78uUrFy6cH4+PGtqZ/vHXrFs/1Dv9b7v3/uLt&#10;h6nSyP/79dz7b222vvHCq//pD//rn/7Zf3v+tTf3e5nIdfeNT8Te80MXZmLnQ4xs1mqFyn13z+Qq&#10;z7crH+o4nkLW3h2oG2z9Zq+JPg7HJHkJ/4DXDNtD1DlauARbjOiA46PGfCcClaxMtLUIdBAnmLcB&#10;VGDEDDkmI+rTvXZkdASVEKgsTExTxLNF0D0CuUYXmZTVjAssSwv1ToH0hNjHymPHsSbArwQk7g9R&#10;WIdqDJuE1AQJdLfPZbFzSCBmhrqjjiKBnUqaRULP+yClpz1CqQYfVHLi4fDg8JSJVZItFjmtM7iY&#10;Kgj0zRxvHgcspciIn99RjkPag9qS5QGBjyUfC4+anbqdvV0+ikSKCxOH6VhQb0ctZYAWMYJMkUjM&#10;wwV5HUC6LDHYyXgk00qhScqLJjWUoRalE8vIKH/f7LQoU8WEaTik71OtN9GUYrOIjMRQd+XSJUW9&#10;IJGrKhUSOlkibUppAV+YWxiNj+GlJRwDP8gNs8/icEBjgUTHPOCLuJGhLTBsDivtYbVjqA3xGmVg&#10;w1yF1GSCXqiz+d1+mXMyun2WkH3obmIqWwFSHFh6joYORFDGmYU5oMR7wVCY7BVLEhrrkbBazCIO&#10;DN0wFIDlgyAtEgIeyGRwB9glfBNVVQ+TheFgOjru1ls7DKsJgRqsW7D9TqnWBnCJBELT8Y2D7anJ&#10;ccRKkM7hZuvtZq5cGJr0xXoln8y3qnWf2XFhYTWdR8KDXW829oj5WCeVm+0yu5iCmeK5WmxOz0NP&#10;Qq9LDney9XB0LjQ6HYyNR3iwJiNcrybvpNprVIe5NGQ++97OEcq/zCMYf/V//TUV9ewMZmI8d+nq&#10;ldmL1+fPXdiBNri9bugAjQi/CmSr1qxaXcwoG9w2V7cqJP9uE+WCwPj0DGcNYZqfJLM/0C+6ncTZ&#10;abNeAet+4+03ao0yHXcyAYcbI8YiLjzoVBFBSKSYj2ehM1DHpCFnx+tv3HI5Ay+++NqdO4+AUJiM&#10;FWYfaZ14k6F97JxfnL90+WKlDLRmoEDP5JLQqRPHDP60PX7nwcERCtSAq1QGVNjKuLdKU4mRx2y+&#10;Mj27EIxE9jZ3c4kUkkuMcpKsoMjT79FkHWyv3wPU4OJBlVGQkSLe6Th/bvUb3/gKTC7MtPYebZIs&#10;8awEgEG8eDAoN5jIRBu2xWQfE1zYBoExdztY6fSjkfD01BStYhxGwCwb5c7B3jHtiPmV1Xh8kvCK&#10;wR2x/mtf/uv5+bn45DhdCTTNyCye//YLnPrLl67VUX5EMUvf37z/li/sJfkRwRvob9L0lXSEXxqj&#10;iMCM3Cs7hx1FYsErgCcOVC7Ypt9/cnaKqAEJ1vbuLvuetpRQjJ0O1NQK9bylax02pC7PFjJgzoRv&#10;+jI08mi0YAjIIQovIF3Iop8/NzPn87rp5YMcSMsCtSQij96G+JQI1J9mHWhQhJ3VXKvf0vVI8k1D&#10;NgapCwczujOwGpGNhZg5OTHFA4G4IBdfEnoEsDz4BJcEl5y6UCvoKWuIGuikQyNjeSCmIjPt4lPX&#10;N1sclPtzs3MiR0yCrDcwkjY6ERd3BYE6JH7BgGFXSmtJ8W/oA3IWskje+753K4SfpoxdvhgLZ5sd&#10;nJ3TGrBBxABamF3KJTG5DfUYIoJGuXjs8Zu44/HwOT75HQBDUltBRRGYENYZVyveEYokIbNC4iJn&#10;JC3jrEIsnpXJNzJdxV9qY3TwLvlGVrbWAmCFizq5Ufp9nJ0EIIpt2ZhWRmFkgpWP5V81sjY6lnQl&#10;NI6RYMwqGUVdkFtFaZFqATMXqthsEequTJVquSy3pthHfQtlr84wMTZJxHz44CFCOBQj7AVEaAXL&#10;hXAmz9V68dxKvpAF3yWZAGlmOBqdMxAUbg2QhKvirbHkgHPU1XUZmIDqi+mQmN36g4D5fCbbVvQJ&#10;vR4DdrUU9ZTFQs/GQI1xKnpeQkuSEFYVHEt1w5QhNYUmxlMyuySq6zq9SMmToIPb8OiE3q4G9/iH&#10;b+BBKScliA995pPJysg/yK5EGYJ8UMjgInQBEw/MjDRLWlCYH+dzHjdbXLRd4M+BiXBTdMl1pHYK&#10;5KZJgXGhjLhiViE9GqGNU/+wv1h7LDnWDA0jukjgsQzTFEpIkjp5C6ArorZqNOIfDwRLCaE03GHq&#10;ywiXCC7QYHJIB1DYk4qiTiOSGMtzYJuIaMLkJMsYK25+rsg2SjYJFiIMRY5GUiKyTHhgXLzqsRj4&#10;KUKptsjQD8kf7B5gNdabjARRUAlj1YYqCoANWGksFCMl//prL4CgcFVf+9rX+P23P/OZK5cvk+vf&#10;unvv1VdeObe6wuQyH9JK30u+9HPh/I910g8P0taH3U8dmr7/wUno7btHf/zZP/uDP/zs86+9tlM5&#10;NI63nv7hyff95NKVp2cnI/7dl6sv/dl28mTX6wORivtMP+ZsPz3wLetsHCI77V5Z3An1UHBgq4Ko&#10;YfRbIvShLmgzk+fhttdmoJKpGqbIpfdE/g52iAOJyQikQRdJeJltcWoHxssXCuBYpODsQSAMZjl5&#10;2jTOZHYPeyWzATsyNZjMW9GRY/GNatcIs02gZeZ2LWY4l+VqhdY/vCvgb4EOjcigsC4wjsTDmDzD&#10;Dr5IQBalBvF2hBVqnJxialuMrolOb775+uTUBKQatRHy7DI1mwIWglZfmFSMIIbdGRwVQhMRGP4o&#10;y/fO3buxsShKGjBkisUyC4PXB/bPTyef4MkEfUHqIhgRYxP0ZyXL5H0rtXTSa7rGwlIQJqgDzlZ/&#10;fWMDNJUUhGBChGRxw3cU8RSTkWtW8qpxbkesCfWiF0OHlBUIaZVoIzxPE/Psdb4e443NrU3KAKkn&#10;mFbpdFCiMqOZzb50dgw2MYZSVD+XbLpeL0UFFQlbTFZy33wrjfOMw+T69u1vLF2fDU343BGHztHv&#10;t1EFbMO4YA2zrsQJQIQqAlwYZQwnOxoFY7FRqkRNvkQ6tg1KL3r2IpTK6YASBd/L1iZqQfmlb7I0&#10;t8CYGF9IbUEkVwZvMA/gOliKvfatjbUbTz1FpssWJrTwaPPFEgg5aL3AhCeFDzzzvtmRyWGznyiJ&#10;i7PPiQc80gQwAfpBARml2SibK1O59vgTLjcOnlgD0QtoD4U5I3iEVG9WS2R0dHdnP5dMzy2MrZ6f&#10;RNgMrz5aCPjaGT/1Iz9M0c8LQJCDGUj2vFTAzcbShYvT8wvf+s5Lly5eqOdzdFOmZifBRVn60clI&#10;z9hFLhI+O0A3o8uiWitUCbAmcZYguqSSp8iyj8/P0Vo+Pju8cPk8tQhhvgmOOdBHgHYajWI+Q72O&#10;TxDCRDQpUBQLhkZcnqDXF3K6/Q/Xtl95+Vu8PyyiySFYlIRTyabNBgp3xtHBX7F9bLbKJh0qcHXa&#10;unT0yAw4xSEVHp0eMSlCYs77IBuemzl/4fwNi9V19cYTuM0wX5A5OyqXCkYbRvR2iE31Upajjtcc&#10;Q36deSHpTPQ21u7zcBgtfurJJykm2A9nyQSbmlIV1iuz2oJdweZBO9+GirqEVZ4C6nmAcnvbCJkK&#10;V+DizUuhGFLprW6zd+NdN2kRyESYob21vc5pef7KReiK0lw3YUB0mkyejU5MWR1uBI7BdQupPZJU&#10;YNqOvs5aV2zvLouNH0p0YM8jqCPqhcgpd7sgN2PxMUhIHFTEAI5qJhxn5+dBmKhctnd24Cgc7O3z&#10;vaIsjMINPfKhMJ/seqeJrhXy2W4384lHR4fMj1OF5fLFvb19cq9ELl0V3m2dgM6xxHMjJJGzGo1o&#10;vRp8/iBiCUSc9Gk2EJWA0Cqh4C1Cz+wiD3PivBJ/kF2Ry0HfRllRB+VLc1XT7oK9SpMFLgJhTaw9&#10;QdF406gfdfuH+8dcCcLczCojUgxWh5MbUZWTilhMScLxQ/EPjkII46yihmNNQiCIijsTQvA+LQHl&#10;wUG9YsBHcxHhcVE2iNFHo8EsocpK6VTa+E8oYyktBgt/YJ+zM0mDtre2GYQmDtJIiISj0Mkp6uoy&#10;KQh0jxW4dNLFuqE/IPuE1MJPYQKZt69SB/ZNR0TPcfxVdiXSm7NYISpx8WRgGumYnqEYVngD21s7&#10;d+/c4wdFo6OkQ6QwbEz+Ey+OmCizk8jYBUTxXGOR8/dI1tAf6upQsnVBN6N+bQkvVUlPKYyH20eT&#10;CQcO9Ivordy9defC6gWankCAtO3qjRpeH7Ab+aEyqM4xxe1LNklEI99C1R21XWCkJvoecjZ43ARm&#10;fjSkk7A/SjLEvMzZ2cm586voUNMrnJqcRpOCmS/wj+npGT4R2F4KAz3q59I55phQ1ocEG+RWhdIu&#10;cwDCwxMih6aQSV8CYqyYQPdarCVEZYBnIDZJgSusKjpowHugSughgQUziugi/5YZVSyjoRJKAGTM&#10;B+lC5qR4DogrAD324OCcHR4xbkcXGKZOuVYhH+UTOPKreMlTGcCR6EkQV7rQcnrBayEPYJEcH5yQ&#10;qaMjQ1dFWGu9Hkdvb9ilo1RVhGu6ogy+0dQgF+es0kgz1K7clrCdAUPULz6TkTTpk2PHBJcokxEn&#10;RGUvSJTjG8+dPyfMQrOZw8+FGq9X7lpzR+F7+bn0c1WqJka/SnZL5kYh4HEoMkQmYVk5CfKFdNtl&#10;alJnwOvT7wGPjr55/zYOgbAJf//3f58m4O/93u9xTDxc2wAkvnThPNJEIsy7+6Jt49PGwld2Cwtv&#10;Vv7x39z2/N5nv/7XX/ir3/nd3//bb764WzxpWhvP/vjEcz+9+OSHz5+/EAvSdy0netW8te45TLQv&#10;3fye6zd/Kup9Wtf1maQFV4AG2xoWB+giKo9tIjOJCJr4p6dJ1ZrwIP5JCtSrt2vdJomRZoLE0qJ0&#10;BR6BSvHWm28h/k6sYCWL4HhYnBZVv1hkFNnmWAsoKNQI2wEdc1IrONhwgFixPDSyfBIvNVXKlpHh&#10;ZX6xPbVsFewKjJe4NL8wR5El5C+K7Z6BvIGKgmdL8spD5MN5a5DB2cukKZI0C9UEOqZD+h52mr8i&#10;U+dygvpIkoTbjOrbm0aio+SIpH0sAqUFgfg+BdUQ/0ROqN3dPTIk4g8rAqKFIDZuL9So5GmSppg8&#10;BZg47Q4UW4K8toS0KyHmcGRzzHMjlFITkxPsJsyJAezZpKj28LtWhhFkyKIgXNJM2T/YJ3eilNWk&#10;7+gMEiphUNB51iYwiEv8IEqH0cjogHnKvoUJYnSXlYMnolMyv8KPFtcKdlpXdOdZb/0Ws/GIselc&#10;ZnfH0IKtrpFwammSBCawZMyFZ6HqjQ4XIC8CPRqEGPD80BtwWAJ15mJ4vCSyqmgU/pPocUJsLeUg&#10;hkpVZneW843RiRhqwvVKCcINOQdnMdk0YgE87L7DlmxUi51WfHqaDFnqQIqqbp+mLe+PiZ9Ktb4y&#10;Oh/xhcw9o8fu2acuRSIgEO3Q1+yhWgPFRVgBhCk61cVMdfnCxTojfVjrSgLX7TdlmExNIRt4iRST&#10;b73+DsHn6vXrVFaMoM/Mzdud3nKvZCSGstOo0YWsoxr7FF6M/MOx3d3Z/uY3vv6BDzznCzCdZMwm&#10;xR3F6rSFR0IAYUz2IRoOkF84yyZOjkEaR0big3YPugnLC6U9BvEamLcYmFGqjU3GwGLQ24PPAVkb&#10;fabl8xcKVdhUuUouwTGA0geTZoFQiOMCDBJUgID54O6bFy9e4tE/9eRTDObQf5Xj2oZTnuitI+AE&#10;ASl5ekr7zOk1kQbxLomthEXOY/ybQJI4lkZj48V8833v/Vix0CiX8ZCatjtcl65eR0BkZ2ezXszU&#10;KkXGrShnqVrHJxgJgXhHflmnG7p3dBD0ukv5NI8WhHYSov/KCqjvPt3p7e1qoRhwucv5AskW64Zl&#10;TXuFeIk0NqfT2ekxW5SrwfYJlk86kTg9Ow6NhMTT2YAbQwW9Vr5r5cI51bIDVjX897/475TTc8vn&#10;SbQBijlxz/bWYBLQzijVUzEUKUuMlUpZz2757pQQnfAeumdieMJ8OOEYxI+uthjicVbBB2JWUUls&#10;MOzN2oVTINRXrK9rVc42Ps1K3SPJCXUceJSRZJzODK8M7J2ITPkO7kI2U87CXurtHx1QKBMGANYA&#10;AzjheNdqFB87Z28oPELiVUqXIqNRZqfrJeH88TSdHmlYQLAnyuPuPj42ofmcEN2Ew9hqghsJJuQQ&#10;zxT+EoqEMFAIun1EfcSzZWJ8inTz5Zde5TgmcMB5Z+WJ8AytDvYNqk5sJ5G9DVCnU2VKmSXx0YK6&#10;FdOLr776KvRYXhCzsLNzs3wZ6Kb03ZC8qtZuv3MLE4yZmWnweSnz1ZFPisID5Iup/7g8hjBgP+Sy&#10;BcSRp6amEd7kCxmiqdTKSvqBe+nBjuccJUtlKxF3xHapIS5yRE/EDlZWVvi59Ar5T/LKclTdBdx2&#10;+XZoHI/W1qDVkzqjOQfTBSNY4bd5fMCNnN/EcRILTggZZ+MG3YwjIA8mI1HEIO4LEVG3n/TUTr5f&#10;rJbg9DXbrdPECY+C9FGAq3aLhAzuWiwkJAyZqDWY79y6A24TiYXZU0wtcZ3KM0e/uLj08kuvPP3k&#10;U6qDgLwN1AAK0wHFH4+aXFOb1uZHszcDvpCoQ4uFRJuZZ1R7mUIgmdayK94m3SWp8yyA5SIoJbCB&#10;lOhSiWiWf3wOGSe/q6k38T+Rj8KAyUiZjnCamPdxLDKiMTk1qVnIaamV9iFkWnK+iM2UTftkgFVl&#10;fiMkaAo/4YITWjs8B/SikGoZnB0cUUxyBmOcisAyu5RDX4MP0UnPFXOMVQPlMlcFwxedDpYliRbN&#10;AsTl2Vf7e/s0/mS+SAbOGmY7AhIWdNVJSkmz+BAMhuHScUSRj3OiE7TYmLCBeUqckfyZIR7ODyHL&#10;d1HuNUHX1fRFReoT1QyLmfMebyhyqTPIhQ4RsJDZLvRRzRYl8aCDj8iCZ40RsrlNkAyWhGbNxiMC&#10;Nedn8WUADHJSBpGyRPfexKzag3sPzlJJ5gFZ5L/zO78Dgf3+w4eAKNeuXF5eWmJlvvXlz4wX/6mj&#10;8eLD8ke+tHvjd//LF3/7dz97e/O1/mjWvtxYeXz06E713BMT8xfjsRmsVQq9zH7uVJ8pjLXKNyL2&#10;H7KaLs2PX8KiPp8/WN98K+7zdQyN0YVosVKwdsg+rGaIqC1jr9o3tk0+K5V0yGP2NHWMJ7RPD46Y&#10;WankSz2kuEl4qZoGSIO0QHHoPnEj2GeJRxbpjh4HAi9/0EiEPBYeIEcPXyMVdZvFyYQHPoOOakFs&#10;iUULhKEKevow7aSFJPCDUNPUzD9bCUSWz5memaZzzbIUeTJBQ/QU6vKawD+UhiffCQTOfwLL5NmS&#10;1JJ+US3LsYOxkmQ4TUYXmfyliyX5gfxCb4lxY9EvZMEQe5ngY3iCVJjx0tHxCZBLVhT5GRK+0AHI&#10;9V0eTyFfhExIyd3BvMQXAFpjqZDhkR4q1Sub4lkJ9ZP7paFPJorGB5dEIcon83KXl1dEtMUEpAcQ&#10;3uaCVQAUky7+QIkuFbhIrMlYJRsTxWmGRrVJIJlAHInbBg74xAMTXT2cuoUWKRbilFWUQ5DYEFFT&#10;Iz5wAbO5DIQ3o97S7DXs+FcYbDefuc4eZVmWTmvseNIzAiabk6etNMZkFkfFDSIAfPQOJezE2NjJ&#10;0QmFAf9NZJaVejAnnVClxaYsRZqrTRwXMpWp2XFoZG+88h0mn+iAIaVg52ZF1cI6dNuDU+N9i+no&#10;LEE9DPVCrKVSGUIBQz8EBeLquekVah+XFftG80FG5MddLr/OYIWEQC9raOxQHfGzhK6aq527fCWb&#10;qwqYwlebjTY9K0QmiUiOgYep5GF7UxYury6IaAODVvnC7t7hoN03/tpv/sbanXvEeggEaw8fMgcE&#10;6HJ8dEgApQ3EEB9go8RFJI9R7Yds2O6j5UVQ5lHziQAUPaBAplFAI08PwK5ozLE0k2cH0BZOMmlo&#10;faVyAfMuWNeQ5mjrUG6RwdDWdZL7eAMOX+Rgf6+SO0XphAYi8jSapcNZ6mwkSEdsMD42xhfyjDiW&#10;wOEJfKxXrogodnC4lTpI0o2hjU7XIZvLI+/JWxT3FZ+LTh9NIpfLNz21YreEsplKrdKkowyoQH4T&#10;DAXOXTjvG/NnUskeGht6HYcqoqYcy2BwQvOmX4xOjFE34bMKjzg8MjIxRoiEejfiD9rgzWDGcnqc&#10;OT3tNDpYoTKDrSlz8HPBj0ciYZItAAl/OJpKnhUzeaSq6EgC0SPlhYZR+jhTqZc5vjiKKOsxdUqe&#10;HMcnpug1w75ioAK7lXYjR56KBYLLR8KG+yEaa3jO0J4gosr/2PlsVzF/EJU/hmnJTsRQloMcNgcC&#10;dZyyBAlmAnb39rxMtchqFs9R0GYNIsLohlOuIf4bPeomGwRZkx0XDJie0r1B2MWJWkVgdWGBUB5A&#10;Jq4H5+CM+p6QjYAFNiOw5kWRSOEJIN68p0wyjZFTfJyTRgdkide4NLvE/ozU04+QDx8lzjJKoUDD&#10;YCieiL8cyQzQvfPOO9gIEj5ymaLN7Mik0PkcfeedW3QQspkcOQ3OdxSvmWQKoFbJFBggl6Bxz23S&#10;OmHKCXGKAL4iaiaOpFxLSlTrcMCPoNQDnRYhPlCutTWZ9VMGW3QDV1ZXCLV8vdjWuqn2ZN6H6gTr&#10;PWAg2NsHB4dwcWZn5tii/hDW9C5NHUMpJuuBo4jywFTcEV0YHixVAW/88uVrigghAVdsFosF4rR4&#10;DvZ6XA9xCvUX4C6ySootPgoAlS7t8dEJ1fvczAwYBd+lBVMqv3CA7qEAfnwgRzWbPIUDl35IfEzn&#10;c6RWjEbyTyadGJ+YAOMGIeYckiaCxYyEE2R0HGlwIKb7cOP6TX/Yt3+Injienvk5wHaZKcPzbpg6&#10;S125egkBFOF7Daj1BVxhLTGtRN9B9Aa9Xt4jJTqILwOe1LUwHXmZV65eJ43mIfB+AUhokPFkzBZ4&#10;M8LYk2SIoCnYFYgqo2+AbvJYJAsXLAfutShok38TB5SzrOxFMa+UDqMoc4o0KDWHSC0In0QR4b5r&#10;fihqIOCK4uCGPRn/WBwuOiN8DUcCJ2MHOKGSzPpF5UEyNGaZ4boOGJgcmmCPUVdAyoRhQypLRpZK&#10;pEVLSmmyAGyLOujhKbU110wBAzOEi6SJSnZFKUjzAtcscc9FmkePhA+QSkn0UW12UiVRThHld9HG&#10;ZCkCIQjbRfwMRA2bP3O68zXCS2fGUMbOBaLm5zIcxjphEIozlcXMsQeoIGIxnRZAMkuUHcRd820g&#10;FrTfNQiQ5UFaz08ge+Bj8aejHNYPQFBinOv84i8xrmFFvf7WmydHRx/58If584O3n7c9vDjl2l6v&#10;f/K/31/8N7/9+5/7q7/pxXJP/Gj0A5++/vj3XI88XXC2x5eu9/0TWaPFoy+PmPrPeHUf9VrPO/VI&#10;B7VcboaDUgN9va2DhttHz9tusCXqp/fX7qdyifhCpG2stw01V9S2l9y8t3273GhtHR8OrMOIKWCD&#10;z+MK6vpDZricOtSyhxa8WztGe8dlalscOufM+WlqDJzjeE3cHUmDDAaqBqvEsb9zWuQ4AKpE+X9u&#10;bpJqBdsYwUUJmnChGGaCBYIxdhWqj1gIgHjxOngRkFyv37jGMUdSns2mAZcE7mPZspJMxuOjI94m&#10;X8/74u9pG5Eo0HRH51OqAwaukdp3c7RJsUOaRRbdbFT4VpKzd96+w/aNRuNKZF/2rEKbBPWijPQF&#10;IsKrG/Sw7oGqAEyLgDtWr1jhUSNgO4iiLWiNeKRDx1RWnlySTMpQWSgACTCVIkrZ0guoyeQHg8ms&#10;EK6W7vxrr71GJGcP8vM4QLlZlgcJIsk9f9aGkRVCbwbwFpIoIHe+7LcGTbSUMUWzIeMigikSu8gv&#10;yf2J1QouFT0/clmBpQkdmZB9vFjPHx4fWPQ2WFOesIsyqZKGnzw0+wwEDbRUhNigKj3Rb2MPW8TH&#10;k+KZR7q7vQMrdHREYFdKVbg33Cw0CblaKbkaaJ65ZNsKXF3IVHMpzvaaxYlcX2X3JIFM887p2V4i&#10;sZ3JHqSyh0fJeqmlaxtAq71BplJkMooSBlU6VF6QCbUYHVTLqJDiv8ooAeNx7iCKSIj21WBwOj2o&#10;C+GtMEAKotcchkfj+PF06F7JoE3f0BOVH5m+EU2W7v37D37uZ3/6W89/NT4RxnA4nUkwbYItJN9u&#10;/Ge/9EvaEBN3z6lJd4D4Vq/WYRDTMKYgjbEjYyP0dGFr2NzoueqB6PW4smC3Qs+Bjnijgy9DFdH8&#10;jq6CF2UhTZCFGlYiMhr1QKPk49l86sHaffxIR2Ljt27fZ80JbsB0ZbfHStKZrO5wuFxIZ04OgcRk&#10;nCKTwKS6mEozJUt9THNBo5iIubtdsCsYPGTrb7z2EpzWoR7XJKpHEgVpOTMTi+RaMOKH4gdDIjYC&#10;mXgZKKqQR7ZElhFgu9MF7YadpncFrRx1zVLN7fOsnDvHFkTGkOLEYTOjTRL04gc4+Nh730Un1eHx&#10;OwI+vGUYADa0eyNOL4xEv8sL9AyVMp0EQmOrBF3IjXY7TMMCIsJso8SsNtpHu9uIh5nt6NzYwMCJ&#10;9flsqtvsP9i+f3R4SmW1uLD4/N9+k2J9dmmVUJ0EWTGZkkeICOCJ0upbKtSpXk+wWiWjQwIAQjQc&#10;GpnTZqHSpyBZZGMwqQ6wxDk3PT0FJkQyA8yTK+QhhzGKIPqWrXYhlycE8wQI1ixPWhIo5lENsGkk&#10;1sP3xclJb2B3mYc4VHEWGkithIGrzNTIXQgQxCD26p17t9FXhLeUz6SJIxxIsiB0FqpEKB0EmrOj&#10;U/4cjvtIvUtpENIe3nBYRzMPzG4kxGg9MpmlV9zJw5NDDo/9gwNhvF04T/i7/c496KRUY/t7BywV&#10;AoEYX7QbCHIuzM3D7aNbT74NTgaoxvVLzLXZCCLY0wrk3pH0cXFpkX9FhpRdyvNhn29vb6Ejz2kN&#10;BoZ6E4UE4QlFLoQe+BoOTsEYRORT/sdlqAaEoGgo/YAqId0OfMX5h9LJO7feBo7S2DPCqhHjW+Rm&#10;ZGwQDVItBUZMFyoxd0owkgpBWplWbFlAGbk8kXPs93k7lICczCqgNPZ296jtyPYw4WL6D9iJxU9t&#10;rbnrIKBFDsKDkx0hKpGDk2QiVy7mi8UmFiIe99HJcalSGYuNALdwNvMthDb+N4pSRk1ELBfnF9nW&#10;JFgAQtlSFp4sCOX1GzdZnMLC7ok65fzMfDw+Uq4wzomNJlij8K+x8YQbRFcLOJOEWM22SQ1HGkBq&#10;dPfOraWlxZWVVVRS+KFXrlwhdWCz81hA3Lg7TgVN9lNxSHjpAnxqM5KSH4nIFZxWCOR0YWSEXgS/&#10;hI5mYnYZPrtIFUgeRhsC4EpGCzXtBu27UfNR4hS0G/gcfhd+N+g++wUwXpNH4SjJHiYmRuJg7XBd&#10;GahEZ1XGnPtGSFfSmcKWstsiSaINAQzGTANvB3k/ejpbm5tM9fKvYqNks0H3JsuMT4xWZPSzQBlD&#10;r+r07ITkzOf0dZpdesRbm1tIXrNU6CTmGIwVjTqCpgRl7bBX6qmSIvOgeJbAVJoPtNLZGlBzoxtC&#10;mD45PmWzCGldL/INnFKIdioZtCFvkEXLMY9SBmsJDSdZw/FRbh1SizByBMQyDEv6Ug3nQUFz+cw/&#10;+IM/YMjj5ddeX1lcpBXIyj95+48umf637eL3vpj6vv/9d/7zZ//yy9alxof/l4X3f/g9uob74GT3&#10;weYb/bTXXAEYvz5q/6CpEdG13OSM+4d3dw7v+ILw1yvbO1uEAvhn+DvjlOvtO7r2XmDED7ojqrai&#10;xdhSpQuWsiZK5ZGRaaAQNgxJhDfoMdkMbfxsMflopXR2nXvUYbDpvBOOIb6gZRrww2a+VS/XLV1b&#10;HyGYUntQ5TgDYZABRGPHbNc5y104lBYK3QB2Ou2ayDIZfcQWHgJ2C5p8P1kTxEhOeFVIiBMXax7a&#10;HPU0WYjX50Zfg1yHxAXyA/mcoE/KTYhsgJVMew4smZDCG6QPTiXv8yM5JvO2MkQiRDfic4NZRV4P&#10;sBNKQLxqvOSJuvQcld6Hm3DEKpKRzyEAmxfUU8li1a125v66k1OzzGaRp4m6JkMMsDBhcSnRWiXP&#10;IVwoYTt0GVjz8K7/8i//CgE/LRQgHy9Wf8qFWhiGvT4KSiQXs3NzxE+WGbA9EV8kwXBo5oAhoZDM&#10;zM6UosRvjnV8CpyW51/51vjMqBoZ0Ut+o7BqmQBSKkXSFbFYxGvc7+OOXGY/tUO2fobX4cr8uem5&#10;GVqBhbMSbXbfmJARlRiybEcSMx47F6BJeQE3kGXBWJU6WE0FUWTy9yDE1ACUImwBEDt+sdGVToQe&#10;QYpWrb98aT4StMfDjqBfxIx5Dsg6+QOhuMvm9DlYKa89eHt0doz1BPhUKdIopvrr6ZrGTqlbTpQx&#10;DMVaJ5HNHKcTojzA7fjDSLWgYlUrFZfPz0J/5Gdx2dCIN3Zx6YhD2QJTILsy9gXg1zJOvgyrvVDE&#10;e3K2G4156U538TDr9kkquBDjL/78ryA36HcGJuJTj1176tqlm/5obGt7lw7O2VESpLNWbrzx6huV&#10;clGyLsaanChS9qU14fTUy81enVEK7DU4s23hqBsyEvPj8IRQPMdosYMTkMe6MDd97dLFWDjyrsev&#10;l4sJk6FmcJIpjjJ0CdQNQcRg6dGnwKAmNhnuDMuJ4x23zdhulIy2fqNTqTYrUFRD0TBR1GIDvxHR&#10;dmI7JK6ttXVilSC0jP8zqNbHmdwNwGrwYg9kjITHVpavuJ1BGRnqEU6Je07gKES9Q2H8t5G37pdz&#10;wzuvvjkyOkpqh9oQPrzgx6iZ4dbL2Yb/9rLJ1jtDdtAzcvMSlm3oESV2twMoIxpoCdftw2bcaoi4&#10;HM1+t9YmvGTCQWRahDBNc21ydgqsq1LePN1P1zrJYj67s/WIOZXxeKCUahqsCFcGH9y9e3ywzyHK&#10;YYMUAVIHAFHAZuJHnU1i1RCKek06+9TYktPqg/HIMB4Jv93MESiYOaIDIBbZagaSAlSoUADp1onR&#10;EAai5o6pt761CZzDniAqYDvJt7AlSLw4GtlXnLuE7FIJ6SMmpqB8AvwySFG0OEVK2OPwRV0jwZgf&#10;bQVeaNcAG6JV79YzjKh2qjNLM4VGoTaomV3Mnyd1XR2wIVerN7mozUgQ4XWHo6Osv6Pdk6A/DFRh&#10;Npqx1+6069IPAQBLIY/E8kUsgI45TUv8dLOMXiJCgUr8+ZULJr0ZghHgMfAPe5tyn5ySs41uvMvm&#10;IPtnkrzEw93bmZ+bCXsc0+Nx/Lk8fjeDF5DzEJLN5TNIbJB6hmQ8gkqBD5D9yTPweSNHB5l7d7be&#10;eIvV/R3QvKkZMvLRar2TSBUmx3xMJ+SyeDhAN8anDHaPkUmT2/duYU3O/A6yLAi4bWytp1JJEj66&#10;M2hokRpS0wl4rkRTqU2hkRJZiD6Ux2xGRkdJBKsIPFSKdIJrzUp8Iq4zDADtPAF43zj4MvmBHb2J&#10;7h4QTx55VTPvIsXogD8kqCq4MxJOoy4/71TG9VlqJkOqkEtV0qVOvgtFUw+rAL42MRF6Jt9t5txV&#10;MIaFK6EE3Hz0CLYD3vJ2hxueJkTmRLpUrXUZakEpsVzOMQiys7fWpS7tZEhPYt54+ih7lj3SAYP2&#10;mtKvU9W63KOIBkERbbJDHR4nqFqxUg2PxF5+4YVqPjMxGjMz7oWjZWySvpvR5BDJOPkHm6aBFqc7&#10;ot4B3Y3ikufD4UHzCzdoFrhQVQB/lB9im54yp4V2FyL5KRIYrCykjGD6E7GBcoEP+VTRu1emgJyg&#10;yBfSPWFWF9UNOhlQKgZBWGl6c65wPDA3+6au3mpiFFxdi61iKLV1uFcJhs3r9aM2bXQEnP6AK+Bz&#10;eFBiDbiYLQmXc11cmL0uLzk+5QuiuzKMhph7Ezk9987u/tLiKmIZKOiBBUsDC3a81wvcRYya9Ift&#10;Ym2uaLYYGtqgAYEHipUQw+vAG5QYMjDRF/sVtYik4OHoBbYcDY/QWxAbgJNTBrcJZ4hWgl+QB4MF&#10;HuwjARhn7A1zenrqdBgoLCkvcSnhSAPFq5cZ5e1/6Utf4gPJJz772c/u7R+srW89+9RTSJl87r/+&#10;4Wz7zxZdX/xO9qe++dbJP//1/9AZKb/vZya+7yPfu/Fa7m/+4DVS+vnw1UvBH7RW5/Udf6pUDseJ&#10;NFjk2QqVLExafrrd7uIywAPy+dLKynkaEOhqmwbSVzrYPri4conVyHrDLNnhEAcwYAMvgoinh/FA&#10;eGZ8qt1oEsTC46HMSdbh8WIzx1KIhNFZhY7StnWM3/vse97/1BPnZqdHwoHNw0087/wLnjbcE+MQ&#10;NeOPf+LjpDUQlbxmdLHchpa1UzTi6tvN29r4vLelwUW8NmETbhbRzlaTMTHUNTv0TzC1qbU6KytT&#10;s1MjSDmZUAxpNrbWN2lNhb1TTJCIMVqPYXsmhRkS70LD5V8jIX+HQ77bRh08Fp6URY7ID2u4R8UA&#10;pioD3YgXknfDa2y2qrRqGuWmC5V1hh+NduaE3A4P7JVM7fg0cSjivU24GCiVDCCczI2NsTcoELxu&#10;/+LCipSfFiMwFrsIU2QmISUis4AsfuIZo1lvvv3O7OKclcEiZPmiI8A/dNZwOkeYjWoTTdTDw5Or&#10;l6+zOMizmUDkIKAYpG4hm2FyBaENygMTou59V7VT2Uvt2AMY5YL72rb2N0OxMAKRJhuzl0N+B8a2&#10;mJFT1pcrdfTwstli2D9qbCP+Z/G5Ij5XyG6yrZ672CzWC5lCMOon72TUAFwNWi01IZQVNcwBrmwn&#10;2SVlJZECa6ZFxhrY3to6t3oOXYtCEeaGbv9gF0c7wAhwQbih0O+I3iSsYFcr55foNrk9o6lsFUt5&#10;Fr3yLMADHh8+s8fufv6rXzfrBlcfv2jxDBq6fL6WsLhMmVKqywjnBGJEM04v+IsNhROhofS6Qfgk&#10;RgdKBdVCymD150tlGJ0uj62Wb6VyxaWZK41yC3UHTIgCLiqypsXYyaeODP2WURyGcwZd1YwoRMNQ&#10;LlTgQ1GGnZ5VjT/6kz8B6abDhrXoulZ9z24kF7x4+dKNx27OLcy/8tobmLqgCUvNhCIx+VoWWRGv&#10;i9pOIoLNSFOMaUgGXogCogovjioiMWO2m9ntIuhqtMUnI8znpzOnmFTSDod1msk3XcQsKI4yX9gi&#10;meA7KOnKVTYIbmgVMCqihgXxF5MM83OKwHR78cUXL126TFpA/GSC4Btf/yp7eHxuAosfCsRA2M+V&#10;0LnAYnkIHtnrY1NDCQ5EBqmaOgBsgIQkFHaPT4zwOGXMqUtv8SB5diTWrMIopHMsRA36nKlkRpQG&#10;B4P4aLBnNYYXF8heQNLSh0embt/DaSydBtI1qgV0McwUfxeuXQXISR2dDpuQN8B0W9RDJpslcbgP&#10;zGh3CbxB3cYZ7LR5dX2zO0ALwz4Wn1heXqYpWS3V7j9ao3EMa4USJ3l0xAkDFbfZrS4tLnPxjFiC&#10;N4jRBAKqtRpqP5wz8vNJtlxWvgboDjRiZnJGZAwtxnoHUq1MvEu1gc2I6nEI18gs/AOpySC3iQMv&#10;dbNMognfTvyynNLncju2j7di4yPmoZXEivMeXEpYd1YrO5YvoNaBPEsBBzOA2bqz5Onc3Hwxy0Co&#10;zNxpZqvsXhI5oKrE6en+zsHS6jwcqnKuVsrL5DD+JQrilg1G1gMCzMAXuBEfTl2FCS7NDi4bCp2q&#10;CwfK316MkC+eP884FV8PJC7Cm0LeQhETT2kL5MFmt01rEpF3jQ5FWgbxUPOu4ZOpQpvNtmrzDY6P&#10;zoR1AWF2YMAcCtRjfn6m3ixRiaKeTlNUmKFeRqBRDkQTT0eqDQwGG4bWzPzCAgUuBDs1kyhOI1JH&#10;YqDJ/KQS4hP4QSZZRNQRQAI2FVRcalYgEO5aczAk8GlcEJhVlHMUbVwVCLrmQMcvajWSyDh0sNFR&#10;XjOjZBSL1HNeTCHa9EfosSOzgHBzki2M87Q2QEeaLj4tIo/kYU/RluKCecK0IGenp9fuPYBcxfyH&#10;YpcDFDD9biFJpdvmD/g0k2Y1X4UGcS15nJoZm+YJgmJiHAa0bmKLiz5ZHqgP+QDCNBdGNU9XmmTo&#10;sccfI0Tsbm3lMmne2eHh8cjIaDKVJp1stHvYRTO6JJJmFhIpgW1kvE7+B41ByIfqHyHEaPLWwmeF&#10;kYlY/9HJzOwMXyedF5W2KuqG+p6/6ypSZYosGpeuakrtl3yg0r1nmYA7UB3jjEYqBmUCKBSSPjUA&#10;rW+xvGggV6MSNr5J9LOIt30KcfYDF8Etc4+8R3o7EPnZUwB12JjyDViyoLIhs0rqyW9vboGG7m/t&#10;8rnAn2B74hMg01iN3a1t5lRob/Dx5HvSoDcBw8stq46V6FuquTAZDlXwHkwX+Us+hN4QW54lAXjM&#10;12utZ81qkG8QWEW5laMGCzsHlufc3AzlhKwxi30AbaFl+Pa3v/3cc8+BcPzWb/0WqEy+WHnyseuc&#10;ef/qX/zCjyz/IY4NX0z/1O/+h//w355/feXjOmdYtzJ99fO/983kVuOZJ953buqZcJCtAdl8QHMD&#10;6jeviBiFkjNXwugcCwxQFkgMEwJWOFcoGksc4WJrSnQUS3Wun9F9IeAryhNXa+5Z4n5m2g1dYztV&#10;TiIgKbL+oXF/NPBw7QFvgmIJoJMvJq+diE4g5EUHvzvs7x2ki4OiN+RBWglVX+yKZ0iNxqdWrl5a&#10;uX5lZGb00cF9s69XbecGzoq57WkZKzaMbU0ekX0xOlxml9cO5BHyO4K4U8S80bFAzB/x1ntVxnoy&#10;qHLgfKzXFWC5lpm8cbNsaMtTILFAGJsgOYMMBy9H3lGf2k8Rjgd9UBzeqSwiFZM1rJptSPyZn1+Q&#10;8TfxI8ecm2mhFCAFaqMyjSQGc9jyToj8YYOtYUG4HB9Azix4M1hUgdwQOqBDyNSrMgLn+UFXQDrB&#10;78OZPv2lL/8N22p1dYmUdHpiEiiduMErJnfkWGE7a75Yc2g0CnVMfhHsAV1gZXF5XJhpiFeDj81Y&#10;11dPMril5acmpkliOM74Ro/LKzCzjqOM5q9pyIBVVZScnTZnPpsPO6O8P5apLxjgFvCwB5KHyYMY&#10;IfUtymFM9GB0y+/i9Q7NV1AoPUtHuxg5m6g3ICMqAimqe2++8SZhFtYC750gL1NKbRFBlE6+zCbA&#10;hdcXs9XpeSiYkAZEH5+vVFxM6csCswjCpB/SWqHGRiQMaAadHXiHqBAiMAZHDWvzsdEZOnLwQ6D0&#10;SRsnm/FiIN1Hfm/YqOTAOCDBi2+GvlsvdPB9zKZ2Wo1sNrldL6dTySP+WVpd6A9R7SvjKd9sVumH&#10;SqsUvqZdXJhiY+OXLj5pDHhdm2sPth7e33n4AB6+dJkh0wGwoGKk1337pW+fu0TacBm7UzSumapo&#10;lMiMReOWI4f55EFzYPfBTZFZbQb/eEAyUNDvc56VqjCcs3a3uQOKW+2GRzylaobsCvl8IMB8tgT9&#10;TQnJmE+Od0OBCCxGOj8np/tCQYWL4LBjAkk957P5gQ0xo2XS4eZjjylDU87I2t7ONjpDNrelWirB&#10;GCM9SmZSNLaq3Xq1VQPla5Tq6USaviY4G0UhHYdozEdHGIyRZIJVCihdqWQPdndoQiCLIEZTQkmi&#10;fBycHJ0Kp5GC2Kkv6TvuwEg0ED3e3umWKjFfAHsw5MzqrSoUW73Z+XB7H52Di9evBMz2hYCYn6fz&#10;WVgjLClAzNJZQW+G8CFBkAOYc844cEfjATTTIGbSN8EIiFY3P+7Owzt7e1skZtjVZ88Y4q2Tax4d&#10;79PAonmn7G9tITGH8wDj8YgcCD9K+6A8uzgd8Pm5eLfDBXGVXjg4697JDkOI8i4adf6G1EQo/0o8&#10;WjMdk9l+K+c0kifyBjmGZekPdZw4En/zeY40VPUlr6oPwQJJpvlYGF3sdjYljSGACGSNd7Z24YBO&#10;wvGZnGQZnJ0cwRdWzDARLgLh+Ef/4B984LkPfOWLX0OeeGQ8iNZorYhuslUJoIqpizYnKNumWNSY&#10;IrTq1EwGHsY24hQyChjGaG68CAthJiNAkdWay2Ig2CwSDqbHSaYZoeb8gUxDXSwz29Ql3S7UYDIz&#10;Dlo+FitQwjGM0dPTBNU/TU+H3VvIVdibRD1S5qPj7aWVKc41YUsbaHc6BLuGWyqakEPyCV4Whxyt&#10;AU4LGdkSO105KTndGSMSTxgQOdaxkiRlu2uMUUBpAHm+i1igHAld3Cl5G8eS1k8kiYSAyTPhvwKJ&#10;CxGkWNJKz5npae6CBE5gGzRXIxGbSODKGUzOR0bBiGK5US1J6smgNQUl9DumL2VcWOanlNwzgY+0&#10;hlysnAdpt73vvR8gVVpeOvedF1/iiEaOBsR+feMRuBoXxuuj5fHse55eu/toJDiCV12xUcSLAdTB&#10;jC5DXaosOPjcIJeEShPCK5yyLDPOfn5iPpcmmxFd8D4GI2fJdJZubygSWXv4YGNjfXdvh6CGdLVk&#10;oEL+pRqTdErLrmSMSIx9EDpBskQ0KXjvJILa+c1KUMxcynjOJAGxePLyHATogUHy3exKqdxL4Bbe&#10;vKKncD0w7im5trY2oiMB+pjwoTPZPJ+RQiyNoTMHwV/MLDjh8AZmvBC+CM9CpueKBXJfkifu8uw0&#10;RwNOpsTEM6coHimgbRYbnriwj2XfAUfpDCF/SDo7Ygllpv/CZYMgwpi+fO0qrTvel/CvyxUxlwRj&#10;xQJJOoNCHhJ1CnwkOB2UbJUM8ajsKp8rcO7KoY2nlmK9qDuWGpGPghSvTtwG5G0uFTtIxiGFuEZP&#10;u0EPwUc7m1XInvrJn/xJQtDr79x+8uZ17uGLf/PfPzH9r3LNy6/Vf/hf/tL//biXfuanopmjOsMq&#10;hmH3fPx9FxefCo3EnD4nSRtxgIcJL5CJff4VY1ZKaZIPzgLyTknK4Uq7XPRSWQM8eunjNPUmt8hR&#10;sgIplgB0xO9Pb3DqaD2Ik2OtX0XKEQt5dqvccqs/NzYfnYjsHeykUglyNdWBAYF0zo3P2M0W2voc&#10;GOvb+3r4oS5mCdtmo4XUiqYC5awkqga93+MRsZ5Mmn64uYNpC/3f9vTiFMPoDJl/6GMfxfS20Cwc&#10;nB240Vy0GRp9doSxX8Pe1TVgUqvvsVKYm8NhR9xtBaTsdMrDTmXYLuutHjh6uny6wiiDWFZaGdYx&#10;wEJeXl5ll9HRZDUqUqCk+Lx0/ivrjjxMmFk6PayObhuOAasMirdZCukgUsyOyxcvs9iwLgTdj43E&#10;MaUWyo30G8TVm4hNUoX5D01eMH5VU0h6JPbhJusZBntHe/zM973/PVIcDIYkKERUTZpfJt+NcO1F&#10;qYe4wdqg2tRY/EJTawHF4TrJtVibOuaP9HQDivnS6vI5gVGFjyt6vJBxAcXgQJJUsbBxawCl48ta&#10;5VbIFYa3M7syPTu7yM8l3MGFPXf54sM796ZmJgNB5EyZupJzkFFfrgQKLCJBoncBocvGXA6icTIu&#10;vbG+MTaKfHyKljIkThJrIjYXTDxhVYtcAKKphC/le4sbFWnD9NyUCAN3EF2SqR0tisq2pDWBMEez&#10;dufB3as3rgWiIcoAoig/KAyS5g/GYuNkrma9jRNEPGox/Tw5pZkXH5vs9AS46UHxQb22yYiAM5dL&#10;5uunNq/jyWeeHZuabNOoYxXahohEJo+S2VSKppPA7zpdvpyTiXWLm7njienZeHycTprxt3/8n8wG&#10;QpOBEK21Zjq3cf/B4f5BJnnG92SzKdwVJ6cn6c1fv3Jlampya29zekn0T3lmzTLe3G3PqJwT2mgx&#10;4ZEEk8ct6jupFNQElBujY0FfFLrAsJCqG4cMJ9NU41m4UCgA3CIboJ0U8NOFdSCMC6dlBC01vQiO&#10;kRKJqXyrOrcyW680GamG9fb666+RsBJVXnn1pW6lFZ4IQrKOj8TY23QYKSPEmQQ5SprAqC/43YQg&#10;dKpoXYkkCJQG60BC91D4HESKdDJ59/brfGUcjSujgdlXOluxWPzo5IgoJzCYgdylAX9uf/9wLBI3&#10;k0xBP2HMR2RhdchmtvDnMLtvrW1D0nnsyRsIWrRyhb29nam5qRLIeK1KOcmjtzrpCrnkPJZV0nVb&#10;w8GYF6hJafaIjGG1WHf6bHML0za7mWE1Wligi9TnhfKZ4mfoGNFn5lPNjLThnsHwELv4DiOZTEDQ&#10;DBUZO2SlJscnGbrhJKAQAWwA6iAEk1XwO2eheNjacdeps7/JOTh9RNYZhSdKnEGfpc8Er5yd0CBE&#10;3yHMakWfnRKbHAvwb1gytGr4zbbxyiDJ4F74LrobAU+AOXTEbSWdMoqIdvo0RZUhHn8G08c/8kFt&#10;M7/6+qt0/eB2R0ZCffhkZYTfilwMP51gzQvh1FeIsbj+keqRiyjdxT6kBLAuZJmIMmgKF7MlUCv4&#10;vOw9xu7UTLWpXC0Go2GX12O2W6luc+hmyXRPC7mKM9Rzd/eAf8g8xDEX0WqrjCABYqmZI9AmMkeq&#10;AmjLZ+9+9xM6cWSx8V9A+cDkaZuBcCjVwR6wBD9U1PlIViQpFF6qdo7LjKUKBOJIQBtL1HFEIZ3/&#10;JEONSHhYMJFs8wW8RO4R0jPnHOFMc0VEBYOrIhYDdXD7vJ3llWXGPNHI5nN2d3aINSjX8/XoqKFI&#10;zRbjNcE2J+mDUZUvFZl1YVeCVgQDaD4JTn733j0EmnlWfCCXwSMFEVyeX4Z0cuPGE/HRCUwkWVQk&#10;o6gJIK+KLC/nAjdP+5JjmaSHZkDIGx6Lx2mZ5at5GBJ2i4vzQ7IN4UuJaj3xGi4/q4XcQnxhkW8l&#10;aExNLCwuIYSNmKGkhvUG9c/tO++QKgF4EA1GY1GlbMQQEGtDtP6UljqYDkEYhRd2ALaMMuJ3cioA&#10;mCwSEcuVn65GlrqkWDLApKj9ihvLDhb9Vfa1BmspZEsTviUVk3+ODw9IVvhuljQ/DO1HvrsIcFdh&#10;IIjYbVWS71iSOVjHakBPACH2KJ/B56u2CwS+BKgDJB6CbzgcZMqP4IBuOGMitUo9PjJGCot0u7oe&#10;iTI8drgjpMGPPfn46FhcFgy9QB1YvbgLQ7pXTCAgcxm8Zf3TZuDPwlSzMPuGtUiEZVMqlDm/hRkp&#10;D1NgDJl4BbqmFIOdbYWmpmfJkSzy0DiZyHvE2ECGXFCJFoU+TS4Lu8DnX3z1qceu8fnf/ObX3uP+&#10;94dJ3UPDL/7KP/uFTrj+kV9YjXtW8539YSZ00fODbre/UMtRkXG/zL0DkHDvS0vnRD2IKivoYw0j&#10;Q4C1oszMoufKOHuTk0+6s+DQhDs6g8wLkCIqnhnzK9APoU9bu7puw1CFgIHGOucFj5oyhdB0buU8&#10;jpx9CzKKHoaZyNVOThLpVG5nffvK6gXmZyk50KffPTiu9erwtIil0FJXllaJgByrPFiujWn3v/3a&#10;18qFEr1am4EBkehHPvSR+ZlFvClADEZHxpjUmZ6bQ3zu0Z2HelO7Wsg1qoXglKemL+gcnUz1xB40&#10;IuyUKpzorV1L313pZuILoQa4fNUwbFocZm/QOarv2DoVPf8acsVR/4CCWciW8DPWdNZETB8KFXiB&#10;jlnUNjk0u3IFTuLiItGDbhToslqoeq83yKpjMXPASacFDjnTp1IISPVL9CORQs5Q08OEPkFZwv7i&#10;+ShSfD+fy0SjwITtcxdWCMZAO2R7avpVMHVWjtLi1hO1WDkEH7VBmC6sOO00zIa0JuilEdK5zny6&#10;lMsUlhZWYtH45Ng0J3IsHIuGR8IhmrFRB1qXjDDqLC6LB8EnlC6IwPwXuA1oftLXJpjubGwyAn+w&#10;s8s6B0iDAUkPqsRIfquB+iDngugAOhwi94gCKoJb4ghFmS3GFhS96w8fxUdHmZVBWYP9JY6f1Srl&#10;BGpkfBlzoGCClMRgCunTwuzCNKkVAZMjQOor9UvxUO2ohhYrxaOz42g8isYsmD2pCExzOKiUlLws&#10;GLQIn0oOqsPBx0p41A16M/MLDAZKOLIYoVEX64w7sJX1MKdpah0e71ZqEB+K0ZGIboAptZtRM4h+&#10;br/NF3Yijo+Rh0B1XtfUzEIwEBFFHKYjf+ZDH6ThjwxD3GIds9rnYVNRdzaaCDtxsgY83pXFBWR9&#10;2KconiMYGIwEKEHAUVG+QULZbEOcw82D4CxEbMllx+9W2MryrwjNTk6uPdrggEPTwRsEpRy2azpw&#10;JTJDj8v96OGjKUbk4HNh89KGK+3f2LwXwVnFhg9anmSzWEhWUMKMhCHT6C2IBLZxZiLb3N3dZoqA&#10;s9jmNo3EwvSwWWqQRlmyIFgjELimp5BcZhdBRDzLZA73DnPJJKKRRFuQMzRpeLnZ/NndO2+KLUx3&#10;YHaaAUJpZ2EsBQTy2quvSIx3wHdCx50uMK4MMjbi8rhhWnCIccVSHOuYuXSeFTrPfvD7qFhl3M6i&#10;x31B7zQbXNZqu9419KJTo336ySUGAEWFFoDEaQ0w3RqJ0gIjwIoadx3K8KCFpD/27AeHO1s76xOh&#10;GaNVNKbtTsbEatC619Y28LykpTU3M23FNaLXRb1iNB5no3LA1DsodrYZAaMAksMJ3KzbHpgGBwf7&#10;BDs2G69Ds6jTvIAlzxcYVdBUgrUMyOj0zAkTF4jgdDGI1CLy2e9zzCtd+44n4DY5jIPO0Cpb2Izz&#10;CdFMjhyHk7xiFGwcD7JYrDeEuVlHgKSUpb1r83l8S4tz2lHHIUaMKGSLQi7RCWxuGJhyJbhKVs2R&#10;jS0qRnJAOy4XBzZXooa/jJlsCh9rQeZBEp12tjrVDy1dPpBbIMRzNDa7Tfjb49OTtGdoDpZrVQjv&#10;pA23bt1icdLGQpeB8K+8HUziItcfwIJkNpNtDFMQRhTaN7H4CK60xWLlG8+/Gh+fROCEcRIOVhrT&#10;4MnvvPUmoDcgCgkEu52dT6FDFqId7aIv3+2R/YBvaeksmav8J2WSQz9WdBGJDqKMS8+Lwf4azVkG&#10;EcRaUiFSTMTs7u6nU2kOquvXr5PJkRw/erhGRsjnM/cLaAEMQKCEWQaFQVATq5U2IgoucO5Ok8wV&#10;kxgOx8YQpwVg84OHUwmCdfIwJWPudOem58r56tWrN0mtIMogiwFgA68CiWpeqLLBER8VuPDoU8CT&#10;yCXy55bOM8hDlxkjJkK9x+WHSEQjnrNQfOu6PfJs7khbYBxvdNCu37jK9Bxpn8cfQAClVKEl1B0f&#10;GyEB5YSGKc9zAz9m/hwUn3wOhiLqVvzDXiBB73ZApiEcgGXyGT24nix7OhHag+I58zTEV8ouD1nk&#10;TTlzREEbLpNDcx3Q2rUa6VvtU5bqwOty7WxvQqwmFSGGAq3xI8mIKbkQ+yA9teJyB+BnNDtsTsQt&#10;AVsI9Lwv0UWjOHGLkYCMfOh1d+7cYWgEfIhk5tq16zOT83RPkCbqC4I75XX7mEGR0WGwUJ0OKSNe&#10;3Hvf995HO1vAu+B23BYdBaiTKLdBhJHaps+sqJTgoMIwDpRMCbmI1EXQkMUXmIXYAmr1gzpzy2h/&#10;0IYgJgt8CEqhiNL8YXRinJRydnYaSUzxQkG+qCSak3zLV77ylT/90z89OUvHIkGQ4M/+6Z9+NPrH&#10;3YHr7c7P/co//4VOsPFjv/H0IBfcSr1xyfWJpdBNA1hqu4KIJePPLCQpTl3UYF2fN6wGIdmZJhIX&#10;8i3Wm7gm9kj7asysADEy56isuHX0jAaGgYwiYTfe0ln7TJ0P2+ZmuUWaxFnFDtIhTsELYktytRF/&#10;BKyo2kVfhowQGAxWL0ourYDbd+PSZdR7GWHJV8rrO9uBWBDzQdY2Bdt5cjKLiMuIGLluCCj4+c/9&#10;H7HI6OLcMhSoj37oe2nW9JiIbvXttLOEMwS+YYbMt7O2jqbVc8++C9SI85WBWGMH5+4+mus2aE2s&#10;R+CVjrM6SM/NLoTHgkNzH1rRwNwp1LO+CJZ+bmwjQqO+Sq7ZR6+U0mZo5w+dqo7f25VhFxW8FlqF&#10;1naF9mwrly5Cv87lgCX6I3Qj/VGkszOpNIrBa/fXzk6SbAICJmc/YUPQV+EREq85syia4PzoalVU&#10;k+hCCI6lHJD0u7tb/oD7wqVVgD+gajz+6GGyEqQvoYw40W1mcJaoBVQjM93Y47Q69WLTPLAIRZnZ&#10;vmiEg5JO7tTo/DNPvfvKpWtOC3JdLmw3iPZ1ZA6LdVphtUIdMg9/g/oEQ/e0mEkTYbeCZsHqYWRp&#10;f3snOjLCIUujfHZhns3LXiMjBHVLZVOkLGC0INQAt1weuxZoVtmFMXArEq+MEeGwUkJ602gCFiUC&#10;ELfV9IafR8EfKBt2dvYSZ0ngj0qhMbc0SzHJntXQOPaOhubSfGJS/uDkkBOBXEek7IC8jFavl8al&#10;5ejglD4pHf/piWnEp1hmQiChKqhVwNgpgUUUw2ZuY9I1NMDng7EMHZ/S3WpDJAJnQ5g5EZIuiDpE&#10;YiBbQA20zdtoOJIcB4PLqCn1dJALcaEQHpR3ZWkUDq8BbQVCEJny0IVRnk4f9Xi31x7OzM3s7+/B&#10;eM1kcpubjMtBq2VWtIYhVy4hghz5ao5OFTcwJyMJUGxZDmiEoOo0oA0PL+fS5Zuh4CiVNtYEIt7Y&#10;rRPB+aJ+AyzKxZPCxQWds04HofMO1PhyBbk8AXWCwfBIxMdbpGAVyJdlhqY9TXqSema5+3qHz4o+&#10;O+Aqcz+iskQ0gScZCkH0pmz0OJhv777y6mtUlhCBk5kcRylrNpfOFvN5l9fa6pYON47Z7STFb7z9&#10;Fnmex+FlP+/sbZkdkmE4fKRhlkgASKZrcLjnFpfWHzxc390BfqWbQVaLbXWjZ05X+tMrF7K51PRk&#10;hMQe7poz4m8OOmhlxeK0imrRsNMXEvX/RrlXq7ThBfsjUL81VSQnS5BmBBMvcFKPjg9QxQo4RwjQ&#10;0l+3tfHW4C5IR3hQYPKkLxax5ZWBS3FTqtaYDuPPoZEgfwfCA5TB7hLo1WzcP9mVlhDa0IMhtGtp&#10;vQ2GIltsFMEYrZ9FQcxxyJvSZkzEELfdkUJHub0SJSkdZmdmAauk82LQ7RxtR8bDlqHNbZXhsmQ2&#10;wduhZB8Jj1y6eAl+FDNVoDwiNY7nRl/3Yz/6aS21Qm4KFSUsC6GIHe+fBKOBo9MD3KkMVhFl4CJV&#10;KSMdW44ZzTlVOGBuRNskg+HQI9aQBUpXBL1bNazOaSc9zXpDauUwzDuY3xEMwCkbmABlMMAHAcvu&#10;AP5h/RD9mXxkVgMla3YFXz0xMUVBKSO4wwYaGdTe165eQyxs/dHuWSbLo2AgAMcYchfcu2G6caDw&#10;NsEq2K20Wdn8lOPS2IIUrZYsSIMccgz32eycyvyB/ElUIlm6KLhYbRwnwp/z+1W/w8D2Fg6caDcU&#10;lagmIums/zJliXQGS1gQUqwXKbyIR+BdJEl8GQnc4sQ0AC3YKksdJVt+R4EHngUZFUUw/wB3y2yR&#10;zcT4IU+RiMb1n79w4fToZCyKqhbTl7z6EMU9uww1su3dbaStgOLIxnh3GH1yUjIKAKQ6Fh0ja0/m&#10;kw08ZhrtSFCMU0hKlSo9pCg7UZvUkLXEQuVeqI951JBpCJpsEqIMyQ6RZiLON0JpFuUzZjY5lSUx&#10;1WPlBKlFGC1sA8FjgOVIvYGHDbTGukB6PFLwfK3QF+UbNYf5XUEHmeSQRoyykBO6pBjJCf1CxCMU&#10;8Ur+EQks/Js7rd3tLVY1RRGRWmSwdODYOjhhTGi7vV5Wr5CBGI2W+VC0doAz2/yBlQY/iTdCc3Zq&#10;chFVboAc/HH5ycvLi2iFUMhwoqOocuPGTbIGSnnSR/FO6fZozdMTobeIix87f31jPYpPKo7LQ10+&#10;lablgpErW1KTsOLrRWgDxJ75c0xHkLdFQBhwl1WEAD1dMCWKC/wvgnPKRlrkPyIRUmm2J52p7d09&#10;vgs8ia3KWjV1nX5P4M8//+fb29u/+qu/eu7c+d3d3YsXz3/uc597l+/LTkvja6kf+pe//IstXyO/&#10;rRtdcZ9VHi0N/95oIG5x0eGsJ1KZcCRKBSjz9uGgWIdZzKHAKJdELsQID1kXXWyN+gbyTWolKhTl&#10;Mkc4R7/0SWHxwRMfmpsVNISGhV6uI3JRopLKWyGfIrBQ+ciW93gosUC2nH7HzuEjhmTZL6T+UE6Q&#10;PsF57vLqOfSrSdD3js/IiQ0OE9kVNCyoVzevP8YxL71lVBLwaatU79+9T9ej0+wBqa4sL5Gegio5&#10;bG64teh0QlbAdoc+1On+gVHXWZ2fGcVBMxSeio8vTM9OjozWCiUc1vD/bUOgqFnz9TNsiGamaVQu&#10;43stpDcwTkiodJAh55VJnQZm32BsPhIa9QTj8o8/6mYeaGxmtKtrO4K2DjsgO2xWeqeH6WwS/cRK&#10;6jR/dpRJnxW6DV2t2KazTvKK7QEUVuiSmLzhyjUxMY5QEl6flAx49bCueexiLwDg7HRA0GQyYHdv&#10;++Kl8/BkSGBlpGMoAxaigyPKZ30CC+sTIRuU54DNQJu62ETVaK8bxmaQlxpvNzrAtD3shGrA093D&#10;vZ3DvV0WM5On4marw6Hcb7M78asZn5win8CdFl8aYVcbTQyriq3TQNw/GadFU0aIuTbr0uqKiNoh&#10;XYSOZqWUTCcZKGOkXzaujoagTRl1i8MFPpjSyXHB4gDE7IrQaJUEnWDCFtQBZ4hMvMOBqpEmHce3&#10;YCJutTpwp9nb2j8+POHvqeuEjZDPU3kuLS1RYymPeMPY5BitJ7gopODYmjGjtr29VyzgI4xNgml8&#10;dEwMZ5m1cTqJq5h9fe+HP3pyxjQlFdrA4bXTqsmdZRvFRr+tc7u8zPadnST6XUM+C9BfK+R5g9la&#10;pVXK17oNYZHAXr167UaZAaVCGaiSYfxKKWV88skn9zLFnWyxZTOkm8yMVlxWrwEz5kGv1qzDsIbt&#10;jOaeP4JGDBpPhswJHIx2l1FYHGyatc6gc+udO4f7RzBkiVgOByp/YhrP3kD4iu4eIrd4v4AULswv&#10;TU3Ozs8uzc0tMooDUYtFkjw+gaVRLGV4f/kCgiJGmB/UoMOB4f7dhzCXVD0qM7Q8WaWNZkRhkXdA&#10;Xh2OB6TTagT/hJYqxr3+oJ+XJ3QOneHSyuXpydnLl66GgmGQHIEEGP012596+kmmwDYePDreRgoB&#10;Zi9FCt7TZup3wANwwb39LSj5EOIoyhMnCV1Ptzi75A5EZhaXxPkLRnm9cZbNi3Mmw6WhUXdk9MVX&#10;Xx2JhZgipxf96Gj726++mEif+UWsi14GdtvSteQKMSlCiol+aAMONM07g87jhSfb5n3oDJ3TxBkF&#10;ORVbwDbCNBmxu6sTFQMAKiQAcJLiezBSpXyk80hGwjGMTJHQ+JQk92g0BoOVda+x1AlNGKGItDep&#10;lVMosZwyJAT8gTYBCRYxUc006YqVsqhcgVH7IDbiDIpJUWokEuUQ1VBTvhj4RHTKZcCqj6epCHcz&#10;fml0GWmpmU0odCBSRcwnlbeaBtTxVJy8MgLcU0+9S/JivZ498NVvfIeaityayeT0WZqBJklEDC4d&#10;/QPQIZTQbKgSU6qiCI8Gsfw4Mh6+Bpk/tjFfwD8QtZQ2OlxC0SbI5vMTk1PQIAxmDEGrEO25L3jH&#10;ko5gR9WhDyHCjGSWjEmSE4xE4ke0FSp1qFdUCzQeU5nTcMSL1/jM3BzbD2GCTCYPZoKwHjIZcNh5&#10;QXwvxTrZwmOPP05sVbTDNsIWyvWZfYjijqhVguRo2SEdWLFwJgNGCpncN8gcaBOon7eGfiB3RBgi&#10;SvKayInVwLwYWt965xbXiX6pYmyI75605zgwWnKOKs6EyAfzz/7WDjppY5MToC9nyaSogcPAQ0qA&#10;qWllfMgX8ZBBHThXHty/T3whOeGdhoMRh8kOWY26k0ctlJRuO1dMbm0+RMOddtz0OI18H/YX5CwR&#10;lCT84XfeeBvWMHUGqgRy/DsB9uEwgbXUWWkKEDUwLykcJ7JDVQgSGUGGhKQj0gMoa9PrzAHlrKwu&#10;t1tN8ir8xRdmZycQ5OSM6vVOjg5VJiTrGIlV6g2SVZIlYjgCEEz4CjOLPp3EdEpAWiUMTIjfs2g4&#10;qBl1Gt5k2rwA9j4pEeeKoLRqfBoAWMipuv7D+3eYT4fFxDiuMoeU1AoVZZYZhBi+eiQcLmZzjJ7j&#10;QshjFM+TunCnWOFkb+Q0MgncHcAj5nIWsOS6dFE00nIFl9NLW4Q3yzsCFmKXsQJRg4PRxYkfE0Nx&#10;F9MZYk/UJMKW/ZhRhEJ8YE1wzGahgGshOguCkCmzRSO4vui6N1l4UPdodXUIGtLhkdkOpr5hHwHD&#10;S1ufVcefWWZgzIDQ1BKTk2PYq5NkOK1eXVsOMDKqD3/4wz/7sz/7B//5jz/8oQ/wI+/+xRPvOmf8&#10;4tlP/pf/+P886uRNA8e7P7VcNRydM34C2RcapAD8YgxvsXOocQjJRstmwVlFIq7dZwQdWh53idkD&#10;c8fsSuY/eAVsNE44BSSgYgrhSd+udFkhzU4N31IZxKZ6V5wbVjiFIrvVacUwfoPnxgoB13TpPR1z&#10;3eaxYIyWyRR2tw9+7Id/AmjQbbGPReAsMlhSfbS9i3spc4DlUgNMAAPZC6sX6aYJLUFAji7jkLxW&#10;dPWoEhfmFkZGxwCfy9VmMp1BXzgYjgwNps5g+M2//Ate+kTcszg9TmrWbzYYtSDN9znsmBtPj8bh&#10;wO/kksOWvadvXLv6OErS6UQB7hErcH/viMhkt4FGQ8Gw0LUaGlqhQJBaFClvWVuMgnbE5xEWHUBv&#10;qwoDrvXcR773Xc9+z+VrN6LxCdoHQ5OR5GNgqAVHPAx7DDsEQI/T5sOVr15qHG6e7KwdCHfSboNR&#10;TsOLpohWPwMbqtzaiDcfaAY4JRQUjMNB1nFCh0qlQaHgr2Jd43CAN5P7+l1Bn8PPt/OgBpTmkLEK&#10;uO4ye04QN9Gyg0QXjkygNeFwesiohN5HymaG/wy73SajtzopezgWlD/joNaogxLBKICJuLg8Lyyl&#10;bPbGY9dYqGwcmnWsZDJyNiNaKtg3nh2fMWul1PKVf4CQ9IkkQ8aRRPoGAzE+WXmQoDQFXYCfThkM&#10;fg/xi7yQ/0o8i4ZjvRZ+fyaP3yUW3Q7PzvYWi5/tQouQJJLuf+LkhCZek+XRYmoADRcTMYKhMYdZ&#10;vLzKxfLjjz0Je5bLkFpFbHP7+Wya2tHuACeC5SYANbfsC6MO7bfYPKwO8gTsgFB0gU8KKZN3gXwB&#10;MYcOGwT26bn5GzceRxOF+pl1XSpkivkEKYRkVxq6UGSsB5ZDofUocTz02EjIg3GQsMijzXWdVccI&#10;ri/kBaL0hRyFStpEo79vpkso3vY9NAH1J4dJ2CLLK5PyJowm4Dp6geSJNEchbVJicvAjdR8JjaA+&#10;imvk0sLSu9/9tN7cQ+uBBmAxlzGaeSs1YMZitoxkHD1gOvpud4BMC1QDZFrJvvHnOp4KJocevVAI&#10;3fH4WG/Ycnvt3gA7H7k2JgZ00VB0LDLLk4XzyJzd+dVzXjeNyLXn3v8cUBlsuem52M7mPoo4RGce&#10;BAo7y4tLnHkodSHbhVSh3WXDEhG76PGphd7Q4rS7J0bH6SUtn7tI37HAwW+23NveO0on3aSdHksg&#10;7D08TQyMNAvhg2fAOz1ezE4EHK+zdgSndUIGo8ziXCEwwfVr1vCXzrdxWWVPDpFjwNvHYehbSZbJ&#10;KU/TJ4FQOJ3N0YHY2t4qVQoAv4jK4JU2Go/dvX9Xtd7151eXeSj9Zt9qpCluAFzl5BNG8LC3ubsl&#10;5S8yhor2JAxxHqISvZTakZqjXCJ5ik2NM+XLHkawksPg8Phoc3NzaWGRqxLXEQ68PHqSwj6hOUXB&#10;JBO/UJ3wcqojnc/3mEGXDTYDLdS37799+PDQYrTPzyzUKpX4aOSVV16CUEhqxbdsbp6BTIB1l6tZ&#10;2P4o6ZMX0qsWOjOzJCbRmKCz7ALFATrFy+jggEJ/gKigyYZGA1ROxGJgLlfaGbBt5lBG4qOQzRkM&#10;RlhgfHzk3LlzBLiKqHjl4ebwUWxgggurAtSK6A8fBfVmgmMDw1TE4uBbdTuzczOr58+xijgYOFA5&#10;08TtYWDMZ3LpBGVmATn2/Z1dILOx6TEQwanpaeAhxI3oyiHUTnuOthePjujOU4bSiCCgqFIxvShT&#10;bMLTx4YMEVBeASGJIEtjjV1NVkB8JPFVzAMLCBwZGZeKyC0Y0oMH9/G7JCwgy5zLZQCPZ2Zm6eXD&#10;Qwd2AqNNixzdKEc/MsFUBTYH50ceziwpCvQL8ivYe9HQKIrhVHhMlW+ub6JBOhkfv3/rNnLqoMCo&#10;TsI+6rRrxwfrmKG7rCYYOmSRRDg2sJXcX7ggzE5jPDWCX0S73KYdNjTD5OgizcygIgkWVH0iD8cY&#10;q4vkVTrIHq8AQlS/lRqLiqD86muvECMQnbNBtW61vLBWoYD4/MywlFIZigMyfQA2JpUQLRsfjwFT&#10;9gctNK3SqQRZDkcUMZ4lAaqEXxM8eFQx2VFi7qLYR0rESKMwYiFI1sUb4J00kF3G1FWm6Yk4/fb6&#10;+j2/l8UPPuRgZJM4wUxMG5QI06qtLZfFTLTDXB22JCP32UwK0yRiPQmlotLLYCMV0Z1773D7S0vz&#10;vD4QJFBhSgpURoEwefUyDmnDfLDGDTy4vwYEwJzw+PT0yMREvlotplMgiHv7+5ys+NEIT66LwudA&#10;6gYA5l43zHZjqo4eKDkncZ9JlEoF9oA4N7c7kWiU+keJfZfEhEThu7wudjSnIwAbOFAoQHATpQBK&#10;FFPPda7ifX7jbTDLX//1X08k0+GQn2bC17/6hb9/4QvfSf/s81/98+fXduefCC6dn2t5Dy7ZPwF/&#10;IxCS0SUYaSXUHTjlevTiERMOgk9IoxMtpA4YMHOUfWAhnqFYf4rOZZdBwvX1jc2NDTYIiCYneLlc&#10;0LXNxU5KZ6LqltkUmTqU7o0IF0lPXERj9SgPsf3ZUovYptksOmu7a9PDqSOMuKz+C0tXHEZXPBRh&#10;URSqZehWRydpgdao7xtuEpGpMYREZpWuLE6+RGVrIpkS+dxeFxCR8bvQ1GKZ3hHFHp6Y5fLm/t7t&#10;Bw9brV7u7MDm6Y8ELIhLkFf1W3UUhHD61vU6w24bUr/XaT+ptZsVNDXczzz5fpctXEMdti2c7lym&#10;tLd9vHZ/o5irBbwhvXD/mIKnlHYI9ol7LUdcFw3qDp8D0SZ5VHb63LOLC2wN2o31eh++3fHp4Vnq&#10;aPbSeBdmpg40jRJAf5TYvXr9Gnfh8rlhHA5a+nKmWco0K+lWPdetZto1fs92W0Vdt6I3d20DKw0f&#10;H1ja5vY2InORYJxUjNFj2BrgaiRY4H+VTGV8ZCLoDSFGiakShNVYfBKw1oWCI88YL0FIAJzPpgDJ&#10;HEIw1DYOJ0rUpFwkOCTZJkb+M4XU7Xtvbu6s4Sqwe3hEcsMu2yPTdduXry5aTIZ7tx8ur86enh29&#10;/PIL3/rW32LpBgoliaaOQcKghWyEPqvTWEEBQNkHaRRb0gOeHltUG0gXw3nxAAGDA99By62xtEBS&#10;mxbTa2ACh9tl9xwdpC9fOs9ovMcXs3tidnfIaPU4PGG7O8zvTlvE7sTdazYam4yMjNIfy5+lwFCt&#10;Blo6+gjirYFApZA7PT5Mnp6kEqdgdaRW0meQw9HDFJJMV3RQn+CecM6GRmD3BUcd7og3ACaJzGXE&#10;G8QfOWBzeGy8JG/QZHYwd47NzcNHj2CUnR7uMieaLKUHxrbxB37g4wJsMEM7462kBE4UfT9moNpt&#10;TOEOj5NUBSep47GJMUQHmMQmespgC5Ib6Ng6lFm90QiQyA4jXV1emeHHQB/mIaGLKPif0FxkToRy&#10;kUAgJZnyV4JAw3Fy587tLgOFpTptpFalRWLIfxbP7T45Mu6bFc2rmGhC94r9ycdRxtFKK1Sz7GGN&#10;3UKBu7uD8KYFHzqWC+U0bXL8M8ghxAiWQNtsfvWrX8HgGZsqNPnIS+7euc0PheFB6CYZH4nFgT1Z&#10;+pubG1BG4DxZHVb6bmLaBbkA3mAoxCNSI/2C3gPaMhB79dJVxE5Pj48zqTOARwFVdNRqIgHMkSCl&#10;u9jF8vzIKAzo37DumbDDNYwNqlZLv14iESbHoEctEDpnu455DloT9G698rMoFoHlaY9SgPIwqRTB&#10;kCnRQFZ4GgQ+3HypLKUtr+b+lKCzdJpZI2gm8fSUCgONCPmfsIABFVAylnkugTcKBVyZQ2JEYDSB&#10;8gsxmXdUbwAEimSoEX6x/CIfp4KhjUiPAy4deYPoZuFy1W5AeGfgMeQMu2xuhglYg+jHvv7mm3QH&#10;0D2HZ/ZHf/Rf0Qsu19g8zPfSvKnTxa0QvBuY1iXzxVzYF+vrcMGTUSOukKXFIUTJMj0NfcTDD5Kh&#10;dJE4UnbFIhzep4kO6bJaYUawA1ZMvT43PyWcX+AXIdbIt5Ba8fZ5JkIWxrGj2YC4hhoNf4COxoWJ&#10;X6RoUFF+uEAa1AYDNJXRTrF9p0hHEBbsRW171Aq8fjc5kLQs3eIdq0avhW4ifN6ukGDAq0R2WVxx&#10;RMEPIYNXX34dOzLKdWIHL4AUN5FMkJTglUEXjy+TK6TNIUxTaX2xE+EZsAE5fjiuuHfEJDCpBVIN&#10;cpjxmGDYAMKhINzrra6eo2jjR9MnzeTT23vbcMjkpBbituy1TDrHlbNxwA/IHfmDHNUqsOEyTsXD&#10;XuTLmWalBwcUKuoDiqVEOSu4mlFPGwUhX44uRByoZBvdRpVdKhQgFA4dEE8pbxgUVdeugw7CoBbq&#10;EuQZNCvJdvgcFievgB0EAMlXnRwf7+PTl6PKzZ4mE3yXfLvJhCLuzu4OGC0YFSrnWkMPoAsqp3LM&#10;AbkWWpYMMckgKsOSAlvxi9ekxgblO0C2hJclNHnpkShDbXFx5gsfPbwP/slR0xDul5D8BCtDS+Lk&#10;mFe8t7dLTUg3ip0KLMk65w0IBkm4Z5vgwVUsIiTLYAT/lTPj8BCbuREl9i3wAD9Xu0e+gO8lTtJ9&#10;5hZBnUlzJqamYKayy0JKSB1bSdr0tAgBfsDU+QSNwabJjiiBC5mAZMFrHHYAHmxSEFvnzlmO2pvl&#10;P7FOKO55TWIhhTDjYKCpwIdCfh5VwAu5zVh7cPbS4X2ezw//8A+/8OKLzzzzNPZLY4X//SxduZ27&#10;8m9/7/OP/4Tv3e97b3G4Ma/7iIPJKKeIfWvrUDRfaHfQgbaKyQyXL/xOcYgj33ICn6mrlQCl5E5E&#10;kBPRHEA7OlrcAFUE6vBEPIznOA4kdoUi7Bq+TCaBxeoU01xxIAApBw588snHjUPoAUxhMy3uqJVq&#10;6O0tL6yMhGO8aszsUe2p1iv5cimVKjS6RaQTXLYI6/TihYuaPgWLQca9u73XXn+DWWDBmOuNi1eu&#10;otGk5cfsTfYUoYxQDyv5cHMtX0revHyOwosGBetVlHGl0BNVW841ein3t3HtzpO1X7uGP6wFQA4i&#10;CljU6srq1atXhW3MzAE+GTrd0vIMkCSXyukmLFLq+qFIwSGjTcOnXOyg13jpymWiVhPZbQJ+v/fm&#10;m69yIV1dXTs9TS270TGgMwjqduOxJyToGc1eDI+l7gXIcYESw06ibV4GeS+nS+0cgIKt4+mWhtDL&#10;xjzTHpO/jbBZBf2mvsMtTlmo3nfrfaQTSL8Q2SGiMTpG6saV04qVVp2qS7SBOzku6dnQwTMi+gAP&#10;hE7DEPnDdObs9PQAPWtqAEamhp0BdVExX6BTEYoFDLYhWNHB9gk6Umt7GxlxxijvYphWLrE2iOpE&#10;C8oMaXCjCtmrU9ayIEEEOKrEBcTnp67WOP7iftYjJLKfzBQqaPFB2AOUSSYSFA/oUfH8QbPSqSLu&#10;F+IBr0feQAKn4GooXQknEykAXDf0jXZ1bDyMniXpSTJ3DAmixYPAYsjnO3/hogeJV48rNhaHPk8w&#10;JxKKdo+04100JSA18mn8JZcjJ6mUVSjqMUvI/29JOJLxCYEpxdlTxW5WDUlIrZBtVCt6mzFVwM6h&#10;Q31u/MVf/ueJai7fKQ3z4ksFvA/4A4tfqLuiTCeueB5HEDs+OsTdJmmH+Eugu8HHm0nseBCtFhgG&#10;YW5mZnJuYZJAkzjDFC/OPwQLxd0WtgSxm63F/gEtJE7C8KDL9tbbb3LG87EsrrYOCdIWcREpJM0p&#10;jPfH2cNX4kxMRKe65dNAWUtV0r7jvb0DJHlpBwjPw2A4O01h56QBtvPziwjW854IWxxsa4/W6AzG&#10;x8awdeOO0CWDNsaxSmo8NT2BWgkLmhcMXYa4T3PTE2ZG4BDiC9MK8bE4E8jMfVDyauw5blA9+gEn&#10;8KXLjFJOP1xb76Ha1WnDZmVzkoJoGrjy5pmj5GakTdaEkffCC98pV6vckcxdiytNx0I5DcWEQSJR&#10;ViQDou3BcAUporwOVhVMHV4zgZtXurC4wKfxc9WoNhQ8NwnBwT4y5RwcJqjorAaN3AcfK5FN8u0c&#10;QjwBpR4uAm6cQholiK/nPIAzR/9jYmwcC3U2GXuGkHl0cMjAjjbmDfZDbGW7AlkRPQGfeYCEWtoQ&#10;bEi+XcQcyY/bFX3f4DYyu0h/D1CH2pFMqotpM0sW9m61UgKWol9ZLCe3d9bIuW0WJ7MyXAzQlIzU&#10;2cAndFIIE3sGg7t37yHFKVJviJ0o9waxYoXpRYEeGQVbgZFNn5MPX1iYp3mE6xddEqHvNEGqUK+Q&#10;c5iP4lhWewDZJ8YYbYVsHoMZitGnn34XKQ4JQWQkSsH0XWwP1zy/tDaAS3l1igpGqkR2ZeEsHJuE&#10;Pii/7t69S7wRzMAo/SM1bs2SlX4H0AUaf6QUQgXI5a5cvcyK5UbY/+LBUi2TTTNEPYZCEvWuGmrj&#10;rOW8Z/tIPwWzq0AAF6DxiXHeDhbaSGjwNmFIkMqQYdDygAEJ5Y/LQJ0bkj1nM8+HeWBxEVanr/QF&#10;YNeJq52sVVmuKCB7PAJeIrZeyIYwcqY61GHwUsKeQaCdATKzMskozWKGYdVdE6p4/gAnjCCzy1g8&#10;xRoyEkXlZkMXBpYeIwjNlZVFXjWIOs0dUFU2F21evpFciqeKMjgNo8uXL4M/kVExRMxpIRRJuPAU&#10;Fr1eOsdccwqLcfod/CQs3JmTYGdAjwWIFWccs4UqVnSSZEZRzCGIUrwyQSuEX9LUUhxpLcrkoUBa&#10;QotUw48iRYZPvNdL5UAdjowZsLF0Q+hrgG/U8KZEIg3nBhc7BX4eySIPgQfFHAkfSwTnIUDLgALC&#10;XoDVAbuUuI/AG8kx0zYqFQKJQTrBwrgTn8PTvn//PuUK8kI8UMjy+KCRlwj8nMtSGpGswFQjsIiy&#10;jEzpS8tYs8lTCT2KWzpNNZezjsqKrI49Dj1OK400W2i2A+Q8oUAoJztiDoufXamsvoWh2iyLA5rn&#10;3OSDBw9+/ud/nl2JagnMm/svfX7Z+VffyP2Lf/O//Wvvxc7f++QH377zaqhzKeZc9kcFRlUMRbHS&#10;4gexREHIOPhZpnQYFcmaKkdQQp4SfE2ukKydoM05CdWP+CAQLPQE5jn6CAG06fvTypmfXMa/q9lp&#10;0lYWn2kQi64Iu7DHwICpY9kdlNr6jqwQuK20OqDA5tP5yxcuQzyVR9zHKoDMHuXNFC+01CgBsum6&#10;Zl7QuXOrXJCa1xEZMaQyv/TFLyMfxcVjZb5y7iJioaowk3Rb1iRJv5ya+v31tb6+/q4b19Duof3C&#10;ZSvRJAvFMORi/sAgwV66/sS7HifxQGlduTUb0M7jrmWjqZ+3uLS0v7N16cIs5O5KqUrPWtpYTi9Y&#10;uzI21K1vro1NjqNqjErw/OIC+SRja/B4iAdIjI6Nj+TKCaaEOO6QEU/nz2i8eDzwh85TGonOu9NN&#10;VceL9Xk5T4kKM/y+sLDy9a99Kxod+fQ//ITdby618jpzv9Yr17vVtq4ViUfaJcbZdZjGMtzHlgAz&#10;ho29scV42RGpHMQ0WmWFXAbMBgw6m05q/2RSx2kE7hL8c5pizB4V45NEKQdlk/sSfzj0bhk44Vja&#10;PzmBYQx202wTEXJtDvBhr9CtwILESB75yqOETPlFQmEOO5oh61sb3/r2t8m3EEOh8w7szKPkFCO2&#10;A/7w0Ck4QVvFnwA+MrlEj2KvwqsnFcbtdf3RI45mDOvYNXiQl4pC0JST0eOl1UvAgQMgJt3koKDx&#10;/XKlljtLHqyem4PNnM4Q7R0QPwinAjBXmBDFTqZQKhaySSAr6DEUcU3qMtYGZZSUlD6koSm8B2D8&#10;iwtLzAwuLSwg/0S7kOgNZ4zSTk1iKj0cNWRDBXewBXA1CE/G6DKBvll0zBB6jB/65Cf1dguDcujH&#10;20xDLOGCI+KUAn7Eec9PJUTi/KVNKLCixIqkBpWIANeR3FHJPLJhLl++hOYQGRQsP3JMIg4BiNXP&#10;oB8JqGhWIudnMPLWxF4U5W5Untutg4M9TZ6fN8fek0kct7XeqjOYSp5B5eTyMs7gJ64ywEgnC8Pz&#10;RqXpDfo4C0iJCJTbWzvUitCTXS5vNDJ6epq6fOkaI5EMFLJXE2cJUJC//sIXPvaxj4kRAZlpKEiH&#10;dWdzi/ODzjwQhigT6vQEpnt370NbKuSx8QHWatNtkTKk2ZydnWHcQKpKlEOZV1LzzzxWkm2B0wwG&#10;hnsXllf2Dg5Zx4xDWvToDJnFoIYxaZ+flAE8A3MhQI1YfPzhxgaBCetGPo2jEZiFvskABi3jwj3I&#10;mTLoUenmQf5YTNyCNp8lEjh6PTUZHTfMVulKsFX4HysDcAc+t1YUascA3I6DowOIgrQCFSgiqBtx&#10;n/siNxfpozZcUQ9LhLE79CzIcbiLRrUOgYZwT44ORZE3K9mkQY9RnSZaKBYVyh+K4Ev6SMJKLkFX&#10;aO3hGu0AvQVqjK7fZMKXetyWKWYIDEy7C3KnM9CDPDw5htq/v7+eyycgLZn1dnRouDA0xKfH5veO&#10;dqhmKCC4EbIT5Dr5KZq0Dz9Rkg8ozIq6+fDhAUrBZ6dJEg7A1JnZaZ8XOJAVSkuUvp5QtcirZMKL&#10;uSoRrhQNDz6NAwyxO7QW6VPg78TZzVsG+IH0rcFmPECJvCYxsBOrSnI7cuRul0AGE6U7QFbXz9Vu&#10;72yzikSWSWnSss2IDWQwLBU2AkrsvC/RvbNawTh5PiwqsXFoNwFNgWzjMuuA54GX1Io7FekRp0yN&#10;sWu4gL3dXU446jrOKmZz4LCSXpwx0JJBgR16Ewl3lRYS1oeobHOFPEDewmnqtFjJc0iz3ZSUKJtO&#10;JK+IQTCaBTpyOllLsA1gZ8G/gvnAa0GgmQVIkFOcdLFlBfxTRmaChXCQqMlScb11uxEwMzp99kKl&#10;gDMmrWYSMF4zJ7vbbRMUtl6lMmChw2ClWSYzDWpMGvIiOChPPuIPgsHUWw3amjHS+ZnpudWll194&#10;ET9ElhaAADJmSMmMxUapBBhSRmaNg2F3e1tayPhRiJySAE6SymD7yly1UDUkf1LloyTTSkpUDj2u&#10;hzcrcll8j8lItkqnlggIZxLACkyafQSLUaBZhVHxxkEjKIqkowZXl1guDnQVOuNSbuqFS0euTJOX&#10;gEAGBndbeqBedPzr3LMAA07R4CU55itJqgr5PI0zLIeZomL4gPdBJK7yt4UC/BheEN9OYUD6yJy9&#10;lspIdecQWyTWG2Wk6MlZGG3ujo+P8Tpg/ioBFBiKwqrh6ykzRqJR9ssWL5jOpsvFxajhQWenNqRH&#10;6nUFX3rpJdr6v/3bv83A4Ic+9CHqk1jhM+vVD9y9t/ate7c+9osXs0fNYVe36v5gcMTd6jRYLeIu&#10;zCmCCq7BQB7P++XyeKTsQwpp9aOFSsgTYm9y15Lz9btsKP5SGZy4+PdoMDbiG3NbUMK0rF44FxuP&#10;MUnEEYD3EiuBbcLgK3/gkfYMvWwxs7y4yCRaLYsAus/FXEynXy2g9l+4d/ceU+rIMsdGg6USI+vp&#10;o4OkVLFsdb1xJj7Hoz93/jw/RQ0wSBnVqHcI45wFHDq09lfPX5ElokYihO9Fjgbde9hfe3SnUShG&#10;RtyzE+MWJvSHVjJ90cmA2Gc0M1QI3WlrZzdb17//g89xxLILxJ3JIFR9WWYGA8c/mSIC1/QdLi4v&#10;ix6Eqo0BfcRHnDE61sagm0ifUJgV863JuSmpfi22WgU0XR7nyekBQEKpkRGVnFrd2LFu7KyxkC+c&#10;v+r3RXI5tGbgY7AT5RwETOEmtLFcktH79+9hd3bpwipTrkf7R7tbu3TfWM9ol0DXE0JkD8cUsVIw&#10;0ewysFoStP8g9whWpBxLNTqQ9ot2iqhJ2WD4yL8Got5A1MddRiZDlrCp2ivqHD2LFypQS2+jhYdc&#10;u/6ppx5Lpc44IkDLsCZrmiTeCi6F2BJTaGK1js4ZPh8WCkdunPYjgEivVSNkSuut3QHqw3KAdJzS&#10;kjYCPTE2mjYkCE0ZQRyCleKZiQ+pcHDFAZ3qkbrOEomyHioZfEDPDmnWZk73C5kz/onGR/FDVi6l&#10;CME0X331JaqpQq6QTRUyiQJKR0RI0XFANpSm1oD+c5eHIZ7eMqteJ3ARTDBY297erELrq5b3dtb5&#10;Z+3+rRoq2OU8W7lZwxoLt8ShyKBIR0XWFfTt3OmJI+SBlYK1pbVrJ8C6gk7jhz79aeivxJoGB22A&#10;9rbu+77vQx4nFE4mv+RUI1oriAwbZsXuIgfoAhuSXfEea2wneCSEby6LN7R/sPOtb36LO1+YX4TL&#10;QivztddeJ2QIaxXOpslIA0LZQFo4BTY217nQ072s1alDRURNE0hJTUO3z/QtAiB9o4NmrQ7EuF6p&#10;V2iQQaUC16KCJannVBLH6E6XqEcKBXjLTBJF3uLiCjpUZAmEA3gGf/VXf8VBRVuEtiC1PgcIj8/j&#10;9SfPzsanF9jVLAXVKOsdHZ0KSjQZ0ln6zTKeLHrofHQ66IrKWSjD9ZqQtMx58wtSjrRyAgFFNS0R&#10;FueXFtxBEFcDE9QmFiPks6C3XqRiliOHCGuEC+d2E8LKhRzFpWJkSc4ksEoZ0VHsWjCeGmDSJDNp&#10;lTL4BASXCxcuUHfSkuOncP3M6muhlv3G4U7ngq4ot0BlDPbG0yD4wlVnFFbrHRABydmVOhE8HrRY&#10;9QAkwvVh9gdvO7a4QAVlTji2HUgkN0n4A9GVB67SBxJ8/l6EBobifab0eBABGtCG49NgtfOUlPss&#10;cwO4uBQYlA26wwenB1gLk8ZtbWxyAiGuQRdgoMMCXWxCjDoQ+w7S/6BKCCpMjE4dnu7fvnWLQ4I7&#10;pb7n89944w1OaEkEhbHUVCeoYX399PjolJNKkKp2yx/wEtX4nbYpZ6NGJFevCEQKiFHs6lR5IeaM&#10;9QoDTS5m4kCtAC+Bcxk75BThh/JSSFb4Yk4rMmwSJLz/CNqauqnHC7tJXGO1UT5OPtWv5PWJc6VU&#10;HZ0uD0GCON0BWIcYVtptrA3l34LsRQWAR/VnB4zKB4L+EhakFrT7hRevKFuCB4Di8LPE91FuGT57&#10;a3x0lE/WJgGVEoKfzYWEncx1om8ZFcE93hfjxwyUs7/UjDGm1CiyQDXER0g6RywerpD6IXF2DERI&#10;VxTAHQyAjianpGjwybgRyockJSI4LiFWLXOhNMmTs2ghXm/RwU1mXSrXRQterdxCJpsg7JNdcdjD&#10;WeSOGYVjbfIkuSMeLJgKz5BWOoUEcZPgii4frAY8M0uZPMkKKQLxmb7U4tw8C5IEiMx0d2eb8wne&#10;GC89g3/WWVJgdSkxhGjFISPzkiqpZSkKkCzNWVoWctlK/Fx831iooGh8FNBuNp2iPqVjyUPjh7Jo&#10;/w5Nr/PGgajpffNy+UAALd6aEi0xMQxFnsQm4F9feOEV4RIpa2pl62YhX+RbSJZkiE80FIa8QVYg&#10;rUHqH4ZsuF6yyUQqxYtGCoH3ws8FGCbpBAtkuo1nTseBSTtWMjuI76W7qg0q8tolWRkM2LxUa/wn&#10;9jRPkqXCAmOR0EDX1jaZFkuDX1zGG2+8Gg3AqrGfnaZffvnln/iJn6C3SyGEK+Jf/+dfuTbyxbdr&#10;P/6z//Q3L/6A4+bFZ9/c+PoVx4/ApjVa4AcJw5JKg+MOeoCaUYATKaAgq4JXyS/ukVBDDUMwwTRa&#10;W+FC/2/UZGBcUZL9nuBsbMEfDh3tH15513Wo2rwsGLT0xJEk5mrlQ0xGpikZS7F57el8KojmCAum&#10;Nnjq8ZuPX33s0oVLQV8A2Qt2ClQwl5fMdZBKnQCo4qZ9lknkKpVrNx73WGSqGCdZGVQs0demIdBf&#10;W9tEJZ+kMHmyw5u6cPFGrSNkXHXeyy/CGfjAztvvVPUVi3EQ9XktOtpHdlIr8U8iGNJtEGfi4f7B&#10;UbltvHj5IvQJKgRo/rSWhVImDRsWicgsMc2D1vLq3III3MIwJqtlnJ2jo96yOR3VeolyGYWCdLK8&#10;wHjpWJweCEIXkGrI8L78lS+MxiPFWlqUbWDsdpA40yOsMzu7hFwxd8QrYFUDIoimmwDwrGmgZXSN&#10;IRE+oG9x4/o1TJloJoYCoenJGXyvYcejYqUU3/Qmp6ner6Hn2W01jXin6W0kASBqmUKG+wyPTvzg&#10;D31y5fzFp555FmLMxqOH1XZiej6GFR/YYDXPhXYqAOLZlgG6fw3POGPPSUmjb5XIMbpXb1ym20LU&#10;4UR2hHSdWp9zhNBXK1WYvkyfJQlrkzPT6G7QW8bvleqHhtiw3UA8D/TI7/MSQtFzPz7BJAOcRQSl&#10;1YSHKCAye0X0hkQrYii9HjP+qk0vPUsKXTpVK6uLohwkUz59ihwChZYm5si3EulKsWIywN6u2Exu&#10;kw5KA0CGaiKxzElr7UY0+CFZcDiSDZNw2+3Qs3GBg9pkAu+kK8dKptSEqsve/B85KGsb7Erag42a&#10;+Mrk03a3JPFqigjDwFLPAOSGLFQNfll1mBWS8fd++lPVBi12XbNSi/kDBwfH85Njo9DPA8HVpeW5&#10;qSmYngx99I1dlwd/cpXcytATCb+FNdGsDpJnGV4m3a48VPkiKx+h1B5yl2LUYbXBpeCNkpvzB42v&#10;ozg0A0w9X3zxBSbIEDGzONGDAB2RKQNukpqAp0YyB4Wr0W2CtbbqLa6Y9V1OVbwR9jOnMzzKINtK&#10;JCIDPs7aiXHinWN2ZkHKb1EJkeOE45kT/a233v7Upz5JukrwBbTPpJMy/Ysvkj9CiwWQNp1JITUU&#10;j0frjabe3EzkT+wePMMbsGgRvTw9OKFJgBaZdu9aasUv1E05UAkcHLUUl2R4GGpSATNKKVZ0GA6a&#10;LZnDIh/CC4M12Gp3LU4XUZ/gizAo2AN3QdqqCQkCVkJ7Nw7MBid2KOggWylzFdGh+8QTTB7At5CT&#10;l/pY5GPMZqhCakIbYi5T917luiAAjxrnRt+saMTbTlAc0DUjKBflAc5TnByUyCwIzhKqTD7B55Tu&#10;mwhg4mUkwWUYCAUBTzk2+BtehAx8AeaTvUUjEqRMRrpvoDjaylPEedyFmVfC9ckNPF5t1qEOwgSK&#10;uEdaA6FpQ5ZlqhQ1XpRg3R5x3aa2Iy0hWHX6bYoVMsux2AS5ERmPkKTMZop+nidHFLVNKp3mAtgX&#10;BFMsusslGYdmuzB8TbxbWsZlAm9UYYtzPaJhqPwoJEGQOX/RDZIOqWDOZo/LyTFDwspVkaqKyZKZ&#10;XS1UG3Am1ienI98LWQi+HYmL2N14xR+G0zc2FmUtQe8FEGUNk8gibQrcw4Kn8iJ1AOqmtKWAUwRB&#10;I8wPNXgs3RQ2Jnknr4ZClkctA4NdRKsElqMzyB1zteQKrAdeMkCGKObb7URwqduUFQ8UKGAbGTVW&#10;/CMwKg5X8j8gBGLB2sbDVC7Fu+C1Kk8YyY9z2QLn9JWrV7geTkFeJUbPs5NjJI4izCF1F1QVuQZt&#10;fpBQLl1R1bHkp5Cd8EcUv0VoAw6n18s4PYRydh/MCOo9IUUgkjcOZ7+MTgQMM16TKCww0oMPJk0u&#10;1WZSf9ntKDuO2HgcQ3Gry4Fwhlj/mG3HR4fCWNcbwv7ghdVzQHd04vg0EhfqbLBJxADvb6zzHEnm&#10;mE8SpI/ZXnoQ6Om0YSkKXvXdpg+P8f+aXbFWefVgVywfEmu6AeBOHJCEVKoFwEKhBEHlrNWRSmZ5&#10;kNuxNRg+gsHGm1JQTRsEi7XNL84CsAAW5HPvfz/LDIyKyL6zvcvDWXv0SOOAAmlwNVCvWLT0OGiO&#10;UxeTFhDW6mUpAhnYBPgk9yWJIepy0vA8AavADuUogtKuZK6U5gJ1iMCuPGTl1yTAOT9ddJt1CElI&#10;E5NfVGFwuS6cP89/5aNQnhyNTBIo7t99gGraL//yL3/npZcuX77KR/pPv//trdGjw+Sb+4cf+keX&#10;t7d3xy1XIra5eqsoimwM/yZkYUs7widbSTRC+/x0kW/lsOFB8Zd0MqQMVjx6IjZpB4uZphnlEN9L&#10;R296ZKE1rPvDkeTRWSgG9RbZCFo5Rng/TvSMFZqOcj27XlrY/SbzCTCu+q2+oWueBwLv6znhgEXv&#10;3L2Dg+q73/tu5leymcTp2SESZ5Vc2xXxUIF6fcFhs8eeBSDhOWuNYwgSX/3KN9iDokJUynz8h/4h&#10;f8IfWJgx8ksWuRD3zIaDjfWBuZtLn57s7jF1XynWEG5kUkfMbaSXQjJtfuVhwul3o0nB/mIUVHhI&#10;0E1EQl1IhbBNiIEsg/8fV/8dJPnepQedWS6rsmyW96arutqb29ff18+84ySNZmRAQlotEiwELIQI&#10;jIIV/EksywZGAmI3QDtaBSwDq5UZaTTSyI177X2vb++ry3ufrjIrs6r2c345UgA9N+7027c682e+&#10;3+855znPeZ7c0cHEwFCw9YEOwT9Mhlhb25bXVl68evbWvdv80PCu3v/6h65AwkoUQIMbiPD5F59k&#10;ezubM0HbYNpxsn86d3VmfHR8eHgKqVV2FRzCJr6QRyGt1CF8cGh1ERDZ2hdffKJKfP+99+WNzgoq&#10;CWbisJQT7ZEUVYvztLG78OCsFc/SFx1Gql2gd1GunfCQnRydRIXCqfjss8/sMqXzy+fPzlv2Kc+h&#10;63R2Z6ZmJ0yctw60Ng52VFqr+VSu0lZpP+hqdOISCqpWdpf3j3cKlSIcKFUrSs7DKy2Tbn719BUs&#10;ixSOJ7+4top3gc/gjHImwsgvT4zhe3k4qD56/OguPIVM1Err7XQLXhYRhyE9ggTfg16jhapJwiE3&#10;cRmh5Ae70nbo6+3/A7/8S9/47nev37r99gcffPitb779/gdacEuvXyf5SfDw/CKI39bZNDTeXqnl&#10;p2bHVchOLZTrhlqgKuVaEe3bylT5hipWS8sv/bE/Mj07wz9ndn527srlV89fwhr/4C/8QWeF4aS5&#10;S5cBmdnRqeXXz5gCQ0xUkj7HhJDTSLfU01OitjX4yO5G7j6/9Gf+pNKvs7G547zx9bPI9+9ev2se&#10;PNPaFUYUF820OS9fu/ZMKVkivNnwwTc/XF9ZG5uaINDPHUEPRZoF3NvdJt1heZG06RrIDmFH8dBd&#10;XF7CXNazeLHw4tPPf1Iq5/mx/tPf/sdPdDHTzT/57BOw+Xn5onus67QGIcMZNYydsaQc7zEBlBn8&#10;xjd/fmjkUt/ghAOowugwUuCYy7bWd3Y33Ym0P9GcbDbQp0rz2gSJKGerTVtbuwac/8f/4VfBWtNT&#10;lxTz+jtmGQTvteXl8ekpqCB1diUulEi/QNuWgFheaVO7ICZpbOAiXas0FlgCbC5uPn3wlVEmxnOC&#10;B/JAY6q1eE5noYpThvXw8LNPNaLyhf2tw/VC4YjrrmsrlHJEucLT/tS8W7RpnV3rayty1mxXFrRg&#10;ne3tUurrNHtl6oywMXtgmhQi8aPHj/Bhy+eVnYPd9z54N0EMzwonYYciSqHCWuIra6umewReMRfh&#10;0SAhgrZniIIToxkGoILi3epcnpmeETwQbrRxCQslEpqhkS1ElTgaVEstmTS6EyjG9lLu+3AMJOe4&#10;UG1iwOEVw9jQ48QdTxYCJ5MMKQXqljU6KVIr7y9sPTzVrnYqgoIWFQAZvSB7zli8uZPt8e/90+9P&#10;TM+y01X1tLd00hUMbge63IU5wZHJSyOuih4uahQ2lTMImU/YXlwyAn3hYFKFQKB2tqlpGOoefO/d&#10;d6SqzsyRweGNxdW2BoG9VVTHj9PPckNmJBy1iWuKI3KcNQnggz5CazrT29V7RsO2M4R2rl+9LgmE&#10;JczOzKjEBZSbN67CZ72smzeujAyT22gNjZP1bcInOua2XLbbiI2JjXCVcqz7Op1Knagkpz2L/mOG&#10;1rZEJ/jX4BkXIG35fWjNVN0R+h1XA5TBAMBkOFIQbzY8pljR8XzswGXJiccyfodUOfwTO0x9YCeZ&#10;TGrvzuzl9hZX3jx4+kDSYwSVUobj21BnSJ729/uoo90jVFDBHgHCCyLBIk4ImDrVhtEo56i5pGbh&#10;cex7vd1kgqSOzka/3pxKiHJqgCPOC1lGJzppbJNkRI2KawZfpiqj2UEHKx1tfaHgzKlfCyW8AscY&#10;WLK/zwibObwc6TJZhYBN1hxTr7ezr3BgQPgCgY9RHUwL35UdNfnI9t6sqZCR6cnSWXWVUDeD89Oz&#10;E0oiZplMJh7s5o9Jz4dKuZ1HBtIMuq6rFqq5kPB1Dn2xKCrAD5KhH/z2b2c7O3c2Vk9yh7zl+3u0&#10;rvwVI6jxZvZ3cXVb5y7NKutdf9KYi8owOn10xVkxAO24bDY2v375em97X8Ti+oi4beV7Mt4m4ykp&#10;iFxKem30RMZgtBZ02T88JEn1EDa49C4uv3z4ZPPNSv4gp7h/+ezlg/sP1ZwwyiytkzIeKg81Rkxt&#10;LlrwJ7UoRQ9aSVOLQjJIvmenqk1dP9tLQYhPQBdGi2N9YwOdlJiIN+YEKx4fTY5PtjS1k576S3/p&#10;LwGuDNLef/DovXffXnr9ZCb1V3/10f/xb//6P0rfLF6aufLx33/yzvgf4D7R3t9livisYsl1o/UY&#10;0Hb+h9MSQyf4WYdKMAgibsci4dUtg5RX73MoioFZCW4MxjoYiC9PDVxa2lzhP9p41rizsXXz9m1v&#10;HC4+OT51Y/5af2ff/PSVjuZOzOv9zQMhmZCVxXd5aiLb1VY8PH/na7fl8rokcsG/9+t/76P33p8a&#10;mWgmndVCo7/TvJ61az0SbxzsnqReIO3QUcJM9Y/Acf/+I7Ghvy8r+d/f2bp2a5acRVe3iQoaNBGu&#10;jWpBL8unhZVnL0ZmBkoCykXjj37w4yN31N6+pSLc3MMtUQlt5HOsGGVR4+NjcminX6ifq9klgZUw&#10;4rz/4Kuh0YGffP/7NstIJ8WT6FEDl0Lun1ZYpXLlnTu5Sm59d613MHu0U7759jy/iRTtd2MBGSbr&#10;1WfPHhA9qZzm21s7zAaWc6cjU6Mm+DQEMbFCDURm0UJG+NEHH75Hy5ZH3MeffF/L6Oq1meJJWMr0&#10;dI1D2UHvK0trzjTzXmSxc+dHVe/N5Dtv43xclpl7Y1ReaQoIVbJTuiUF06QsZ/nzZsFFpJJ12Rrb&#10;uqcmr1G8tpsvXbq2trSSBoRjiDtT9g8Y2Y9fHmnsuDguHeBe33n3Rt9Yz/7GUdsQDasLA/BOxdRZ&#10;K513AhDtWtnprqHOgRa2CP6ptfRom3dl6L6nzpsEIzMxLhjCJJwtrS6JSkZ06TvAw2D8wYEDCRr0&#10;rZYpkfLeQGOzJ4wNa4bQyj9vvdg+2H3n3XeBrCHNIuGynXSB+rIffPgNgfbeO29v7W2+8/7d3oHu&#10;sYlhb7+3FzTQ/OrRau6oSLVraLwTM9DxG3ZhjYbuPSW5bxpDFGChYaepqqimQ/72ex+0tneurG4R&#10;lj6OkZ5z6bJGoR/CJya0Jl/XQ9QFNoKu7YYszjX8tDnfOtDW9LN/8pcLx8d97H6qZ4d7+//av/zn&#10;rCJVRnCtEyMvcBwpqx9+/GNSbGTTwjurNfPOu19rPKsYoBgYGkRTDS07BUpi9BNWfZ2t/RO9Me5c&#10;PLk4Mex6RjndhoL07B9uL60sNLV1ggFczdHeIW2njj7iyGTQSqsrawQURFBG6/rEM1cNWfQ0oOW1&#10;doPiT89KqHrSAXq+9Nln5qYITI+OjSRMy2ax7Z133nVCqTxshsIx7Z/G//y/+C8l0VevXuEl9OX9&#10;z9X5APiQ0zytUPWLvxgjcdXVjQ07VNwdnpxgizYyPm4zSk3UnEZWK7Vi5ex452C9Ujjd2dChOIdV&#10;9vT2bR3vSQLk1JsrS1988nEfzaHG05PzkpWdgBOnRo0g/9dvXz9rDE4LqQWjobQMcXLCv6nd7A/W&#10;CzOdoIp0Y6vQ3G47Q4N99uIFGFmwJNep/OD3ZzMLTpF9trZa7dJJKA7aAesJ215F6zmY4YfH2GV7&#10;+7sCjHMwCLPJtL9dlFhhREixLFyAy0vwoPRZqpylmGoX4p/5p7EJsSQoIkA4JJJkZC/knULqJgg6&#10;uFkxUNYc01XwSAebMyjRWrSOjj2QmIM7KXmeu0c7nanuVoMrXZFyHe4d85N68+rNwy8efftnv2Na&#10;sLO1K1TkHJlKE0GbA4lufX8WupNM5pqsCbcZ/xXNiPQl3EIOPTU1enSYqON0tIM6YHIgHDgIiGB6&#10;dDz2LcE8eirY6C2tUhZLXoJF71tVpPevn63VMjo0yjZ2fHjMrRGUA1OBTGAAvvfTn3yiVaC1dO3q&#10;vEx0/vKc56SRYfwlbBlPsD6iKR5ybtYliNusAE1mKhF0TRvMtB7cun3LDhWAl5ZQKxq1XG1v8b4u&#10;9uOYAZkIq56SdYKCJiWFh8tlVcwOGqjYysoqUW/YFRSBiIvVCCdQLi+8eQ1m8NDkr3hR61tr3p2K&#10;RQMlntgFCkUn4CcIZLWz9eV1gV93W6cVbCkfCRU6P18oGqBT3zmYnAnRaUigEcsQauKF18dBbOpw&#10;KRFBjczEv8ukRBm+Sjg8/Dxh3CrUr9iDvpluxS+EpnBELlXKCgaY/8gw9XlqILiix9FpakqBN/yY&#10;Gtbid/RrAJB/+vo3vq7ixOYwDnZczG/t7VijQ2MjndluNrraVbAujD5lbl9vz7NnNEEOzJJjlCPA&#10;HezvAiMThe5Y2M5Hkljim92dIBnRDSwXctAYjJLA4Is5Nx6KE9yFCXEdHbNIgkTCaM2kh0RQ2KyG&#10;cWEM2FZ5ukoogxMTals4oNwhc4dWGt/PQLxKJenjq9evjWvElOvWlgPngw8+UHucNzXOXp6DPShv&#10;iaI++uL+9Pj4jcvXtMA8K6UUQFRsgw0Sdgo+Z7Srwi9IsJElhEFBYu8NE7W3QDjE87waLbiYcrCi&#10;A6VuspjVTvJ7eEAw56pV3iuO/7bWLt2ix48fM2z2Hh8/ef7+e+/kn/0vxZPBcuvV/9df/41v/Svj&#10;3//VN5enr3c29Dab++5uN8HLSFRa7NstBoAl8W5ryQygjV/ndEbnAbGPdnzlRAjxD6QZuwOV0Ok2&#10;NXJpoHNoaWPl0bMnV67eMODnDwnZI2Vempn1+h4/fPRb//C37rKtvXnn/Xc+ePjVw7XldUrly2/e&#10;mKGqHXMCTd19/1Zza0b/0JH1xedfwAwQcU3bk+A157W3vWeUIhmFyw73T0LB67q79bkt//74x0aV&#10;lWo0lqoHu7u3711nZ9yQ0hjSCYm5aVCiUPzk8VfF3f2z5grgUERDPMVhun3zjtm8NpwMlVhr+uFL&#10;ZIaWvqFenSydhLCvNtwTayZP7MqJJDwyWX781cPT9OndK7cNTwlKIN+w+iPbTklkdGB1Y4VaUIh0&#10;7Ffb+1qG+y4ppphBqTafPXs4N3vJI9raXTUHdMiG6ixHf2drZzcKvx6NaUzSiE1AnZs3rrNxo8Xz&#10;O7/7Wyo9fiwSGQnC3lYe1m7GVmsslketmK/ltFxarfAKdstZ21Dr6UmVw+1Z6ylbRtgGaQ9S1ZCd&#10;zc1twNWrl69+8pOfmNwf6u+7cfd9dMjJydm33/5gcHD04Ref505Kt27NgXw1C8aG+eH0P37wCOdB&#10;FgKdDb+dMq77aRwpuZzpjvMGoqSsLuiKnQ9M9hxfHByd7u+dbLcPtja1C7UtlbwI07K5erSzibdy&#10;erhfOj8Nhgn9wW5FVV9PzIjUKpCXhKgtk0gHGGdIvK+XSmTMSBFlSGeZqHmVb929i+Jgs4YqaLh9&#10;O6vOHPVezeXLl549e7y0HLPhoomchD5UzLQc5D785jeuXb/Z24dMnH729DnlP4hdqsb06wQwJEWB&#10;IiPj1me/Fl8vYU1NTs0ccQuLvv15uhWV3GTAkTsxnWCf+mJc+Z5sF0EZwKVjtuW8tZzKv3yz0PSL&#10;//K/pLB2ZUvLy97n5w/vB0HBPGkgMmWRDzmOH9zjp49Z8zhYv/Pdn/nqs097+4f4nVI/x+C5dffO&#10;/PVrt995a2x6Qo/cKV3YL5SOToBSqVpDaz9br8JpY7G/ZRw+5ZE5cVqoHDWkZJrpWhNwa2h8wOIw&#10;pU/RZ2FhaWhoNBzT0pmped5JLjh4+eIA/ne+eCBTYRN0muMwFcqe4balek1A1yvzV6RWuhzBVG1s&#10;/sEPfyDR+cO/+AcFuV/+o79M5mpzY81BzxhZh0IPxTWcGbQoFNnSiS1gmW0sks111ih8EuHgmpJS&#10;cmmtQN/R0YoR5duXFhel2G9ePtXvE5ywFn7lV/672dmZs4vqwtqbsBfo6lRKJgTwUKxAL1Cgi0ZI&#10;wcoIJTKMCsYsREmPMGxAFAoRIzHKDAMEdBkCy2nkEHJCk/KD9z9AfRPNTOjKGCAd+Jera6tilZrj&#10;/v0HNGbwrH3d6MiIDwz9z5BADME3R08IaXZ3WaFx/tZOsR8EewexlCJaaQ3UO4+ovR1oJWoaZoKU&#10;GiJW4Xobk8kObuC/n3e4RC+/JXIdHxuZRCK3g/UlY6jzTryLxHYWq6D+dTF8VCucNWdipF5tPTc5&#10;99lnn1u1V+9cC9G2sBdrrrCoCFPL3d4sRTsISQxS1MWfYrCIC2kZGWWPhhv1tqXllTAU6uq0yX1p&#10;nZ4p6VSw8oeXjslBSceUGNglj0tsiOwQEe1ASrzv+1Tk8huAipAJwnGfG1ubZsGio9oebbXwqjkp&#10;ypA8H9O5DnqPWmLXNzBsdWlUeRT2MNVmem92RxhdeRShyJpyST1dQUaRrMg1XWcIbKKtZDK+y7dH&#10;w4WUhhmr4+As+rvWIeV3C1iIDXuyRH0+TE6SUeEwW2jPhIgUv8U2gpQd0zPThO99u7RbLHe1lJD0&#10;5rwX9BPNHRRDY9GC7uTYFJtFDso0bOuCFxAsqbNWuNs35Yo36lSqncvOceYiqQiALbiAv88EjlGG&#10;kxOdRFcOypLDkP4LsK2pITJgzVZUp4CJ5MjeT6CFMgZuQckW0EQ2OObMIvwW6qBCRfQI5OgRERsS&#10;nxkpcqfHTeAgGUHXnoohE2h0V5hqt2B/mJuz+U3jl/VcT090cPDOnjx7aimG9dj5GT13vVR5gP+J&#10;FBGjPXxqjRGl069ePBVS6xpgMhIZlVWdae+G+IbbKNGkXM4KscJBv27fW1PwhGVHCtG+z83EdEI6&#10;7bSVtcg193P7ngOaqVoF4B1yGO2UMJmCr9nFbkGxYc0Pj45YxPIwkKCys7urk7QEn3V0KxwURyur&#10;LojU48dPTK6QIY0Z9YQkXv9NUNaSybuI6Gdn+tfh+ei5yxq0bhMRWmxK7wVKSVwjUaInzqwrfdKR&#10;Ger54uBvf/nbFu1/9p/9Z7S4UIaVDanX//eDlm//9j/59ddnK2Rdv/qtlZ/96JebG89a2lsr53RM&#10;TqkdiB6iNcKTu04MMeMcSGxA4eYxMmIfGfFzbkf7o61V4L88P2cGbWxgoqulb6+ws3XAqGQUdDoy&#10;NLr4aqFD8ZlOf+tb30YVleJ/42tf8+jcoKX43e9+l8bpH/rFP/wPfvMfUBmULV2ExUuFdZP0bXl1&#10;XXDRpItxCkfEGW8rJdWxt89ReHNjJ/oATTX9ff10+KiKzsL+4Q9/WDd6Nz6yvrp6++4dR1jtNKVu&#10;D+UbjN4q7e+2+5/+GHUof3KE4Rst6b7++bnLQz09DiyKXrq2MWPA/T3s22OGADwf5okEEarkl50r&#10;aYuJMgNyw/0v7w/2ZQdkJdevDk2OZYcGuwb6Mtmu9l6d/J5Hj79qUzHxejo8u/n2tQ6aF5nM93/w&#10;u0K7Byh1Du92WjS5nDTl1epLpGE0g6vz153whkAdCCK3pfXuu++8fPXUKQGV5p6uMSEYnuQTvDkE&#10;hBtZrB4XuMLnTIa1nWUayo0YV/Ci2v55tfG0uROFKAgAlreG7M7ebraVHyhVc26qofYZbJCe7o++&#10;9W0HFyXncI+tVZ8+uL95QPigSV8HeBf7orXV0SS1ipjSFfZ3bQ2dfIFijrWFtHhRYqRTaLSrf7Cf&#10;FLmpDVW97CJGMXi/FlCDcvnSUXtL99W3p5Dox6YJJYY4BdEx9epZodmYU/q8A8Ffrt9YTF8Um1qq&#10;mUpzyc9kmtrUVOQ6e9oGmogrVqs3b9+AXtvCoWwc9MvwKN3fz5nyUyDcuX3z7/z6r/l9IsrTEqjN&#10;eWprbfvr3/qmVJziJDTLRPPtuzdqMIo8qtP+zOSN2RCgCemfOsVedpXtD0fdkE1OpgpCLSfqC3Kp&#10;jd09zv9gOhERAkNl+7Mh3AA1rLWUznMDAyNNf+hP/HEjY3oiVhRy7NPFhbHhgdX1VbXm4soiLvnu&#10;wd7mzqbr1uzzxS+ePf3g698WXAcwb3DKjMLzr2nvUAF74rhEYxNjt9+5c++Dd7549KWqivT+OZ60&#10;CQYigo2lwdFeC4heWIu5Q0Z8PGoKG/ROhvoHQtkM5tiUlqptbu7cunm3OcObU9HhXGlQc66tvnEk&#10;1v0+2R5tH20a9E0R5wpV1EbaR0arhAetXEAFRb3PP/8U+f+dd995++23PHrZJck+WAX1ATrXQfNq&#10;bu5tz65urDt0rWblrqYJ5nChcOAsBs9aHlPjl851uptQpButPA/aeFq+eMzRoHhc3lwxv7puVXX1&#10;da5trFJGI7nuXQokyNp6ahqaXpIzFP9x/vJlKBT6WkhqNTRVCqCZEPlwqGDJnJawr/T+imYkRAPP&#10;1iDepalxzbU9xS5Zyda29dU1ZsnGtbY2N10JQF5XRbrtCJNmYaQmLJNXEBHlbz3FcTr4r15cWBaf&#10;VhAI8EUSYacYCQzv56qjJ8a6YTzSJ+esABcKgdXwuvZghRaxRAQKLHSAz0mMhfvAsJVtbhY28EXq&#10;QaiuguPC/Lkflhwc5Pa9IGQsHU8LqaO5a/rKJRgLpG1yesKYd09b9rgUfjsWTwdR1zbi/qp9eL4O&#10;JnZdXLUAhnJkRMCNu1SMPQOkSHWJQkeo0snDNHyROhYX3nCZ7OzLHhasMepzHR6RkzFRxufMwHQl&#10;7YHUtb91O4IQyrlF3ZnkKBAIj+XS7OzK6pJMvc6Uktx4FBIKPhAkqt2Xkx28hJI1O4c+zJD1xOYH&#10;jroS+AuDLPOe7r0+gehXQo9p9V311yGjAi8RshdtPT0Rt576hHr42QVEBDzp7QdJi3r4IbPnrEgp&#10;CfAhclDPH0k53sWg0+GBx+7P5YuCvX0v6VlcXBIj0a3+wd/9zUBFz86YjcSYfYemQznIm/IejCvn&#10;kZYlOxo8uEQFI7E2S644GWUICZlItlishKaDOlKnLNEXlC2F9ISMX7s6x466N7tnzI32UoLA+Qpd&#10;eDAQSMl3+E3Idp+Srgg+paM8GY+oTxtwv46yW4SwuXy3fQpd7zVc2RVqCPQ9fMilmSlesKjTvQO9&#10;B0f7Mq0gHh0dvmLgUyosLS08ecLO9DE+5VmwO1QpzOaOIDDMTo6P9yR2lB2GBoaChlA6pacnZazL&#10;/NgSCRIkeB8mGXDec05s6Tt1A835+r1s1ZFlrXome4d77k6i4N7rp7CPkofZLvYIhCZmOF6+nLqE&#10;A9oq8snv+X4PaLILs6mUBuLrNwtXr19f29gAUZuo9dZcMdEK3+vv1gX9fXLsPJVAuPyG12GiTVN0&#10;Apim7GKV4leXZlmz7nP++Fh25Wd1Tm2TVy+XLp9n/+zV7177E9/+1re+9eL5q/nLs+5iovjvfJ7/&#10;M3/p//E/dN6uzM/caumqTnffu3V9fpspOl1fr6Nk9E9lCFgtWD9JqmdeuEvU8jSoV1gC6oGLxpp+&#10;vbzZk9chJi030DnY0zKwfrBEg9D5gKFoucMmt9Y3hkZHLDzE82SfNqle/jlvtc6FKpWrf/vX/g70&#10;q79n6PnL51fn7+SO9ZFJGlY0B2w63lm7+wcK1+LJcSkHitIjrly7fl1EOTzeEYy+uv+FVY1y8PHH&#10;P/r0008U0pLsnbUNX/TuBx9KVjPNRi89NhVROLhI9zcX31AWyBWPLOaxwaH37r0zPjqKDkZuMuyF&#10;T0/oPL1e3zBRNj0764EQJyOwvLmxaRsiL/Vk+7Y3N/uy3ciSX3x139g5gjAdQkI6mo9IWRkpdg+j&#10;sPTDh19ExZQP2djjYhBwaYW8ePnU7nCo1ll9GzvLsdXKTdVG5EgCKx1MqcluS3QsIXFBgRSa71X7&#10;etFrJ3S5v3VEJ4XhhF3YY9K2s0N3NFZxCQHF6GbT8t5SeyMXzEz7aGt2sAea7r9a5/662ilzltkt&#10;yCxDOciCD3Kk/Cbb/fYHHwb1W6ssHSXQs4cPTrns6mSeVuXoADyFUDIlFx5lCTmWhWLzcTnY/aha&#10;glqms12iPDM3Q19CDLCE5SIWkk9T2Sr8Aishddbam8mmdw/2pVx6f2m6HQOtLA2nroySBbn30c1T&#10;qWMpV2vjn1pM1zJt551tZx1Y+elzZJrfZz8zxXv05ePPPv78y8++8s/HP/zJj7734x9//+OvPv/8&#10;kx9//NlPPv3kx5+OT42iISbTQtt2mkacQVTdaqfb/m7Ban/+4snU9FhvX8fW2lFze2H+8tv1+VPn&#10;tuPOrtxc21rZWFl4szA5PlGfxquXHLCrMI/p7k10+MC6ef21i8ZzogfsoZrOkGMuNtd2mm5NzZZ3&#10;j6hKpHAfTLM3NQwOdlOJvf/wfsxrdHcCNRaX3rx48bKnq3dkYpz0gImhcDFr1B2nYAQfzuqpqSWw&#10;MJSGr18v6s74T7/3e9+fnrnU0ZsJmQFpcvGs+bytXDAMmQ51p8bzxg5znKBa4ad1d2cXLw+lSY5l&#10;fY6OTiCRhaCW+UB2YIYlKsXf+q3fHBxi2hX5ihbbwvrrW3duIqB0dbUTXCLvwVgACdFQFaEgAhba&#10;OtOX4DLj2WyXLxRItjd1HnY03Uzc2O9iWGGvsLD6WgNYYssnTVFr+qzKh5PETnMrly7m6msrDHuW&#10;Q0EphVgXbiT1ENLU0dnYlni4GH0/KMCEsTf8uU+uKxiJVQ6muma3kGyphRUXwZNC0dxQ3xC5ru5Q&#10;vgivDtQlrq7ZhC8FEm15/8MPdfuVG1IB9ZiDlrpaexun5xFpfpJ5xMJVDMFQhbrgyiTYidM5Yfr3&#10;4Wb5owRLCrXDpN2jtRdjyQK2ozlmETpQfKqulvQX8M/qD5FPdBkpvwiU9PuEPfdCxcexKwI5Iq08&#10;LRVHcDQmupHiQ0DVIovekPM+VM0K0SNmrOvyWGiet5+cF/Sl93cPJ0Ynrty5gXIkwQpwIn8i8DS2&#10;JOpEYVDYdi71BzIHTZQrIvFVQ6k9kj/Z1YvnL20SqwXBxTLXXNadDKAlKvvwkza2cGlulqN17qSo&#10;0HCGJTAbZkvAYzFRIcDXzkL+m1pYRqulJC3Y3N72fDCc/AAvMUAjG1GE2SRnva9zJ2tEcNna3pMl&#10;J8Pz8WQUjprakM6R0ZHI3hrCiN797m4HsU/yJ59LRFziwHKNPs2TtEEETpIc6xtbgjGkLfjR6Va/&#10;8di1ZpL5fJVz1SfI4UxCSdo8c38SiworC8G1NQ1CC9s/1OzuYJwEChtzbRHF5MGGBLGsKN17iVIB&#10;ndP6DDxIxpCgN2QgQM4j6lBNiGhZ99zVHE5Qq2DoajMFOZjGW1ikO0tj9li3tlbTtnC84tnwlyOM&#10;0NUdpPVgrmiganG6eABSkx9UroAV5THmcXQe7Ytgv4idnpWImHC6wqM+0vF0LFFvCrdKeEM5UHJ4&#10;+0AsQVHm39uftU9IlBmMKJS0FEuJVFjoYUnulxbf+HxGfbaVr9tcV+OsvXj+1OqjNY0MoEwXX9Ka&#10;YF3Qo1N6p7JqdyrjtEk9tInpcffuFbgYC9hdI+vIY5KR1R4Jscu2cUIsprkZJdER7Cfl+p4ZA1Bx&#10;K8FxA88D52tkhAA1LERpC8ZOcC/RRp5EVtThQwdLdQfHsjbEbM9Bwh2KncjjWIwJb72+dH0sbZcY&#10;ZEAeUL72D8ix7Ef1AXivt5ubarmnq8Oz5JWGcd6bHW6/M74xcI5Bojr75LMvkK5++Pf/ynjb6oOt&#10;+f/3//z3/8C/faV0XJptmp8eu6nC2j3eP8VRRWtqDRcHF2DO2tkSdUUGWkBAKzaY/Wi/y5A0eILn&#10;HqKbWNINnc092fTQRv7V8vpr/Gu7xgZhwlgtX+xsbsk5nE7hCE4fJGHF1/eCX0Ee5UG+tf/3f+Mf&#10;efOOhfHJKS16lFYIZVmxHtw/f6mFrHlDMyUFlU/jL/zhXxqbmHjw+eda0ybLqS5Tltrd2qU/B6NE&#10;vgREYShY4zLQ9dX1aGP5WvHqvCZTFwVkcl9+/JNySklZwYS4fe1Gf3ePiVnA1nmQHk9EwFpLav2o&#10;eJoia4JzBqkC5dTQTAUpm2BsfDIQxGr1yYOHaZ5Ik1MvNzZUNTAem7d+g5aBjOrwaBcCcrLb0NRT&#10;WXi9CEpAQWQVmIiJCJYNTrONXZ0QYtMtrR0t3/veD/AcGIETnY4Yl1RE3oLM3veLEdj3h3tHscvy&#10;RfYrHJWsxlCWqVa31jZ1lk74jp6V+lsG0F4rLSV6hP4TAnAiTBOYtBiEFYSD1drCqjVYvAmroTzY&#10;33vr3tt+n4zfRr3x8slj1AGSdg4WULSXC8Pzk1Zy1I1JPVzJna3uLL/37nvDEwP6XYhTkgxDA9Km&#10;mISQjrS1EUP2JeHG6JNr50riif6pvZM94VQsCSFAp4QLCO3xRirDnqGBd3KPUbqwqCL6ka40n7bu&#10;VhZPzj2Ag+3jzYPCwZnDiB1Bj0kwRLxEWTiVGp+zuQYIjA2MDDIULuOsnzZKynloc08Sbnc2duUw&#10;4QWBfHy8f3S8t729vn+wq0H5+MXnt298INzUP0qv44c/+KHuikNOccJ/XXIT0no6ze0dECfnYbZ3&#10;INpEIexCIjbAUasUsls65FgOFm1votUUTesQ56PxRQ6y3TXBX7NdfbRGiBjR7ghxzxBCSE9OT0LI&#10;jJXKMPKhNnTE4NZIQBj8hspfHPGoFcppcYJypqqukDsZHZvq6u5jx3Plxo3hsXE6aamTWgREzp5a&#10;hucF4cTx26VzluErRKRqm+5xX/+gMZUEu4r9sfDq+eAABnHYTcQ40mkDQrTwE+GquaG7r3tm7lKt&#10;VNte3ZBCSZBLhWN74tq1qwa7dK+ULMj4AXERIp+aCjZ+YyN7yKcPn3qLWC9yod5+Wn9KCiY8Kyg7&#10;M5Oz05OzN6+9dePqbbiFvkq6pVPT3dzm4cGxIXpdP6jbwNjAQWmvUJOQKX1S3S19ljMkBxsmcVuO&#10;vmyMQJrNdkwk38uTx/4PVEM5laEIUkSs4+0GFdKfPTktv/3uOyF2oHmPQl4sQqrGR8fQkPE2YN2o&#10;r6ImnhAkLM73JjoXuatXrtTVBe189sNWCWg6pJhoXNnTEqO24AxazY4Qq9apAaVzPlZrMUkQjk9n&#10;KVtIke4k1bqK2MNGJtTWIgY48evT1KFLacilp0c6IofznwheqKLqLSSJgozN14U0eVNzpKGg+drF&#10;aen8/uOvNPiuzMwXyiUixU7tRBG62NrEpUC4rdABWWdi3cvjtuW0VjLZp0i1M2UVNgb+ph3oOtE8&#10;nTsCgLem0WDVJaV2O0F9T0kIXN3efLO6DJ0Cg7vIOl5SZ/eTwwBQzc5c4oLi3IJAibUQFz01vWD3&#10;C7j69JNPZFdGxjB7IBzKO7rb29t7UhBMHeljwusPhFy3gkCo0XTZxvUbNxxhoIjySV5C5k/EVOvN&#10;HfrzRBUpZr6sWKWwrUuspE4XC2JNPuciPTp/CAVxVVQAnDpOVVtTtuQGcQdVz0G4Vh9l2nBRnW5s&#10;VWw34AqgNLTUSxH7PSUvV+944dWi9NGPzV2+HKrqicbHs2fPzHCSnmObg0JqNYY7X7IsXV4ohico&#10;Vn3u0lVJIuvTamFoL8tKRi+puRKognQayCF95Sd9RgyCW8cxYoZcD1aUx/NzO/NOpXHWdj1js1al&#10;p0AOy4zCgNQhCDGxzipWzuCg7ROKa2hn9mxMfVZKbTTEQx2Ca7Vjo8H/DC1c6VFTA9dChAw/f/Xq&#10;/MTwsKC7+GaBsBvvQqfKpZnxrmyMVSMvZ7t6Y16dil5bWtXuBustYxkMUBntz4ry3Lw4wG0oYaKZ&#10;CvHwlVJJ3iyht4TIXoBsg5sV03zBSBMmA2e29Roa3nuXC/igT8AViyJHshWe5tFoiRLlpAzwHMOn&#10;bEzRk3vx+hU0SCrm/PFAbCgJllfpRVgeMi0nlcuTiNvLIpYiTugjFGQgC1/HqNrQAI5IhRetvowr&#10;3tneolEDkbd4kK4++ugjV+KZk6598Q9+qlzr2N6p/u6rF1//eZbzu21ns5fH5gGBDVLODmx60Spy&#10;AlvA3dlWdi4ygyyz3lAOQwjFiWQhhY8SCgeyWGfbSNvs4flKoXTgsRCbkMo79PDDDMPvbm3D58RX&#10;bfck54ggYS2JVfXWkp27tn7w9//+b3707tv3nz76+te+Q8daEl69oF0SsukIbehodu/u/qq1WSmS&#10;U74VlP9a6frtS2+9e2t6bqJ3qKdcC90Bo2EATnVye2sYYLd1dN65c++zn/zYiHWIxnFAjTQxBUR5&#10;/eLFGUMntKaypmjtytzlcGJxrDYyhK2cNp0XLk6XNo+HZnsLh6cevrcfxyl6PBGdsUnEczdD3fjR&#10;owcjwW5p+/zp076eLJNKk0nadQc7u/SAlBk8mOUhRc6Zks0Gbses4vV/0BxP/9E/+iegFCcT3XlX&#10;0lRLa3aBLa5dv6GnyMfGr1D2IX6RDGxura0fH5BQCSnzPt3g0ZmkerWGEY73lxcWbQp5BvgqXWur&#10;dZxu7BGjCvEXf6WxwWRPq7UKmkJfPtouHBWPWlsCybYC1VB2X39vz91337MA6ui1b3/z4jnTqaPc&#10;LghfgaGP70owQdUGDpKwKAV4O+HaUw6fnaNNUc80YoZZFieFhNainlGfObJsHJ/p8PFtjpqRrtGH&#10;iw/rayOIEAVeIzE2YVUIXgt+LS4+evxY8Wk3ORcCzj/vvGiN4Y/Yts2tV69eC+0r3EhC5KnzR8+/&#10;GJsauKi2TM0OjgzPOp7kh7XUaU+/Ub2KfyhgFA9qUitLbnlleXNruyltunYL3dFNhZRnrUkgGBub&#10;TDQX0QwO/blaWkZL1FP9pszwEMLH+9q18fHJhxyxzlGbBiK5sn/L8lTG3yc+XC+yeHjSlm3JtvXH&#10;kVpP1v43v5I/62jtPtwobi0e5HZKrakAdf1y/4mac4xDSy/828lcd9j1qixCPBIQomr+T/2pP/0L&#10;f+APPnr8AtSNZtrfN3bt6p2eniE6Do1drRddzbnmk6Om3EjL2KWu+dneK2wmdZHGuKc1Nn/88U8e&#10;P3ryzy/JVRrZFNfrg+V1PNPv1ZSK/vjylhY60enutlvvvgU4K8iQdxjHCqjhrIIU5a8QIl9bXhmf&#10;QoSMJ+IThK7t/c0kz1a8ZTilcBexIHwcgoszRT0lHpwUK+NjM9/51s999OG32Hluru+GU0JLRk0M&#10;ZnKU8BbNneSOLg4rTRhsGLtN1UKq9RyptzOWK0cBazFRmnAohz5nVxcyrH8c6H5JhrxRPpWheXOi&#10;v7nOYFgdLDxLIgx8TU9Nx0hq6FWCKyo+01msCWtSJqYQcWON3dVqUiInoFaHOurJ06c+5/eZTzVe&#10;8QOAWUFaYaqpEBJuJycOGn1Sf92fI+44i1XGuAWO+GhkROlQevE8aEZWtCfqfz5+9Ig4UCRYTY0K&#10;I0IPKLr4uYIQhq8DyHaX9nkIgdOkgE9FKAu6JSRgbHgCcQ38orHkAwleW8T0wAQOCFmkgMUwwDHD&#10;CMsw2WDvReFoKrO55fmz59apN846Hqhuu/r5r330NfcVYo4XF3Y4iqtn4hulZYKB5xyaDkm0iOag&#10;0J6JjDYR6j2UKmgKmXy0YW7cuOFzohRLJIV030yeRq+nUKwrfMo+3bKnLYeL9wcJj1/BPIjwXAod&#10;eZ8Z5AxjVqcCcwgFBfJXiPuySuUNzicRWuvWFUqnwng4rHvCmCjAc0Vh4IiBiODPJRPgjS4vmFJH&#10;R8AAymeyPe/dC9KnQFtJ7neAfqyCD/M9UQRodVni3OtXr4LUtb/vKAQneNFQGQSOUFPUCiQoBSMK&#10;w5yg+soNonrWGUF1dFmm5oPppTdL+7TDb1Rsnp6siGozFpRMM5mRPmPXrSnvCXtTyHzBtEs0rrRv&#10;RS7vy6OIe1QuJ5bD4Th+cQbJ8Czr3SUkN8/WYlxbX49+YvjonWBXBFVLypDAzyKiMBCiJz1dxBFQ&#10;ifVqxyfGoIbhlnFSRLiRxnnJPIXrwzESLHm+5mASnKAMQflKCoMew8henAVTl08zBRLzbnFQBJxg&#10;2TDkETY8Atmzn9G9tQBk5F6QJQFK9GAt+DjlseK4vCY3HlLj3tfwsFQ4AYlpOrv+GCb3tMNi6Pys&#10;Ln4RKxzYVSnPzc4J276xbqYucCfoY5PXbXcEZkYjN7yxG6wZ4LTEN1zE6JoeHAQFJo3wciIPlDpI&#10;DnQGr8zPOdl8lJ71X/trfw3/yeHs9Xkps6OpN5stf+e3n7UPBkGwWDvMNk7ZMpFAi5FBoNQB6Pp9&#10;fDdRdYmLaWxSDNjgyW6Cc3cq3D1JD1x14wraWjqqZ6e50r4RQsq0gEPdTcQmGXz4yQgM0Xyuy70m&#10;yajZ1phQyf/dv/t363vHxnc6+knTA2HYkM5gd3z+xZeYquGeHX5W0qyQSLho0JH3q+n4KOcJe10A&#10;UVhmGA/Ek+/D6G1Pd0ZBG7R4T6935tKcFYiVJf8FJCKEeIMvnzwzWtpWosfdE2ovNDL29oLLQV+7&#10;MwPQxmsLZZRKQ/EixC+iqkyhn6JmgAlj+AO2HbO92r7+HCSZahjs7Xv97Plp8WThxcs3nCi+evDw&#10;q/tKMlvMSnbRranOvpaxbHq0uH+xsXiw+tpRvOkJ1JW0BU0/4y3LTe/evcORibatxkXQpY9pZm4u&#10;v3kljFhQl8gEXLuOMVU9vQAeR2G5scYvr7u3x+F0dkovpaWcBtWfKLxBTc4xr4y9m7Vqd+vkfv75&#10;Z/5WvVEbo1SQNMdpEA2jvgpjj4StK//2J5aZ5+PksYBRUDQ8xQuR0Tx7PQmLW2tNa8hE6xP/o6jF&#10;zCaEzPWis05Y8dV1x1UXExpAziiSDiDMdFqB4TiCIgdRrqnZsredo3fhrNDDamvjQZJQYOm/RLAO&#10;To61QvUj+psXMl0HhZcbDZD4qSChhwVWsuqiZxIPvx0HVEJpw05fHZu6PF5fkz6kXDkCy/X0dPgo&#10;O9ufX5q58fDBQyRI53MC3EYV7c8dPljTbldwSex6ft8eJ3iq/yx3qisZWUXeqU6uv/XO2++Mj000&#10;/cU/9X8eGxh59vh5a3eGkrjZaf9Nsw994Z8nN//8NwhAPCUo6CP5L+0tpLuap+bQ04jbBjZjaFNT&#10;p4paX6rsb++Nkjfo7edPNHtpqqMt3Z/F6Wt98OUXuYP91s6Wb37963Mz89cv3x6buoRPzj3UtKv6&#10;lueBzgeNw/zx3vHBpuGH/V1W4aVCcYeHiUk2ZAPW6J6QwU9p/ZWrs7bo4MBkpQQGUrZNIoYQc8/R&#10;1ykrac4o/j9/9KpiehHdhJbg6GjsdUUY+dDFRfrG0P5wb2+okeBbWnpm0PWb3/wZr2Z6enZyekom&#10;bnd7ayFo0dTEdH16crpitBdvpqN1hkBcMc8As63V7EOtvdbdM9hxWNw/bwpr3gZsvwtpO/J2ejhm&#10;IdFcDDBLgGomO4xg9w52h6HLfv70Ir9fOjBN3uBvNKY++PDDEBmsGFOvWrM0OttMtDMNQHYpkn0F&#10;dQRh3PqG04aDClOCsqZSJ9tsZ/5A/yhK3f2HBl9eT0xMUeoCvbx+tTirI97oGlxWi1a0LRdfUj6T&#10;BdqrFpBpLFABjA34aRVaXr5FwJAB9GSN3em7Kjha+vtNIOblSH5edidSZ3tNLRGm72pMEUDnxIK8&#10;5fwPGbcu5LmKk7qlpx3pj2CHbrPA0d/bOdTVNlQpaShXqPCxY0YncuAKYHii+jwaUQnGHoCoQRs7&#10;oXZ2kmlvxi/HgOB1v7mzrckKbIHS/cIf+vmO3p6d3NFPvvoiZggOju68dVfVFp1Wvqn2dGMz/1L4&#10;SsQtrvWJBIBWfnN7m8hJNSdk05vTJ/kCJ74uQGKTfmvr4fExt2dMdSC2ZCW6nG3kQgRipDSwRjV9&#10;3pLt7NPOnpiYOTjKraxt4jzOX7thsHXv4NAQktH6rc39Yt6AbGNnR5YD7+6OajN/efL6zau3si4p&#10;TJcVfkUQR082rOKC8ha/8Kzrca4mA8DoCk8eZ0m6Ba3QmI/r0f0BDPz444/pAQ8OjniJ4+NTdIz4&#10;MIL6CmfFe++/bRTzUAZykqOn8vmDzzqzGRmJ4BTUIhrQ0jnot9zd/XqjIFmWPSjMuNh9vVFKxWRD&#10;T9B7w8G2WrooH5QOU1KmVKGxuTQ43NZUmyTZ16ZNztSpjER7RniVEHDEg6Ym0/iOYUNfmVrrRfmi&#10;p723wfR0Ew8NhlSn/jwsKXa35uenM+0OjyJJBd8THUxjrTTBWsKQLl8JDTkZVWQl5SpAPhGJpfjl&#10;lTVfm770zbffnRkc3k+lugcGg59VrRI47mUF09l18GbpDKOoJXMevpHGCXWYiwiPovLu7raVMjEx&#10;infKykNnH4UlR1Z+ZDhXzGsEYBWFIPWFyR7a3DxzjoB4UnzQDswYthSoRnv3/uZxS0N6ZHDs9XOq&#10;DYfNKSA0u+KKA83d4D73Z7tlJWeMHAwJ0VRMwGwRmjVnV1sPpAqCBbAp1Yrme7p7IVCZ4bFBFr/N&#10;rQ1jU8Op5nPc0uNE/9YIiFQyeDZGBBi0y/FoO3kQxRMkodNmojeKohM6f//pf/qfbmxvi0FWUu/x&#10;f/+bnw98/Gin/e7J5Ym7Bmj6zq5WM6f5WknU5XldzOcZZNP1wB1JUVYgnNt4DiJynAyNDh7lD3ln&#10;UFwktd/Y0mrknjQPA5nmqoSx7Wg/19bk1ET/7bZyTONPjs62N/Vsbq1PjEzZ2lcvX9OyT+QFjCrH&#10;/v3+x4/uvvc2j5AHr776vU9+a5b8UjU36NDOr8so1g4fLa4+Ysr68We/nStuj0x0H+WOGkqdzdkW&#10;L+hHH3+qxXLn9rc7OsbkZg8ePz8u5LmyVC/0xDQUzLJcjE+NTc9MfPXVZwYhbk6Mpxsdbq2rm4fL&#10;W1tvnj45aT1tOWvSIOPwlk53L6/vHZSPUjU2wzo3WRTLpZWt8MVL1UZ6r5h2P6ucGuR69vhB1l8A&#10;UvEhh7c3XGxtbM4NjWqDMZrhWZ6hzNzRiTnYmu1paqMUECnw0dF+8bB82nacHe4BPO3t5eauXjZc&#10;ff3O/NBw18b2qyqrYtyAVGet8ULGdevGez3dfQ5lFbKKl65E9EBpDQ5N9w3oSIbbj/Kfzmuleriy&#10;+MrSzY7Les/zx3malKfnCCpnzjTdG4nAcHt3f0Pb+NSsrl1nl8fXvra91dXUk28wBjTe3jFYO2vr&#10;7R9xHtrZ79z7iEeN+QhCLQYWOTSz/KEA0t6cffj5YnvLYE9Hf7vI3dJNzHugf9BW4oq7efi6UNpz&#10;mF+amKXltL22c1bGwjnj6eW0NyYlI4p/n8NHjqi1OID7WodpOlK60ags69KXS68WX5E9ob5ZKhcv&#10;KI/0dEqdDHN8/PEnTMBCP+80XYBCYYhWqqSMyH82Rx9Gq113nZlp+dL0VcNR12/eK+fOT/KVtaXN&#10;/FFlfXn/0sQND43Svsy7+cLz32upnh9vbh+A0op5+BmwbWRi+Gg7X7zYv3P5eifKYOqC0zPp2K52&#10;uf52tYF+bwO/Ftk81hBezMVZ+sH9T7Ww1J5AGSckVMRL5PRqYo1w5mjf2OrrTcS4pj/6y3+snDov&#10;XtT+yJ/8k/N3bt18/90XT16M6C3PzE7PzNoRRPj+d2mWkT3DAZmGNo6uLx8/f/zl/Sf3v3r05Rda&#10;hH7SqK6YvLi0OMjhMqjNzUzMFd8qTgXlb/7mP9DXHZ8dZwWYYPOtPT2cNf334StXZl++fjEw3E/l&#10;weEF/IBg7m2Qzdrf2NmUgEoq/bzqsVguNNfQAO2dkowS1HHr1r0HD57NzFwO25cGxaLZpgwv69wx&#10;XyHjZpKzsPGauzIva058EeKAW3jxij6KNr8/kL/DCKNFSjyjpZWapUqU0lpIO0qcmcysrIB2/F25&#10;s2etNCR7j3iOl0a7KtzdQzO7pdpIE6tLT4fYWEsnCuip8Qfnl7vv6mlfWV10WE9OjCuOqeaE++PB&#10;4XkxvVcyMK+h2ykUQVOguEkfJhAX6Cg0RfctxlMJ4kXvXOoWBDtrK/HPUgoEs02tl4gNUhzVb2p2&#10;JEnAr127bvCtzqgwP68bKMtUVwqc/kRej7sHQJZJAD8TJeIUoDcUbDF0VJSIqEkzyBfBxmIlJBKd&#10;9dzO/6qTkFZXVl0zgMTkU+IicqSakfUb6iG7VfT8T4rt6dDdePHkmZ0zNTEhPQriUMlkKRGTC0pX&#10;Y6PjidEEKsuZk05jojUTnn0+30EjqnF/s4qI2UNQlOngDYXXRx99yFsG1V0WqACC68hrocpdZJMy&#10;GdEdzCqUqfqjEqqeBmgRHJD4v+SZ6NiU6VeCNn/h53/eW4clbG8FK1ZC5PatajlZcHHKVWqxzjw5&#10;MDRImZJOHLLcI+cft5nt7Qn/1EyLCh6HSLHrhFQIad3sbO9CKCE0Gl6hSiWj3rF4phGMgPbyWpe0&#10;RuC4o8dIICgoOBcmLGSC5zFjbCDO7ctJaZnWX+X8/GXpEdRKEhx2PbXa3Oxlzjng93pqBnaylXya&#10;z/GNdWKp2TFddvRYg4hMgbxKTyYaprhc6TBriwcTOqJRI+Ln1mEHj0g6nrzuaB3EkMRFSm4H/wTt&#10;dHWMgOGkm3gBAF8tEVVOEC8S4oz6eHiQ/3qtJ6OtX+4bGJS/Ed3RarDu5HOAEHpm0tZkGEcPWkeS&#10;53S/1qfj1TIDVdL4Nm6nKnBhJslh5OCOgWzMBLiw8bGgUevhbedzdHvCo1rnZAz+yr7toj/Y8c1k&#10;nYNWGAODHdphUzNTMCTr2RXaI35TrJohCu65RQL09RVg46O9eOw6v06eBP8/wQhhnABEjEZ2d7d1&#10;TmdHFyIG9xoboEG46a4fRqtC0RDUHB+NFRXcNSp8oU5un9q9ie7F4f5ReN/xyi3k5JETU+OoGzNT&#10;k3JZT4NpmK5KzDNqXhcDdzGOyI/GqrMMQC/RKwisKCNd83CUjt74wbb6pBPfA7r5+s0Sx6eTQm64&#10;9F+s9/3n/91f/evf+DPj+d3aaPvV5nJvIchyUvYzsDQBFnWIFZscg43B2Q8eIfGOPHCuXuFYDC4b&#10;NB74ezI7Z/grkYnNERocGib9uosSmhBnZSZN2zubY6PUs2qQA/w5MFZ0kHVhUg0/+PHHV65fFsh+&#10;/NmPtlZXyC04H9oazQEgP10M9I10d/ONCDjNAoPA2RGaUEcl/Zpm4JZq8PadO5aucu7KlTnbX3uU&#10;QfhZqeH04lTCZ5ctLy4fHRjHO+4jddPdfVQoL9njhUNyLDEba/b6n/3qHLh4+fLV0eHJ3lG+pb2l&#10;1tzw8vVyRfsuVZm/8g6CFTe+9d3NmGbuzLx4+QoS6lQxluuZD3RzDGy66OwymStsCXzOgWgnBwCj&#10;Om0sEuneL81ckyK0s7VOcPQUXtlH3/jAUtd7sk86z4Pe0D8y+Mf+6L+oCj042IO0ff6THwkB+r+9&#10;/QNzV66fIr1TvMOg5+famCrkj1cWllGCOvsypeMTEDLMATJhBQ6PjeZRHcg05POTw6O3rl5XQKHP&#10;v3z1OkSPxehS415hf2RgDOSq5h8eHtjZWW88O529zNEBtyROhULhePH1YrGSg/0U8pWpycueOUBa&#10;BD/Om9M3DnLy+sWrvp7exrYaD82ergFkHpU/0rPzSkQeGhihI0+Np5QrZUKnNX1WqVmfmPsmATP9&#10;Mr3MwT5R4ZPFha3lxY3p6Sv7e/n11d1K+UJTXgMMG+TZsxfXr93UQ8hctBdTiqZTJwb/Brsg6QlF&#10;JMIt2d87vHPnbv6wMDQ63NjWmdfx7Gjr7u+7QKwDgjP7qnBIU+Vu2Yk7mwrg6mH55NXLxa6uPjNy&#10;3V19B1v7ReckgNtPhj1Oy+7+nu6KrGForMeQJmm6xOcphjw0Mx49+JzqYKDR9mNsChVNAb98fWM5&#10;9AWzI3snpW9/7aea/vU//+drLU3U42+8fZd7rTr+2Vdfyg+g9zyDbTxQVEdvx7lZq5Oz7rHu09Qp&#10;BSNrLlfOtcM4sl3VUoLZMuhZWX714vmjB189+PLzg/097ld8LmD8DmWY5IMHX7lcqyt/lJuan8YO&#10;Cc/MdMJbD3kebdSLH/zgxzYqxMR2ctW9wwMCr6ZdqnTm/vlDXlBy819SPMgvTAnxV3adVHc4t4qA&#10;XYqqFJ5EvrunA1HWo3Ri0yXyruwBgYIFh+ZcpBdg6nIZQ4vWwfSly0AzPAq58N6h4azu0dFxKnzR&#10;SIInxFBR6DwqVfGXPcpoYDc0/L1f//WrV+fA7Jr9YokxEybciXyU6eUwEPQqQlCqrWXnaE2lKgwr&#10;Tpsv0oQnunpDTiz8GTPplZebWPtHxR19D+PHwLdkxC8uLwmaEf4TjlEp4WREMBAFwx8t1HGiuQn9&#10;bms3bhZITwzrxV87DVBdA6urE0KbDG8Hvq07msiDNXosvoWrQHhBJ6CxX7Jh0ToRtcITOg+JhF6L&#10;LzI8D0Et5DTHT/IDPgE517XJ+UQ/y86D8ueCN04eCqSujRHAhMaR4Z9YPCuDROhReYOPP/uc1JO9&#10;YTvaRdFtfPKws73N0xgcjnkQRcCDBw9BH4gyLa2NIe4VRuBGKDow6wG/hEfU6lIZjVYUovc/eFeG&#10;LQxoEmhK4ggH02huTpoc2vHY1gmzWKpoJoAjQqieJo80KHEJKTF8fDMd+hoosS7M05iZmSKOqd0e&#10;TxhFKfpKIavoyXssMRLVFE0TIEwn7TiTdwaRdjbp88lI/Wwycx6JlycQ6uHWR6g/W8j2+alUKeYB&#10;+3u/9rUPYrSwiUp70XPLZvtVaZHKxC9JfzLqnAZlxRIkM+Z75QFYWUhUYHb/U5b88OED36KFbe/H&#10;ZEBiqkPDyeiWCt7zZG5SZ1C5AJdnhjvoaOvrBGxCzCThVAaDIwZdo/fkuxIXFCMwEVMFWqslLFmi&#10;gRhc5vq+qAPsXhZOo2ncbLYz7DLD6BcEFckiYxBMRH5fyLz8PQCxUlUZFwFeZKRTVTOt8y4v6NiC&#10;QSjaD5E2jz84f1ZdIrxUkfXqk5YqaOysgrtxHVD3sDnjDDg/lz/JlcGKoDK8p3J8yJ4DIXwbRWmJ&#10;II3Wk4LRdgrjDk9GcAJAd2+XPq7+qbuRJ7m1UJdojlvWeHV3sm39QsUlWkeQzUOctT8MOo6PVSR+&#10;WE3i9wnt+Cz0pQzTdXWurfGLjX/L8Fg1XJq95JkmZFZWzeH9sp/P7+7hpyechIQ+HGq3JxWglMU8&#10;Oj7a0hqaKTy/vfdkjcG5gsWoqyJ1QxbEgCUqEQdZOFF2seHF3UbOciJ5CDqGewc7jWddbsTc/ltv&#10;vfViYcFUz+H645bS5rPVzCePv8p0daS7q/O9H1RLsr1gBTjaQtVP0ZLCmicC1KIk8OfCoNWSzL7E&#10;L1dbV72K5D6RvQ2rkAYcg/ytWzdCP2lrBayLE6Og17cq5YzEOj0k5TWa4NZzdDmjDR0+23/lr/7V&#10;v/+bv/746YNSJUdM2+7Q63D+wOytQ42B9rbuap4CppQhXUSz0LkGAmbQhmZ9vobX6MiYvQMZ4q8V&#10;HvMjI08fP2clgKumQpN9uitLjvzy64UX0RBobsl0cx5OH2xtNfQzl25t6OB0XGgkV1VqaG8FqzcX&#10;q6XekcGd3CFPz1yt2NbbOTpy+csf/rhwnE9MgRohxEjDhk+Vyrs7ew6KHmI3jQ1HJ1Xqg67fJYXX&#10;E6AmkZJDrKIYQ3Kzf6TXXO/W+pZGnJoTgX5qZtL7VSFapmQcM4N0nLL9/UPSU804C3h9Zckpd++9&#10;DwVJuXWyJZtJeQlfxcLx+vJqtaECbTsrpyZmx8cvjXgRSfs1OE/CQDRzz1Mf3HtnbGCIqjhq+eef&#10;fwGbIEwg29s93nP2Xr92y2NUF2V72tZWl2cuzYZxLuDEJF+1TIygcqYaJ0lTHRudIbYjtxM+El+Q&#10;orHH9c2V/s4BvCvdhh62HGWmIDH0LSMJv6uzxltX7xAXLRwXO1o78Yvvf/mQOK+VebJfyQw0Lb7B&#10;KjkcGpxubuj9I7/8L125fPvS9LW52ZuT45ftcYclKw3+ufCLOERPGspNZcM9ga/LbmIOOf4v8vXa&#10;+atXC5dm5nDOyKyzSyyCYBFLASwo6izCW8xPpuUbv/qrvzoxNu6A9aD8ROpCYTajQs8dg7MLD568&#10;Hh4OsrIDWeKEnenzd7ePKuf5gX4u2nQZWpgai6dPHj2vnZ4Yi6mTfJQNklHyVYWTY1BcePh0DX/8&#10;xSdsy5v+zb/wHzR3tC1trMHDjWXrqrQ3ptBCaRksryzev//l4GC/IJffCqpTtUn5WNWdMJdh8/T0&#10;9n700dfuffDBOFT6yrWpuStDkxMb2ztoWQk7rlZg/rC+8eb1wsOvHmxvbBFoCgJ77Xz2+lyo30Z1&#10;a7I3zk07wZZ48vgpuUhb1LKLMkgk7M4qN0enMOKv33n3nVdPn9VKtGnOVraWbWZUX4NF/vrg4BgA&#10;UKnDGdTBJaA5yo1NffLxJz/z09999uQhdCwsTru7QqcgyRjCP66jHc/mm9/5jkEzGiQbG2uk5Dzp&#10;X/6lP+bMFQIFHz8p9gh3oB3r1k62e03MqX2vX5/XhYBdPX/1nPprcbeCbOXG1UZCdb3ytjIcrBOT&#10;4/C2w8I+l3PyX+dFyRAmgbmSE0JzTR0VImodHdmZmTkptvM9LBo72pGQXcMnn3yi+4MvpaxMxg/1&#10;jNXNIeNk4bjOAADbwpyxHkRBAgCqYOEkpAF1PFKOojzIieHYFdRAoAhITNO9zj/zaUEvJ2HVaKFw&#10;sK6G3vfAgBTEDyh3QgCqmENxozvApwRu59APCMGcILo0876u7kRKKhVSQDozVl8ZvwdpOqWXkUrL&#10;58pBvw3go/XWpdkS3fmwM0Ok6//H/+g3fvD97+uwtHe1SFki6HZ3ixOjA1Nyv2I5H7BNtyq5Gg3F&#10;vr5tapX7uz753jtvKVK/+uoL1+NvJUJfjdregtObN28mZdKNuDiD0Gcj0dFRo7UoW1YttHe4Th8Y&#10;s2+JXIWg4oYR4SXi4BBLSzqLAo8WQP4IKuCZoJyL964wbjmmI9uJm+gWRW1ULe/u7dCYsBh2d8L0&#10;TSoWLJZQLlA/NGIiSRQiTT09ZbortN+8ETW3TfLs2fNXLxd+7/d+oE/nUcadyvxw7EoleXPiQBua&#10;4AmOhRjEgTgLTRkD1B0fSd+Vv5hVnO/0DeF24CuLth6S+SoFm0GsS9DHRHnr1FOIOdNQgGjEJQnD&#10;V4oFStHETjTxpI7KO0gGCc80FoAp5RjbrlsmK5OtuhDO8MvnJ33bvWIphwbhh+Ux4S3NqEtSE7LU&#10;nXILlkd2pfxP/qWZpW0hw7KvTcImml4hzQzqqAtr1QWWdEbEcGS+WITpBs8/29uPnA6CBBeND4/y&#10;W3MUhkpHQ4qSleJM50lGOhhwqWuWqcBRtLEQDZh4Hoe5BuUqnNwcM0EQiCZUA6ZLsOnbO5Ac3ZTd&#10;638GrtTSHOxAnnHnIXckD5NVu1+eJpubW7aGvRO24olTuORLfmmW2WaS4WxtMdQzSgk8zWLY1XMs&#10;Wf7ixoZsMthsnTGXJElK2ovUJs21lBzo65vrrpFSkhLLz4RUh2ImdI+IToHZHMtFuK8LC2elcG6g&#10;1lxaWsFpfoOmQ5yNntpZ2cDj6Te+8Q3n1ef3v3rr9u3lH/3lppauf/zDV4u7oOXOXOb1d6/9azvr&#10;ex19XC+agfSOC+ljjCpjqjc0JjMTQXJVY1uBCcOm7jcfQkcipzsyMmhP9WQGiYbbJmHpnWlyRPT2&#10;9fNUQNt79fzV5bkrwY5oaCQIEhbIIdPpo4xmX3zx4PNnzx8QWRifHspcsDQo93aFPSU/z/6+4fmb&#10;b41NTB2XCosbixt7q6OdE1IrT6yznznYlhV+69btqAnwcxGwzikBdbusZ09eaL/ORKkcEcqqS3xp&#10;Lto7evcOj14tvN472KPswDks09v6ZmHJ4IFliawxMtZP7nR36+jJm1d3331X7VLaLR2e56fmLl2a&#10;uLr47EWu8XT22lxHT9jA97T3UKQMC+rDY3YOlTC0anmzvO69BoUR2Z99RR97NHNFMssTtLWTXFUo&#10;H+yfCPzOwA6qbqE8xkCU4cnE9MTU7OunL3/pj/9xhGngvc2n+kIMxqZyy2OTZjCDjauYwv/RYF9f&#10;XTrY2WvONIiYSIQpX9JQtSbr8jp+gejD1UPzJN02OzGJEybRcP5MTU6//c67X/7goY/d2F3HMfjD&#10;v/jLoEGx8s5bN598+SWsxPbBIDLnVChJ4DYHRrKwpYmx2b7eMRmUfZFQBZqgAIphDYT25rZM1iTm&#10;xc5WkZHD5cvXb996a5gW8KhAN4foZcOZwTWpf3yMpJ/+8uHj8bGRi9JF/7Tp6cb+3on52bdmp++S&#10;8TLr2pjKoA20Z7JoLeRMJydn1B6J7WpHab/U0BET8TFXEUMqwc1SjAlYYAV5O7Xn/uzg2OT4CQ8u&#10;FKC08QatRjQbrNkWJaVBS3QxjTEDHALoWaMmc8+tW3eRKPzmYHv9q0evpmd7wwaGSwMoHRjfnNol&#10;Rt/ReP36dVkrWTvAufWmOIrzJoaLkaFitiOvc92UKtfyxE1jkLal9/jk+J3332r6V/6Nf2NrneHH&#10;ai+QMwn4jx989uzFMw05c87Ly4sk6sGbDXDt3prK7OnTx1TLpqYnrl+/I+z1xsXZhKreiiA0Mj7a&#10;le2ZvnLl5jvvXLl7JzsyelqzEDdwab2wTJpY5fno5GCchjTKTahW7FUjr8pcSY+IUpYnGjxnJeb3&#10;elxOWA/JEKKumdPx8vWrz948o4dPe00FKcFbW1slpYpjbqCPR0EYY0W6Gj0OvR6zG2wuVpbeOC+x&#10;gIvhTBLtjpgTLLAEQjUNDbvRcShO48vnL+z/TGebRE7KImA75YNMxyksLLdiLspL1RAxqK8MFfSp&#10;olNRIyNWPJKAkIEipmycKoSggokZgeq8raX37p1337rzXqat5969d2/fu5tHnj44Kh/XCgdsttQ4&#10;jOc6DM77K1JsCxd1PdEjKPocxb2MRMRy5MVAewHDLrxflfjO/frYCHaWJ5x0CR1tMb4XsEdbe4x1&#10;XFzAzDVqr129JnOwUkVfpyq2h5+RkSTBTE0eyESgX7wLqzUCDe7dF3n+vkyVpi6PGaiLc1ONUr06&#10;hONQ9gwlaq4tLjWfF3UkiJ4Fc3KafgInlVISdeZfyS+CMWTAKxtLzDaODw8//+KBoPD93/unGPeU&#10;FT/86AM2R3EBp9i43XQZmpyNGDumDpMWpNDi3w+fPAJZXZqdmZu7JHxqRCfzj5C/YCtrdIpJ8dYa&#10;G6RQXoHsKsSafUKp5HH4r65ftJO5ej5+Eo8NArO/u6ey0c907iBTe1DuHaMFzyL6pMQdGsNbF1xX&#10;b4a697Z049j48PQMon3GOdnZ0/m7v/c7Go1aIapP6arTPxqR1nmJ+fGxlEV/2R+KfPfeuhpNWAPB&#10;azywVcNdn376xeLyoltwedGIYZZxKk6kvSm3Boitc969NWuj7oroUi2Sqemp/r4BGzDGs1lmpPkr&#10;g8FajgpBmw1Vm3wemuXT3BThT7EZkifIB1c6GWasv+s6/zohmTZJ40JBUqhMuoT+k8cVGZIOQRcu&#10;RVDFhVtvSncGKg5CcKCPjIyBJhzl7UIlm5OmdJivRb8dBaMpabNmDo9ymKUYVGIfqX2PN5kujFkN&#10;RUiI6+rdJKP7lpPERXrx6OmDICu3ZRTNTnZVL7iI67PXgc+rTqXbs3t8yFctmowtRvAwq3TPyQ81&#10;U5EGDEKykfVNRxrGQiXRqKoPwblme01WgREFqXXHvs6Gkr9a85aosiGQ/0R4TeaHewW0oXQQTUYV&#10;S9hmk+nSGCjqnpG6kV3J+6/duuH6hSL7J8YG7aPKKVjPA/UYA4ouFn1Rtlsg7u/u7Q7rz+ZG2K1G&#10;zdjISND/z+hEhN6Vd+SjYuhACFleUeWE8ogmHXwuxMdrgQgZ7+3qdEJd5HvsFN8CuBJrdR7YnRx8&#10;9i+ctP3cX/97P3xxuHr97csNncXZ7o+O9ygG7joobF4VaVhLhpZs9MvcL56fKsJXJqRs8xlB4k9w&#10;AhS0ZkvRz+WPcxMDsysbrxJxeSq1u7IrhhnRiWnJ7G0fsHytW2pev67lFFwMAhAyImHiweMHL149&#10;YeIyf2367Ogc6ao305ftH+jM0P0eJKztyVnbYDz6VVduESwtVptz56kw6l5f3+LJkTCOY0goyAwp&#10;NV5eG5cWP2RLzhlKNK2NY7O9p2e5824ND8KKRhAynNg8ukpK4YdrGLU9UUNPvbdnAMNGcoMYQKQa&#10;LypfKVy7cjV9ml5fXjYmpscsNxJMf+Hnf+7b3/gmCOfZ0xdIaXljRlKZ43KsbSM46snmZgRwVMJC&#10;Yc+mPzjaTlXST14+Jx2NaTI62r/wdKVvRF+XRTFBkW5UFw92aHgctu4Z6R7Q5rJDMeEsuqHhMQsm&#10;ceBtVAEd7O2QpW7A9benJJytQMOo9tVy8H2PQwXF6Pv0PMaYuGBdn8MbM2zpOQHOW3WinTYPXz26&#10;dv2qtdHb2w+Sh7PzoHv+6HFPP9hGk/rYm1JMrS9vp9tT2Z7hvt5ReU+oaQbkCkciFh0y0FvbG61S&#10;jEyI+Bdzjd/5zs9cu3qjISXhMh011D0w/NWzFy+X3OzYyNR0O3mnweGjfWDEdm9bT0PnyWD/2PDQ&#10;pfHReVrrojYoQRqQeJw2mETWSKUoHvVYrcqMaHtpc6e0E4OF3p+7TxDc8FypVq0n6vYWQH/PgC9p&#10;zw5gStMSl4EF2y/pHWh3egRfffXVSN/A7bffCuxgZKR/IDs9Mzk4xO33hOHk4xcvuvpSuvNKI5ov&#10;RPX8m2V172CH1E3u4Z+wUsAJb0tznY/mie92yBju6Misra8WTg7v3r0W6qzl9MlZUWuqabCn+2B7&#10;m5rQJs3jly9XXr+KyY6zsEnxwmAwsubGZlOCTd2DlnTr5OSESbHLc3Nf++hbphv0KXxrAnGb62lN&#10;d2RkA3a7s8P/dHh8+vH3drY35BB0rfRxLWhWHls7Oya3JCihIrS964i3pl88e/G9732fFihk4Mr8&#10;VdFiYUmwATzK3iIJI8vnwYpH1WJlbGCccH4zzf+2Vp/AEL5cOmOYEFPTNSYkoXhOYvDalSue8sEe&#10;e4HWsCYNQ7cYlwgRaqIRnF4ybaThtKvFcrQPbQS8OS5gUU719kIenJ71/o4w42AVhyymK/PzcOCf&#10;/OSHwPPQVW+6KB5QUJCw5b1XEIJSUpwTvOcuz02M3ejvHW5qbJ2amlOXuk5j/+98eOvl0hNW5I3t&#10;p7393c4RuY0SMAavTqv6buZSE+6NHLSBUUNM8J2UwAMupu7crIZLsigFenvtPBchMMQrY9zXypPx&#10;U7+zVoUrP+N4vPvWWxQdQSzmE+vyQiG/HgyKOPr01MwAgqPgMkaC/bksxGU41aE4ckpHq/8aBBT+&#10;Hp0h4qV+2djctHilEZItIpZoSSLCIbg+xF84necNzGttNp/WpscmgUP9Q26/hnT57MXzq5ev0H/Y&#10;2Nz603/6T/7jf/ibTpaPPvh6djAgH/y2+mC8JU0+VpeHKJzCxfSKCzM8PzDYf+1aqL3T5XKOxPWv&#10;hfiWzAPUJ7mRvkCEbty86b2B0aJH7LGIWi1wu5jAcBcCptDuRXvOOkFocDjdRBojMzP5XuWZ2MbO&#10;V4sQguUhA1O9jqCgtrZCy7wISuxDg33f/NY3JmemjLOVyqWdvZ1vfuNbeFdWrB+T3CDriN+b65tT&#10;U9OfffpZUk6nbt68eeXyuP+EnqQyEY1wP22lvYNd6gngLolsxLlgxR4JvaHvl4jBes6erEPHZjV0&#10;9sMf/ciD0sW2BawFX+Ql+j/r1kLKFY+9/Try6r9+8fnnFhJ0wjkh0hzs7gGfJUkhOJP88lfCPu/3&#10;BURYkpUkEP4v6eCbxkenldXEVJq/EvqTtEQdJSlD6GU/50+0ToDNoZTLcZI9Dkino4v+LRkcVuaJ&#10;EeGZrwFcdXZ1uyQtThctDZLgmYeNGcNEhTXsiaIQDw/vkGbs71J1yLtVWUFjLZ/yaqVmjOqfoy3S&#10;3lY+q23u7fR30n09NTsc/IwMBLRLjzAEEc6pfLWH209EBRQCLumHnowNrsywBiwAB5eTxBHgcND+&#10;lgq/efW6n6Jlf5/7Df/B06oSpRQkvbLCXL8yFoCRUnJBJyUHg2NTOZHM3nZMX7rksctQw7jGMtVa&#10;lZ3zX0/66B4mWN0KOT7MCbGQVcNWy6tLvf29EmuuAyGelMtB15LmtV5vNJEMifhy8JWjEoIb8i8X&#10;GmGyuhR2nZRXDnReauob7Pwv//O//B/9R/+RXS89tXMHC//Vwukf/Tu/8VuFdHH25rj3cn6UbTpr&#10;KdZygLcwYKD0rBg4KQY02dRYx2VjpDTxegtJEe4LCa4ZvM8EohbesGuz7UNrWyToyKhOGNTBbgmH&#10;7NOL0ZGJzdVtYxZOCYvTvk8KWhmBrQcQbPxbf+fXllffkKAcHRts4tnSUuvt6rt15x4fMbYw5w1q&#10;gLOdHXIGqZcvn/YN9J7mTgtnOy6AMblxjTu3ibCnVN1enEUhb3jx4vXKq0ftPSPSWEmeC+3t19LQ&#10;yiT7lMqfnPSPjBqoqR2Vei+FSgVnIzUP3KG7vVPZSTHLoXXv9tuKfnZwTrmdvW0HQnXf3P6BODyr&#10;eTI7O2GUd2C4rnf4xRf3B0YGMKMZI6J8RM8UGJnI9KHsaK6pr6n6HW+VTqqF/kH5lK7fkSNhb+u4&#10;JdMyOTGNCZDMkLT+zj/8jfe/9m2L2+1QRa5LIy0tvBJAjRHVsWfprn6wQXjtY7OBchAaToj5/inn&#10;qqr00qEmwfnhZr6xYkSIMGoTiz1XnlYcXTDGjUzAG1pdXd8/PLh+45rB/lcv39hQ1CKZND578Bi5&#10;W0zQFgDuOu33t/O7hxvKh+4ulRvsQ24hDurRGtgMX9TVteU2s9h0Jpsab1x9z5lK00tQTTAe2Og+&#10;OjMxzCL3IeTm84uObHZjgQ/768mBsXLTwfzlW10dw5l0KKE7FB1oTh6lUWIhr+OPn5BStjkcgAJb&#10;ixstWZ2NXZ3BUNhPBh7rvrfijLadqhWjSzHW0TXATMenhPODnAM8fGLyKc5to4yDXdkBlnGY8hkl&#10;br8SMHCoWmVzeXV1e21yVn7WG9pozK9LhZevXvSkB8maGlDJo7EdFWiBnHqInC1SKY07jbj2Tjul&#10;2W8Eu4aW6sHhjt19Xko3Zhp6OtNNv/I//n+ol968fef6zZuoYQ53srznlQscZIbnmXS7BqrUyseR&#10;DrsoN/sHo2NgsG929jqCVEwpMI9skVQVSO/EZP7WbrY7W1+7uBevXj7CdZPwIf2R52s5b681nTDb&#10;U/RTOJWxEDS4e/fWlANrbJwv48TUlPrmrbffmb96DaX/H/7Df0ScPiZIm6EF5Gtbvvej321T2fYS&#10;rKgUuV8wODrh2kN892h77c3mymvWygtPH++srmoy9g9qZncvv1nUmGf328FXIRSxQ4JBK311abGD&#10;1i2HQT2IzR1Ba2iq31LOHeS2Njc07OX9PdkOaqHaDkKPxCXghET3RQftzeoTomea3ywaDJPlq/tt&#10;zWRVOlC49WEMnfGI9Sj6e5C1URhYm4XHp4Xemmn5/o9/Z3ttj07EbmHb5LAHWClrbkQnIql6q1qW&#10;wexppTWCF5IDw+oUADvxkOoohTaZA9pJlxys8FKzoyG2rpOgbLUG3KAWsogFgbj3tloWLtTgWLcU&#10;nLBxxJiKCrU6o/uHiWzPuTeogndG1O2TbJt6XHfWA+oEreWVFavfNGwiYINPDdnC0WaV0IsYy3/N&#10;53hQDlkwQ6Jy2URZyjW3d3eJyeofdWRHS9fqzmJLDBKk17YOwYJ/9F/8pdGJfnOC8gzXrD4OVXEo&#10;S0NYS/v/vX1djHSk12trG+WzU9WhCnjv4IBPQIj3ZPSYFHDdNrbk2BOwGoWkt+7eAT8gqEEfI1qg&#10;sV+cin8eu/vszWJrxWApCMKgv/E9ZFV5mNn4nKFQO+zigpG2TqugK7nXjPE0tjY2pNhvXr+RnH79&#10;Wx/eunvLj8UJmHyFOhIAFgPbkoaWqGkC9gsmSs3qXd9Y9yQVmmL/9WvTPhbb2lOSVYGBpebUZe/e&#10;va3PiD+Epy+S1I15hoaHDFTK9mBdUkaJu7UBIqWfJM9zKvlP68QeWwxvZsEYoVcZUsghXiWZrsvk&#10;vHj+fGp8gi2u8UAohPIMSh9yTOF5hM1K1g5VI1J0tYRgDshOVAXqDKuYPvZjYmzE+mZKUTqJEWYi&#10;rCQX4PYxrvH1NY70qP18IhDQMDQ4DKGEbssLvXFkidaWi3LpsHC8Xa5qIhMt4+4MnmxgQwt5DUle&#10;QhXJ89RKC7qY+lqpft5gE0VCcHGOOAW5tMhzhWMgrt5J/ujo0vi054wo5v7DRVHFjT12GrprwdGg&#10;7BWihf2n1bK0bI1a2+CAbEkCfenyXK5cBIUE7K/f15rW+3n+8tXs/JUpboDnJEt2vClXWOC9Qz3B&#10;GA7lhXRaVuQzq/lSwDkXKTkreAln1fA1zFc+LHolxhkVxGqDf1qlCUwsKzJUGCpfwhW5O/bLagb0&#10;9qmZCTxdKSxuxubWhvzGc7WAXT+Clzfe298n11cT8nxHndlY31pZXp+anMElV/mflxpo+Xzyk084&#10;DL58s9SL+d7cMlb+b/7B6p/8a//D//JT/+ZEJpsaarjZ0tDTWG0uN/KBrkUHOQQg4o2Fqg5h31Tj&#10;xtq6dNkIqtaEsWu9JnqE9qX/ZHIwZLdOq33d/VQ1Xr56ZA1oZTjJnXKBEV84Wtv3tw8koPLvDz96&#10;L9qCjbEWQ/NXM+ui4W/8jb++d7T/wdc+6mgLi8ZeqpiN6cmZOSqitBiioKVFFaCv3O4Aec4qPTwO&#10;V5dHD14y2712+VaxUF3dUo8c2TsiKLPCYm5vcGRcphPN4rPqyMQgmznwG8cNOHa1UpoYHz7eOm5o&#10;bbo0ddlM5+7GjnlGWYint7ayXq6c9Q70d/Tww1hh0tI7EJ53WyvbAt+jJ4+de+ofs84ecqy6Yv75&#10;05cDo4Ycjxicb60zNsbUUTaUlpZfmI5QLOjfdWa6jrZLO0e72ewQSZa9vW177CRXFuClTX39AyFJ&#10;3XD26KuvvvbNb3gBnhFHBw8I3LKxRjsKrS5gPC+3oEYr5dDYWXpkRzOVVHFibmTs0nD+9HhgbPDy&#10;9Xlzzaax2/s6XqwtdPR3ASDOSxdjFJsN/p212gxkgZDFX714RQZdANL+k9WYZuFuWigdri9upDqC&#10;OWSf0ZbT8Sw5mJtO5+euwICKBdq/gKKT5pZUUbEatURJrd4gCT7eVnRdmb72tY8+GJ+cWFxdCZmQ&#10;i4vCadnkQMINDUGNRG6j7dXTz6fHCMw2ETVrbsy2tw63Zfp08axcQUdSqX+n4+MelXGSI+cHEeUC&#10;8/Pd497h3iY7xFkVQj+EcyElwn64TOwdHkb9p0+yfTw2p5dajAiSSEdh9wcmX+OLpUmVM0tJHmNw&#10;pF/0CZd6A2GeT+V0Y2XlWHwZBXNMSUQHBoY2t3cAPcPd4+19F5mu1ua2pstXLocz2sBA53DH8e6x&#10;JiVG/WBPLzjLRVm0qSaSswh/Bu4wM9Llo3zTv/sf/HsJFS5Mwbqz3X0DwWJ7+PgpftfgyOhPffdn&#10;b79179qNG1euX52cYVw2srK4KuPbX88//PzBV5988erJs0Uud08eQzIffvbxi4cPJqamExUd66YB&#10;jr29s8xlIuZNTLnHsdrYORgJaMK+CP4AqVmbU/0RmjtNfAZ6JFhONEFdcDJMqJCVeApO0X8tF/7p&#10;b//Dwd5B891dw4y3093DPTOX5//wH/0XKmepjh6W0j3kD7v7JuP95/f3trZXFpftEOMejidZS3dP&#10;v6TQQeks8OJ3Ntb7RkYHR0cwSAEGe2t7ThjzLxMzY+Do5YUVknH7Bzu9vUQCu+t9GeFQGPsbf/Nv&#10;tnSe7u5z3tyu5YVt3N6O3H6hPzvk+KCeSEvNATrQN9jXEyq0SMjRh0qGstga/fjz7zedGjA8nZ67&#10;1NHZ4+DxjhMRs0ZYvesM8krYdGvlxhg+bkSI9uaPZU5RYcuuACQBaGAgAj+sFeCbc9B8XChAioCq&#10;E/CP3iVtFSsyrNzS+oxHiqSERl0SmKWZ8mN35CEnitlYz1VS1FrULiCxPmiAIoBSrRvQpPNdXYvM&#10;lIh8GiaAOlxoL9L28IpjjM9rbstQ7fCEnf6K2uGRUSbnJCln5tjWnvM6KhdPJRw//PSHb918S59o&#10;a+9wc3vL6vKx5UKFv14i53hiQVoe6UzqtAQMDbVonJ/dnf3xuckkBEr7YpgISqevZYhYPjc2Nm4h&#10;TU5Oy59kixNjY9Z2fUjQT8LMWXtBR0hZgicK+RNhQIKzs7aWPzoeIGfe1weB8HfzXMAkBGdnoDUZ&#10;NbCEMwusRpxjRiQx9TZljaNT+uBdJi5xkmS6n37y6QfvvQ+2CymBZLZEMhLEKbbHCDKl0GE3SfD1&#10;r3/trbfu1aq5cO5LkVw6luYGn88BHZoiwax31Mqngc8Y3CFxtLePIRTSppT3ok3MxniovkjCVZBZ&#10;YadB2vLM7CU3ocXDPlwCodltySWTti2SNL93TB2u7968dl3cpUSgKDR166wUPANBt2/jaIcx0JgN&#10;QaM6zdwdBCs5ZYEFDcsS9pSCnxXDp6YRhbPEOEkEK3l2umeHoo53l8jn8CEM2AOXiL8HgoCfakpV&#10;O1mUZZpOG3Au2xTleANSq6FBRpk1AA1Arv7KQvE5xjVQl/SsTftSw6AQFr1xHAuAvzTrzcKr3u7u&#10;mclJYyVI9Iiel+JZNTx88OXRfrjD2iRCdaJoSuTiYvfoAJhhfDjUss00INP09yHFS7oBU8TQwOke&#10;7Pb+gYOF251YDXubDGWT/o5sx9z8PIxW/hqbTxPUYGCNrwP6GjgpNTo80pnpIKIagiJh4BgZDB6f&#10;twM0jGmKMJhq0tD27HAA3Iu8nsPP7Pyl6UuTdnowEZLRLTgKQq5dj3+hnpejWERqB2BCQ8iHquya&#10;veZ33n5XD8UP+MzTfCyJjz786Kd/+qdlh33ZbPr8uDV3/9NnF//49z7/4E+MGhic6HgrdZzZzK13&#10;9nZaLaD3MAfDuaw1kEpxeoR5a6pRWdhujL25FTZgqDe6vW0diEpl+hYJf5Ddh85vR1fL1WuXsVUc&#10;jGy1u7p6p6YuiXRbazsAZhQioiGWTAKQu0ZbOlSnf+VX/sr2wV5n/0ATK7Dq+cjAKInOkfEp9ARk&#10;MsPWcn6X8fTJI8Z9xcKhRNneIE3f1d5fLp69c+9D/CUakRYu+JP01NNHXwFVdSeYEXo1ru/S3FQQ&#10;mBwTzerb7GC/TZPeXjmC3L5954M/9ot/5A/9wh+8d+ee9DGfK1IfCMmC/u7jwu7e2n4tXdTrh6Ve&#10;lFN//t//9376Z3/mrXvvWD33Hzx59PQpJ/WHXzx2Q9kBL9GxzYtdlkBptlIqUwJTuaXxLge6RugX&#10;bG/tXrt+e3h0UhJ/6/ZteB7N1dzuoWkwyjR2XEtj9eFXj3F0wv051ajrbR/ZuRur64nRzYDU1r03&#10;t7YXjvfae2Ko+qI1Unwpi9zFojo+OllZ3v6Zn/rFdHNXoUxXqHd5YTmaubVGwccxlyulLD8ZoSly&#10;7Odckb7GBTO3y5dneIVjv1EbKeyfbBSJ9ry4dvOaOKxiLB+cbhxuwDySDRcNhJL5x6IZ92P9b41g&#10;yt7phqb2LDGgwvzk5cvzszbAm7U1QC4/Fh/CYMQJkUyYhiS5w/DZ4+9fNJ5mm/va+7ueP1mdmryu&#10;A1jjfB1gTFPYLqmD5DvkQCjmFA4XF18ODpo+OT3cjsF8KIDS7qRcdP1UGo6KYJAjGY/CUmjnfzDU&#10;Ndg3ORCupgFYe6Kp45zVa+QNOy49e2lmZ3WtpbtlaKQ/09idDDXL95sKx4XtzfWVlQ2jnQaIg2J1&#10;QBAxI3KdF1LdfR3a92QyhFeWSJrg2/m1VKlhLJtFzsp2dJVbml6/XohiIJ3yduzW0sHFcXn3cGu3&#10;6S/8h/9hdL6ScSC7wun55Rf3A1I2UzZiQKBTxBIVyCNhGyDtP7r/qHe4u6n1YmAq29B2QUUi092e&#10;StPnLR2XmS42bQPZ3ixsra28fvZ09c1rXs58hWLsq7XxwuEGtGtFaI0QiLO2v3ekyXr58tWW5jat&#10;sWg6RFxyTFk8wYeQVRBGuzwX3opO/Fzh8OPPvz/SNcxCZ/7ynOI+VJq6+qYmZmCOUBPVlX6pEOF0&#10;qBDGhVy21Ewe439YrN627QewCYmBMAOOnuPawquYf2GJOjKQambgsFNJ3KwyBKZ6+6yttaUNTu+g&#10;S/0+uQ4o6A0cbOH1RTNU+KxWOc80ZN9svYB57O2w/i5//WtfRwOSr0N0uO0WcmW8IsVzXQbNjWzv&#10;8SdcPC1Wp29MOT01kpi6eESGuYQ07SSUdv8Y+oIbRAAA//RJREFUf0MfCe5F4jOTYPWNpNsEBRRp&#10;F5x8mKzZmC74hMb3nn97ceHUi6zd0ATbwBNyAKHpEB9P6FAm9k9DMAL/kZZSzfGUF6o1cWAAYHCP&#10;Tl8vsXCOZmjdlENpbrtCeoQZSRgLBUmMwZCANZJ5Io+RdhxmmzBsOkHy5wPhMX7jc7RJYTmSgEBN&#10;z88OCnvdLb14nZ7t8EAfL3HpJqXp999918niybd2YJKZ7OCQUOfJXdTKzTE409Tw9MnTti7KijEF&#10;GfMaIeqYhvMh98jFhaVCAc7HUib/4sUzCY6UAt5DmM4MXcJCMwW2YUeZHMbtg6lsrK7uYbQeH3u5&#10;ejFEHLziRy+eyWN05WL2jVDy1tbI8LC+jIYNFrn8ItxJy2XsCr+mp2ZQaIH2mxtbUurO9s5D9jp7&#10;B90xORxNc3tYUMVihUh/+OEH/q7HxQNdrPWfNBpY9SQSbEQRB6E1PllCkrDBClLtQO941I+Oei+J&#10;Sl6McWk7httUZ6e7i6m3YklSa1Iy1qNoWangUpKMkgC4QnenLav5q+OwtbJOXxqEgy6QuNICU+Me&#10;g1IgVZVwJXrl2pHeO1gqUbGwqIJW7FHLnWFdCbaU6PvFEKFZiihOkwHWmLr35yFpW6Tpi/JV0Pvz&#10;V07LcZuKwonxKVTpQp6lRi87LAR0DEt4Yqi3n5nIOxZypGumMbxbAbKOAqIHODBtAa9eINf99Bzq&#10;46va08H/HR1TjwLS5FuUsWJgsLWF1ADkjDYK5XrrR+V2dHz4+s3iqD4RWOsiZZIjSVjTjOHC2i9R&#10;v7RutfB4mA4PjdBltXkFe3Z+BiYOcgdf//rX/Vg04XU5Zf0NjVWwlmFeAqSZNkfV/NUrnA0codaP&#10;VxGJ2va2ty919d6DEtcc6vzuxfIWTQRmgdYQmegqYwMgORgdf85BR5ZHEYQP8QYzFes8SdljcO+U&#10;fu+OT7PpAJxG5WP2r0i7rkNCwwrpqwePrlyeze8vpUvPHqx2fe/Lz7/9J68+X3hwPfvT1eLFdmlT&#10;F9L2tFpifpabR6Xm3PDtgpxVl7RpwgNedh5jtnTbdOrl9+Wc1yGb7m5FeTZ5YMzCu/BeLtSfrgTk&#10;G6TJCiA8/DHff//9ZNYhUbdP5GulyH/5v/mvoYBXb93owCGym3p7565cxU22ouNAUwjlyPBWfuM3&#10;/u7de9cLRwXRNDEO15TnBVm8c/stH0l037kt3VYCFA6CAx4TS83hVYxRYEhLJaM4IUflGERXUPOQ&#10;TWetwcGWCin2qQVfl6SmfTkwOgJT3t1br+TZplRHRyZN4u2s7dy6c9vHQqCtQBHw+o3r6uONlfWG&#10;NkBF3jypwIeCmHyvRnmVb12gBmaW2Kq1ZTY2tsenp50BetNDQwPaqjv6hieVnBGurx48e/BIauXK&#10;3/vwfemAKsIoogLAT0r4VBd9fYNa4VGptaS31xYGxnt3Vw4rqfzqypoQ4yg+Osxdv3bHWXh0yCu4&#10;VB9w1lwK9nepTILMlds3OtfYQvDFrfXN7f0t8DCxm5WVVfmoXN86rORqF5kTRxaBpIRj11DaK7d0&#10;NmU7s3qwtaoBjhhM8Q8Gl0MGOri7t5UFlw12Pnhwf27yypVr13Qy4InyZwtXvRE0ApJOlA9j5jtk&#10;EVeXnug+dTZ2NXU2bW8dylqg8pixqjCnmqfmAfp3GoE4nMULu7sb2FH7+zsnRyctHUBcFiCJdWli&#10;kIUOG6z285TL1kCznQc7B+ZvXVOqWWpIF0aVHYBVot9NDYZF/sb/7/870JNtTDfNTF/KdvWHyndy&#10;Xum272xtfPng0fWbc6zirVU3mMyed5/lNVROx8cmubM4vtAetJgWVnQMDS6ZlKfN26k5LciGgJ36&#10;W3cWUlZoHp8dOz7Za/r3/8JfqBO9HbWObNuMIaojFWsBDh0+U828aYMfEH+tVnv66FHyzqiMGY6j&#10;9MFhV+jl+nPe1d0OPWnMNLYxnO1KX7t7TXlk0MNgZ4okh0qMAyIco5QqH51vLe3n98oXlcbiYQkq&#10;CBwKsr5uQhA8AJmWp3Vi9C/MoRSdLEec+YvLC8qLdp5y/UaTQqQHnNp43sycVR2jUeUkCmJ7us2W&#10;M0G8t7+lPeggfvudDyxouYWlvLu95TiDfNtvjLJHxyaOCKSuraluRkeGwlt38jIoaHN1Fbnb+Tkw&#10;PCbmbm9tci5bWln0jTs7m5ybj3L7Fk/LGbn92klVeKNwo7vBlOOGfQVTRbfv6ujWX/f0gzgS6FC4&#10;CCP+vnz6/KR6kh3MMl02fmgWj8uNISNNtMSON2i0ydhz+JDoOMSfmAoJWoMIxFA2rHnrwSbWh6bw&#10;8XHwHxOoJv5Kewcin1hYt3VzBCdKBETq4n8GKwgGwoXgRFcXU42OaI/w40sdhcK2Q8d3C2MxkIgs&#10;kOBSmN0CoeIivNWKJ2g04Rtg7QI5Et0gPUq7GpQlnLgbwaDOkg5Lk9BKUhPsSyXlhFykqKHQaNG4&#10;YVungC4SdDyr4qrDhOApre1RLQWoExLePQgB7W1Z3GHdJXaVviJxNY6R/li6lVMC4lPTk/Q19FLN&#10;uhIiShyUa5B28k6CGTKW+8rlQqUGiO914Gkm3tX24MnXvvlNoRHmf1zMOxrAv0hQdZlpd+EFeS8r&#10;S0uOae/CgB4LGl+Bd3j96rUiad3dfdUDfZ29bStpT6oHOMeqefn8FQDAIcKsxG5iNuxlhVNNC1Xf&#10;LYmst+dhWjkisbFWFGhPW3blUoPZWqQm3ButuSQ4BVPn6Nh78VFirSdgXgExSLf3OJcfC9m9cKbz&#10;kD0ZpMb19RXwpAPUGhDwvHoSNe3NrCE7L8/PyV81ILyWJPJF589Vxe/rE/jJREbwq8IVJy4h0YXq&#10;dA2wPRcTdJcYHlEIBe09nL8lywkly/lFLLuxpQl6GjXl4eHqxmpzQzrp+NiXqf6+IXNM8orY7AFo&#10;oJJUNVFLhZyu6PjUpIgFqUqa2iHuIFMRwmXM9fLPk/GfrHPXA8ayGPwJ5mJbc7v8IBGbb01mQdDI&#10;WlCHEZvoZZg0lmblY3A9zIIAup6554zM58lQCYrep/9meqcPUSxTp9n6I0tojS/k6prfV7VNLszb&#10;DlnMtqccVJ6nTUaJdXxiYmxyAlVRmrm5tSPEWPyxy9IAwsixVI/OH39FyuK+LEu4l8Bm15A0pFlD&#10;zBMOivXowwNO1OJv73QQ6W6E1EEi9S6secvRehbTK1XIZdgMtHS3kXXBBymFIgbgyle/4mjO5i/3&#10;qFre+43fefZ0a+WDn7qzvPHqWs/PAq7xTsLDo7mp3jWWufrehMYEEArBBRfpbZqoiDHBZFyX1n8Q&#10;+Golmw4m2ZcZ3j/c6RvoRgaFAvrGjc1tbzPCc1PLwstFun1ejezKg02qrOg7oxd7Wf/1f/vf4JPf&#10;fedt0o4Ic5zU5q7fUDRaG1oKwZTdP7LSnj17PDs3rufQ0GwGQrhpXFxcNvtmL4dLIznTZubfRnfP&#10;dzeVvv0wuN+XJGhsQrfA2CEJKT2WRpgHj0rwtLk9m7l9805PVzZkdKJdlf7Rj36EgzhxaVLEycu/&#10;8jVKYOFy3khKqmAKTmPaTrTk4uBqSBHyteVTIJdKw+FOQXJAx96qAydxL9Zt2NhcZWPQ0xmDJjs7&#10;+31Dg0srq+B/qZXcYuHh09nbN/bWN+ffujVI5nEku7u1//knn3352edffPqJV69s1hZbfrNk7fBa&#10;kR54TzGOs7c+NDl0sHWY7r4wXOyhcg2RV3V3D2TapL/Ee9tsN8mf3pDnXDw6pFsJFUL0sMwIOGqo&#10;bW9s9vR24Saurq/EAm5rq8eRw61cLV0IViKJn2rt8OAoddLU3peZHJ08LTtKowiEUZlSQrQET5Bs&#10;KBSOui3c7laKWfduvOOOrfk3q6tYlX4m3G8bRQoccd1i65wngYKLm/Jxb2v/0vaqc2Pm0kR3j4UI&#10;moxoc2b+CC6Vqu1uq3kXDw8x7fA46XqmD7cPSrWwFpXV2dQm0OvAefhjdtLQ51mZ2drcHu8bI1Ko&#10;C6G1if3JRAU3ybAL+i61tc8++YQMjUc6kB0QbuqjPHaic2l5ceFqWB20nB+nTqHV+Yu284zUyhZY&#10;21w1cIYloZ49PMzJoRA6jOg4VyNpBveiRBfDT9btcpYMbkwtgwaXaextYi1i5wQnqYOUzp5kT+Wk&#10;JSSv8t7UKIpmSt8CgOclzXn6+KFGoaL/MLebL5Tm5676PnM5JJDtq1s3bzlp1dwWBA2uGJKnk4Ri&#10;25Fq66aF4mEQ16wYBj7NnzW0p0j3E/PaXlx/9vDhk/tfhirpF18+/vLBk68ePX/w7KQW0l7KTQgW&#10;SQkH+v7BdmkjQvVps4Es2rRllV9v99D+7lGABL4Mj/gEJBCutqS9ens7iZQ6Defnr997921xZXHh&#10;jaTqOE6Nsnk09a7k2ua3Sy1oJGXFn0pc4miY1nF5qP5VUOzvaOQr943jqmUT/YJcc1u6Wq5RZDks&#10;H9jz4IprV27NTl+RdqiYsWZpSEpcGOcZbxSVkzQovFF/+PEPigd5/pR2glj46OEjuIJG5N7unidM&#10;ibsOmQRzswXSGJV0vT0qTCplVBu8qZGfYF2uPHIOrh+HRx5LpF/Vagz3SXfcSDifnNx7+56+kj4U&#10;HUXtBr8E5jp2ZYmaR01sFpBlyJm2h21LMjHuZ+Tv9SrWGjSY76CPormGOK+KVZwEAZkzisgRmIrI&#10;F8lmUHUoZ8ay2doOG0TqeVXTwuEs4Ijx4Y7LxaUlvXdQIyp/T1t2cHSoUDwdHx20FJ0MJpbdV3hJ&#10;hsFnOE4Ewb+i4mrC1H7y+gkoziOlRxWoXlOTCQLCM3K4xDaRRV2PWHV51gymvnNQlDwWS1oxDWVz&#10;Zpl7ky7C4bwd1zt3eVY3TY4lsQ5z+1DTjkchyobhj2EIobRavTx32YPyjVJV2KHH+HPf/RlCiE5p&#10;0iphNM5Jr0KWp9n0KOlkb5/CDaEX8wRfPrjPCDIY9NWa1kBYo5zlY0grPAMkMc2m7SS7QXI1ZhjV&#10;cFh0QROtJcsgjMJlYTED3CZvqItluJjIZBLP7KGREfqcgVqdVqTyXoquk9neeg4apMWYdZWD52jF&#10;4Tgi89WNeP3DiN3HeuOJXmiiw5SwG2KCLAEwEtYjbinROGyGyAz8USR8AaxHUqVd4TIC7QjHeOxl&#10;eVZVniIthpJq+65vbpQLOduNNnryRTFErS7v6TbwqfNNXKaFPBHZ9oHhQcgMDREE4lDdVO8lbuv1&#10;G7E76iYVcVJVTm2BmH+U9nV0OK80YlxSKMjElmY0e0rn0Dyvqg3nIejbVmgzF6MsqCz0VhJHPxMt&#10;zJF6Bzlwt7OngnIRikwQMo1OU/2pSPfLFWtMFkVkUqptj0jIiO3F0dyulXA2MDgklRSuMZphaatr&#10;65hVMf0wMiLNNYvgTTqX/In0VzGgc+sZ+7zovIbLHT/aztcL1LElDLhlaiQ5jYIe5ZNyo9IxNM/q&#10;ghmSb+40WuQSEZCYiwnal5K+pbeUM/DV8O6774JgX71Z/ODdd579zv+1uWPsyfPV++urH/yhub2d&#10;vZns+9VjsjqGNig7xCyfbRKWoLrk1aorlE7Z+H4T3ogszMJyu+IU8m+nwXHp0A4XtHrbB/PF/ZmZ&#10;yaBIxpKIvifqZ6LY17q5Gki2VWqfejuxnROysKiPrPNf/eW/3NTeahasraH57rv3jncPLl+/Yd2J&#10;MhaeQ1x2RU42XzgaGe2tFE7be4RfqEaDuEMlPFzqyWS0hHd1cMr1kHbXO7pUERpzMdltO2jlsIiG&#10;kvJGVyWKiN2sRdobdIQvzcwCmAP2j6VY+7t/82/7zfgMKVfPvIhvNDo9fGnm2u6mU12BPG33BMpb&#10;rzrOz0E1gndrd1Pp9Hh8crCUh/umnTmrb5aKXEYJVm2Qa0pNj83KUmHkPX19BlZBhNjiUPbc/gF5&#10;KNSHjmx3SN8Vjknnf/itr80zVb15B91q6fVLkcglqXk0AGxE20WhcLCzOn1lcmt5u6X7Av3H8lhc&#10;WLtz521imI2B2rYGPS7mR+O4jobl8WH/YCjZMlQzXZSYwp2A1VX+dod/NjY3JEK/vybzcoldQQTN&#10;VOXsKbaet7d0NSPh+GSFWLIgFdu4T2HNYrowznsp13kRFp5tH3DEcF0lAQzTBr3SXnXdEmWpO6MT&#10;ncnjo53WNn6v7U2Vlh9/9YlH9OTZl+esHU9OV1beEHCE4/3oB79HINOVHh05wzYhjqhBEa93jyR4&#10;IRDnBhNVC3kqoM4CQyW1T8nl2LB9GVyK7sH+Af/P8Ee5VHE4Nzeet7qGxoalhUXcD70RUxcKDEc6&#10;DVDnm5C08OrFg6cvb350OdV+0ZptGZ4d6p/obe9vy+8UNRyvXrlhYYuAx0dFMNPu7hqVVOC2jKPJ&#10;LLTDPxTj2nv6sgcHFGSqWA+t/W2HlfWmS3Nzi68WbNEHX3z56vmLp48eRzJBmWqDwJgJ8QXTPaWT&#10;U+kbgzlv7vXLZ3Qg7cNSpeh4Nwc3Pjbd2zNELW1kZHxkeNx4+cz03OjIOBoDOt7OzgaVDtopdcCt&#10;Lp9jB1Xy1eEp7tnqyOFXS8tr2/sn1YvWkJXMnLWUz5qL51xJNk7W3qysLiw/+vLB4ouF5w+f7q2T&#10;s0p1TbXGoL4mSCWyK46hOYoEpJyTQOX2Qn2OB9P26sho/+3bN8hHOe+V5/qn6if4B1hMX99SGx4Y&#10;ix4hCm1zo0+DoPb1Z6Ezi4tvxifH+gd7SdHYFZosOxs78vrZ+WnrEkQaGT3ThDPy+heEauwBcNH7&#10;737UqRHdlgnFmg6mV83G34JEk2g5Wn9inrP75fNnDcQa28woo3SIoh0oRy7v9cuXXoQmTjAzkqEp&#10;+8ECqpsM+hC/D3PTtnYflWD1EWyk/lrR4fqZuCyHuBGSfHtHiIqent64eUMtSks94ffACEKewBkE&#10;/0iY6Y0MuSCRMiG/lyfVdX0CJ2sPq0FpalVB7L3BHjLtuDTwNwefv05cri4+6ZPdV5yhoeEbsQCa&#10;4mIkB7oPtvfq6oq7sb3HxwwVGr+vFXPlN68WRnsnuhhnt2bKx+VPPr/f09VGwNYxqqQ/LUbCF/pi&#10;Fya8jt3y4tIbtFauLHuFPehRPRLUxQJIMsTweqJvgyxmBxqM90YePXz8i3/4F2P2KsJtNPSbWiIB&#10;9WR2t3c1Muoi1BRfI//r6JDcKIehDZ6P2wm5ioyua/yMjMe0tg0pzPvSp0+fus+7t++oYvvZPR3n&#10;dJEMvXpEYp5TFOoZxKzhUURmQzoiBphhYeFNfURR3MKcEYQC9ufr0ZWVoISR30nUQFGON8baENpl&#10;DvVZSIvKXwy0Ncv5Lk55/xbPXFJCkJJmZRD8Y0ZsaCgBn2L2pe7/GZ/Z0eGapeEdLW2371DKJRRJ&#10;iy8629GJjxM5kqp4iMn0vF8he5X8Sgw5YfXR/61PXdSfvD9WPvq/ROA7wfkS+jidmJoQGlzSc3QT&#10;9YNrWF9+aUDMi4L5xYnW3h66UyGMGd+kayC10k4Ym5pCigKKJm2RmNdTx9SVzCweeFUs+MgyWSfV&#10;Es57MsPo39CGJt1SizZm2rCUGPBtbm82tjapzRzHkBHvF+RMFwa8rwL0/HWPZD8UCyk1+OT6LpA5&#10;hXj54VFsDUARfptB/66uqEaaCfkaB0lBDd9+++0EUSPswh28A9FN3hMaXbu7uhUkMNbX1mQ5iopg&#10;N4o3mQ4Lqd5f85Tk2UnR0nhwdKDqGxoderP0xuPt7uxzJCpWQ6fmIrXHQOToSDYMwJNfyp8T8f3z&#10;vZ1DOX1ozBrq5PiUP2hsOdPVMrD8x//4Hzf2uLi8fPvGjdqzP7eb+sZv/JMv99P71+5Ml48bvnnn&#10;lzaXd9r6ohaS5MX2Ufglb8vyiumKhDYgkXKkBKQdk8UN7j2+nc5Le3MgcC2ZgY6R7gFjHDFkGm0a&#10;kT3FpPzAbKxCYGNl04J3v0BTv7GKZFextJI199//yl9pl/70ZC3PvsH+3N7hlZu3YKACpCUte5OE&#10;BKd4mFGJWku78TD0887Op6axU7pUR+qB9T3DNHCLAASO9jZAOMWCCV8lU3VsYgZctbtzqE5BhbDp&#10;iCP0a3sNdA4OD12Zu4ZgWl/bKr0f//CHM3CLtsaj3N72q6OLLuZIl4z4FY9L4+PEwLLBg0tU4Fw/&#10;+EflHzfSfE6rKAwWd0r6YzG8dniQHYHOOnaRjDpcQIzDhw+aUzRmRjxihJRjIyyjQ3vrW1OXZz1V&#10;TMVquXr9VoyIWTaXZuf935uVNxjuetOhKWjgztC3LkRut7u3Y29jv6XLPESwwHd2jvRJUJewr2DQ&#10;oXyVuLCHNFq+cFo8HhgaVcgZG0pc57GRaiQiQPYo7jxEaIF69ZQFm7j+pFLtAzFKT1/Jw7FWG8vN&#10;Mic+ZmSrzLk7gZ1oVM/GJ6bBRaOjpFMbc/uHLZ0YwLZrNvI1IiZFnLAGtcu5BBR8zVkHRFIr7Wyv&#10;SaTyhX0w20WRtVwqn+cRzLS+PJAd2lhf1UJAzxsbGeqlslY92T/cZfFiPBhDxmaslarnRhXrasYx&#10;6McnFJQVrC5X66Y3N7YR0hvKKYxhJAHZlc6gP5eG1U4LnRD7dBqjX9hqSrFhOD8u5hwldpbDwaGx&#10;8PKFjmfvaGDzy0tLFm1k3ufnREuwp+fmrnjgGvh0Hxxy5fIxWBxWF6Vwul2h7jeF3GFrBwpa3pHb&#10;WG05O8EM72z67//qr9DSHMZEmJz46uEDYeFP/x/+3He++zNWzKW5eckvAseTh59/+fmPV5cXpFa+&#10;dWBoWIbE44OA2ED/CL12v1HcKgrVh+YLWtM4QwcvXyzMz18jtoAvZH3gSMVwWRi1UvSoEMq9fveG&#10;ua3+/uGrV6/fvfO2jMRgWroVbFPa3lmjLWDuobWbS9ohOHpoYjjd2do3kS3sFdO9wXl3poQdSksL&#10;qmPlRAcBvh19Fhim887BvbKy8O57b+nawpPJqMDaV9eWnr94xmbZIIy2o94zlSNDtuKTKS2VhCf+&#10;/MXjv/43/+eh7FhjK4X0Y5V/pYqaegL1tac213Y0qdXt7d3UtCVY57wXiBEoqr75zW+lmzIG3Ojh&#10;hoqEYyLySFEnmWBP6k4PAQD1/NGj7skQ/o4mi+I0DGiHEs81qT816eLc7Ky/pmAV1KKzVk+wxE8L&#10;IYTsw6+mruHugmMurEwC9FRUsJdcpb/CQKND27h2Jq/SvKuLmBtDA8M6JWzqkENMDk0NveC6NTU5&#10;T6NZkAgu+CI5TW9X78WRGJ7qHeqrsS490YRtLO+XutKd0fw6OQUGsN2hlxMyRcfHgfqE6UrZoewa&#10;XnC8e/UK38sKTlK3ToQtQ3MWg87g4spr+VnLeduXTz4b6h1D+yK+T71MF5jwz6nvM6GSscSVYdXg&#10;Mzan9UxHByd4Wg+ODxIvCXe2ECRrxIWyDz2BUHLrCscGIRxFGllQSHCbdSdjZBTGIYDMkEg+O3/x&#10;4pUN6ZlQUnDKmJILYnaSHgaY18ySJX4lMEkgFqIsmRoB3sPU7xDgdza2VUhQMboQwVFry6ytbgS+&#10;eBISGIJBYtDb2NPXc+XGNW8n5rOauA12wtvwmnyXnrsBA9EC9TvCZLMAE7N1fgzqE69vlQZpqH2S&#10;cnUxgSFpEweMEWywBCoPuXC5nGEre8nPiL71sfne/lA/8vOJX0TBU+IM8fatuwb4rUlnfWgoJX7t&#10;4XIbcm4Bhv3z7KoeUeIES/ThIuflUpHQqiKnii+KJpKkWQbndzFYmEjiYFMpOTQLRRRZita1Q//S&#10;ZC+IM8Rs3Vpo+ZzqMjSSZ9DYNeVbMWHa3JtFyy3nTyo+3dt0X3FUJR/rmRj5MXddN+vxFiQWodAg&#10;aDDPSaUARKhIMuOQTk7cTsJCs1ruzHatrK3Iq+S9TOyRFFn1Esar63vpJBJR++yzTyNnCbEr8q3K&#10;pFAwVNdq6SLxSqS8+hDP7O7uH+5L2AWRvMbsPXJGp6OvWWYstbV1RVkvTuNJKg8KfbOwYC9sbm3B&#10;roI5EOoMVZ8fRWZrWh2loUk8af7qPIMLfRG/j4Gr8wvjsR5ybPHKaZhodXcECxClN5mN0KSrhb1a&#10;gbkHelBnU3eHxFEdeFD8n/6n/+kv/sW/GPJjx8cOgdLL/9tC8Rvf/+Hnh035y1ennvxk4/aVDw82&#10;j7qHO2WBQZbNYYBB7js0yOsiMoFBJrWcvRM+6yiGJWqWxkGQJs1tXgBuZ0evIGZ09oSKsffhz51O&#10;TtDQNL9IPfnyxU/91E9ZEhYeLmCSgxbUATJFck25w2ON1E+++HxicHjhzUJnU+Cml65clbRbcdKm&#10;WjKU4/nLmY/3dvzXWgNv9W1cavSa5ubW6alL3tZJLUZKpVbHGhr5g8mp2b3dTSBlUEYbuAJLBeRe&#10;Mb+PV0ByrqejvWcYlt2DGoePX1/bMMAvP/9iaHTkyAjUwZbx81SosV4MD03lDvLXrl8JmdBkI8Q8&#10;aSpFpnhzbf32u7dAyEq44cFRR1PtvOlodysi44iJILLQjVQ8f/anftZ5SO1n9so8czery45T++1t&#10;bkPRcweHmF1RLp3y1jMAFXJrhgZ8FeUklaStavsovEPDImSM0sZsO7rNYueaDYBFOdQw0D9GCFY6&#10;buPi1NipJ6Dl85gno1fGOtCAlzWWPJDU48ePeFyoh3oHe2iQ5quHo5PD5/mm9qauOowXrTROBlkV&#10;i1yuHaH7uHJ0de6KnqMGq/Da1wc/5vfVL6YZeMBnOcn5+6E/1dvRz0+Nr02EZNrWbJS6aU9FnlQs&#10;AHoPmDnhJCH+t2d6arlzTq4bm8vvvH+ThNjM2JykE0ylGgRzAJ7GxoZNdFv2YH4rwfFLsuyfZ1ce&#10;o85pEEaJPEfdq0vo1GoUVkBjz18+n788L/sBciVesZSTz7JZwgBdN2/cWlldczyBfhRdwYdtbnKM&#10;gH5ePnsiuPYMZUywxpxjUgMELzlP3gEoQFiftnvj7u5BkDULB3K1/uERgYkePJ9WCb3d5467ujNQ&#10;1ePdwuztqzMjE01/7v/y5zNdTFibxvr6n332ZedFw+7hejG3n9GLuKh0tTcPmlbvy05emtVKwb45&#10;KRTHJsYswM29ZRF6cuJSU2N7MU+fcKAp1XbqSOphQolCcLLw+vmt61e4Cuhs5ILfSUBSBt3V1zuS&#10;OgmtnNGxGaKA1EMumMqdnCKEI8SZzs129m+u7E0OXS63HEsNyzXOlAZE6Gac9HL63DLSkqYHe1q4&#10;MIzjKEAvamynmipWRGIL/+psby1U9moNldtv3Xrw+P7OwdrG7uvyyd6b148RAKK4aGleW90kURoF&#10;eONFs/5SexMvOD61zdm2oalLzaepL58/dKaQ0JDRjE7MmkZcXt/Y2t+lgYPmdZIz6l3t7NcXuKC3&#10;duvWu/2948S7q5V9OGkC+oT5e3B3TOMAu0J45/T3fve3/X5odKChhTRBpQYB4yVsWWlxEkRN6x5K&#10;6gtO9y+++NLhft5yyl0V8nFyKk50ihZBeQmpUhWwNlyjzADYQxxZjYT6CNG9dGlucmIG/4MGrPNN&#10;Iki9jKgJhEKcEgkUiEp2J6n/LSuK2cJMe19753R2MLWfH0t3Xsr2Y2ndnrq8/Gb/2vxlJP3B3tG+&#10;SXJ/PX3D/cMTQ9KFIGNVGipHp02V5v7Ofvk/1XPuzXoaRCmYcPf18ieuLL15bXLeaeV1o2Haec5H&#10;DMGOrvZcqTA4Nphp7RruG92r7IxmR6qNTZ89fkIE9eqVm0gq4Idy/ryLpkFADqXhiWz54jCTbfTx&#10;Td2lngGCO617zGoIf1hLfcMSa8rgerVwI6OapElypTxgvyXTStDOiiTbOJ3tEbIquePe9tYzNpk5&#10;bj+dolqA3vDrmr4hHSwxEi+7TBwSd4cKOS4XBAIKpdlRj+5OPTFD1rxzsMvqpyPbZSTnMH98kFca&#10;NgP0qNUZ5p+enXPunfDGEdLNLKVbIKaAtGjbwd8rtd6BAXE9fCo7gulsD3tB0iz5RFKElJS/MCcN&#10;U2op/no0cfT4iiHTTP8BD8Dh61T96sv7Nvm7994ykUdLATJLn3Jn68gSIxCgU/n82Qtf+M2vfTg7&#10;PQBJcZtO4cj4MTOTwT5xX15izll3XYoF1POyIrMJqjqWVShq+uFIs/wmqRX0VeOECrl/WD3+fvyK&#10;kGWxS/AwFRrTkDfBYdjeGJpwZ0n9HwPnhBjIXQWl0HQWeUzKdU1SNFSBNn9V+yDdys0mzny3SSpe&#10;TQB468v2Ql+NswvSR3v7vCqMg8m+KSGr8Tv62Wof2QRlRE8eIdUTki7G74RSJawZrf2dA3Osaq/y&#10;SVHkUwX5Iqz9bDdTtJGW83Q202vup6+rf3tle356LoSXzy66Mu0IwxKOEM0vXQz1D+tjOkjv3J43&#10;0VYqH24dbpjDqJwZ2Co2tNiHQRuVJcbWq1VNp2KEuLuj0lF7VwZQar7HAL+g2Zox+62syKDM6yt1&#10;t8nUOgZ15Nc2avTk4DBYUOCXQqW/c9iF9XdlZa1d3EZ4sHAOMEy6v0NGt3Rh4JSnW/YH3/u+vvB/&#10;8p/8J/uHpC5q2Z7u6ep/9bzhz/3uP/1ew2zunNVnNTvXf0mBU0rxmzGBWGQDgaQa6AbVpotKd5/h&#10;/yOT+dSSIBDaIiKX047DLgcNyrDyzJcvXr995d3mDFuekHqGaqbk/2amdO46u6Ajps77hsdkBLzM&#10;r16/2Q5ipC9/3iCShF9bX/bG3btf3n+ElWZwAxUGWuMTYAyZ9EVZLe2cH2w/KqxXzo6qxWqq+3R9&#10;bxvVWReGyvLq0gaX9zRf3r7uxpaLEg2/9SXfnxmbzG2vSwRZy+W81LOaCf/Ts0opt3N+dsJ5+fqN&#10;G/OXrlfLZyND4+oU8dhuevnqWfjlDXe/WnpA6DLT0DtzZQr0ryIFzNyNgcfYk5HqmeG4uPj0i0+k&#10;/7W2/Yv0QaarUdOruHf2yRe/Mz4y1dQevQXjEH3Z4Ybmtlebiy8evN7YW7939/ZAZ081l+9uTc9N&#10;TT5/AcTtM/23svXqovmkoSIBObu//NWL1ddUOTZXFo+WF5vyx1VoS8pbKXZ2kBFgq9wiKCt7d9ZR&#10;TrlIU3ce+dmf+2XUK9hJHYMXEWgZpBHgW84LJ9sYYNU0/5Cdq20iEnZRlT9Q73hXvsaNu0AfKSwF&#10;W6rH5YOZq9P5PetBdtJdOqpk2/oaIBQVW+dcNsX75ebNeddsfI8N3wG+w+oCCiLaMd2Hk+bTdfaa&#10;DeN9/WOV80b4reo5KGAdmYePP1/Zfn5wsn5yXtCZozPaWAqPxQY+fh3yyerEyHQmTd6M0cWWw0QL&#10;8rTKaiyXbkjvbu7oqPf0db9YeJrpaWnw+M+aik0HONmkX4wFuELVl8Wpo60wRDBQ02YaMvliisu7&#10;1jCDh6vXL62svUT56O0dKYGVzy7AyeWzkxt3rqJ6GtgQQGl9OaKsAeBley/HwNO2rkzVOm+6OD4t&#10;oaJRC2Dlrpag5orYQDqXtK0B1eGhcaeYNE7+EO36k7z+DZtiP1Q4Pjnc2Td63PSv/zv/tgtNM3xu&#10;bcetu337znG5YH4KUE5hCBEcUkIznbZyiCIux2gGu13dHxoiSsehodG21nbhzXHrmDVHqczC/Hfd&#10;1MbobXiKyhVzRaGBGfgkfeSc1BPakh1gB49WovSUAci3TPgDnzRKG/gVqulostQ7iQKayls9B9m5&#10;IHqXSR0u5Rzlhc1SYbd0sLJ7uLp9vLnr9neWV/c21/e21nuHhwhOqh19bgwcnatu9wLqStvsWYMt&#10;zi5+gmVufVqNPV2a0D48GBu60ubPKYcJcKXyDJ3Ztvaf+qmfo6sstQfVYjRrb0viCDPomok9hlFJ&#10;jayv677tWdMenS6g7gZmdOgGIb0Hao5aWFUTLPCl6Ww/b6SJFX6CflilHgqutfB0U2FjqzAZ5AGi&#10;O7l/mFtd2cRT7OzImr2QeoqUADOXqhH+ySefSsWC6IDP1tWF1QSiDwEPiE5zU73NlAjgxhCWlDwc&#10;Y4Kk0q555E8iQwrozPzzmQJEiKLfDWryUQCP7X0gQu3u3ZuwZqq1r168WFtc21jZON47QuLOHeXd&#10;BdUfeZInQCJP4QHx6uzpis2N6nkaCnt4Idh4EiC5QhCrE2TOCegKsS6wTZ0tfW3kqrsW197Mj89q&#10;pTOiIo5sEzrUerO0uMhJ94yMj1kDnd1dhMMcCReF1lpzTEl4rD6T9JRjO+ZSUhe5Qm5re9MgWIgU&#10;nLBfCHKT5pQp+mCbse7J5WIoJtSYWjRQSMsFOEPHR90dAtDQsuC3wNjitEpSCumOcJ4/Lnh6AAxd&#10;tphSTBjQ7guOgqEM0EKHAhDqQUOnAIF337oLSIMf2AjARc8kkQUPensAYJvLMQRAOZoMbXTVQJU0&#10;fmIILgDIhjCKDgbb1o6skZCYQV/jokFa398nuAz+8fp8C7zKlyqpXTkJe81PxUMy4ucVnFlItC4T&#10;hkHh1o0bY6NDxvwCEAlJhciQEuOmKMxDKdfZlrQIPcnQF5Am+MNEzv6fNZ3DBaIOU9l9cPE6QTAp&#10;IpJ+YqKpCGJReMfKCjY8KNRyavNYQ6kmzOaSfM2/mty7TBjgkdaP0NCWW8G3DTWED3LIvcbTUMJH&#10;8FacNTSYfrXGMCHDRvP8QoGrgRjCtt3dnkbptKjlZjl40e7Ns7IepfJ2vTa9xy4IWX+SAFepk+tk&#10;cy4zNXOFNMCCu4vSHrbB5oVDh903R3BNA7ZBzsAgnsfnPChJdxDoB/d7FG7SF+mthz51EGxliE7Y&#10;E/QgMLNdgCLjb8mxkFD03TCyrRYEAFiUjjan5Probr0vHyNbvTQ4ipBjy8kr8gKjTba2Gbn1WZUY&#10;vSPeC+vu1ASIxrBUtjXT1NmbWX22iq/2Z//sn/32t7/9+OkrI7QdDpPD//onxT/93/0//9qdnxm5&#10;qLSeNp/M9d0tmmxqxrdr9e2DQy4vUeQPzesYc/PhSQv4nLqYC/awVlYU0p0DA32JIyH+XftE/9Re&#10;wQhqI8hQBqBykOILBE+fvpC1ICmZePFxSgUT3/GZQsLpqbkit0Np7Ld/73e/+vzzsZHhn/uDP7+3&#10;tTM9N2X+zs71Cp7wC3z9EudNnTw41Le7vt+YOZMNYHRo7Zp3OjrISTVwp5A5Aiit1fbXlvB+y/uB&#10;HvmVRd2rhaKYV6CPIeoIfdnuDIDQ0F/Y+4AoyyTxoKHHn372E+mgdJUFsoOr4bRNKqAz+/TRs/Z0&#10;5t7b70RSBRpKhqOVVfcffhUTTGfHE5NjfLmOdvBhSYZUlZ4inWawWujK1ava0Lyfq3mJfvn9d9+X&#10;3NvdgCudRNnV/s5hransdFJQnfIB7zjbOtwdGByeHp9uPm8g7i2SVjShkVg4X/X1WeTC0vGxwr5n&#10;d3u/rUsrv3lm5rLGX+xhggaUFcIeO9gv5UqRn6sx3FT57KC0a1SqoZAKg0WDT8hVpwZcBtkV6GDa&#10;F8vLq+DPidEJSVVzz8XaztLe0e61a/O5bepuUJ5TjAUI4vj4sI/FLKVmt7667uHfvHXj2o1rmqRt&#10;fZmY0Gwf0xynEQ8rDMzSfnVeHuymD04QpBvzTamcoxmfRmc9iAp6Z30dQ9XChX+K+6QaW5qYHeG2&#10;ofbWzjB2hLkq2vVx+bh6RJgmM9hWOzo7aSw4V3p7slQMMT21/iwz79p5m2gSnbWcI2O1fP3rH336&#10;o++tLi09+PI+BQDum0tvFtd0AdbWfPV+bnN2fiZk+tuoIgzPKL9bmp88fKKgG+nPamFAqyRJasxW&#10;Z8Lxed9Q763bd5SpmidiTdDKCxxZ5HD9DkcCDXYuzg6HAFsDRg7Drp6cNXVwjEo3/Zl/9f90ki8d&#10;7x+BImmeGiQ7b2748KOv6Z5ube9YExpMcgUb2SFie9y8dxfI6fdkxxxegwO4Uz79LBGetoNQzk3L&#10;67xUFhZe4DA5K2NkOyznDD2dGDBRK7dgKxdrQ2NDhmKcdUYM6uqRKFBhdXVx/vDBfXLwZy0hDenQ&#10;kTFA1xFdbRRLu3Owo3tEmdekodTc1ZgeacyMNreaUUs39ox0dfS0HuY5VRY2V9YKh3nVT9kQXt6S&#10;a64UU8Xjau4AZ6xK6lhvOzrfKDWjw9gPwHYFGUKuQu0sd5ZKO1/SQzE0OjowOPri5QJ5fDmQSTGM&#10;dWnN4ETb1NyEaCHtOMKMPdw5OJYUbTLCe/NmERogFjnhdPuDaZlqePz06aWZS1JbteBFU0w9hBFh&#10;CEmHxEBE90wmnk+DcbAu5BgB1XQgBu2nn3zx5PFzbBO6FX3ZvqWlZYW4uPs7v/O7Y6MTGO7CoRM5&#10;GYAIlQQxDNPQyRt+cLycOzqoKIVTmBoesI7Hg8lQN+UN/zgbjZhNm9gAaRctnK30OT9/9Pqtt66b&#10;0X/5euH+lw8YiB4XD7f3tzt6MmjLipgSFGr3UM6KUz97bWpkfEhz+nBTRy+8OZwI1hmowM6XlMgk&#10;bNSg9CZD6YKrVQSvNo9lwrSj1vVmfQFneGJ4dGNv+6vPvyRuzhSEgbve6OFh2TaQy4SlSXPLdnFD&#10;Bp5p6ChfhJCVKEjKC7rgOG5ubcbP8L1bu1tUdKenJwUYeRUNKhCJoUg4j8M2mlaURRHLtbFNq6G9&#10;JNpgUoS6yZ0lkQx7hTpGQjsiYFZRpujI1Hn0sCvvy+L084mdZ6MBcImIpoljThZr0XgvdVL2cf6I&#10;0qDPhCvUFS4WFl5//sUnciMTf3WVCphW0uWMoT+/kTzVpRlEYU+PFoDxchcp0EZ/sCmtoNRzsTWE&#10;fFdln85Mz5j/kCZROAvz7OqpGa1+4ivFgknYG9euEfvWZaV44UCuJ0yiRfDVoXaJnWE9PQ1wKRn+&#10;l3clwkbBp473Zekn9iwBPUXnVCESS0XqlgiDBDel/suHWFvJz8evyGUiQ7LLk+wq+d5IwjhmVve1&#10;44Q53exs95A16NVUOImy1YrmZUjWoOHFLFlyAYkGLAlHsx1x+nuhfqN7pZEX047NeIcV5PQ6SUaq&#10;qjUouwq547DHalWHrCyvShqwvnT/AL0eAOELa9gWCAYkmh1xh3GmpTwSdKmILloXVU8b/cuVayLo&#10;TvrS5y9eYHPOzc5L5lyUdKqny3SIqz3LaEZw1NS6cgGVKgUju1VhxsfNk+TB4OJkVzGvVKuadZXl&#10;8zJSU1nG/qzey8ZVCruCs4AqiRKHKmn1VH4jwQKp4syZD8dtV/NevjKvbgGw5Lby356+fe2jexbG&#10;6vIrmWhDZbfv/PXjk49+/W/+rbd+btwG72joT58ONTCtAGMr2tgVhYFduJcmGI2RseDSaYd5RIi2&#10;Zp40WL09DdWgFLal5Qvj/ZTZhZsijnyAiIcHLD1kPBIs8i7+rcAYGhkLvyZd/Glt6PB8E9GVqWg0&#10;//Cf/JO/+B//x5dniZVnL125tLW6MT47TsonGLGF442t9WT8Od/X33twsCO67uXXwcOgLWP4vmVr&#10;3Vil8anbVK4tDDDr9upyrlzpoIRqcZ5ffPStbwwirwyPsjbHDZA8uaOe7gzRbMMuKgtZNaHURAP9&#10;7PGjh91ZB18np/DaQau3v7qzZGMebh+Bup2usrcwRzIBl5ReP/n0x1oRFd4cB0d4xmvPD3vGOrSi&#10;jnbzzW1K2ertO3cS6h7u5VGqQnGqd/7yFSx43HJkRzX8yupKzGq2p9xRlA6Vllq6/Ojps9m5y9hs&#10;d2/cxsqlwaLn4WSmGmMNWT+I86Xi4dSlidWlNV/kkGHqp0SSudo+VrjY5B9TsZIh8xKEqc7K0Mhg&#10;I6w8XzsshNBXsXi+vrX+9rsfEQ9aXlr88ssHlpl4NJQdNXMGhVRF2NS0LXuH6aDmB0Z7iCdLHYaG&#10;+3UM7Wk6dmTjeGlLnc3hri6sdAx24mNdmbhuWC+ojXGuJCpSF+e9Pe357b18++HG8Vq58fQik0Y5&#10;N8fW0tl6+cb8zXu3pudnpuZnxqbH733w7gff+Pp7X/v6ux9+SE7t/fffvXxldv7W5dfPXi9tL8rk&#10;PLDynruV7bUeAK1b0lCPoHsmrIZ37r3DF217c4cKOhXo+fm59ZVl6mW7h5td2UwKq7axWG04STNH&#10;ld5lKrxn0JQ0AUUxx4zEaPH1Mn+2d67f6M505vaPzCp1kepdWSfqJuTduH7T67a0MHlsEwcbLq5F&#10;YyND1pMKE7BT0HVxea7qaO9ofFry3dc01J1dePZ8aWFBX3Z1ffX6jTudgNehYdrEmBwULDQXnfIC&#10;t0ePHHjjtqnAKFgPcwehIBWuijF4lZjKYfs7l8oLCy+fPX9MxNZuVJAboQxD36TzYh3DrgoHLOfS&#10;nMPx59RMVpIs3sliw4tpTvud7c17b91VIgRCEAmBjd3quBFFWiqZo9MDNqXObJHJScf/RtILetTv&#10;kJxdnZ//7ne/c3rR2Tc8Mn15vn9krHdopLO3f2B8+KIttbSOq//m3/q3/o2337pz++a1+w9CbgSp&#10;BZPfCZtKp44Kh86HxpPmvcJu/rg4NT4zMjRWPr1gtgAAS4heIJ84MXAinz9/yTKF/IRwBZVtOTfM&#10;3yfvlBV+7wc/OM4f6zZqX8r6za5+74ff0+TyEadn/JIjaCXYEl+zFseZCp76fjjfnlWJ/QiKOztb&#10;2b4xlCwFbWLSOvCTn3za3pYZGxlL3P8ueF3Nzl5WHL9580rJm0SxiJPegQNlY3sjcefAeoKLhz54&#10;OBmR7esIorTKGKKQ6ImrSzttQgmBGlYsMiNllkVcuXR5em1z69mjF11D7Q1tZ13ZDloS3i/K4ejE&#10;cHu2VePyuMhgTm15ur/lTCwfFvc1ebo7evM7ZTpkdPDAy7rf2Ej1UB1SnYnrX6A4PT0UtiIvb7gY&#10;zY5uF/fHuUv09iHklgqVt++9r/wGEaoplxY2aP2D3Qg+w86YPnSm8CgbOrLtjLEik6ACH2zSqHDH&#10;Jx3WjSury1ZjnNpntdHxUVtIZsEsVr9W1utLEbUGhoYoOGl2gCRBIHCe0OPOsxAItfrgGCXyOWH/&#10;HD4f5G31sIIg6XVjYkkXcGv0jtXBoAh6DUGKqtTMrwFRoIDebKj71yrG9+o5DUwixKn7+p4+fULK&#10;ZXxsvH5q+8Zk/j9cw5MJ8GLoIJKEbQ8qtKTKfHvoLOyaUoZnRKkDBfGlLo8Ym9hoCYmF2EriI7kt&#10;D218aIif5zTj8POzjY1Vb1sGhKCRDCrW4vNxy8IARxs7EqRk+cQvy8aVN1yE13ikS4nqRz2FSoQ8&#10;A9yyhCANdRzLffl3InwVAxNByqoDYiCoxCbc007RIYmDV18egxBY1QnFTDXFAKBvptbDwdcWhyKg&#10;LEeEd6kMNxoasgZi0nFJPtlz9qFBuC4UwCp17C1m2Qao3Qa8EerWXYCrQMrkxxI5cC+I1B3QV/fc&#10;GOE5ZKQO7seckZGuWAi1M2QgBUBcIc++JMMGcih13JHkNYbmgjNHJi3cOT12mRNqgWrHdnn+9AnV&#10;rs2NTdrczgdcOo8hyP6trVubO7ISOxTbL1fU+Q0k3ufXOUxEqhZev5IdOrW9EXcXo52JtUB9NYZ0&#10;cEihShk7MBZZagYt/OIsUJZIZY7DMzjcoPpQEvXoa51hYXn92vWHz1a0dlobTaePPdnv+nt/62/f&#10;/Nnuxu7yu8f3Ss2IQdFVl7omEnExOKJzEFO0GZMTcSglCiBoA9j8Us42WVkiqHJeWlGjXpwgBBdQ&#10;YemqYC0A4DIm5ohpaDwg1FITRcAam2KPfXpl/spAv3MpaGp2nVzCrf3T3/7tn3zyk9vXrzVx197Y&#10;frH5TJ5Bd1viyGhZ/xEzdWVlCeGS4lFTrS1f3VWiK1Bjb9caX79YuHXzzvWrNyjj2JiVk+LuxoaL&#10;Rm5xtBnkeev9d+kSKYnVuy9evCzl825Kd/nn/sAv1rmGMaKqyXhCv+YMhKYMk0YfF3K10vlmkfS0&#10;4ra7fFTltdbTGTaXjq363K7E+vGDhwYPQRTOy7Im01EFFdo4xeFebmR8EFAtmwyngnOZYk52NTg2&#10;MDk+iaIajsONtAwy4KLQ4j9V1534nxc8MDsbaEB3M2FhS57pso3AJqpcn69GtfZiiryJlPT+8OjA&#10;yuLaYX6bLWlbG+acml6zTPdcRz8MrYFcZEAIephyLh3lMNsd+Gbq36wtF8olLFk94bt3PiDLNzw0&#10;/GZhMaEG1NrOOzN9jUDcpcWl0bFRuZfFxwdlZfMNtVWRRQknh4OwEpUcHhz7xje/JZd6/PRRbg+B&#10;D/jSRLwv29sdmTnEWyA2z9V4XswfnBwUTs4NRYaK8O0b925cua3QpvVkN+/vH+U5decrxXxtb+cI&#10;MVjC7+E4DYJNXMwjiy+9WmrIXODSxST1nnZ2ztDfMQO149z42ChgPkZua+czkzPIHTub29xKqQHf&#10;vnNzdWlZbWhWBlesUaMxE0MtXnQ1L8J3FKWIBYyM6t7W4dLCitQqAvHFyVuz1yGK1jYkkmjW/s6+&#10;Ad6VjWVHStRLnH9xvOrjDecsIMedEhZS4P0xXsZBAfcjfu1u7Xz49Y/u3Xm7iTheHVCt/3rjq968&#10;seZeB4C5SxGP75Lf7G3vSK2wWBRGEl4oh9x8dxfht7y+Qbsi5A9i3Pr8nNe9EQD+UKVynseF7gRn&#10;8sQgnSYKa9tcyHBX23eOVj/42gcIFRIscEJoZEBxROO2VoEwd3zIUWRlbzE6FHgi1XCUU6gxVS0f&#10;VA/LhB6cUzG7JOWqnEkFSy0mFrR3WtrohocgU8kPKCJj050Zk2/IkNlHn9HfYYzz7t177ZTxbL+F&#10;RYnL0MiQ5eCMa25r5iBpW5Mnvmg+f/1y4Ztf+w7hnj2pbhEPRvu3heOKuRWrWZLQRN2rMU3gTsga&#10;mxrd2lkHAp/lfX8DfY5ytXL77p2T6vHvfP8ff/rlx9ubK/Dv/JnBFhE6fO5evnjx4OFD++fSzEzI&#10;PeSI2puf4i6Hbc/5BHZ34YlZIpNTY16NUPXw/kM1nFXOadQx8dbde8Ll4yf3b9y4/tlnn5nR8xLr&#10;BkwSc5tHYKOX4+B2Xqtx/F+irx1OhWGZhh5CgBcur/yhhqWVBm+/aFlf2QbqOOnuf/5k9PLAWZOc&#10;T6UF2qGN3gZEdFKYu2oE73E3bk219rR2DHSYvae30dbYYW0MjvdPz84ogHhu8FQCm1uWsiu1kewh&#10;YrBS6OxMlIUc4KAMdA1m+PO0nRGw727vOs6dvH33PUwy60I66xOWX68IwFLVs4bINtDsGvThC7tn&#10;DbhlVhE2iiEVJw317WPooyNOubyw8OratStavC4ewSWojum03Bcd2iifNhV8BPN6cmJSfhAiYRf0&#10;t0KuIhq1hYLlJ62HaYSrLoeehEYNKgi2r5nwgJFixtxpEFNmBwfRjeroElkhXxJWARscgvvfP8Rk&#10;muUfsu3x4ydPLN3zi7L8jIKJbMNuAh15KYCWunyU5S2XqssR+YtObcPhiZIZtgFa/ZZt62HaGiGp&#10;GnvBrikdHh2oZ65cnRcRNV7Nkkh5JJNAegcWYDiZpwt8zvU7NSOfCzn1mkbnNgGJ3V01umVJdUn3&#10;Vt4QrgBBeYZsxq/6vGfIQyRkeJcat5+0BIPNXm8OBknLx9CDxSoPvbRoIyKFhE2hPRfNxEg4kxxL&#10;A1kV7gH7IpoiIVOu5UjigdJPT9Z+C+XyszMiVUlmuWv7exduWV4ey6lSgXM4jjwZvdGN7Z2Qqdvc&#10;BlmFsLtNmGoW6c0u4CiurKzZszHfXj31UV/df6AYgDxJrSQ0d27dkVuGFXpjeC3LdV6+eA7n8C32&#10;jsdVl/siqOYhytUGBkZkhK9eLm9xSl1bIUPf293bmencXt8e7Bu0mxBXfHhIUg2PWuf2jWzR5ySY&#10;cUwnuCOZh2TJiapZn2gjbUt5TVFodJqYe/Hiue2cIKlsc8ycDqtg5QFeIigIKhZj85m2q9ev2cjQ&#10;oepx6I2REeFi+eLV0t3b1589eXj3O//qgxcv/t7f+rX3/t1zB082e8+uLTdoV+ShrUKCPnLiol1z&#10;qujVWv9Q+WAa4RvmDqV2jm6sTQesqu+iwBHwbGz4UhYLJV1lk7a88opT2fKbveOj0sF+DovcA3cZ&#10;Qhe9iajkiSwkCqIxKRJzpqm//Xf+7trGxnv37g5NTzNGSHWcP335DJUbI0tDQRWK5zo1Nc79qCHf&#10;nm9chblLq8QIU2CvX745KZ7+S3/iT62trL14+QTFlgu64Vx5oAgnHksT77xzT94cQZrWUVMzsN/Y&#10;A/OiK9euhqRGDO6FsZLIRWvn8cMH9qboQ338vHK+vLYC5cSqPilW2rMNXRnCZjQdqUmVpVYPHjwI&#10;YRiKAunMH/j5P7qxtk0Q67gYBmhG0K7fuoIIUV+oq+S10mwfg5Lx5MFTixN88OSZ3yxFKXV23tXf&#10;rgc6Nz9XOT5r7Wrq6One2trVPmpvar00fwmrbmtnW5fGPpoYm0Aqqjr1wIYS0J2Dci0/M32ZDzQ0&#10;wHSOwB/nhWF5Q6YN5EwlY4MWycbyKs8x5iisa3qM52W7cM7oSbJMbEuHcuG3vvUdMmD8edh4tnW3&#10;qBnQb777M991yzExw5ehramjtd+pGzYDZc6PhyMjEx99+HVlmIUxOjH69P6TdLbVXxzkn3t6cnS4&#10;39qMAk1H3cFVPjrcYR5QvshlWhGS0vOXbk6MYWlrkobKXiIBL/E22qJ9X7h+/RZg+Nd+7dfwf4he&#10;81uU1R5oobZovod4cnn/dHC6jym71HVna1t6AIAwh9LaTBepKtvWW9hY30VtnJ+fXVpYumiqXp6f&#10;UQF0ZXtZCpj/xcbaXz2odWMelLLZtvau9PB4n3+KleMaMlhDEdlkcmbmOF8EgK1v0lwVjZvyJ7mV&#10;1dWZ6VnniYcW+aim1HmlN4ReaT1ye4tzTzo4PDIRXY7T04PdXU3sN89e/O+zq/91pvW//v30pRlQ&#10;s2rJNrbPnRFzV9j/2eox8qMZIcEyQ5E/ykuegKmvXj/n8CCdWllbkow7OF6+fMEbwTAXkr5ua/9I&#10;R/n0dHFlTU3bPzDIMspFKiuVUVJBkK9e/tbRWhx0EqxQL0yj/ce8214lXzteeP0akIBn4GaVHSaB&#10;s90xOeivIi02N8LrTHJpwIvoqmiE/xb5EgFPVgDA2V/47ndlXoe7O4vrmwAdkrvaxjtbO1rqWFLG&#10;JTBPseF2tg4GeoevX721vLKOeysRCTHis3M1Ja5Gaws4NYNAabtSH5Hj09I9bS6sH622N1NRDdoE&#10;ZmXfcPrBoy+O83tj/aMXLbUXiw/NeMkk3JQjgMSO2AnMCLeHRIJWXIQ9uH1IjOAjfnX3dBwe7mZ7&#10;u/b3t37q2z/d09XvMr766n5ioqS92DE9MyYGBOyRiBvFCA8k7KRQb8T4lfDZYzAwad2EVQ6QITCk&#10;BMcNR2dowImzIqeKam3KzE/PZzrbXr94M3V1/CLN0hgPWNNZ1znANlEnWkW65W3RVJKg6BETiGjv&#10;xjcayFXyut1NZ80OnpkrM71D2b3V/RbjXJl0qMUVi0EoOT/H8iLCJoEQQuQZRyeHY/0TDveTs1MF&#10;XPjjNhgpiMmp8HyQz/b1rL1Zhk2QoHVo7+f2tAK7zvtOGk1MGC+Ey4Z7uek3SYYc63B/H+dAGSrF&#10;iSllT8Ap6/8nkoxRY0ERkkkuLVkJhLuymKX44aLtexMtnACBE5EbmIfd6+JBgZ5bCHNHg/XEDKye&#10;iQJXeSeSBDGry0IItQtJDEvpRPSynRCAzwFPOnlJrRonVmJCZ5y0uCCOp6Qbi8EWRvcWdmBgQfk6&#10;29s71IEy3+BPnNRgfNnewEAQsBIExbwhPC9EK1yJ9BoJ5tbNGz5AbwJuHj3HoikY38w/LrSJpR1u&#10;B1VrY2PTSlMUmrBzp75X4lJv58kIE+GDtJuidgsSs7pCECRBqiRV0Lt4hkliVbd5SJZVlHXWNFyV&#10;Em7Ak8ncZf0zBU3PPAbuAwmIEQ+/pEExsd7YjFCSLxwgCFjzWkuiewCuElWMqJY0qDJGWRlsJ7OQ&#10;oQnVyPjIlBdNuh1KDfFsg7keia+cSa6mH2eTSjo9QJuFvgL0W5ry7Nnz4aGB+/e/TGBCmWuP5jX1&#10;NCQB8mk2iHgsN/JLiYKup3iTJRvmrY/sKeDIzaNDdHXStpFMhG49UH58fNKl+kwAZ/TPMtBoxh30&#10;+umzxKS9Ll7vQB89EU+grh/m6XXSVOvtCbXMxgYtz7qNqbLdAwsjLObKBk4k2YRdBkha68ay+qZE&#10;FUIWHDkVtwL/yNiYakHrk++ql4BRwBLg1cLKpZmJ7/3gJ1/7xrcePH8qu5qeGW9l/lFpTJ8MVZrN&#10;dRwbUE18JCPzCcJfnL4xUGyDW7pxLqAhnWoaeoNxVVbIBUS1rzVfaexp70KF340cvc/6rDs5Wv5O&#10;LUiacV2Fb5BHt7Yo6N7/8ovHjx49f/aMoZMQ9WZp8Tvf/encwf7Ne/c2l5dztWMZlVswO+dvSnCd&#10;jRub62qh85OmcuoQZ94xqE3GfhdhjB2b1OfRwycHB/SZDpw+cR4RL6RBY9o0lbr9zj3QiHxUPgwy&#10;vHH16gE+A7ea4ZH6rGd4EUPUz8+fPX+6t7szMj5sg5Bz179TEl+5MmfOgjLoSe2wcEAWIXpz0IoY&#10;HWXins9VGgqoS2/d+XBpaSW/f3DamF94udTdkZ25POWctSClJhFxKa4Vz2+/exP9t7e7zzKenpzY&#10;5BN647LRs0x3mgDH7Tu38zul/vHs81evEe6gA+/fe3fncPf1KjvkYqosSQ33LRC+QGKYWMnd0lFr&#10;PO00PgOHCGNBnDaVPYY+yQLMubYUX12ntIBbOa+OXRqbvTZXa04rI06PQwayu79/avwyWl0iFc6/&#10;YUXgblXg9FywgrHGvvOd7wTrVIehlOrq7Z6busOBTPQkJ7y9dcA80CG5qyWstZY/2lhaa+1tM5rQ&#10;0dx5uH9AbAIQs7W+YaxyHw06HzhoQ+spPuXZacPo0BRNqHChjeEtJVYwMfnDVsoCX8xBS1Zo9yCx&#10;IJ3YV0CM/a39gYk+2ZUWR7MeWG9wHAGqBlmCaFQuOyjtDjUzqXhcs+XljYERzJ3e1cXVLar2h3s4&#10;NsXTM4HZSOmz569x+HdLhX6qej0dCWMBZc0r20rV0r1DHf09I18+fHj52tVdmPZJKTs4UAnusSz8&#10;YH7+qsPZfLeAGyBLwxk5hVDbTpQCrSUBkt8SEo4FfLC3M3flygDrvD/+L/zLvf0jXT0DgOHOnoG+&#10;obETgxm1WKb1X2EUxK+HrnF3p/m8rdX1Rw8ePpd4f/nQw91d3ykcFCq5cn4fUjUYJ+mFifq+azfm&#10;GVVJI7wnSzw4pyVKDSYey04cz73aYLa2BcFTcnZ8fPjlF5+Y+ZXwHh7sIGw9fvzAXoaI1N2FHdx6&#10;W45jN1Y9Putq6u7PDOwe765urkn5ZNx7K7yoiEGc6B5HDlQ2XdwfhD9oXgBjvDw5eIi8FmyJtfHI&#10;IMPcLlNTr5dXAyTAj25o3NvZBTOEV+VppqGTc3Vzf+9AHdWQVVENSXQWARWAAGNTXk1zd1evpF73&#10;0rGuVUFHwDqn+y+7I8vUme46K9b2NveJhiinWlOdhYbd/v7QYl5eRIIml9JmPB4YGzYFMQqgXeaQ&#10;CnYUeNypAeKWIjgRRDuVK2BP0w11UKYk5uFwqBHd/sxcCPf5y+bWJRmCHozlMHcIbA8XhURo2+GZ&#10;CBclmquR14U6ZUy810NKKyDBiRRYF/emwlFuYnp8/tbszv5mYGCBqIdDjr/lYUaapnqWpJ2dSt/U&#10;TLIN56nxBXUZVsPSxmKqzQDoBWXho92jqWucAVP5LTNLpvqQgjqPcmaRwjnYqa3/4kDfssSbz7Mt&#10;ffkKzcsCqbFuNhb9/XHgNxjp52hE2qB3fWHFOCTxUIdpR1crz9bWVLsB49CV0LCu1uQ61quQoYU5&#10;NzsXlJREmcklh0iS9jtBjZZ0NL5hM3rVJmUSFexIBc75UuXlFokr1rlDLeQWgy7k02pUYVXAoqw/&#10;AFD7eeKA2n8+2l1AHWRViCaCujukY4JHKWsJLYzdTbOuiTuk/OxEt4iaEZU24uz6F9pVq6triUxo&#10;mMZgYlnydUl9OZMZK4maJRoBpBK5aVgShmySTlnM7ulJhqZ5kEnlZ/Ih2dhoODHrZSSYEpBDagL3&#10;dfgiSZ3QEgsPlwsTYUcITPiUJwWNVLPcnipcHIaMxWFQz9nH0sCqkJ95BPjLlGCANDKp0BSA8dQT&#10;9KRZhWZkBUZLMARdgy2U5O6hKRAM+ti5zF8jP+NOcWj6Y/8AIS/uLBTFwqbXKa+l7sZRlKJn7YEq&#10;2U/JPZCu9htvijZY0LUi3sfE44WX5UN6TAng3JZOgGHRT0wSNBWLLEeysrG26d/+EvnpukwGJUk0&#10;KYqCGCRMtmzqMOrgM3h8nCAu0ZcIoQdf3Br5JSplEOliEKR67SolAjM/WfsnJD13d2Xvodbd0Dgy&#10;OuasTgh5bZ6z/I9DnyUBq5IWh9ADoa2ODs1UeGa0Pms1WwFMntgI8VM3UDLkLy4tL4nodWKf3M6X&#10;OCcBMHJ8HwK989h5LTvWVtbW5+Yv2+kxYUCs4SC4aDQplSuv3yzPTI5bGJS4Hzx98vf+9q/NvNc5&#10;2D2haZAuD2ayzYQgtrc2pFZBtcYvBASXTnx+10VfrhLgUz2xs03sDPOtoeIYSG/KAFS1khvIDjbL&#10;chvTlSJ3ihMviI5Udw/+dUbvnu4MBVkfgm4ZZ1F4Tqcs1O2trafPn2I7S63816ZMx0nlqNboKXUH&#10;XaSg3YN5VtWFcAxSee1oyjKl8XyYko2NTfaa7DlvON47DASs4YwX78oqp+o+PEtrJd57KnXvax8k&#10;lkrRzbcr93d3wccLr5/NX72KXmGdSg5iUqN6Zob61ctnsAAtDeCsSR1Ltae3XXbFPgTEZYq9p2uY&#10;f54Tw8Hf29/F4s3FYMkMDkzOTF3lg4VN7syfHLlstVy7dlMNqNmj8W5XBaW1eIGY62jqyNAo7tja&#10;2QiS09iwWuu4dKSSMq1ytEXU4BRpSvuJ8gQdeU5ynrRO0XnYCabYCfdmB1s7OhDFMeRivNewdq2S&#10;N+K4tkKZcnPltSmIzZVnBxhjQ8Zks+TR/bF/iPcggFtGA6MDZ42oQl3zV65zrbbMUcW9mrW1DYVl&#10;hU9G+lziDjdJjPbO4QWFgxNFbrZzNCwY9EKbCUniQ1aGBvqx7gols+rnextb1+/dRS3fXtkwP/jO&#10;h+995zvfvh6/rl25cXl0enDp9SqOs3BIZ8Qku2m+oGyGoVMMtdiwWsn6ew7GRPnrcG1jcWJyuFop&#10;aDtQstzd3O8eILxMDrS1lj9vID3S2TM6NIaGL0Xr7cyODI6bKWjvzC4trvZ0ZldWgSAwz4a9nf0i&#10;QSeGWqPjLa3tqUYCHPI5+lWHPaPET7su+HgDXcKHsi2KmuLF5RtUEfoz3T3QbBkgwG91dYOwJAFz&#10;QT90xXSTdeLoeBGqNKNKPRhHokWzPkG7q+XRyfFrN2ZX15cYeH/4ja8bRmz6+T/0B5UOjjat9h46&#10;be3pzu6ZxnRnW1f3rbdvd/ZnaqmTzr5uD5r3pJqUoacxrP81rJXt7yAqGRnchUxir3hc3Ns62N8i&#10;IBLSic21duq3SOV0Nc7LVM/aGMucnhY1noRn7EVMs/3dNc7TAwPtFZSG4+2G5lq+eHj/8ZeeTl//&#10;YKDL6FkNVCXOnacNSMmTnlhbc6F5sH2opyU7mBkaNlBdlRk1y9CPd3JbK1uvnz559fTR4ssnpo5X&#10;nn+1tfJsb33heHujtzs9Nta+ubXIBq960QSUwl3oHxzv6Rrc3dnCg7k0NbW1ttfaoGQk9dCyuPxa&#10;/Qyqgu442skKGC1taWZ3JUxgy+shNMxemhfqyFZjPJdLBiQauRoRl/PouAC1dnIE7ExXOjy3ts62&#10;UpkpWPfw0AwvLbm+bwfqhGdICW02wICErRLi2m482zXCnps6FzN5JLDBvmHrJvSjK6XOjvbpmUlz&#10;CR//+EdMNi9dnl1aWX71ZoETlhjm+RBMC+OdBE+IbWrgBsrgL4fhV+Ihp+2iQg0zKCPZwfcKaa4g&#10;fIfYP3dPf27dHJKxEWjIt3rBlpFIEFo3XdzVWTr6RAdxwggxAKHlf2oypK2jGZ2QD+Pq7mvwYXHn&#10;hCLxRWvNKVPL1dD8ySyzqjReqtThRqNONSVkBW1v7Ha39KzsrBh8CHOshipPRg4RXEbAax4VkG9n&#10;dbOp1khUs6+7X7P/NH+e8W30UVo7cEhCwME8YFODxCV8iYW+ROewTp9qbOjgMK0ywfbzKpN5LryW&#10;UI8Mn5MqnpJsPmUMBklZ+6CQK1L2MtIfjYbEEgSAJ6bWGdYGlWi7O3HAesQkNS8kqcMD/aBACbGe&#10;i1zHTZl+GR3XS21Kt7TTcYZ5KAHNQ929fU87M5fjtkQwMLoY9mDdt0c2HEZXYqndXmSM0xHqSrt7&#10;YD/5yM7euqRTv4+iln9QpMwJS9c0daHIV+nr9PcLySyy7BOQXYHmeAPt+0bjpuAA6CCWjfGHtq4e&#10;F01E55SEfXubIGpQMHREmt10KtXKf0OeRPeyokb0XyQlIlPQYpZXnNQOiwCudP1iokoWbOw6flkP&#10;oXarJhUK+GslHKOWTha5Ra0LgIdN0+6+YiaAMEHi+R4TJvIN3+43Ur4gfWISa+6nGkiVdA/2cS4K&#10;/qkaIWxgKqf09VCOxian8Lya3T2aZyh3E/3jO3k0PjKSNB64pwOpm8ZGRmwCcjR+f15J9XUPvny+&#10;INNnVCWN4nEU0sANF1BGP6bUEanhi3WVeg9TrhPEymrVmom3HID9iYJC15eqLqysvQs/wWhb0PM6&#10;urrgwM+fvQIU4oGJxx6LfdOh7ya5zOemx8e72zMGQ8grHDKZUIYQEwpiVrGto2tqZoLduFOCFKoZ&#10;QmCt/dnqlcTY/QXdjQuwYM1HZxrSTdz0QuTTtAdHyCPiaqm5y/pTo4srK/29UsCL0aHe7Z2D/+VX&#10;f/XS+x2jA9MHhc2e6uzQpHb8dujumlxIHNn6UtO96cFKcwHG3NLRQPnPSA399r7+YbGn3qMI3aWj&#10;9gpGakPT5blLy6/WiUVMjI5Pz13roIfSoqklu8iaye7sM0A5Sf/QXcvwjiiB5XKqvmbc6XSG/EXh&#10;MEShC0eY19XWs86mcuvxyRqJoTu3rmtIi7jgwzbE74tGEPXQwGhIF6WaD5e3jje26fCqhc8bmcGa&#10;R0G87N3L73S399QHNd5++71+Lftov55JD5kMNbWcv3r18q17BE3qzCTVDzeOaFxqC+qLDQwb28zz&#10;5OjJykOUWAIJnY7C8vIiid69/aNCsQLcbmqtvnr10MkyMnF9sH8CVeiAnPj6en9fz+FuYXLqelgr&#10;HeT297agyXw3tOE45V6anzQ8IIEvVy6+evYFe+S5O7OvH705Kpk/vajtB5uxqbPw+tVLjn6Eda5d&#10;v0NTpgEJqEAQIFq9+XJ1YuqKBrvBuCO+usrb09TWzuEf/mN/pm/iSu/w+NjsLF2Y7pH+kamxVw8e&#10;v3jy7PmTZ/vbBjXO2alrIOR29g82diu5k14KIt3dSL00ODqwxRraXjxbRJVJyQYvLoaH+zSyDWzp&#10;r33to28vPHvd3TvkAQPxAZqkG7VfmGoO9A0oVEENtfOGw+3Nibmb+/tF7BO83hs3bwlaNgjRdj4u&#10;HZksfWzGlQ0xDNM8NzcN+zW/bnbCxhe5hoYHJFgHR1G0x6+m2s7+0viUbwzhq2fPnhKEt2Pss5YU&#10;KSgTc43uva974NLk7PX5G+0tEuYxYpgL65tfPXwyPTHjzPQiFQIS4qNc6b0Pvp3tHydmhP+ytrKx&#10;vblnMHjjCLesS3odgzKig2cMzz0uT1+5KkS1tne7u462rpZU287qTthnNJyrq8GE50ZB0q3HWMln&#10;AlBzV29X2GzYLY0CNamdw/betq8e/+jk9MhOvHKXh02l6e7tm/IAPJ/88aGPCGe7WqM6A6nXI0Bh&#10;jrB3Ye49jg56J02dqf6x7pbOVHdvY2vnRf8QLVfqoTG9XDgKj5r/za84pOV2icaNnKAhz7V7f233&#10;zOxmU2VyalJ5JAVzUjvIFP1BJfhnkommPp69egmPlQlLlvU+g2l7SoQrlRmim9qW6kxV0qctvS2l&#10;8/x5qzohPzo3PHfrUg2TuLnCKCjV3tDR1xm095GBictzI+PTeJrry9S8jAcbRt2WWrkqkIZDxG/W&#10;VhbbuzNTUxNvXi0PDPcXj08kgHHhAmOoS8UMp12X6YD3OIID4CBy6PanpsdLJ0d2JhsFspRh2ZF4&#10;Mkr2hclitYjFFT5CTdWmKjd58aTZ04zW9egISpCeaWiwhbG0c5gISYhkySTAXS1NZB+iaNAPUiur&#10;ZWEnMaAbziSk52KcnuZ1uXbyzjvv6ETgoBjqTgbBXExBjZfYwQpgMQj2z6jJ8TqCDxzYXryh5Pd1&#10;Ooh8jD2NEBOpGD7H/5+u/wCTdbvKO/HKubpyVVd1dc7dJ4ebo3IwyBICBsmYZKIZsBlk4/E89jMP&#10;MGOPRzYYCwS2wcCYJCSBCMrp5nvPPTl1TtWVc85V81v7uxLg+f/bx+LcPt1VX33f3muv9a53vS+n&#10;O9wOGEU0VYUCj2+k3w8+JKCm8EPlO8Q1NfOoxAZHFKlV2me8DkALAFskFt452AJ6xOSrWCq4kOdh&#10;poGmGCmSzNsbwWRAqZhXRSrm9oM7E3Zv0BPI1YqNTts80KVOU/cfSor2lS998dy5y9yVyNxkIZlr&#10;1dqx2agIqY97HSjjWOYZx7BElaehEPho4/CZ1KCbdPektYDDRgmD6hFoGcUTEDRBFgQSxWdQdnzO&#10;aWqAgMqdV7xyUgeWJZkTdApQDRYSFERQEMIzeAZfGZgIFfSgW+R23HJMP8h+wGH4J9aqMi6qczAz&#10;u3OcOAG7ojzF4kPZ71hm5lCIQBGYQCBfNIZ4ytxPJMIlaKfSB/tHIrFBomoClOV4EkF8Tnr+whoB&#10;1iLd51mw2DQ2mLhK55gWdMB21xJBGqWUmGo4z8BD5Ayn5GXuihQASIxgxiP85jdfnI5PCgwrPldD&#10;sBaZuRvDKwqRfMukpNGEnQudPPIqzHYYnaO3R/4HKAXmKmxlIVoRK4UHzf1hiaLERW9P8FHREIdp&#10;WCN/aogzMZFsjLIrv0VCAJBDC1GbHyQ/A1bl40uMlaEZuFAycSccUU5Tkd5A0lD0Ung9foD8TDSw&#10;6ArRtaG0BbqQVoyOhhr0W5rO/AWSEzFdluRoJCon0t8RXzk+JpeGGQV7RCTNRJpfcGmWNJfBUyMK&#10;cT+5EtF9UN72fPHQWQM8fXHnU26MvAUbgZYh6TUkPFAuvmh2Hx0f80248CwMuujsHSKMktkX+jwp&#10;GnkGH1oMyM1WZpHYaGi/gcuKlaBI2nZot4G7qHkU2oVdEQoZyjQAzD4KAu4nuhKByQDTgoB8KJry&#10;iCsnoizDG125+giDorsHR1QZbNiwo1lqGd74+mfq5sbC3Gq5mZmyn6VLRLeUQlaZQWGW1cEeY2AT&#10;A+mhaQAZHHiOf6X9yIglN1bD8MYN7CMZEzFHfLHUXoonz6AAmMYAfopsGtF95VZLcBGoGFFJ+EK2&#10;cxcvrJ/f9IcDtN7YQuixFdMJWvEijOPxG+yDvdRtry3ks0eDrnguVYEpz7nNmYZwhrCHDaC5vhZL&#10;tt1zWWzNikwG0PYj7yQd9jl9Jr25jkC2gS6/nWyeIgEHSe688AVhMffFDSmdYFDustLzZEgczaAJ&#10;5rZ5HtffuAY4g3wl9KNxz8j8kvLVtlQL2NQIqRflGe4GwjfE8mqtBHiUTOXCsTmaZc0aFD1dvVII&#10;TwaqpQbnFjsS3X9kNmNTIY5RAI9OQ9R48FGh8wVlB2E+gBpAugEdvzGZupfjzD0DINVHcKdcqgcD&#10;EcbTuH+UB4dHe3jI8UzPXrhEfsZZQ84h052mMQP/0TgEoVXEeQC8qfD1iLz10ZyDomaYigYhjD/y&#10;6EWGlQBp0GwZOfRnLp1LHSWpLxcXVljspJgswFKxTiZ0nDiyGXVT85PhcJy5MpczgOlAtz2ul4qd&#10;gZHCuVYt2J2sWEZ0a7yahhGKA4RBh3F9dH4OzUXwbU46KIByiAgixJNnxsCB9QuTQ8sry8KQptTw&#10;+WSrKvNWDUekRsVOll1M8cA4Foy1OMNngyGePBDd3A5vd9jW5n6QcDpIHcVjMTqDnLkCqQJZc7Oo&#10;quyW6fk5xnhNson7YhzX6fFel688AjsqzEybC29kstCN5MHOl775wtmzZ6F9cPgQkDkmqBvovC2t&#10;r1brmLVIRsvNZufCLeEyT46Pmb8Jx0ITXttA13QxHOJ2s6mgysmIJCoDCLvhMFjMGK2mdOaYCUpd&#10;11Rt1/e3t4yf+K3fnpmbP3P+InOC9269WeWWl1Mw0jqNSi6ZZARf1MFoQnbbVp25b8IJhK0nfsBM&#10;2CkZZ3EDI8By6xwY80b8npCHzrDDbwlPM2RtH9uqyIC5gsZuDR1qcezCSyE876fDClNEDnOsZ1st&#10;SBVgqvyX2CzYbex5ti6gMI+KvIGJhfv37oHcuoeekq4kg/cyU0NFLogCKAF/EcqCEH6TMpXDA3Cw&#10;hvDegfI8mo9HoyE/Ra0cVx4gRUuxk3OGHRaPpY95pbj2ihZlJnNKyjIzG995uIfKBdQ1wrdwtgf6&#10;05NEppgkuzs42maT4JdkNDPbRTeHk2MUi0EXKCMAXixl6I7xW0RzZT5gXV5ZYfwNjS6TiwBgLFSx&#10;iNF57N5xC46nqdIshSMhxJBA54ZMEjYB56EDWUXCRGjb0KR02toiy5F5olZTWCCVMjwVMiBKSt6O&#10;+ZrYTJyITLzm9OWAF7EDg55FT36gdEflkFAOCYpnxepRzsBy/oGwq3NFo2qx3CVtImGBByGmCrpy&#10;rSIefsq0jjtOd4YjiiNE6Q9p8/LihSmJm3i8A4SZ6KxxzdS+HAaAL5Dv6IB4/K6BHohEP+6OG31U&#10;xf3tQs+HiYxfpjMmXBOdZsdqgzXcDcSCzODMzsxYnOZioepnubmcL7744t3bN//qL/7suz78D0Cz&#10;ZhcXOJ5BKFnXcMI4Z3uVkc1HiOHyRB6Tw5r4pjQxBKQTYxnFoFIST1hrmXhRTjgKXFqZJEGkd0Di&#10;3HBstph/Zs5IUnk9PY4SN1x08zWwqtGgOSgSOFrihfVGtQKlg3eRNq6ylKbXw+3gL6wNPjoCpOwX&#10;6ZnCQLCCNFuohJgSKZXTZJxMGCm8o0s9rSa2SJcZv2XMysiTPHv2PI+J9SxadfU6rw/bj2tAeolD&#10;mmtg3p2pIUK2JHy5HH5KvAjn+q1bt/jM6IAlUykOKYzEuVFK2hgdXfECgkamOL94oLqmolHs9njG&#10;nH/ko1yOYk+xsZmUbEEnkpOOOylUfatYyjFKSfLEJdKJrtdoRfCf/LMoH/DLWLV12gMQO/TXqUVa&#10;TV4MI+datckSOT45YcuLOAikZbhHkPyoG8TaXJaQ1sUWSh/WwmYj+4I6HdE9wrWy2TDxCESKr4kw&#10;B/ASFOY+aZ2omyLehpCd6AsAikmPXs7RZounTZ4pxYmVPaWJPTrQQwZTZMyZHXrmDD5RXfo1EAeF&#10;BSi8eh3XI6IY4iUqHEEepYyAQVQyGlkPfIcr5zawHRR1rINIBC+L5juTB3w65Lh4BQIUL0ItpNn4&#10;yJX0O8yEkZ1xRQwskUVqYsO0sblRkDKm52ZpooGlUkxS+zOnIiQ/MctycDbLjDFTkzjTdjr4NjJx&#10;gkofO47zQARmy0gEh3mm0EEW5mbh8aD5iITHJI2FWua1F//6wX4pFPPoPXV3fdVg5zPaSNLY+mg7&#10;0XWlL8mVgEMDk2PCiP44CwC0oFFpQCNiBh5AyNCA4uyLe2fqmL4NR9Pzi1RWMJiQMuQOAk6SVEty&#10;DBAnrDL5C1uMfpMQ55Gh7vY8vkmL3TkZnxdrS4sZ85NOo+02+4FIaU9nyxnaoKFIhKzKNLIxVcQN&#10;t5mclPcU4+JpbTAhdI76Q75U9IeCxxAHQ9MUSCCZrCiUJ+mWZwsphA8a0hIZBhDoGvVfe+lVHkos&#10;PgVJgPyY3UFQYscBEmfSKUhXFC0s72Yd3k6VuyEGhclib4iPLSPoVoDY+YWZfD7Dghy3jEOzMRSe&#10;Pj3JENX7LTY1UQVMt+vyB3qqgwaFd3FlHsTx9IBpcZFqpvHCeiZQ9EatQqrAAJ0v6mVHXzh/IXea&#10;d3hYmQb0V4FMaNSgI09fACrhV77yJQzkCCxPPPk0fRIlaQJy3IOR36rhkIu/0KzDHYBjQGFOL8Xl&#10;ouj1lotZjgMSYgi8dH4Y/+YjUMliTwdptd0fbayfIacn84F6RTdNGvftMienJ2hHx3RxYSMUikfC&#10;063GoFZKk8eRNCCOWRJ3+hyRDdJGEYoA4geISqZTXF66QkJp65Sqm5tnoElqM8Lc3iuXr3CQvfbK&#10;K8QvxGIOjw65k1APFWpFzcOYNg0aLCusIZ8PdIkgTFVVyCXjMXyTqJesVImlfNUxYWXrSZ7d0x0k&#10;djY3Nny+AOGkQceRs9+oG9ktlV4LdfEbN2/4LI6HW9c3NzdE06PTWV0/VyhUyOu6qNMMzPfu7A7b&#10;hf1E/sqVq0jkQyJioFj6ld7Ayd7R+77zA8ksPrxwvskb9cikQeqwWQ2QBRkbqLdKvjD02XKxmpCk&#10;uTPGkElQZ2yIhPiFhHXF6WUTseXLpqFtaKRN0Db+9M/+E22kmk7L+pmzC8srM0vra2fPR2dnF1ZX&#10;YW2ev3KJEffMkShxeSPkegaKCZEwG2BeNiGjrZ3B5UuPIP7B+qCk4FCRM5tTXeEGjJ6Auw6KHku4&#10;EwR7HPZ0LTPTnowzcHtIHBnW484SyYiznBxQa2WsRiwRGIZMkmmxY+k8AXERa8x9a64HdSkgSYDq&#10;SpBXuuhL2VD/MxHpYBQKEoDzrgmZHLlN0UA46gtbdYb9+w8Pt3fb8NTagwiNAwAdGuQM8YilN3lJ&#10;qFLK0aSDer+/fQBXlNbS9MyMNBAZ+AcUHEqNy+xMgRWcOAwEifNiUQTqAM6HI1m1AVsZD22pkFgQ&#10;1K9iWux0nuyQrY6QfKUTgSSLDKKbDalKHmaofcDEdTc+H+PcJIUHEmdQiyyItnc6lSG9AVCBUgdF&#10;Eba4sGfg8TkZCGb4qEgpzxoFqqFFMzu/sL29TQ4KQYQ7IwRkuDgiS6TSCyXToLGzFdylGZYoiOxb&#10;/6ThT2BZgicRHEWxW2b3OUo5MqlEfDjGKNcdjaIkw19gBdJJFPBBRsRVTcN7C2HcyEAlcUf0BSRG&#10;gmHUqmLpM2K4CdqbgdIkNhspJWv6AVICLqAy3FB6Q9x4pIOGbLQTo0Un0GlvZ+soNhlaXFzAroSX&#10;z+ZS6XyJ6feF5UU+R+4ki+U5052MaPVqQ4ubvIcuk3Tl6HlyZPMZRcpSeUEolUhEwM1k+Vws3gui&#10;5QPFxO6gBCQWcDjRfmLAQoTFCNIWSce5R1JxIqOgdCa15iD+EhyoDaXXCs1FRlm7fICeIBYNdNIJ&#10;di5+GNCLXyfIcnkAY/DcJG3F5tOGJ2AKKQe425yaivI1Oj46CYXpZ+mTyTT/i6gMRz7IBOscGGZu&#10;bl4kXgUvo2MIdUfBh6ITy0Cu3GdKQ82DiLRATRcihGGDMU5mQzMXdIgwh0RIroAuJXuLbSuG1twZ&#10;0hnR+Ogzv4knhuge8Skp7slsRPEAg14Jg2qhiK0WPV0j6iDkxXzgF195hYOEu1RvNe/cvQt8BA5t&#10;QGsPuBSQD9M3mGEwaocD/KbQiQWGEYOLdFoJfpLaiqWPJi9KsAAxElRV1qzITzJmDluUAol9QUKi&#10;pHTAdO0h3LfsgiThPs2rMTQkZuSEbZuQvTTbaU0plzDCfhR6B/p8SlNehBIsjA5T02EyPSHNNtEk&#10;dIyZyZJyVoA0IZ6b2VyMvxUkdVYbhvgudi69Ht9hI5Ds8p9kTkrwxCMQNc5FQ/HEFdqdjCCgq4LF&#10;FmREcMcavHi8Fmbn51OZjHxmUbkQ6hiDiCSeKNkls2myUgpiK67nmGiZTZwuidNTFJuoM9XYrIu7&#10;iigJQCUdlgcP701GRQKNH6aYqeWlQuODI8dIO2Jn7+Dh/btXLl+esOnBHl568cXjen51Y/moenPO&#10;9KTVDalOL2Kn/SE5Fo+bxZAvlpiG5mOxAPhPzmyn1eV2UKDrcb5HLAB9Qy8mKh2c+2rr588iaI4i&#10;udk+YYZ+7HYL/UuBQ0qSg+cnExXqmDRXMOgR6h6PQ0B1ni55OYO4Lho7Ab/bh1r9BAve6/Khg28Y&#10;6ZkINTuRrekSK+DKmLATHtgk3IxMCETAskJgpYkDHcM+Rle2lEFcANSNaWh3wPXEE4+Rb7EoyNJp&#10;1LHTE4dJkHEuDDSOZ4c9Fzvl/v0HkAg579FzIYnHioqE8uT0mPhTKaLgMFCStiA0VpSVMXLZ3d+G&#10;lYGWaSg+N+FB6AQqqL7XSGIBEAr6KqXKwsam08VNCoDaUnTBiK1m63tHO+VylbqXK4EiBgtCJwwa&#10;XYkJ40JRLFwZYIAlOKKMkdGo6GSM3FHE3XT63b2HtDj44aeeeW5n+5CQjBMZrIXJWDibKmAC4Q+E&#10;ydHJT4naSqhM3GCazTI4HNMcV598GvsdUm3RtJExGffx3h7jjnSrG/UO7IhslplpxuNqnUp2YnKi&#10;UkuXcgPgRJcDRVxR7gdksbjj3/fR71nb3JiMT3I0MU3PCQYRmNjoDngRPy1nC8V2dSoeKyUyZy9d&#10;YNmLYDJpi7J2IArdug69B16u2HqC6CdSx6xYHgpQOOU6hyQE8JOD3Qf37kGEz2dTTz/1OMTro6ND&#10;eJOslXymhAuCFCfSRjUkUntI+IYidIpR+e+sn9mkh4fGBIom7Be0Wa29cbuTo95DbYNQPr+4jpMn&#10;/FwROAWfNdmq+aOjdP7CxbO4x7POkTkCq2q3+pnE6aVHn9g5PKTyVLFHUEbqCszJmg18t4vnL50j&#10;iRQX7mrdINxDvOrRdIQtA0kQF+ceVh2egLfZLJEk0KWpc7u4EQy13r9ziyOcSjqTlsk48iaqbW4Q&#10;ZwAnDVH+cdqw73j2ha9+A5Vs4F6wCe4X7iAq2Dnqtdali1dp6/AikWgUrUsqNgopbi6HKEigTIV3&#10;LUDfcPXhX6Inhp8JLV0ZN+uO6/k2AxqKzCvFmZB2lbEo9wvhb/JHnPLo6R7sHBZK+ahnqmVoUT7C&#10;feF/ySFu3LiJURBxWckCVTUBa6p8oFdYq1aDzevwRiZC5Uzp+OEOJI5p1PfNTpAzThZucbMqkzpE&#10;isnJGPbkSIHTrUNSxYitOV4LvgC4Io+Hkgv2BGIYNm6pBVlOazaf5gqJrdoZFwy505kDevmAT1TP&#10;nB8EaA5XIk4j30eu4ru/+3vmZubheYCtEIVguZtksNBRTBV1LVOj0izki8FQmOFH8An0c8m9lYSJ&#10;qCeoYT0DkoZCnCchEH0NUYKl9QQ5kT+0XTi0IbSCioubMl4BxDghsFMhC9Aie1q+BLuS/1LfkT7k&#10;W2D+W/+mWS9xDovaoGhNCv+Lv1AxUyRwjvCENPtMUXKCVS1AkUwkynSkenVSVn5FxAZxHlVfwvIa&#10;D5GtV/giHOqmzoJkTodapD9m0MHWKNMK8XFY5iuMXfh4skAsxHW8MYEqgDlO04np2PTjjz9O7ot4&#10;WzqNuKKV1XXuwnkEJDNHaYBPk1t8D3sVWrDCMuSMlpknUZ8Wxrpwz2Bbs2e6bQBzym2o+gwcUUJD&#10;zoBVxv2g5Jaw0urQ5RHx94kJwAlNRp+7AwOdo5TZDnFjpNGmWoe8AdikdOvqNYBMlr2wpsqVnd1d&#10;OUIMBpJ4jvFcIYvgKlRolhPZM5kcCBnzcWC3TBdyVIPzkYuT+bGVhMnXH7EGADKZcuK+kU/T8OVJ&#10;kTwxX4ZiO7MwqB8piQQmiZhJdBHB+YDKf5BpIGnLUqlzYEenYtwDNhXndCAUguJGwiz+hqqhQKrH&#10;MBwVuvAa+fii1y5mu/yTwJDIpjJ5S0BgmzHXJkLKI8pnFGU4dWAxg07QnWTOSySiDUbt+zCBHmxv&#10;oSVGws3QgHS0CznxRQjHZJ/0UCaMwG4mIaNUAJJgLarMXrAxrp9LUiJW4DEsRdYSInYsQBttbnrp&#10;Ugeh4m4Qgzno5EJ+5hp52ORQ0neEAg/OJa0H/i8rRJySUWYc9KX9pxzxpPgRDQJDs4X8rI134tAn&#10;L2EqinhCFkvokGnN8RjBAh69Fme0ZAvkUEKTVcw0eb5kk7zn6pp0Q/im/ACj+9B+IxGeDu1CFkaJ&#10;1FYc0730jBbXl5CUI8claWDeXplts8uMWSQY/D5OZVrhaLYxBEVzkyXBv/LE+RSENebJSV8YMuBO&#10;0pklLSAMYU/OzA13i73TLFM5iPrgJz/xn37iJ36CAprVCwBcS9/j3e/dvX1t64Bn4ZwceHWzTLmw&#10;NfgQ5LrazCyP2+ESS2y+CQOBXcnOn8A2wslxK3ZhDGcimzQxoa+VOkB0fn9owLZGqlAIojSJcH6k&#10;c9CWAMI0RqnAKoeBCvZJvBJWBS7aPGGp3aR847lJsiX/TV+Gh+aQySpvyBeiFo7JOBjqj0PTsE1m&#10;bAcfQE4Hrx4akzCx8PwxWz3YCYkjlt60ffhwBvteZMX7PeSgyHuhqO/u7aJ7+fDBfVINxrpp2U/P&#10;ziBkytnJTvnsZz/LXsuentIuJ7XiZyC+kv8R7oB2jndTyCMJ3YXeoBO1oCoCbKi6B7xR5OeCk7O0&#10;Rho15CE4vYTdQXVNfJ4IhYZjDOBlRIMtBH4JHMerICBMVUDAkUoYJtWoadZbys0SmBGb1DAw2j2e&#10;1eV1Jr2YlqB+I7ywpAk7ULxrpYaaKaH9AnaAUm4Djfm5xZmjvRNG4FBmxR2O7IqDgLYdG59HwRwt&#10;OwUR5MeffZ7gwliQzFI7nKI//PCB2xvBl5AgweFA91DWvn7UrhecfqgsDd3YOTkZBlxQxXkPY2wy&#10;evq6FCGI+WAZBAeBgke1NNAJqjOpU0wXkJCkXu2Wm8urK4QI4hX0ACDend0dyHPJkwSdQYpPUiX0&#10;t6iVUkcJUDQIwqcHKElh/nHKMBnZCS0mjppMKo0Iln5kRomK1Ipd5pzgGcFUtvU7o3zpFKbs3MIq&#10;xo4cbytLS5TqpWqFZ8esTrfWQIm42UrTheAaLQbL/OKmeyIEYwSYUepPlzNzvL2fTJw9t4o+IasS&#10;7IrZW+j1p4eHFx954uAkwVaSuSjAP2FdM2Vc5XkeHZ88+7Z3MrRTKmHWAgLaYyKeGrLbgncLdQx6&#10;nxPUjVqDziDhG+zqmXc8O0An5b3f8cFn3/6u69evf+ULf4lC+l//+We+8rnPfep3/9uf/+F//7M/&#10;+H8O79/93B/9gQzyNKSvT+TiKtlFIC6gV4RCckpBfSo1nJLRd5mdnceSmY1Ee8XrEdawFcTYJK0T&#10;kHunw3f18hOhQOzxxx9DtTZTSEVmg56YIzwVgLs9bpmsIyRsTb220DN5F3SYwACgaYvk2bh/946Y&#10;k3vH3spJhS2tDdlS4RF9xL5NGbS9+MJL/AoLl5EppDWgnA86Y/5QJSxEMS/wDVAwy1VteF524DA3&#10;YP4SBBcW5qenY4Qy4qzECDpxbg9m74QbMu90JktSGJ2cXVjbDM3EZfAbP1BvnPV/9w6yCHnK6+OT&#10;g3KlIPqWTvRdpPc8NzsLEQoMmSrqyaefvHr56vkz59/+/Nvf9573PfbYE4wggXagt59qJCwhLJk7&#10;TpO3mmqPKdjYLkYzNg4IH2vazVevXGEDI/XGCSHYSRNmiZs5Unjou7vbvD43mg4UqQTpLEe7nBnS&#10;7BNzBKX78NaXmreSoCYZLBCZmqT79r9+G5QSlEsbsxdCI8Rpct4RoVwwG7ymRCdJuoEyKKFkq2QI&#10;X35EkexEHxVmuMRRxeuSn6H2p61DCOB4A1ZmYLevayczCaPOygX7gxOZRJ5Z8XAwwoqHayIjaJws&#10;QFgVNLryU/GAwS7O2ZcvXSaRrtWb+weHZCYMkNKEmIh4mWMYVMe+mNsyYewDh9Wl5lMMVpHf5kpk&#10;pFxZHgE9koDSraAdBYYfCopqvDj00mNSvB4pKHt9oCkgItEq7GI5sA8ixX/yM+RDEknxgnYCCyNQ&#10;OcmqY8FoS453xCj63LlzAPskQopqg3eikacj+ZNM9WMKLtfDD5N5s4ly2Ry3XcQkxQeU9w0T9ZaW&#10;VzKpnAKMUH50clWgIdRz5FLqsww4JFg/IiGBqifES6WvzT+JEBTSzCcn2tOZW1gAZsSgHfSRGHTr&#10;9i2eKRQxwY3UgxPNUuGZMg0q1pYK5eQt5IgFieOzs6LSqZSYYLXb2H6xHpjoC01OMlRPM4vDaX5h&#10;gbYj3zw8PlpcXqYPzMnJpCc9AlpgPP12t4OaBq9AwOJG8Xagy5xtpKrcXs0qRxvnlNUkeqpixUMi&#10;xd0W+i7C2Ea2AI0OdLRF4pxLhb0D4gInjMoC2RtukQ8RaDf4B5WrmDOy/nlMp4lTbgWzm5xwYl4h&#10;/CqhQpKI0WyCrchZzRwuN35nd1szutH6fSK3q4pvHitQnMDh6JkVCiLTIPltB6BdRFAVe4xqlvWg&#10;ycwqJFgPiKU0saTZKYQtO2JpQzYOCSUwHuMm/DBlJOOZ/J00DTSPm02Gi4NKXrqK3AyxbYAGIMuY&#10;8qzZTGXSFNCM9QEHMQAPgMnByDygGrxCS1ntPEE9U6jU8jF5kejUzNLSUqWYxiDVHZjHNm7z7RPW&#10;oc8spr1QSAW8pN7gMhFMIhIw6kjLleyIkz4Wm5IJ1nZ3b/cAcUWgTTYmWLJJJzAAJp7UIcQoligM&#10;GvJVNpc0d6rFo627D2681qhxJslAQ61SKqRS2zfv7N3dKufyUMm1qVLWntKIAf2Gbushb6R9Q7hW&#10;+tBwAiMzy+eWNi9vXHriqWffjXe20+yyDVzoZzLoINKnvRo9TCibfJLzaxc1jJUcTUT7MO0b0cSn&#10;3ceY4aSI2tfqUUQjpuIb6xuETw4hOhKvvfYavyvjRIqn2KjJmCrK+2S7UheJM6VYSnMniecsBxJ9&#10;Onoe+A1ODOmp1rh48nWG+LCvtrHNxRWQvckjp+BjvFnmYHQi9uUgZcHOBDYFhgQw+3TMcrFbSXmv&#10;XLnCN2Cyr6+fPXPm3DNPP0v04L4pqga5lEyAslbpdSgdZszNRISMxcb3Wa5Ma3j9jJxHpuLByVjA&#10;7qAAEOUIMAz5RRmW5wH2iJAgcwAEfJNL5TwgVNCZ5oGywzSiCJsGQiBMYuhwvR64PjQKOQRlGNbI&#10;XOEJzSEmddTeAgMmk5P5J1EhVsuO3JH/w0sRWK5evfrsM8888/QzhKD9vX05SYkJIqgmqN0z73vG&#10;FrJ3zT3XpCuyOGnxW+x+wTJBXX3uUClfRz7nbc89uXF+sW9sxeblgxA0aG1pJa7fO3Hp8iUtm5+d&#10;X+TscDK2Q53QG0AUYPJfPgtGqzYzQ978nTNCFYpaYUi9D4DKhcKpILIxMQPmJK7hVJsGm3NvCzcU&#10;jZYgv8vdpkxSN6cJOMocUrXct1vCDivO2R6+L/015RklRsNBHweH4jbQX5JLVYwns/HHf+ofs9ux&#10;F0SmhJ7Q3sERAkL+yUAgGgqzJmfnUcJ9/aWXX33xZbkLUJzFyc5CqYk0FcGRtJEiFaCTO8iKFNJu&#10;r59NpxYXFuBzwKulsYrm6aiLGd9ZtGKhZjFrtLSwsji7crSfYDqDPh2jy5vnN+1+W7ODqgrubjIT&#10;IvKjugHC3xQlooKtLEcirkjf2bH3HJaepZVtMjwEZBwNuM+uz1OUA/PevX8HG2j0LNh+NPtZAXdu&#10;3QJljoiVqLldE/U8mIYs8VK13CjD5zBR0yNklzjeB5lw+0CmrKnj9PzaEkZCsB0ebu/hUcbnUD5x&#10;PfDscCQG/A6TEzVkp8XJIGlnADnJQs9F8aetiDUTvOjP8OTqxfazV5979PJjYLOJ4zSjd6FQNB6f&#10;DYWjMDGBfoK+oHBLdX3RSmAmHS9bCKY2K5NTRIrB2Mgd5wCjyGy06+FoiNXDhiGjYf9waN26c4dD&#10;FIAYPT3GXtAapJJNHB+JLqIMvsphLOW9xmjn/8uftwxJtK2leMmy6DT6lGoeCqTPrmHBcMTDYBCN&#10;A7CTAZxWkDmPSGTIjzLIZFTIFNQRef5yNIKrkXGLFw6jw5JyEUgtehTmnEY9BxyOY/r9vQN6zd1h&#10;B1kguIroaNQ7ELSDnYqwJZhnGQ1bkbDXhEtbe2DmIzkxlAj2mbcZGbxOVMQGZDl0PWD986YwRaZm&#10;ZpokzdkW6BCH8aCJJomJnoZAIIK+2KH/VEplViMJQb1exsoIP1SaDvls3eXwopLIzlMiSYckEoGQ&#10;n84WOTcnK1UYeQARjQiC/y6wIxuJap/zGIY4qRvbQVXtHN5EN+Sp8g2Zw2ezMeIO292noXr4hpDr&#10;YkIs/JF+D38e5OI4NRWLS7qo7NJivshwzcri8s3rNxFIZFoMLzzuPDdcqje7g84vgBacXPA5WmIc&#10;yTwF8hg4VRwSvAKMCC4V/IwwxxMl8+Zwhm6ORRBUYNR/43HpVSmhVGgJ6H14KEvoa2CVQ3Tg1xWo&#10;IOcf4QwxSQ46QjDnLmVUrlSampuFOEkOx64m9LDGsrkcBxu1F9kn1FeSWcIojwxxFhmxrlVZXowW&#10;IpCDFpGoNFkhJOHCaUSxQhxXbC4NOGTZswxgvsBBYzyZ4wWqKI4DtDc5/XEoJRgIimomsnPECD3C&#10;ZMa9lca0GV8Ujj1M7hh4kbFDLDVNZt4bRS/0YKRRPxgyl8795GBGp5RiFGiHC8NeCZiZGEHnzm4j&#10;uaTe0DEuJ0gAcjuSQBOgvfwrnwUcSNj3tN4oL1tAjDhhAiqYmFuUudFel3tCZgnORtrEE8HDNZXG&#10;ijZHrok7yubZM6wDbjgGoWi7YDJGBgb+xy6A3lNvETGwnWiCo+J4Dd5DZObugcqRVop0O+/XB9B1&#10;MUXBPWQZCxXNaNzb3eM6YqFIMVcHWv61X/s1joqPfezn6RicJFOry4t3b7y4cv6Zl+4dfuUvvrr5&#10;fpel7efWuq2TnNeaAJ5M24wG5I7ikyFgr5k8iaqd5kgo6CdVwJqG/wUz0/WIRRwa1M1Bno5sbDWw&#10;JMBmu36y95DNG4qFIzMxDCqN+k4me4LFGlYwgSiVJOm1Qfg7CcDdAuJAIvXDpD7YtmhZdSESM5PI&#10;QPpIgSOibgo4Bd7cAwIMzi0txBbi6xubHJaMi1KqIzDJC6IyIMxvybNk1pkECJM9mlCoC6tkV08R&#10;UshWnnr2Ka6bhSc26s1mOp1CdpH7h3spiwnPnHKhYrZhFxbhSorZshlnQ/wo8faRMVVstMpI85iG&#10;zmhsyWohuzKjR0jPetgpjyxGj5+uKGdTlOMKDtiQWUER9aj3SID8VqJEp98RGRoUWaud+aU4DDmG&#10;4pcWFhbn5/e3jpClnZ6aKaHK1sTcwoeVB9075hb39g8hsRCW8R8UORW6vhZzNplEZRiHY6PTtL6x&#10;5mFKjazcaMFoXGDhNjTQLApZ1DRnL10EyKRg49eQoIB2fffWLb1TmuJjs6MNv9PMOAIYbRtpB4/f&#10;M+aIjCwH/GGCN+c4FUIV8xKD8cknHlV+DCZK/YWFlYA/UqvS12OqlKARyaXyjHZDA4KHNLe4QLgj&#10;bBIFeHbA89xD1Mgnp6L1eqXbgyfVrfVKnXYDfzzqd2AwUjp2Fs5zRpueactyvXDxynn6zPDDOFLo&#10;aeJpa3KaEVIipIy7euL6/MIaHWUuCUmRbgPPUCO5EsphvomJSi6v68EucExPLVHX8NmnZhfKVfaL&#10;iUIHqkihUGuWkjvHydXVZeMIs+Mx2T8cAQYbwQt37t8Jx6aAwTm7ADlFQojeJarelbLDPTEdnydE&#10;DHpjuH0yKtbpORg3ZgCi2mYeC0y5mE8rxpTIZhuGppXVM3ar1/hjP/FTJOOq6vUibIijWaObx6mU&#10;SnLzzNnp6ZmN8xevPHmF0chsIof4hOTFCJDQNfNSgbGEOETaWiTCwIsVSfmGVjM9Bu4+hw29IBKL&#10;SoEeFt1xRD51q6uLZCGIHl28cBkh44W5JUbfxVVsOMCwiZaQ24dAhQ5dvvFAZ4IcQg1gteWKuXAw&#10;3Kl3TvPH9oBpZj3kngRpGDA7Zhmxthji6GNsbZ0wkC0l0+ngBI4+PhD7RrG6FJl2IRHVg4NKajWG&#10;ceaNhTq0JQV5tqxurHPWMpUtZteYTJoshUwxHI9RQO7tH+RyRVElFe1EZOtEWpo/8I7Rt4Lmxr0U&#10;oZ/KiF4NbV1qSnRGQEbJrgAkKoWqSY/rmCiMn0K4KJYSiMzkCxATICCvLK7cv3+fukc0eDAGyXeH&#10;1lajV0GnAE0Vnahkm1GaoqAh2iKdjc6JP+iFzc8ZxlwSBzMkDNl+wSDKFiRDbEtOMtrvnPnJdBKh&#10;aOXqKFWFllsJKC9wgfyvoni/xUmXbEv967fyLcmllIo3Cqyid8Z/kaqrQQ8dPGXOe/rIlBTiJyeK&#10;UMIbhxhBsUPIAeAkqRI+ELxdkmVE7dsQutlyoOA+zgz+dWZuGisnDmabixq947LQj9Ytba5kE2mO&#10;yMlYBDUaEVJi96Cx4LAxCgRCzhT69tbO2gILRkeqxdAfx5tyX3btbh9zB3BYAvpy+cwE2V5T53BD&#10;yBpimwBrmzSCzxuejDIqQDKjzhXHyVGOslXcLS2Wl19+5ZVXXsYBcGZ2muybDIktcHh0BPMJ9AJf&#10;C1rv3ETaB2CHYI0atq84vULngsKlbjWh3nx0eEh8ITWggUW6wwehywDWQrZP0QmyJaoBrRqT85oP&#10;EmchR10Zr08dREtfOpliP9IQp6MhO1beosc5AVeDZyfzgOMej0CM0vQ6kVzyelhFsHu4sQAwHOfS&#10;DLp3b2N97fBgzy26RQzH5THkFooHm1TkyGVonc/N4yvk6E3lxf0DtS2/+B6KaLvFTAxiBfLsgYsg&#10;DMAKot8HwwYUU7UhZEiQ0pwHzRf3k0B59/5dkAAiAoM23AGLqm8I+8CxHGAAeKwx7pIoNMOsRzls&#10;IMAJtw1yEtUkgUVsmAZ9shCo1vRZWIAoO9PQU/eWpQYmSsKO1AWuapyygsVSE/I/IAzIO5A8ca7y&#10;vvCc8lnQR/JOuKATB/sHvB1hSrp7FAlG49z8PLk2n4kQARIG9qoo7SNmEoU3RZeN4ML11OvccLaV&#10;WGurYQXekbSE1Ip5Ap6dSIGg4Q4NyEmCK81VNgP/Kr4neh2bVMRXCZeYtCjdS5qnGC3s7x8sL6+I&#10;igVDtsqhUTDv0RAxxtWlBUbGBOCRCkXHxZP4N1ptgqCYN3uxLATRFy0M3p3ww3MP+4PlIv36wec/&#10;/8Wnn3n2u77rQ2BvidP0dDxGOFpYv1TvVf749//IPTWKzPs6pbHXPq2NMRIMWMZEBnhspIxAHOLK&#10;TKva56Oq4BMRAZi5w3qBkingDvK5QpFpklxl9jxmYTVxuOq1D7buQcWLzsdIfvZub1cxn0eIU9Km&#10;/mnm9DSZwi4KqlKLAI2LwNwMqsLkH7nESamQQbwMGKY36GCrYXGYHS4bWmjck2DAl0mfUheQsnDK&#10;IIuQL5Qn4zN2ZDUcThTeIMygpDjskE+rOUWTHuF09u9UPC4C8UMG+jrFbIWLUOxJNAjE6ejVV18l&#10;x2KVpk9T3/uR78tm8xjSS289EAaJw/25lKsNjWIAIGq0Jvu5c2fE37NUd8IxcQCrS3O5VkX5Fmu5&#10;Kg0iur2p/f347CKnMpfNw2R5kGNxNOusYxbSg4cPABGZzTp4eMAME0Xao49dBR0sF8uJ42R8ep6j&#10;ncNOqBhjA9xHIgkrMZ3OoAtGcAtHxKoZAJgtW85l59ZWUxA04yLEaBxhKyLuF3TGsbhjR+ZLKZDf&#10;XqO7dm5T+hLwNDTDh1Hv/p27zgAtGR8yf7QLZZrCOIJf3igVyOBBf6NTGzQ9OeiI2ZQ6lULa6vBs&#10;rC9TufG4V1dWp+IzKG1ALLx95y5ZFI3WQrbgAg9Fv75noH4QDegJuIxjSCzkEolEupjPzi8tYj0O&#10;x+P0ONXo14SkqJzXBaKDIcsJwuCfaZzJph974rH4dJwSBSpgpzsg0taL2AuAfAOTW4cscJdzbnmZ&#10;Wo5DJRqLwJe1w7SxmTLFLHl/qZhHcsbr9q6unsFcimR6/dxFJntgGfHU0KHJZYv9Zvb+7tHmmXWH&#10;acDwMjGHPA5ODv0KuLooVkhviLJbQCnO3FajXMoWC+EIefgM5DbqaJGeAcDowtCIUSR4vWEOOAoM&#10;JMdwK8bhFgEd49j0xBPPgbka/9GP/6TwQAWcl9m0F158MRpH4lzUt8WAUzgryMYg7pwhu3L6HNos&#10;lSDhyvWeniCKZLQwYOQRyBgeFFxDBwWqvLX1kEqdJdttgWIgyB5V5rimqfikDFeor2wGP3ADRmCY&#10;FHrsjlwyA9c7eXx6dm2TZD1VJcqbSAYtY4vfESCl9zmCzhBd8Nre/h7TTGAJ9W6FKlckqdwU982g&#10;ecbad3DwGNvjcr7EvQm6AtGJoH2EPnFjAKMdLXi7OTAfR0K/kq34/AH4ZaihXHvldYbUgI/ogrJT&#10;YVb6vMwmVMkCOY2UEBRlK/FION0SDsGiOfNReXN5So0SQCvmgQ4LHE3f1s4W1jp0oKPhOJINlW6/&#10;2Kw5Az5HwDO0GOHbIUyFUdy1N6+tri2z33CqP9g64PGa7UJ6glTh8rlAuTl47Dp7vVwHIWq0AMPR&#10;opHjirsHOAl0TFUdj0/RvVhZXCImauuVOytekg7H7sEePl9aavUt6tVbDibaIadIqALqKiK7yGor&#10;pFeOLBIwSb8URKUNGIpOo/otBX7KWFM0MkkQF6q7auBrbwSzR72yMOQVMIaKjUxHihyoSS/ssEEX&#10;UiqgPbkRvyJU90G3UCniMJdPZnEYBL2wkHS5AmDsyUyK3zL1bS0a54PB3u7uYeKwUqnPxePwzN+4&#10;de3+w7vhyeDLL798cnRKZX/m/BlkhJENCUxOFAu1ar5HzcexJL5pOsb1XcUK2mudYMjP+zYboCl2&#10;AhP4KzkfJhXSmM9i5CdFHYwZ5EC1T0fIAKMKTYYhZnL0cohyKlOcsQ+JwtwN4e2rjIHfNY4Z+iMK&#10;0zeM0poE1OGlOIlJeUmJSLxYTBR5kHYpSyA+828c/Pw6QnlulwdHGlIcihyGjHjxyFSIuRCMi4iA&#10;irZsJNmihGELUGISp5gR5ZgU9UvFgBFXMghDdLWcTpqJbARSaJh5ZGlqJoM+nUvGR1lMI1JeAP8W&#10;WDJXKzCc3S72i0r2mqeM/5II3NP6VEKdvD63kSSbD6XxuNUMo0tERFE6YODUYMQTkxckl9rbOwRy&#10;APoSO1dx3GPmHlMRkfSEFgq4K1puHh99NsjvsFBh2ELSgkzABmWZyYifwlk1uEh4KKQhSsuXvxCR&#10;MQUmySTN5QTn5ovhofKAl2ReqafQ2OJRknvzEkpNo8t9phOGwgvketm0E14ZhRgySoJdD5+ODqn4&#10;JCruPv8NxsZIssyKkhhpu0JY28reQNsm3GrugLoogbj44NpkA3+X6x+NxIMBiQuxYYBVZQa0JO8k&#10;jjOkQk6GDi0BndYag9Ti+NQfToYmAWAaNdwsPKwnwrzsIBGZw1QLVyuyEPqnfBs5qBqJO5IwYrwM&#10;BhOO5LO1zc2Fv/zLL/7Cv/hfSYVxYdvdO7BbzbtHqWgk2O4NCjvf2Eqm1x+JV4vNScc6+1E4yKrh&#10;wvqhfmCpcCLyKZRQuyDZ/CsrinN0a2uLAzriQ0h2vLi8KQFQlBgZ0ZVOazZzwtkWnZ1qiplmv1ao&#10;GyewmCAWMbNE10aPzxtZb41JzU4BzaRmr1aE8t2rOoIOj3MC5AsGJLYZRS4idXrz9vWD4wNyY442&#10;fDVm4tPSeWIxkB4hbtLpqN6hS0aK/BPwGkna2qQYQ6h1VtPYiNottEX6pSyiaHQ6EokRPMn1796+&#10;e3RwBJ81ecrotxW8Cmvd97zv/Tvbu7VKlTsAAIGkHSz/cr5l92DTJMI683OrTDfz11azRxkGJ4mA&#10;SYMMowQmZ/R9tD0NkVCYiw9OxrlGdgG5OK9Wx0So0XR6YYYZEK/kZzYwf7x+b3F1fuf+/vnL5+nW&#10;ser2t4/e/Z738kSFTGIy3bx5c35hnmKBZw7XB7UqYR0wT6DIUzKCms/G52aTRyczy7P4b6LjSj0g&#10;89EyXC82cMVyBrQF87kLj15SExqirEueni9kDvf2GVm2mRmBH9NHt3GMj3rdRiWTSaKSv7q6MtaB&#10;rDMKDXsP/4ZWpXharHYuXkBOQqYlWOd02IGj2ATki5zsCIq7bGJDR88bf7urjz1Kjg5wBRv4G1//&#10;OjAW2u6FXGpmboE0hbWUTWWffO6ZcDhKtxzvOGXAzTiHHZ2L4GT4yuVHODpVpWnzBUKoNbFB9h5s&#10;G+0CcclG6Ooznery2soQfATTgUGPDQ7Xs9iuFBslyOK0EPWNAeL7c/MLuUKBJv7yxlmZhFW7l1ZS&#10;KDiZTTx8cHjy7HNPgOGw9pstJNN8kFB5jtCk4nPYzwB00fWWM47ox4Qkagn0lOEKUo/LrI+MbYnJ&#10;F2kxVZDLjd41hSXCCg2XB0ZvD/oH2dWZ85f4SeNkJHT7xpt3bt24df3a7ZvXWVLeoE9FMUYCMWAh&#10;SQfHTr32+qswuVBDUZmsfDGFCKeBFBuKFVMkoFD8hV+kXiUECI9vTPVJUa6nwoCIt3HmAiKEU1OT&#10;pLEsJtACMuu/+Mu/EBSEq67XL5+7cHxwzGmYzxQW5xeuXLziE4YjE2TtdDFFfeNAuUuqVMlsmEQF&#10;D6DRiSUFYT2NRZfdjpspE4kOnz3kDeuYKx9ahh0+CHQVftRMy4AEoIsEvNeNg9RBNtmv9gIomoGA&#10;+3y3btycmpk8PNwnyg+bQ6fXw7Ik+QOm4sOqBEuV3QbpyxJ6pKynuwqgLEbDLsak8Q2QXl9v5EeD&#10;1eogVCEVOLMUK9R6wGjpYq47pjE+hAVBFMfTC8I+6ALpJifl0c4xcr70W2Ox+Pz8EpGdaE5mYPO7&#10;CT3j1pgHRlWH3R5BkGOJCI+2JAMm0HfoBYCLMuyjjV/xgNgJ1JqLq8tahqQlxIoIpUx5lfKVfAfA&#10;SQSBpGrn8yl8Trjs8q+qdFZYjIjq8gMaT0sLu/LxzWbYiEhukkOQZLAWFZcCfP+tt9B+WLqQdFQZ&#10;B5SZ/iGpEjoRjCihfU2mSMYgQmwWi8xdBX14ts9MTYPYO3wTBIhuvUelBfGf3p9piNoYtC29P+CJ&#10;z8YzpSyidkGXj/PjIMVYZZHCmgSIrTk1EwMEqpVFwkCOB6RiRKxRWpysXNV0QO2JEg3mASYMY9FE&#10;VmAGpwjEc24CfHbkhWhGE5ikYVcqcU84KzjbOD65hTjBcU4DnhPhWSwyGEijXc1VcIrn04hrm+ji&#10;8ZqcFywe+FY8Dh4WRxc/yXFLuoaUMBdMjcYPaCapuKm88co1nsjDrYcoV1FeMyADcRVxNbEHsTNK&#10;Av7VJk8iR+RxkntBgxB2FBr0iA5gcSNGP0x3N3lAvA7JD2wJeA+RcIjPLuZ0JIZCiRNhXs2XFPe9&#10;udmZo4NDnqMAMyq3ZoWTh6Epw3d4fJoNImc8eT9mhOwCIgNYGneYow6rAKI/tCeVYhqUdzUYtgm/&#10;P1Kc2ZlZZS+PujErliFNMZ9hEpZ8gynIBjLxJlNoMsIwDhWYzBhiPYlJEHoNytOQ9F0meLodkZsT&#10;liB6PML3B+FCo0TpzwkXhNRLiH2iQwI/AT8WeLjdfK4gM3GQfAlDMqPDmToJsEf45m5D++RqRQEk&#10;ECSYyDCbkpB+S/qkjU4YlgYGkEvx8O4IqqfpWpGrsdS5AwwKiFdgKMQC5jukTSTE3HaeC/CS6qdI&#10;xIC0t7GxwROEv6hx+3gn0lB2hg2KRQ94WD87PYs2FDPFLPV8Pkl+pu1K3lfmAeu1dCaFXSbrVjUQ&#10;MSnC5KBNr4Cm52QIWx53uVifm5vM52tLS4vM4y0vLfzn3/qt5eUl6gHwtHAoUk3e+vprO11XstbL&#10;zpufhBEuZt7K7VHwRVWz874apZIny21lefN34omWSka8VMW6QCjG2/G7XBiflzhwerQbX5qlBmBv&#10;karVCs32uNLR9SpN7HbLjHRA29LLkcR8wdBr8YyQI9RTLjLjn0a6GaSV1GVsGVeaFWjCjCD6YUp0&#10;2vs727SPN9c3xXlBZB4kCqkYJcWbtkI0HzBAJlB8+ePwT8VW/EguFyssEqCvImLF6EVylrlp7utl&#10;bACtjVpt5+EDXsdmd2493CoX8sz6qUS5u3Pn1BXh0UuBSXzyeyNoteDot7d9yO5Dey4cDhAuAN6G&#10;sBZ6PTzcMydHwWhc1CbV7J6MZAxHu1v3PV4Y9OA0YpxIqcp3E4ep85fOMzLl8k6I0H8Gn8PS2uZZ&#10;2AgsRe4nFM+NjU103vmI2UweGWe2syjPEafxnmIKRYSXIhgIMgAAOsvYI4ufRhNlIZAK9POt3fuF&#10;k+LapVVKMW0V0fA16S2f/dQfITBZLGQXZ+eh/AzaLYZb8plTKAE1XGaqJaSqqKcUpYyjATfuVrmQ&#10;OD7NXb16jngoZnSUf3wpPbmvfPUr4O4rywuga8Df+D6X8rXLV68o7T3RCbtz5w6pbS5bLuRO4zML&#10;/JpshOPEE88+R1JMBzYWm11a4uyzkyA2q7UzZ89x8HG6sv7pOYpQtGeCDXvvxm2dVQh80iVoQ9fg&#10;lnoJ4IQyqnTxOUB3xzSuwT2npYdIV7V/dHhAzs0YBZ5FU3MLqrMifhU0Xgl6TCdMWHVnLl1w2QMG&#10;TIUZgnR76b3WAOuq1fiCZFfApOqgl3OwWqANmyFuELV4uFCYRNi912AJxqdnya4YKiUojUb0gmti&#10;do4/HJul1V9cXpc+xmOPPaaVYnyFJ2OceaV0jnSkki2d7B0nDxMHW/u7x1t8bIveun2wJUqJaOeA&#10;Oo7kTCU8MW3HrZmZnqVFIyMeOtQUM4Qm+A4sWTrZd67t8OLzi6vwMWk3wI5kVwjChl/6l74sSt/I&#10;HpvNoF+o37/62hu09i5evgrA73QBDweXF5fWVpbrNfLT1gg1bB+tijrDwzwkumHZDEqxzTdv3GAa&#10;gvLicO/o4tlL7DOycyyW1s9u0r6tlGsP06fHkAN6ba/bce3ODScZJBGq1JpbXCT/2Nl6KPo0wy4u&#10;XRS1aM3LGE69wWktprwgWjxFJUZA7kB5r/a5iGxJy0zmmyAmY4oShB7KhLKoToz0TPHQts+Ukt2B&#10;+dFHH4UqRI1Lrk2wk0nxdheuOqkFXb8vf/HLHAyXHrsyFZsmR2Zz8ggZfODvdB7pmmaraWoFyxjV&#10;NzPoMakvxzxnJ8cGSRWxBe6FIhaIxA4HKC0JThHMykmRNZ3lv2Gga1mP+lLapSqpEkYef9hCouvI&#10;OaqtB0mP1DC62J7QpFECWTKECMOC8XU90apNqwvXUBAdTQUASIakTCAWgRoALcRhVLT94bJQchh1&#10;zPxyjAD+cGjK7VO8RSlNDbqj08NENgGEw7gYNyoILFSGieIIxUOtWpNZh+64RROdX2926lYG4yj/&#10;hha70eaLeExjG7FYDLlJl8Poeo/Pb56D0uzAb7YqrQfQAbnb4gktykkkBOAItUo7FAjSKlLAjCQT&#10;kI9pw50en5I/ZdJp7if4jBioedxYrDOmQFbBDef4IaLxIpCa+TECCgliKpnCCQfEHUKV2HJbkXjo&#10;AVxpOITWS+I802QaoBhyYPPZacNxteT34DoBbygBGTtxSrsB0ivN5W+89DUsOFDuUf5IkC5IRy2U&#10;BMtLSzJDJ1NX2ByROQl5C3FR/leuzemEAA53h5bfzMw0vU6ms3mCdHU5D8gIeR5gtKwxMJ90MgkF&#10;BExfCkTFwpNjdTjaP9iBi00awQvyu7B9SCPECJFGntIDIykUv3DeBuRb+lYi9MGdZKVAQJYuMPJ8&#10;bZzXIYEZkEAk9eEgZMXyHcYnodbW21WYPqg5QFHikcBYYtng6k12wuvw1jwFAivCWdA+SJV4QfQt&#10;MSXnFkHfFgMisG04Fdgts2iHsICk2SYCTg4X9R67FUUu7gkwPFUQd17gNiU8weVxqiA8NjEB0IgD&#10;TwUsh83CZAyfiHqPDyMSmQop4X/FZ1BNgbBIxFGYvti3vjAv50GTf5DlSyLVxOMLsrYgQ7wU95Bf&#10;558SqSRbCaSZu8evC9iMOakLYv603Wpnk5BEVCgMWqISx6+wfpSSiB7R9lAEFqATbQc2GlWjWq1C&#10;RYdPFvD5ybHA7SDEYLJLYfbBD38YJBMIAb7IxfPnQXbjU1OM/f7pH3596qoOaq/H5SNPgO+l1T8s&#10;b5YliT4LkgvmyvmMfGq+z8rkKfNxyKhsyGTpdHPzqwQNnjuXpxjH5DE1fxQAgOlIFEqR2zXaJuhV&#10;MdHQL2cKc5H4heUNmK072/d2E/cQXibTsugsLn3AawnWS61CtlztZHoDyJc1SFOlToFpdsKCz+2b&#10;i00jrdQVA+mByFfCOUEaDSqhWQYU+E/gBNhX1AkkzyxmBB7E4tFsoSNB3Ebifn5xg8CLjy1TwOQW&#10;LWUvhnEKbZ3puUXOEap6ZQBgxv4ThIXYHp2BMsjARNigt03HZ60WkEvznZuYPeMjy5Q56lLmoM8D&#10;XphKnkIawTJhceMCYVBTcZMTkZIsl4YSFgx6xDiMg5A8bMKTwEFkW4jez7/t7dHo1Ne/9DUk6JEF&#10;VXIkeCXpQZ3ZhqDAsJRu3b5DxKPqwmOUDI3gR17ebtTEfh63cuOQPcuGZO9TqaLIDojDGrx+6zWc&#10;cnuGzmmSMbgDHqjUySPjvdvXJ3yOi2c3EeJ0CZiv97iQ/iDy9eAbWBxCyfd6QzQQ4Tqzy5nQqhUz&#10;7f7gqSce5UGLRomKMJwuUCJu3rhBT4neXClXgmPHmqyVW2cvXBCPM6cLjJz8BtD2xpv3G/V8MBwH&#10;RwCn4OafufQoxnH4UgjfRAeXq4EQBu4FPAxSCGimBHC2LS1pziEe+r2bt7EoJK/lkqUzaB5SmHJ2&#10;5DNpehfMkfrw8jPrAU2bSLRT+tbhrrOx2pIw1apTc4sQIZQmMAAtkR+l9aZt3I7Oz4zHEwgeIHmr&#10;pop1r7/xBsoPYFdscE1sRZssQdOr2Wnhtar5DAqEIeK5CLQhjTEN8EGbSY2QDaEeYi2BqD1IP4n3&#10;6voZjqq/4+IMl4Fr42cJFd9OufiLGdtWPTM7uu2jLXYdKTb66VC5iACTESRQaaxiaY50OGkmO32Q&#10;EOGQIGNZ0ofWD/PpClMRCE7wITFvkS476QMl4Gj80ksvLi0vk9JxYJhdTpTmbz24f/bipfjcHOPa&#10;6DggOEw8B6I4OtyTYfKWvj6CUYi+NrNPQWyjm/XuzuHOaTrJXGutVEd5bmFmgUmjcqe+sL7umYzQ&#10;ObA73Suzy/Gg36QfHOcLeqsT/TdDn3GAXnx2lqqCrYWGUDaXZkUOejrePT4/m80XIeXVinn4cfAm&#10;BOpRQKu4CyknYHJW2nRAj8xhQuliaoN54G6vDZiMsbZZz+CwEf7sP/+n/wqBOHoKbEvm28GKoX99&#10;+g//EJoFqcZrr72CV+XSysLK+gZeN/TjEWXIZfNQB8CoMPIjA2Ffub2OWrfEyd0rj9F85i/QnKC9&#10;cyXS01FzRhR3HEhgqmRIME4xAeaE4EiWhp3MryltdMW4+rtfGt1KuodaxqWJm2tnrUqSBMqSJEwR&#10;4rWkXv5Va5wjC1Qs0P+gRUU5pWSDhHkgcpFKCoHbKxpXKsGifS7CvvRYkC+SCQvpptHfJGXn/gTD&#10;joXF6eCkN1PIWI22IbYMaLr2R+VkKRgP0Bvk9pdq2QGqhwaiNyQ7faVbdJqd1iG+9EVu2sLiIv5x&#10;eFH+8D/8yMrKyuc+++fksoGpiVaF9iOtTTo3pMLM42A+o2vUUM1H35nepUhHqvxSRkgkmegOGXGg&#10;eNjc3ITbLuIrooBlhaoM0gk8Dgs4Fo1xT9Pi2IqYtQw/8neOUmToiUTEdD650n7TgVpxG8miuC1Q&#10;qcSmhuxcN0BvnegpyiMuNz1AaDb4BQG/U29Q8/AIvvHNb9SaeXj6Fy6cg6SLtS3HKjxfOHw8c3Yi&#10;95rKRFJn9pMIvaLyXOVBcOd5a4Id64HklsyMCUwehEzMyfMU4SqSDBJxOTVR0/UK+55ymrxKQQLk&#10;94gRZBfm53kdcW8EEJUGMB1ARJBcKgkTAVUlTyAS4TLKWm+QzPEDaBvSNOfM44TL5QooNpHKYC6h&#10;puhEhZR6TKwD+8Nqu8z6gfqNetZkLAp7SUY7aKzU61yJqIuprIVkVynrCu0NIUTJ9WUUFeGl0s1b&#10;N0g9kd+ikh11RfBdwAyRIB9h1iRK+p0W47QyV+jzAcKxRCkWqMSkRd0F/ybJBnYlcAmLTrQbOMaV&#10;oAnoQqVaE54WPgSid4qlo+CR2hggT4ePrDWqoEcRD2UCTo8GR4TwyB7hYONRkppAgOMj8Otw2PGe&#10;JG8GzxDrQ4ORjd+pt5HSddmR5RRyXrPewj6YVEzba8LTErHlhtvjBLMkYlDC8Z9eyPgG0TRnIbFQ&#10;MYTC3jqfbwSR8GC8ACIYo2jMNxwnL54/+8ILL7zrXe/KNvQvfemzjknThYuXjreTc6FzzS7SVvKs&#10;RRlnNOIm8qC5RTxHBrpJrfhopLkyWAoDeWzAeIot7IXSbjQpzhYIKPKPaacbo0/qMRBWfrUybpoD&#10;U/ZKItevtZ69/PjmzJKVgqvenZ+cuv/gvqEzWJ6enY6Ek4e7r3zzy+euLPPMTSO7cYBnE/intzzI&#10;siEhQNfa9dt373/gA98LdERamU0l08eHTK1RsZPdsmGxMVAjfoK3auLdhGa4S2xwojGDfmivEKtg&#10;FDNZixvHVHweQnQuX0LFlDzh9HgP3Bp03O8HVZgJhqZJy6DdQ00kuxsDlmPaJlUNwK315nV4IzQq&#10;QI/qnSYI9IgpGXgjvgnUWMof/PB3cxaLWk0L2U9o+XQGsZceLcxP0SyLRaOkQVsP9+jkc/D98I//&#10;uOpuj+7dvr26vsGRrxW6CkujAWgvlQtII6LIJVaiw9Ha2jprVdQHUexDwd/vzaczpXppOj7VaqK4&#10;lk+nk9evXwOjobGaK6YYINMDifa6BCul+O+xmCYe3LkBYO3Fhw1xNdq3zEt12+FQ4PVrNzm0kazj&#10;jT0+d7dX51ADZuz1m6VsDt+6p558ks64EqRTdqIyjDz65je/CScf3lWlWEW9AoLxuG98+tlniGMA&#10;YTLpg7my3vzlL72AoEQgGAfuEfeFetXuCu/vHd7HqKdQhtAM4Z9/adVLwTBlzwSDTdQMIveFtJnU&#10;75JdmV3IFBC7IWBi++tAictttXpsdlSGfdByRDBzBJIzRFCjhT+cjhzu+CSxsLQELXh18zxjraJg&#10;x2bn0ESTvV7t1nPRhZlBD1yWhowgW/wAXU6P1RybnVOEMDn+SLCQVSJZQ2eOJ0t2BfJA5iycGZ5w&#10;tzsFKl8o2IWKJ+NTKOrG4jFGpmCMsAbXN8+z/Iwf/9VPnLtwCa32y1cf5YB/cPfO386r/oe/T4dn&#10;vHbfpC/KDHw6gVdn/eLVM8mTHMkmd5bUCg06cE64RiTUYmOA1AfEy/7Q6w9CXSMegaxCISdKgmoQ&#10;y2hSajQFBi0s8BtMBoAHgFO/0ifE7EbG+PXjWzevFwrpOl1Kzo9hERN4dQdMXbxqOoNah1HqHiRx&#10;p80Zj073SflL1dqwPbu8hE1JQ1QT7VikNdq14+RBvpSlxgJmRm0n6J+wOlD2MicOjxdXF9AHoY1d&#10;K7SfeNuzyDEsLa7Q96MHUcVHqsJQJDW6YB5cA4uMiMO0DbsXpKnVxk12TL4vk8AeYWAY+gA8epcP&#10;LRnLu559f5hRe0SfVRsO4gQIOXgsGP6bb75B+mU1WB9/9hFgMk4TXhYuDu0JkZmAECRhBKnVOnxe&#10;sTLsmkaWnslh6NR6446x3eik82nwEhS/FKdNam1ACw4xuiocoSo5ktT62w2+b1PXNWhKLS1JGbWv&#10;/yG7kpxcJVVKKEgBWgIyveUySe8QgEHjY1EFEm3p77V6LZn252ErzExYIzwqpcVAgiIDZVKD6sAq&#10;acNwP4knJDQkCkJAduvu3btDRGBrmeziCWPo6fC1jcxFSbC4bxhkA8Qi2gI5ieDPMco4CRLtvUbf&#10;a/dwlCoVH/3y4sz83CwX+973vnd9ZQ3xG7tPz1RAp2ywe808JlELY6x3jDxMF9VyaTyZjGhtc9Jz&#10;90CAwM9iU1Pcw8XFRaI5zwB+LhR7sCvSJvJdxiz4SfhJAoVI9GGIpkyaK0UeUzSKnSP0C9U7E2VR&#10;eqMweBwO+K38J7eLMTF6uzxiDefg1fzeQK2CtGMXAqxnwvP6a69Ddml2SnML05ziZHic7tAZuap6&#10;C1hUaDH8NzeSZwyuJQMcDQRyZCKBm09EY96RRYpyMTef28Vvi7QpDR2YATDhcNoaG8jmUWhklfKy&#10;PD4+BS+rCZSz72Cn8rvQP2Wsq9uloBT6C5+YQwBnGFTCFYoijX7RM2Qqp0h44uBHKYh4ynLiwwof&#10;CTF6i4N2J3gbvwKdACSJo6gzwkxQUBruPE03XofQxTwnvVfOTGFcGfGlF9iSGwLVnXQQlI7rp3jD&#10;rpU9AmSVy+f4sKSnxjF+Iyguiu4UL8pbcFcnfG7gRs1/Qzrmcs3wcKWJw8WQ3IsKmqCA6C+4FQFV&#10;uuTcOvI5TadHEFnpAfl4iEDaYnzkRWsbATAdF8C5g7y49vHRlYXyzwVz/VpJA8YGlY3L4NGLFLvF&#10;srOzwwaHd8ULep3eXFLUYvkvMhu01mQU2S5tL0VdJ6z3BcajxIQX4bDTCdrb2wWMJMZWSgzYGiDZ&#10;QNKhz8gvMv1EAUXt/tv/9T+TxD/yyCNbO9vkWHMLi5TNAqvk7r16a2f1Suxrf3D/7OZ5YBKujSyK&#10;jw91RkxhBwNSf8Vzh03vAbqjVGapS/gwMkA0ZLNC42XbajovrHNab5PxaEf0JZrgGmwuq86t4yUL&#10;jaDbOx+dNvd11qFR9MJHo8npOFNgG8vrZr0p5AvajNYX3njhmfdc7uqrXUO92E2XB7lZ27rPFrKY&#10;bAGnfwYqsYQIvOx9jX7X5RUfFZQzTg/2Od5Yk8qVheJTKn8xZJBARg3JypHjWSadaVA0ZGaeeQPu&#10;MMuezN7u9MzOLU/PLPOLAtp1O8eHW6nkAbDMZGwqFo/TYgOTgLK49QDX6YeSamfTZJbY5UIfQLCK&#10;JXL/wT5ZPWYzxXL+He95L5A5pQWtUslEQTdrJaRgYCFxGymiWL0AXUQbrvPM+QuqkNPlc1mcv0WR&#10;kv6sjIDS9RbDBpYSXJaXXnoZuTcyG2QFxAh8hOatE8ai9G3LFbQSSXMotKjZIBLQfWZP5vM5rIqH&#10;bTQejUD+LDYIjrSX5mbW7t9+U0J1v43/JocjUiWwOeBQpvNlpq4abaab/f1BEzN0SoZKtSCDI/lq&#10;s9946vGn0SNgF7AqtOxKRrvUBBUhpZgrDfVdNiOykY898bjQfRWJU1y0jY5vfvM1va4VmZwh1eN7&#10;jVo5PLVA3w1sid3H2DILWLzpW5Wp6Tk6Vxr9V0YdhQLR4Sbdv3nHGyY9wAnG2an28LzBmxLOB8fb&#10;/PSMi74FOBI85qN9OBm05xFj4fgg711eWYW5EZmaSWWyRB+OkmyW4T/K+JR53JpbW0F3Rea8SMsA&#10;cfTjrZ2HqAWgd4xWrZzsSouH6ogakVlgpBYBYjhIuWZKTIo7pjKm4iguvZVdIaOBKiX9gUTikOwK&#10;Gd4z5y6SDBj/wQ/8ILjDW2jEeHTh4pW181fXz507/8hFrJSrxao7jpmnoVtR5DAxGRnVjI1qt5HZ&#10;S8FzOthJBDyhh/e23VZsDd1GXdtsGDosRnQfgXUQNG22RicHCdQpVJHB0C+VWmRg5tAVaThMDRdn&#10;FsPeULtc65Vrib0DurB0mphwBgIFZqOu0RlHuFTiANSsSEOUHhDbR6aUKTH0AwycIdK7qXyGNDta&#10;kHZhTpYajYB3ejoyZx1Z7UyY6mSy7Oj4FBGiheX52UU0qyyo1GK27fNFMQekgRqJW5vtEhM6hXRt&#10;Zm6J40FGzMKh2flZ54SbUcxM4riUS9KDczkmpD2H1JfOyCgB7F5aDAzFE52wehlbQKYgag7M9hET&#10;so1y+RvfeJm7PxkKRhGZ9nqmQ8G97XvzSzHqA4B07A04xy4/ehlbz6A3ajHYmH90Wt1ry5vJo3S9&#10;n2WilrsO6mIBaOnqXVEvZVWtU+f75rHZNnTCEx2bRza3HT44/WMaeCJSRQ7HYBcHhYycQf3E/xUy&#10;tIqLLCvgTdkAMLsglUuqIVLeZnEX0fhVmnuMHLEKqdLUSpQrC9OdAoCpXIyFxtPhH6QhU2lUUHAN&#10;BfBU51yBdyyJjgQ94W+hcyPa1NCyKdKYbQHvUAgXQ9cm2uc4aUzYbS2DsdpoQwK3CYqp6+k7qVzC&#10;wABsZ2ybkGmJUR9jaBvfMeJz2hiE3CHTgGkCi9qKBubSk9lTJHR+7B/9sGhBKfxmZ2//3q17HPdo&#10;EIqfVZ5bMASOthonuNtUh+BYEAs4jzlpOMnkwCYdZHLAqEM1Fv0FFPUpkGjR8pq06sgDOLYJFlQ2&#10;JBbkBpJdqWYoJyunps4JpKnjhREqBLIGVIA31KiWUSLB0qcDl57CUUjKBhtwmNm+tryePk3D9AJ2&#10;xV6DzQh0eufhg21MZO22y49eOnvhXKc/hJfeHQxPkunt3YOIL8iYGC/PkwV74yHCS4W2gl00Vw5M&#10;d3hyMEt9phvmGR3X65H/EFltKwO/ZqfDk87gTkp2RM/cRtYE8q743dg6y9yfYNVkusj5wnDq8FIn&#10;OEUeHO+BFGLWVcZhuIE4lhP8APgWJR23MWAYARcwviKjuwfbx/VqNRLyqPK9j6AHhAja8UDX5C0c&#10;9krwU8Q5qePrlTxNkalIFIQffUwGygUDdpqhjgUnfKahwW1xj9tjJzQ1QnKL458o1sfKnUfEDrWa&#10;Ee0YQ/4k9SWf98wYGR3uDNFhQHCBcrLPfdI7JiD80Fih8YSS88hIntuHS1Co5Azk+agACOAORtwH&#10;umMdcBJzE8gRi5VSBMszelzjvs1pG/EhbcZxvUdddHp8gsRO8vgE4X9A0MCk38VMPF0jC04MdVBw&#10;t8PJdA4wPjwUai9Rk+yLpqjf4xULIWYIQPr7g2wxpXOMY/OTmUo6VUqWO8WD5B4SBshtMBOp9Uzh&#10;2FH0ILMEU5tNjKIt6UI+V+rgDoNRVbmyuLisxE7HiLaUH6bP5Bwf/4v/xpTfR77vI5zoKIGsLi3i&#10;QzI3M50pNf7qc19Zet5SS2LvrQu650AsRHJFB2sN9aM+eBuHCgsb6hj5/+FBCu4aQ2EQtCwjOxPc&#10;NODQvwUNhRjCJ2VTQ98WHTIUt4+OkOmbDIXbdbqx6WgU+5MFkTST4eMhkZ7f4g4sz8/LnBQCUTp9&#10;wOPtd4xf+euX1uc29W193B+NToTq9cxB4zRTTNOckMaWaD61KxWY2gx5D4hTbq+Q2YWW1+2KnNbx&#10;QaNSJkjBuqRFQEqk6SBLUanij4Eparp0zNfZDPAWkFlgppRGMsapqB/YUbLxeINT09HpBdJNOtQ8&#10;XLRRgCXIFJxM0gfDtL3z6VOHy48mVDHX0slseBncy+51+an0Utl3vONdDqvx5CiJyRIPF4WtfDqB&#10;KTKwEzUMo6ngqXfuPBTLFJ1ubWMdvikJx+svv/L2d70dCEcGvZWELGUMQYboS9fhtdeuQyZnU9Ia&#10;Ehc+viltIQxLnEzqje1VX8AJSwP/uWAkOLc4z23hsza6tTEyBRClOBrJ/ltthDlKzdNeuVM1d+/s&#10;HyxdukihUyY4IaQyYFtQ77Zn1qOJwsFkMMSm5FZLc9BqrGTrfX37zMYlhUyLzI6Id9A7VJUMymqU&#10;/vAfzRbnzPRSPpO9cPkSQDhhRA0aIyLYfe31F1n3qCNBAiI5Y1zDZIOhTwuHlSzGu6K3Bn2qXUOz&#10;p1aTMlJYJ4yn99URMh7ev33X5LFykqELPKZy9NsonpAjdVFp+fxjq35s1dEUZBFyc5D1wYweVGth&#10;OTrSI8BmsLgsD+4fnx5nUCQH4qthJ57J+CcsS0uPjJ38M6dSWz/uAUUd7+y57ebIHAoddYqt+7du&#10;rs/PAVATCOxuM6NjcOSVTg1MmDrNJIx0SMQr5YLDxaHJbH6Q3hqwdCZ7Sl0HmnblkScQ3GS0w3D+&#10;wgV2gUYVlONU5KzgxIxf/vI3XSGCsh5XW2fYanDBVBw6phzKBda1f2+XGvd973sf+w3e+u7eDv2d&#10;N968sbN7MBmdYphOQe5GfDsZjQYVV4w/HUc4ewbrEtHyNhoZFkkmEpTgkOQ9FqPfjZG7H5JFr15l&#10;U7jsxGLjN1/4GmCY020vZcusGxSwiIi4IpBqUFNRwfT6bTAbropzn34N47vAjJjzEMqFrKp4dsLr&#10;Ypaq0zo63p2djdOsBCpcBpg1gQZn+IyDMVZHTVQxIEVOzcxrTFWNVcoHhHaKmEM2XyJoI9AnzOiJ&#10;CcZfV9YWoTJvbd/DeMPKuc8RydnZGnWqfT96Dd3e1FTM4fRTYdPWgY5GVwX6yte+/lV2uJCgGXJv&#10;DB8ePmBUxGVHfXoCZJWalg8GpvX5z/+10TmkdACTAJhxGBlJGBscRurEYj4vvr+DDjOaVNi9+hBe&#10;C6xR8BVaKaQromOp0iCNg68krYTmxHdEcFeTFZUWcE8UF1TjX2O7SxWo/pm/C+1ddhT3mIpfOL/f&#10;hsEUgiXtIUV8l3agsDTGY7J7SnPKJs4nKjzp/wJhEhzUz7FHlaYB2g1GsjiSOoaJysUS57FMDjts&#10;2XSWV8VQVOtKgnZw+IWj4W4VXyM9+RafAOib9FrPLOlA5rOkawNH22LNlYoX1s/98499TPID5b+L&#10;6OhJrjw2DEupAleAqYKFEbcSpiXdUq0ghs1WG1cu6o6iiyFK38D4ECq5VGU4Izp4pEjcT7CHycgk&#10;WSZLS8l5o/zrAsknFeOf+L4oYYKmmkxlacmJLjQwjIxxxDCBnCbuSPnVRZteSAxCFaccf4sXL8xi&#10;6i34OhCuZ+ZnC6UCrs9EIbKe2dkY8CsPgJQOsUdFXbJPONyK+yijWyQixOVQBHNJcI4W2SEfR+ln&#10;Ntho4u/WwiLaJ5AMJG5KMBnyQh1XDlReU7JqNMPUxWsPnVsHeUIMcRSmxUlA94GqIz49Vc6XDf3x&#10;tdden8HWutNFU3XC4cJUkKNCLH16XRYtbWIRidSPuT/cDdn1qp3AOUGQQduarhP9U4j27BTEttAs&#10;4PKElpRICO8HMhAbH21Thxtolp1OUt3TCYIiAgFD9J/QStBxXpEBVDG01uNeinq4HEvtYYvtL9KG&#10;BFcRDHPLakarW8jvHHsyD8gnpf/OpII4FovMGPEdyzP8dQUl4gEBMwhj2iQbBz14OS04DAjeSngC&#10;7XJSGbAo0lb28uzcHLMjpGaKlSwMDyHYtdtQ1FlChGa5VNgbhQJ3lRqOSQXgZX6dJ84qyhfzInSi&#10;uo0sIJ4j14BfClpibExuHTkur8mCQ9hdRgiVGATXA3sMaQyuamV5WdQ1u0K75AEH9kYFe/+v3/jm&#10;D/3ID12+dAU4c3v/cHVxfvvgaE2A/PHtb/5lyZZeWzmzfXBvdfIqvF5KQRUW4F+OuHKuSsw+VGeW&#10;xUKW4fU5MeXslsYIF6m7AdoixCyxOef8rpTovdYaZSWUJzKthqEtNusfdo1ktw6rOCuLH7Oa+9Ns&#10;uUQMjzH8Xo96LhiOEq1efvGFD33nd0AJgvgW9Pjwb5oORKAC8YqXH73KNLyYQhugWOnwSynlC7Di&#10;eDuA4/js3GQszi6mPZo4Ojg+3EudnqAVjAInGDMPUYTs6RZCzTJyQDCOwCKETCY+CnwJyq71usQv&#10;EmhWZvNsronuUB+OxoRhiPh4JplNnnj8IRZgbHY+IDbG8hToDKKiR2rFTvnGV7/8ta98hU+1/eBm&#10;Nn2iM1i4JTSG4vEZViBrlXrg9DSLyB/lGVmIRh1Dq4xMSzQBhWjbO9jfX1lZZmTXZseEo3jr9g3s&#10;VkFxCvksE+gixSaGhjXGLKgJkWJg1dDtJ03hMREG+Thkg6VKYdTSj+0UXTggNTCbZ/B5enpqWB80&#10;BrDZhMOQy2YYp7CbrfRqCqkyM/gl3H/qSDAL5Y4TgAOEZVBKV3FMunjuinBzJdcRiXbZKbIOdUQ2&#10;yfWaLbwZOKEAwxaWZW5dGzfmYh8+3E4kkv1OKxyd4ncJemRX3mBMdMkUf1Tm7kQxlZOrDg0TMivJ&#10;pVbMw6VT1fv47s3bRocRxJSY0K/0rT5ruVCiC8SRB1FV6AFQFyVuc/6DZINpIUWWXVxegmU47Jl9&#10;kVCxICKuwi+DmimPuu9zW5bXz+ttQjrWvPIAyrj5brslMjNFZQWdnDlWtt5UbIpsm9FUuJ6k+iIc&#10;U2uy07F6pEL2h7BkqNKFZ00vLa9u3b8zuzBXLGUhnNE9Xt04i5CQ8fl3vIvoBtosWrf8tvJ9ZF3R&#10;Qd998NAdgW9BZ49RowFdA0PH4osh+wFzbWQeG5dWlqD6As0RoZlXJxUFcY1Fp2h47R/s15tt9AxJ&#10;rSgBYatocwfcd/5OIajOzhy464O7sFNbIarDWnHQag7p4ZWLs5Fwv1YFjUM45HOf+2ww5IOsU0U0&#10;K+buDDqw8KhEReMY4LPacVoYKsc/UrzheCZEzL3d/Xe8490aF08Iy4psRCHFvi4WM4wVkJawt+dR&#10;TjKajw72kAsXcYd6K59ozC8tRWJx7aTh8RMWVZNER+cI4JYCl1sJJIgpIbGaE7ZQSg/RiO42YLCQ&#10;SSC1ZRvioInT6jF3FZfiaJQ9htIpgG4pcXJ09+7to+NDBjwJ341qE16RwwMHpR9EPgt2l9BZRHeR&#10;NJk8rNqGZDaC08M2sukc9ARhGXHYs22Y1yMLYWnDyYgtU0ykezXCm8iwowisnHGBjpEgF8yZQ5T/&#10;T3ol0DlrTeVeGoFdvsn8p7D7RCNYy8AkbQXQEGNmyajeImyJeYVkVPJalKLAJipgaj8gBA49qrsO&#10;1gmvwDZTcgaiIqF+TIhXGk+Cb9JBlpav2L73Kijan55yqiFwAWuEIAUNiKdGRszKwzQeMGBoQLx7&#10;CDFdL9LiZNYgoxY6woQVCinQlJ3tHYgjwufr9CDBaH3PV29uUWrgZgYLqJQqUv3ryRUNPTOR2cRA&#10;agB1GtlKIBniKOfQZLLhBXNsy3y1MGxkYIrEERSTm6l1U9UoPmer0JNlZNrpZBNSWvA0hHlQr3L2&#10;sY+luoXS5PORYGnUZpjRQtyxih4YO4r34vt4pHD3yK7YzzSLYdXcvH2TKd0J38TiMqK8s9zPVCrN&#10;hDMsLRIs5Hmi4RC3l2cnrUDhSDFc6eYG09bhekjQiY/0hmQgU3EzGawjZUQchL/DMFVeU2IeI+KK&#10;rRbnFluGApor5PLEYEdNyXEQKbZeD+P2g4O946PD5dlFp8EKn5SazGIwLs3Ow3IXeexWA5IWEhuo&#10;+6D+QEObCUReDZo/d1WxSlF8oB9aBYfn1Sh2qBY4MKEtks5qc2qQ2SUhM0sGhuYwoqzwikgNue0O&#10;GjXMqamZfF6Ky2Nl8nFIxFljXKOU1wx+oqto5nh0YliN0B99ExYsjA+yK+RbwTZY1Tj+MoDNIpYp&#10;SzxahcIlR51IcFllG3IHSDX44HR5yKSJU+JYr4Zkmd0DPWX4ELmWk9MEd5bZEQa2sZsUBIvZQ/Gj&#10;5O+ALHJkss00wjjLSmpf8jy7nal7iFkkWOjI86ToJvAzSvFZyAb8HeF3WH2kOOwa0l+E8bQOrLR3&#10;rYxDsupqlLVU0hJU0eZhkwz6fi/glq4Vs9RMI4JhNBJlhose96uvviKpLdRRoCmfZ1Q/efnm/fPP&#10;zOsm8EFz2UeB3kj0rtSBKt7GXAlFqZC90N8/ZCStvrLKuJKpXRk53SIxL0ZokPlwKxftLgvoEaMS&#10;ihqBFj9sHuA691HyYTw0lzpNoVCoAoUBkR5uicgBM2qjZmdIO8i3hI1uta0uLpFaOamQCA7tzhSG&#10;fWa7z+Xh6Lx+49aU8EDGvCkpOef31UcfAw45OTop05VMnfJHJMq4UeFJt09ahzyLOgq5Jay3ZFyH&#10;Gp/J/62HO+zRe/ceJk9TrGmAZFFnFOVyOV/5X+HPMcUJ0GS3M/cq4C6ApNMdCCOUARe2kMukipnT&#10;Yo4hRIhbSA/iphGempnmwhjLn5lfYVMhV5E6hRwmbMtarbm1tbu/f7Szs8+gLvwO0Di096Lxqe2t&#10;bQhHu1vbhXIJERZqJ8IzmT35Fq92dLxVazB3TBes43DL4C7dbRxQhXPZbaNDxh10+dwyxBCZBauD&#10;YEAeT0gGgiftHzRpKMJsFZt5uPw+GMpOmNcjUFigbhhgwUAQtHh6ijlHmol5l59ES5TpGLRXBnRq&#10;SMVqK4Cljtvrq5v4GQj8OOzjsYGKMjwVKk9t6oJMF3iVMEIMX1ha5NUolsRSwiidTY4tLhjvVKF7&#10;ijBbJTbDEJ8IvKk/UrMo7KrBTedNoWFo2ZV4AYlc9uDOjVugCXS7uLe9MuNhdKLzPK+ZqbiM99hp&#10;N9EoJn8yMF7gdvmKucoTjz8uY2q7O4h5Lm+uLCxiVbU6Pz87M81EIGoXhkG7Fp9f6opgIm+ElZ+V&#10;njVPZMJhaQ76uDzxTYTQaa5RYDBhdOHKOeSvmXVjD0LEVCL+6LV1gO1JwkRwa2yk1jnY30JQBu61&#10;HCj1zubZi3ggGi9eeURYnw78LBvsQyUWgzowjhDN/YfbdgydUGmTsCgNV2PXOsDavNO7e/ceA7UI&#10;uNWg63caWGZzHtx98ODeg4epXGZt80xsehp8Oz43b7LqmIAolYsCqZAX9Jg+1Tk8bkZhb928RdBj&#10;aIuTdWk2Nu61lOwByGoNZnWtUGSiF6Xc+HQUol+5Xhy09c6IDV0P1gpNH1LaUqNowu/XLqLn+qHR&#10;ZnToATZQA2o23vG2d6sjRMT9+F8iDPM19VollT7xuLx0r0IR5qHEB+P0+Oj81TPsEbLEUr4CBkZ4&#10;hcvMrSAkUTELAtRjAtz1zRe+8dRTT3CWiGQ5qIndAN9WmBMiG4W+XZ/yFPFxSx+3qXEqkdk8syoI&#10;DM4D/U6+kGXdkrMR9FFOQ3cUsgXitZ4QUw9Giloa/iQWihorqnSsg5dfesHmFQaGzLkAcI8NzhC6&#10;/1ZiE4eBhy7GYEiVT5KUrxTobiBYITUi5nhiRagXby9F2lNpkzRmlYqVJh0qVb1knNix4Y0oogua&#10;3oTkUdKO/pZbswyzKDEntpMUAcpdR/O34dwVah2mYIhqK1sAdcPlrfiOTDyRPKnjSt5Q6kXAEhTR&#10;YLz1ONH5cXYRO5B0j78gCoCGDeuVzUPfm3ahaEOMZMZKHGnQa+u3aO1BvSJwdIZNnrXT5GKKhN+C&#10;VqIGtvWsw2wuv7u1y5AmN+3167dRsFQXrEPPMHeaZnEEwxHGNCSLrY5tbtQgEbOoSy3eaFI/CUUI&#10;lyclCch/Ejg4yTg1Ca/cL9YD5AZQE2IlByFK5aR33AuCPkcv18my6SjLUoAuabySIPY4kChXZBHy&#10;aLkqsdSEUNXtMcnFEav5GWM4gxkq6fvW9gP0JJAjYgkx68cvUiqoATEDkzdkfhBHpiYjJAvahODx&#10;yQmjcOTrJJGSaUEhGg2Z4kZuDTUEbjzsTtIRbgLyELzd3BxjHEJa51NDMiG4wN1h7ZG/kKuBWsmo&#10;Y7/HGYOTBgOt8Mp40CBYGOk4Ma5wexfm5mBdQdUnaACruGh3eSZQbuNegSOzgbnns7OS25G+aMxo&#10;njXQHSGF9S/Ao8kAHobDhoi9BfGGa4kZs9VKxweenrwjG6bVRXQDxUVSJbGFVg5LmtKSGmLq8IJA&#10;FKwfzaSIm0mLB+cWbjtbQ/RmRYWySoFOdgVPgu2DLny90sxh6SOafKKnwipWmW6/0xD3TNnvSoBA&#10;RueQrBRBc7l1Wrucb0LdYGKX7c+O8vh8RFg2I11NWhyAiFyJKKq7XCQZIpdlMJAOcgcIVvjKo7cJ&#10;bw+UjkSQe6Ly4CLADxuEvFncNvp9VhSMVfYS76XKUUTaBIHT5vxJVSm91EhjM5tNcw+pPouFHMUf&#10;NEb4aoxBsfUgA7HMiLYb6+v4NxTr7cevXv7kJz/5nne/++5+5o0vv+bcaM5Nrmcqe97eUpfNBLlK&#10;cEoEe0H9IZ8JXM1VkQEnEgcLixAQ2XC4VfaUEAPuyR4uSVPGAqwUP5B+m7Of+IbcTbEi3OrFqQ0k&#10;yNnswEXcKxDs7b09j8cls2DcTKOh2qgjwEHfii7c2c0NC7UfSSRi+pJoDKxGsz8SfecHv3ttbSOV&#10;SLKqATSEtfZg6+rjj/Is0pk0/Itqi5ncKsxoUE9yevItUHDA+0hskiOZdYs4KuBTMXM86qNpYpEM&#10;qVikYTobj4t+nNL7AHLk/grOr9qjMjrxLTsUbdaH7/gDoQlf0OkJxJCMEU83N0eKTARDNKSP3Gyc&#10;nuwj0IW9AfeH1GV6biE0GYpNz4RjUcbSqXGyaRz0JOva39ktZHPHB4f8vV6pnhweQC9QhlDiJEs1&#10;Xiimt3fuEV4gM9GoobsCaVeyK/xkUG6tYQg4DkRjmxsXQ4F4ODTJzmVWI4AZi27ULveEH0bDFUnb&#10;RmN1ZXFmOlouVsdtnd1t4W7QqqZUYc5UtGaKxWyiOLLSYu0cJ47hk6XQgleAM1G9lK6VG3kKXY5s&#10;cktek2MriScjyqKr63JwtNroLFMQ4DLOX85cOM+yFIdfUNhqlXGWcqWK4iqUa4APHgrZlT8yCedV&#10;OQxxpzl35EihZ0QPeH5+DvKfpOzCtjQRFelug12Z3UyNsOUtrULLPwUztXr39h3oaUtIPHYaAL0I&#10;paWSWZ833Kj1GtXa2uqmeKihdNI3xhexySIqIvLiwDRaSceXmIybXVruycAkUh2CbcokDRfN7CLT&#10;TogbzM46EN/3iRT5Hgw/Xf/qI49C/gEzhhUhozC2EbrzkItYPDY7shcycZBOYQW2xHAzKSZgOxOp&#10;cHKN73znuyj4MV8jLnDLaAGozqB0Xh/cvoNdJli91L5eD0mVvm0eWHCAHIfdwVh4CuIIa68JNlzH&#10;tK9v1WHA56j0Cu1+vdooHZ/uZwsAkwfsf84kZnAIQPsHB5wuEMx4NiTJxIBsKiWDOYYx52oPbR/S&#10;B/Q5602Dxe6zwgok4NsQtMC2Ztg1PUjcnQyj8NQl+gMwUGbJqqStC+OEIT27hQzL0NOHPP77N2/u&#10;Prg/vSDpMJ+LYpGGCDHn8HAbFX4iZnQabkEbl27mCV5942XxjeqyyG0Gsws8FXQK/VUmezVeLWPa&#10;e3s7UCuYVKQHurGxhrLc7OIy2m7wdZD96DFkPTLgl6VrQ9gZ0KydsHtgIslsp10aExxD9C5EwFmv&#10;y6BYQcekNyZTdAdxSRClOPFpEfBAz0GDq/zx8SG5ESJPfElqMrCYnAaUmtHLBnWDSw/CGpuMasBm&#10;oyMz3mTA3ASjndKQoRY9Wl86Gj4QkcnYlLKCpg6qUHEhTolnLsOh8t/iGEVIVfP4wmFVQUUm7KXo&#10;UfZJHHgy/6+GR5QyA1eleoYyCAbE9dbwDlw6Td0BnIZUg3JKIViS2hEmFNOZDE+wB35GmkCiZtRl&#10;t/OirBFk92AjIhzsdYvPANUsu11qSisMIRT/PG6/o93oWg2ORO6IxjHuHJQK5PfcYVAisbnIZtIn&#10;GQa1/vuffOr+1u6b164hx7y0tIq0CZo0pXSGQMpjtTotLIDcSQEuBJgi90EbvBczn9GQdcXpyH+S&#10;c2uQMt8hGGkzYsBU8KtkbgBpE4oYp+iJEBbpNyEUabRaGOfBDdVldwjnndOapFkaOmZVXggbl74e&#10;w0qaggaNAyIdOVx8KpZKntCL4Q5B2V5coZZDsI7ZYAdDEQxFQjY4Ojo52D9sNioERE5itP7ZCLu7&#10;u5zTkUlmyA3JVBLYj+hFECQj5KkxE6WlCFw8n+Lu3bugbry1qEj4vICghVzx2hvXQMl4qnKKCytG&#10;SGYQC3l2HEHEQUoLEgWe419/4UuHp6cxeuu0MnudRCYFOM/NZ96W6pZYwRErRH4YMDI5JZJjtA44&#10;yEhRAJCQk+BNCHZsHyBJjhANZEU76uDgQNkIVpDbdjtRO7ShogE3jLBDA0ukdISuIaN0vAo3UDAt&#10;O3QuzM7FtxEruaGwgWkNFDG7nXDagTepjOVI44EiEOH0oPTea/cZsWaIlQ4jS1eBVRIfAKjJPgn6&#10;0NF4NVoP5K8Ae4KNDVGWkakRgj7WWLwS1kDakCPtOR4WYCQTAyxWPiwJH2mKdD/EqxiTGZn5oHzl&#10;NUEINLSSvJa/kpNCD+Dz8ID4dCweojmP7DSV4PHhDk70p1xGcRDwUuRbHeJsyO7jxnIC4foFvQtk&#10;ggjGYqhVGEdA9FW8NGhMcP0cpTjwAH29eu36lUsXb96689ijj7z55vXs/rU7d3Pv+L6z2wf33Yao&#10;ecS0fxMInMuWLBDvJmpzBHKFAkPPorW8DBnf2GvyMUX+gF4xsI4kfBxaaLvnkMkGTYehTLbRcTL8&#10;Pe3ig9x5fRv9NrIKk8WGk7PL50Mndn5umhDDWLlgSnod7e9so7G4uQ77Tc0W9+XbUHaQxzQZPGiH&#10;X74K7/vc+fPnzp69dP7C6tIyNnZ4gIpjjzgsOxjrFujRZl1YXJrweEOTQWA2TlZCFMgxqTngNAAF&#10;Ex9qxLXtdlgmg4JbMWDMYbS6vLI8v4jyDiGQXppGqaRqZGF8m12qYfMy+GxAxcMLKgk+ajbDtPdB&#10;5nS7/S6QNg8IV5wd7YSkieRpqwnBB2z1ZH8/l0qTfbE8/EgYU/RMQpjEFpDJ5ime++zCPL5qNJXS&#10;pycMRUIVPD05wtWAviqplcTkHjoylB4eOuRUuWxLIgmDkwsrZ6xWN8RLaKQEdwJFo0k/t5I/Lq9s&#10;LhKZmbvEkXkqFna7bExXN6rtCY9jYXZudWWFzloMsZLBEAZCtdhwBugTGmE12kx2Vi9fxDeWqL5H&#10;e2C4t4Mh/ahQzMMpPDrcP00mQAFnpudYohx8gCrkEBjm4da8ee4sy5LFybHAR4Y/ynJCS4zWraAD&#10;WIvmsxPBAHGAeKINHHA2AfOX83nm8tQkkGDGoGgoQsMT2DvYw0wqiLa5iP5iXddJVdKEqe2tLeAY&#10;GgLpDG5aLCjoqRP37m4DTlXLxZk45qp6mWFr9nXmYXQqznOl/FP6UELLQWRhan4OHo8QOeT2iXYU&#10;KzmXOvnO7/4QfpScQQynweQgtOLUTrtaSQOK3w+tDGF/jqqD7hivEVI4p5OOocCl+dwJSqfwAljz&#10;1WJteXVTOoNPP/VUs0aaWELF9gBhh52tm2+88uD2TVIrnm50NizEi3JRjWEjFQfXuGfqm05bmYGx&#10;k61mfBEfev86YG+HweIz1vsFryGE9fcIe0toXUMCo91p9ThtKOGOM7kMKgNQyPtj/WOPXH3k6tXL&#10;Fy6wXnd3du4f7Ceq5b3E6VE6c3Sa7o3EvtWlKvj2oA37udpugvSnqiezMws8e7IA4rIGzDCYKi54&#10;3T6aGYRgTxCcdm5yeoGzeevOrcP9fRo8dEZYmvVqWY7zHtvYCLODaiWVSNAT5GzY3d13WlwY81ht&#10;E1aXqKqgDJ5OJE4ODt548008nvkDowgB+ulpZHkFswHyZ3AN5BPJFESYWrVWtwwFdpxvpQajbmyK&#10;QOqH4FUuNKvlWjLNK+2fOXMGS3YuHptPU98C9BqJRkgFWNOJ42OCLIkX1TZP69Of+TQycbUOm7Rq&#10;R5LCaHWFHBw/1NMsaNIRVaNPSNLNlrOJ0jqLm/RQICj8/+C8O0SgvFtE5E9SGlVDSl6kQVm8hVKk&#10;khF5LbtSkuzy/2RCm/xamf/w/zg82CocPAIsKn1QLeJI5SFIGE0TkQlXLRWhuEtzkQOP6R4m5piE&#10;dDgVH1m+xJrQiIzknLJ3FpUpnDQovIC8OIPBhERz3Eim4uPg5LE+eLjNTLIwbDRiFqq47TZMUkpi&#10;u951mktwigw7JHTG2GyYrF2MGJgsIwMdD7B/4/rypQrsS8KB8IhsLkyWcokUV+OA5uZz0iaqZlHv&#10;RwNXDm6SP1JcIBlaHgzCEAzJjuh7aJU6901LGhgoe/PNN/nI5I4gKJTH3HnCB8cwzcHHn34KGIxM&#10;FlgR8RvuowyCKUSQKMMNoUcMbGl3TaBqiIQET594tL62xjlqtZkWsVSbitIThPTDT+J/MOEWL1Iw&#10;PMQ5uUkhrDEiPnqpBKCXX7wmsEuzQWlEENYqeHBlNghdJzqkr7/+OkLDGtmL810qQkaYALirNRyW&#10;uKuEeFAivvP2t7+D588VauA8V44MGgIlEMj4BisL/UDc7kr1+vLGKhmksK3Gw8PESdDnPTw6YDQJ&#10;0tW1a9dYDMkUfprM4kE7xCmrQZUpwRplaGHs6mCAcifVUB4QkYznaGki4Z5NSi5LhhqPAS3YSZVA&#10;/pgqReFBKfqKzBKnC/dcOoO1mjiQ5guKqujDRKvdHS4uLNIpOzk6CKKmJC19We0sEkp89LAAZHHl&#10;mpyeLNdKYhLPOJ4I7UoFTeON/6XLzHJlO/B2yE+wSUgQtasSEwzmpHCMY30g3shaVJAqrWe2Blki&#10;sBTEKSISSwVOJ2Uuf+FqeRcZEzEaac6JCLPSYiWvBeDskrZK3Bf7czq29Ih5R1ynhb0nw5vwaXC1&#10;M5B/y5imdG3wNasplyqIDTwm4ZMAGHFeso/g06BLRemMQiNZKe+LcCCn0b07t1FquHjxIucwg4Sj&#10;+umnP3UjclYmHFPl/fBwY2QRiRkuXoKAUuwk0yXB4vJOEofQSelSjRpoPNDfBFQdRiZjRA4xgLLb&#10;AS2weaQzKLLt/a7N5I7O+AgdpWSTJJ6kB54BQwkghCRwTFaRj5Jj0q4lj6TUmF5fO0E8upBHfR7g&#10;VunR6nkVpvumFlcjU9PfCjXyjPjUvCOLme2ztLhILH3/e9/9nX/vfe98+9tooTNGhUkiTY52v/H0&#10;008SiKmaZI4QjniTVQ3mSLOp3x13SafwA+QuHh3t3rx9LZk8Eog6HJbQqjiU3EOyN2lAK4xfKkll&#10;aCEpnQPDIozeufG0OkUTmxNXjmjhNdL14epI/smyPDbvhC8S9QTDIqHmAFYEiR/Sx5JJzH5/+/4D&#10;kC5iC0EAo5UQezpGv26KzR2MhGFozS0sAbSTbXJmkZcgawk8AH+f1EoWanyR9gtlJc1kskaOWCiX&#10;UiD3RlQmjKhDAgwGvVQXiAfAuJmMh9dWV/w+/9rqGo18ufjxGB21ZrVjcNAwFNu1CbvQlMksucky&#10;idyG29yjuSRpvW7MrqzVKioMsvDN8K74PiBcLD4FLJs4OoZ3JfbnymFJpnyM5thU/N7tW5vnLigk&#10;2JE8OcIIDsknyAOKpMjmMGxsrO88eEB9QwWCYMf169dJQYiZdNIABTKnqfoA4zU3P9zMNXtG2gLw&#10;IiLcOkZXoB2DRyL+wqhcOolwXbDTqi7MrcCLYgAFbLc5qB8enjz33PPAQ4DHFFQ3bl7HJWVmcQFt&#10;buHP0Rmk31cqU8kwiHDlqSfccHDp0TFD0GcMsfPg4cNofHJ3b38yHEVQjccBrSoYtuVSZeIyPXmX&#10;OwRwzLMt5BNrm+vcAAI1Y3yXrz7GUJTx7PmLZCGq5Y3bmqiG4OZCZl0rFXmK/pAXLAH4HbETBq1x&#10;oCS14vv9EezUY3zIcXGh3TSk1+uGqCg6Iivn5ifC9mq2dVC6O7s6RXe71cPEse0we/AAIifg4CES&#10;P7h967WXXoTPeJI4EvVVYT4bUCpjrgaKFRDU0EiJP6wNW8VW1eSwZIvZHvph42bEH2E+xe1y8NYY&#10;J8N6RuGX2xeLyZwzIii4Qdlt2FyI77svGMknj4Xad3iIeOsI8iJUWd4Jp7AWLlRC77UH7ZVa3WZx&#10;07sNxZYYne+O2qAxE/5gsYoJSYdRMcINDgH5curu/etzi9M82yThsJDFVpYJCapkbgUFHDOWrW5r&#10;fiWORBtdXlo8nUHDE8B6CU8N4YTB2ABvx/qEB4MDNLoWUG04xgFOEDJBuppZMxwVMf7cP96HXsAm&#10;gCduRIjBhAuSh3hKGiOsKTyShQ4ic1gUhcCg2tFI+BbXHk4LUk+iqUU/dlC/6XsleEBcBB0+xPxE&#10;sgtkQmjsol/1liQ3KRIxQnIv6gvp1onahICfgN1QQ4SLLe0JgaYU8qQo7WosR3gqvJ58ST0isUiK&#10;bF6NQ50sBbsPgdxp/Ssal9jttWpAhmqoGKBB+vJHENCLOTbkYCzCS7QPyAGpLTnMeASa5ZnAbyI1&#10;QtxvQ0uP+uKMAgH5ouEKKwv3CzrChGz4/i6/686dBwvxeMA3kVfNo80NFNe6zOkTLhjPpaRmpd17&#10;cHeg79jMDpvJUWkVSGiogAEdgFggs5DJcRIwQ6C51nPYsz75CZIw2BLPPvccV0TgJCFeXlmiFY/w&#10;DApMpGWQYEgeAdEgcICrE6ro1ks/SMlm4oRIsEhk87SW9g4PGI9gu034fHfu32HokoNHIgsaiUxD&#10;dvuMnoGMATOW8jmGEfAPmo5OMnVPiN9+sCXp7tiAR8L585fq9c7+7qF45zW78DGh5UEa0OY5eDsa&#10;l0RG8gwlZSIs4dXVNY0pz1QBl4SuB9UAK0ekrYTg3OEmcFyJxirOV3ZGYvsgZ5HJKAf2zvY2aRPR&#10;URKIMfSjMPOHeBUwrYKJEx0ugGo6FPKm7SZi1YRvrlQ6xzxXMTIzo6y3s70fC4TsFjvmzZA5eMcZ&#10;0m5miRk0rrUowzTnQfIY0BHWjJTyMFRYoqT+GH132whbZPM5Ph1p3GRs0uKyYcRJusn4CE9BWlXY&#10;O3YH9FJJxWDT80nEV0Y/gvkEr4JjkBUO849MDn9cMmUWMB1P2p3aUIgMSsGp7/a4ExyEYr2HIZ0P&#10;yRXGX2S2Qik4CJirujYy2UD+qobtc9jHknGK3QIq+RYz90G567TpYCYTp+wg4ipzc2HodJCsCtW5&#10;2Lzd6CikihxwtD/4Hd60jh+8SRTF4Bvz6pxnwHadXgvgirjKmcrJymNipBHOmdlhmYqGQfqRqNAN&#10;TZx5PKYnn3xqcWH+9t2H5zfXbt26t7S00BgFbrzy5/funb7zg09sH9129mbctgBzS1SdqkUogxq0&#10;b0jn+Gjgi6y000Q64IqhL0N3lerCHw7SJoXcTIJZLDCpg04SiTd/WnZGvJymaplF1Vnd3ADGhHJE&#10;LOAPe0eqGq+r3q+fFlP+WKQ1HibSKSEAdtoL8Zl6odSrt9Ea5nS2GK0Lm2c9fj+d7cTD4zrzqzap&#10;Ff/2l+TOKuWSJr7NBh40PztHEvn802+LRaaWERBc3ZyOz+Bj6bC66gM0MjD/a3nxT1OaHVwOLgLo&#10;r87MzDHtQaaFdtf+w3swfZGPh3xIsIkEvAhvMTvm0BudFnHHU3EOGEmGhTXxBXKsoZ5+HP1iRdgn&#10;sZCpWFqdDBrI1idWQC9zuTws40AkPDs/Pz03x5mhVKbojsJOwcWlxbHQrNdg5efSKTAb7EvoQbDg&#10;kRKdml2nnxeMTsEqbNUqfOrs6VHm9JBJrwc3X+Wk3ru/xcphyo/C0hcU/jVWNtKNQZbHaDvYST32&#10;+COqKGC6eVwui1ALywk3OeyzwXPZCwQcxH8oohC+uXD+HMl6FwVAY28mPid+HsPR8fEJY2poCUTC&#10;UWpLkkIq4RZsCreTya2D3f3FFQbt4apTQcm4kuzKbvvB3XtLq0sy16AfJ46OKPiViDQH8Jjzml7Q&#10;9FTs9vWbNJ2oqNlf1Cqq4IFhiSsJavI5pgeNMJCGuk61baCogfaKyiMDpwEfM+71Jjklb2dPp3J+&#10;b7DXaSwsL/IrcAHz2WJv1Gc4hslNwo5W87/x+huMb6yfOw9ZhL+IUBU6Ar1uFtXQWvnCpcuUcyx4&#10;ib0ckYPhw4cPGBA8ONzDYX0yGgLKbbWriFBUcg2b24nEOqLm6OfxcYr5BJ4/HPGIiXA3Ll99RCxP&#10;/8tv/Sbbj64Eq5M/k5EwTor3796BPA4CghgGki2nx8n5mUWmx8uFms7aQxO51Wb8G9dPehYBFKhN&#10;Q1utW+Bs4qTEgoC9gVK5WD6P9Ugxgf5zhorauX702NOPo/vCKrS77FMzU8Vc8fn3PLt3uEN5DEN7&#10;iI0R5s2Iprc6jVozVaynCzUUFpKJar8lxWU8HmxWWtwOhFDpBFebZRiTIZy9oehaDaAXsKodNsSL&#10;aVmyBTDbMZjtXvtE0DERhHfGqAqnALdv9cL546MTHpV5AlDIhumMz+aJzi9ZHGCwomgA/sMDwT8B&#10;kbWewby7cw8jHWR5yee29u5iTAr45PBZqoiN5lOQRKgvquSjfVO+cQyuwBLBDYCDnPOeZJcn2dW1&#10;/KFAOIg0jvgZ8yksDtPVx66QKyhei43aivwAHlu5Xn7l9Veu3bhWLBeIG9TxLby57PQ09+bmZzjv&#10;2ISkVjCIwaGAwWm50XLS1P8gAajBT8GhxB1aEkkD0sgmjMuM+n5tOKhLTjUUQU6Zn+F3BYVCt0HN&#10;FXKSckjQFwS9JWhDSOeZQmUQQjcQWFeADfFIEhU2Qa3k/yj6vwwBKAE4RORUcqUKPvVFWobaIUUd&#10;7HHGiCjxKL/g0spcqnjzcZq7sWFGhUjsWA36crUK/ZOXBbXCSI8gSGlIw1qMipt12n/tTguSB40L&#10;/+REu0r+ybRuF0mKLkpbxqEv5O+R5/dp4dkPDo4j/sDiwuze0fHszAwnHwMDWB/QSsifJhBeQf+t&#10;1i70zVXpFOk9jV7d7fU2WzAWHYjFS2cU+i2JrOjyG4AEZIaoUISZR/ZATYc/ATdY1J+cmA/Si6hD&#10;UqbaAySB+kPtVamWqez5GbopQoFqNqn7aCqh2ERbDuoJ7D3yqkh0slCCHtNyirO1eAcByYC8R0MR&#10;EQajzVooUAXCTYZwXi0UIO25HC7KR2Z5KeYwAXHYwTttHF/Hh8cUdtLx5TzvgHVFOGXJSLgAvoeX&#10;Ivkn+AcUbGIl3Uye7N079559+mm5QgRjxEdsCGQCOzUCJzkUws6MapgAh0g1dAQkqhtwbjM5KBjr&#10;q+uwhw0jT6FQ2T3Yj8QiJoexD7ZtxG7bBSm1XCsDL1HDUQAwbcB4P1xK0MyDg0SnRZY8inl9YEEk&#10;QAgAgskBsQBDTthJbiS94zgATqChJqinWk2sKaVQheQ+A/aiw0RCzHkPGop+FCA6gBQbClwEk1BI&#10;fqgvkG4yPsadlwfEzLZQgPRUVhRkyqhc6BfcbcSuNTwYDFX2v9IOFQ8JMbwS/i25Dn/Q6WAlU9oJ&#10;VCFqn0jHgElh5iiOMYRPGQbEOWSMfJeH/BIiNpCrSjEdVoOlVqmAuEPBIR4DhjFxadOZZmOzjXLD&#10;ZnBM2L0ehy+TPxp2B9xhIIXE4QmrCiUHF97kdCH1Y0ifbESOdbRRfX4PVUc2n2F9gt8yk+9zcawb&#10;+JjjvkAv2ijo2trajRs3SUFSqSTTBjFMqHrpT//J9eODxNnLG9naQci4CvTOOBAfjVYLV6vqNKG3&#10;KkUgdEqrUf+Uw2eDtyFiGTEEEUBqxYOhwpCUmAvRA4VQOzQM7ZTB1XJvenbh8qOPoBED7CY3vNNl&#10;Co+D997u/XQ5+fBoO1etWHl2zTajE1fPntd3+hNW54Obd1/4xovMqdHD3XjsURBLne7kcz/29me+&#10;vvjjH1wXOxUNSWok7u7VnUx/qZmb/2/KpQ1ngGiSy57buEDK9Y5n3/PMk2974vEn11fX1jfW3Vi9&#10;+71ESwRZSqUCBWcDL6Zeb+XCBsVoDu9rUhzG/FJJVDfJ4ltM6kCfJddhFpgnqiT7tRpSvoAmgO3F&#10;h0kCL/FU/gUZCuHLk9FLdiEjQLA4BgMGQyvVuhD7pY9O05UMi86ztBe1DiO+OvxfpBX5Df7FF5oU&#10;W3J8MKXEw5G5z47wwRqOTqLw7wsHCBpT89Px+ZnoLOOT1oPt/VymAGcqly7hKZlKFFiTbKuXXngV&#10;mWuYNlR9XJ3IRG2lDY5+0B9iVqNVYzrHhqo2UyZIl/GHjlEwMpHPVY6PE2wlrB1ojYGioqvJHeCo&#10;JbZAc8WXjDc9OTw+d/Ec54XmNS7Mzm6HaYP9nb1QFCcfBBcq/DDkYcqDYgmBbqIQDmFgEAt3b9wh&#10;slDaAX5SGBDnaZTxhw2VPDkFrcfNMJ8usCuzjYzI04v0hgRdRs8pjqjMSS7K5Rr2GPCq8bI7OTom&#10;tWJVGEfGfqt7+9r1+xQWN27cu3mTjIrv729tHW0/PNrZ4s/J/m7m9JhTl+/f4Wdu3bp/+/btmzfu&#10;3rlNasU3EUp02Ty6gYHhUbTpEQOj3cH3GTBkaNQxEeAoZRoefhCPnxKzUq6nkwlMBW+88brxZ3/2&#10;Z/kYNFRYi8wc8QWCA8eIU00maY3gYxQlvfm5edZrPlMCwuFYnAi4GBPFLlFo6k3iqSWVS3q8PqS0&#10;SNJIXJtUbqPW9PQMZ6+I5/c4+Oxve/dzOEjTv6DAEkHzWpUeM87YdOgPdg+ee/e73vG+d7/5ymtn&#10;Hz+Luxx2U26Pvt7Jk6ngB7NyLsrLQG0XN8MeakiWcYt+uq3YyHvdfvBqCkr6Msj5oN7ClDjlgxSV&#10;vHtfFAgF8hV8v7O8so7gvWMi7PRFCtUGRLhBVfRuILWE4ir35BdFCxyXAqtJT4/dEfCF+sNmGMlv&#10;hOEbQ6qN0yPchc2U6dJ6Q9yK6Vx8LbriYQy1nMIo4IkErdPGgS1fT9WKLajHwBicwf6Al7oBnhZn&#10;ELQSsK7bd299/etffec73w7mTmIMW5NzjjOJUmNrewsxrQmTy+G3ReORkwRDiHHmcwAnZRSVPgtd&#10;A5v0j1nWoAji8GwyaVJPHDySPCnPaQ4nKfI4JuwQuJQnOT4flDWShgkBS5pBkhuJmDvJFzg3L8iS&#10;EGKylcFdP/uFVgXMDGF3KQsgiXHiqPutLqE0P1SHkaWmvjQXZ96W04ufZo3x6aTKB7yUkXmYsPDW&#10;TZyoZAFAZcyXIViP1g5sI34NY29NmI6fp2REYoD9Rn7AS4EncUjI9Pugj7iRRecipbP4zSNUSJnw&#10;1Y2PEoeA8X4PFbbhxq1b6LgsL8zD9SDPIKSBddlFzdtSSGYApYKTAZmEcqM/BEXezjMFdSB+slgk&#10;0dRsUHV4/iAtIq4s3Af2iJDchbzPc6CdDx5mI1lMJI4pUmSWsAYWI1K/6Fgq1w4QF3GXE/16eohO&#10;J00jbgrAAGN0kNlJr3P5LCUgMROebMgfoFVHC1CU04UkJ8Jj/B1EijRaRkFHOMeFZdR3WgSm+Qsj&#10;39Tf8L5S6cTi4hw5G6cj+maiC4+IqySmOPpJ65ZPTuKCNIuMPkE1bTaRRKEShWzBK/OffNEZkUaY&#10;iN9ihFK//uYNiF88fT7vzWs3tx7uPnywkzhOzcRnMUO16F2gHXQk49MxRvXIgGnCiCg+2geNOkWb&#10;eMLASkZY3GTKZHLcV6I3NyRxcroyN4NePethd39vbnGB58LCJVnk81Iri9YG5oN2O8Fau3iBf5Al&#10;Y/5GB1sOZUUSTsi5+FE4xQcQrA+IdDiipKbUIE8iSSLyiZgZFDcAGTWaJ5x9OSORcmjLbIZ6gj6P&#10;l0kI3pEXhLtG+0Zya2mSopAswreajAItDAIXv6RJfgj+y7ytklolxwKBFuhC6nZRI+TpCzwGbxq5&#10;VBLEoaxA5gHZdGQ8XAzvy/rK5LLkf3yc7Z1tAbar+IiTRIoZIq8M0F0sVcKTcJOBGFH4BBExAbPJ&#10;UEmXQgjGP2NlZiGWTfiqsLdK1WAgItN8xQYXgAHz008/DePtxq0773vvuz/+8Y+j297QBR++8Wfp&#10;esU0dOkiafdwHuyWAofjTewjAfKhVCNlJIcl8GEfOsTS9BqR3+2YqJRqb9y8Hg7HZezXqKsUs5wc&#10;3CdqOmy/q4VOocz4DjeYuy6DQVrKLj3rdpupw1I512yWuGWEAAe0urHh6rkL3TpDKmaErSAGQXV4&#10;kEzElxbWL10UvqB+VLz52d/74tT3/dQTsbdCSz/9l//ykWf/bfHJD71nSXhm30q47h333GEP1Mn/&#10;8UtDuVg/lEF+fxBnkbWVjfNnL7z7Xe9+9tlnyb2WFhemZvhE5nKumE5QLdMMGNCmmZuJS26ETG6t&#10;cpxNtCEz9+RkZSmRN1Hoqr1JEORNgdb4I24BWngUm3SlQ0NxqP0YERkaHuGWKTMhYhhg2SL4p+aQ&#10;Za1pW129gMgFyNj0BCKfajBIyCRiVsM0LWxkuyD7el21VOKA509i97CMvEc6x2EEQ9yNN0IwwBDf&#10;3ML8xSuXJ5xeNuA73/W23Z29b3z9lVSycHKYShylJVb2heDVp1UzsgzaWMNMIFfWrECqEiyj0xji&#10;DWu3OHqtPoiJzWxv1dtH+0eNar1ZI3vL8jOFbJ7Uir88pBFw+87tG7fu3b7LH6QASK34PhkSP4CE&#10;mFwzPrttRr9NYxq09W672ia1kkDa7jK7UCtX6HKQj/L6mWSaX+SfWrixVGqkVvzdbZxA3ZDBpnHf&#10;1GlCh2eEC/qyiZMXqj50wPnF9Y1za/iW8md6dnZ+eXF6dmZyenYiGCabjs7MhmJT8AfnllfwOKIV&#10;S8Y/OYVd9CT6ONMz816mQCNRMU6ajKLfHyNznI26fVZfyLuwMkd31SGa9s6lc8tzS/PI9POhUKZV&#10;YxBDYOWj/V1+B+VSgPjJqfji8hpt/lNNEklge6IFxia1+he/9AU2TLvaHJhIrUgzq5cvX2VG6e6b&#10;256gE+0+hKiMUtxgeeuBVJHZywfnfEwIk2wRfXiK1WS9Nq7Q9oIK2UWxRzSaxh/5oe/d3t7DLGyk&#10;a9HK+frXvrEYX33Pd7wPmOFzn/70/OY6eMyDazevPHcFL3NWTT51xLZki5aTwzNXp2lGCG3Q4jpO&#10;HjNBxtHeLGFnw5x+18ygj0GAk9mZNTyUqiWZItESC42iS6R46Ztfe/KxK3Cen377dxQq9XSuQIOw&#10;00viLqlrdQGUmNH3haZQDifz4LTgANAknukrNTtJX8DU6ZWPj/eNI4cJyUgjiJfO5oWVoushRERT&#10;v4mLaYeE2aS3Agw1e00r1m1VbKre+hohqccsmhVDH1kr/ilsjGhWCrCstw3ml5dLFUEdlPiNaAiJ&#10;A2tLH3GGgot+Pt3x8cG582cguXLmAQLAY4B5Q31DFQ6HRplfeonmonXOyBtlKFQXxnnUZ9c2vEBK&#10;JJxigj3uZ6HA6/R2nQk9fKu4DQo/VKl8wUEBgOEXOGvFs2WI866bmwnJFxK35EZKixxnaZIkXlXV&#10;uHhlyxfUlm+TFbQ3FRM0GAkWke2Rlh/JFpWTEcwJczQLfepyrmwxWFEQdiMW12qTRpDYHR0dkovw&#10;yiwwrhdGuWY+z7/OzM5K3iNomRBRiUX1AgSDETBkq4jBDp6Nw0I3ZzZYw4HJ1157g07ZoxeuwCp1&#10;eBm+ie3vbdMAR0OLwenE7gEaKu6wDQhna3sbJhyyZVa3NVfL8Nzp2Ao93G7nACajsRltDEaQpnAN&#10;mpR2qUhuUIlgiwpjNeQ7TZ6w1sSgw6AnOeDcXVtd5ZwjTYcnwFqCyAXPJpPOcPQOJKpyzooXpBov&#10;6E1GJ8mwK8WytK86XYpZSMUcpWL9SQLBF2LNQlOr7BwdzM7NwqJgZdL+Y33jKg96xBgTmNUzzz4J&#10;/I7e9PbhgVhod7tPPf2U0Gh4j+5AlBEUwwYeKx+ETc1kOAU9i432N9kY/wRv7NHHHoUWBR2K/+R/&#10;3/a2t/EIMqeZB/cfCo1MviRhJG/YWL6EXRgto+ff/YzVhWBjB2CvXqnTVgMb04ZPyU0JJiJapOdE&#10;dVeq3EX62uPq6bFIdvW66ULuAx/6IC5lQG5AhWxebuzh4SG3SHl9OqFNsB5YZmBXELzypVJseoo0&#10;Ufnh1KhtuJpqryauI0YibysSCE4Gw9wOjj4RA0T4Q+QwBNSFf8VJD6OO1cVT5teFya6zMrKErL/w&#10;HKtV4Qu6nMlMht9CjEMJKwCsN10YzE1GuTDJtAzgT8J5V8ftgOIBHh6CW6LsLwrgjERJ8aPGlkWT&#10;etAcijoGhHGjUdNZYOiJ8h2rFvDr27fva+oKY0PnwoWLN65fFzUgCiKbkM6cHjHJnp7Bdmw2Pj3J&#10;2kfO8eDwiGYKr7m4tBQMBPg4zWqeV4AdxHR6vTSku4q30gc/+EGSuc/91eefefLJGzeuX758iZjw&#10;1T/9+I/8wq94wrZ3/PBqpzY87/2QhWNCLxYL4hCBWJ3AM8IToFkDuvn4mWedIYw9vZwXJUZio4ur&#10;K2dJv4927tLyQNeC2EibJXNSThVOBz1TfGphfW2dXc8LaqMDnI+ekPfBgzfrFQChTrPaXlpcizi8&#10;sPTBhxGAobAjUJDyf23r/uHx0V986asqbrYefPIjm//r0hf2/u27/XLk61rX/u93vPtjr7o+8Htf&#10;++z3L2m51Pjkjz+6+ZNH//qLX/n5qzLzKd8qXv+DP7hmeerDH74Y/P8mXN8Oyn/rLwodFZE/KlVu&#10;PtURgw5IBFNKwS2iKhJrBbLOBrWpDlYo/8ueZOFZHczrkb0ZQLbAmURqhJiqZtv5PugzgVRydLOT&#10;MVBtLJG4qgwtiJj0dMTySFQAVRtBJlL1yFu0pC0g7k8ya6KQSOlKqpEhydfp28osp1Kp5LwgaCRP&#10;T4mxHkYIKTygljcbAij0uh43cucIaQhpjdVEhQ8ngZDNVYlwjPi1y2Q6dDQ8MBB35B3xj+eVMVPA&#10;EkBGgqUrJcOqkAtNfDIOBYmJsvK1dSIjO6xs5mY8MuJNekjxTDbBD4i8nxLukcl9ZXLMr6gUVLBj&#10;rJ8YWVHcRzXQADSgOAAsG4Tp+az8k8T54bBNRoacULdHAguWx1kG9gd2Ja+Dx4vccoSE8GVHlFos&#10;IthxanhLejLSmFT5KPdTsT+FCMv2xDZHGi8q+eZq5PkrROat/FjhkuQ/xMP1cwgDiWQJz3T34TZB&#10;udNshxGGcOIwAYtDBhC44eh28EbgjkKn4O0//OEPcykaq19VY0OG2hlxh/RNzmh1mjnFQaSY7pYR&#10;9FRBZxy2az20gmA18WHgNCA+lE/nj1In1WoDYw3cgrLJHJQLyhOcfVwOjC1FZ1kmFzp1PBqxZ+oN&#10;qul0ioTAB8rjx/NrlECZ2maFOjdody88epHesFCGMd+V8FdFbeAkvUvMBeenjU2NS0ZLdzpbT7qi&#10;DLRYxy0J9KepJPZrPm/EYnYRz9W6FJAf6AycP5dJetw2RiVpHlLj0XUSQScM5MNTkek5+4Q/wyVl&#10;E7CEzQDTSlKcTY/SB5R/VPGaNEO7Da7w1p1bU7OYk/RpzZgg2rW77Chkq5Q6MBDsqFzLu0PwX82y&#10;c2395qCBAMlRev/+zt3LT1yQdiwJamPcRuGtDa3YQx/ENHAQbojpdPrYBFwtD4VzNOydNNvNdL7Y&#10;GMlkgtqFyhtSMrwuKm9+UlsrcDw5oamMSYA0S2xRmxZCE3CLXIaGTonwi9gk6UciOEwpJP29EYVB&#10;ixJYJNz4SRGjwcPVwQirsHE5I1klIjvU70djMY5oGSGUeSKht8uPksOpn9FWJMcnp6YiLMv7Sp4n&#10;UgmAGSK0zUFF5GIjQ8MnlINd2a10R5wwbKRbD0WPNyUw2ay8O3uVRw+YpwYXmgwenyaTAMikemwA&#10;/qlUwhZGZu4QwWKwj76nJWDkpIe/4tK7AUvQiWEVkQFlC8WgxxufihYrlU//4e/9wX/7beLL7PyC&#10;J+Arnua6/SEEkZs3bsHloqsS9cccFme2lAETIqgRqrhgGmRiZG6xMDnP3Tg+OYZrD0kqcXoyOzt9&#10;/cZ1DOB4L4aDZBinUAD/IDoT7Obm54E1uCMIHIAm0hyjMGWx4r9HpONpQE9n0MFPn4KOY6cHxx8h&#10;b+UyxLKy8MFZCdqcAQ0sSbAadYI4JRRbjGRIrN2qWBwiNjFG9SMY8p45uw6GBJBQxELAgjDxEmR8&#10;CU8yJyi1F4kFYj28vmglyJ4fEXhJJTWjYp6asMULhWa9dw114Bu3stkii4rMbADIKO7b40alhU46&#10;RS217M6DvZNjxLAO8XjB5Eo9LKqpJoGSgM7/JhKnYHvgAaQ4oCFikEntwc/U61iaiHcA/ECbFR94&#10;BpNJ1yksGHAQ6EMNKbDwZOA3mwWtIboBYnHq5Yp5IFU5txpNbgJJDB/K5XW99NJL0stm0P3oWEn7&#10;BERBkRstTBATmTofbYhZCkMeI9TlZfacrio4K4xHrRThXVh+fApajeSAfHBNJpTv8PdwdJKmhSZq&#10;IieT8mPlc/HoWfBkZmwyOibcPZW9ycnHv/IRCJ4wK+Rsbok3AAcMFpOYqAAa0Omm10Ofusy4D/xi&#10;gwkbrsPDY1aXpu7NeQRbmRbh0cEBNAwMWFir3/jqCyeHSfJ7ekCJ4+TpSWpxblmmi8cAliHuW7lc&#10;aNcGLMvXXnv9+eef59BIZnKPXL3y2c9+5sknnzytWY5ufb7mqL39Q1ePK3ed7VmHlZMZV0ojp7iG&#10;drN4eEZ8KNNIbq/TY5+w+aGKr6ytT08vEttZOkgE8L9MwtAcQUSsku+Z7caT4xQhgWJPROxE9lY0&#10;WQgN6JFCz8DMA/aWy+LYWFwbVBpmcXyApyCjyhJADUb/bBzZlMeffEqFFP3g5IWP/27pXT/xHed9&#10;3I1h6cXf/Olfz86u5k8Wv+cfv4VnNR/+4S/95Jcv/t+//iMXPSoDQ+bqzn/90Q/9zH/8c/1jP/Se&#10;dfdbqNf/r5zqb76ndflUPiS6msB49K3gzj/xxBNnLl2aW4DSsxBkwCfg5y4xMQBKBPdDFH9kFJts&#10;plKvFNLHR3nQoRzEqXqpmGemCaUGRtDOnNlIZdI0NzALAoqi08uxTa0EKvMWOqvqWMWFVTXwtySR&#10;Nc8MNVQpogyiBQ3PlUekVDNkikj6kTL9hnw5hRzJOtkOHUWr3YUwRCaTX5pfYUpaUzdEOY8G/bXX&#10;rz+8t7W/c3Cwe3hymDjcO0oeJ3OZPNsZcxv+HB+c8H08JEBMM0n08A9PTxInh0c0rKEoAXMQpuBm&#10;sZ5pduMgTfeGYTW6lijLkJKi1sSsruCwlTJLiLyNH+YDQKgHppJskTqy0wMAg5zOvzIjoHm4AaLz&#10;kxQtkKTlJII0p44kOUNI03v4MODGXQ4GwuDf/AuCpZT8yN9InaoSJkKc5Kni2CaLUhQW1c3UHq5m&#10;xTsVj6M9QXxBO21xeYWeGzcdnREXsrk0FKiAJ6QRD5cU91xkZ2AT7W9vIzRYrzWyqQwwcQAlflqW&#10;E7iyAmfjO8RewdDMgVoOTTCwBGltYptJbIKkRnn6yiuvsPO//OUvHx8eEB/FeRGgOBrIF7jfRdTY&#10;D7eS8lGpZwb4ICMZZJqbmycCvva1VzGnEVkno5EmLr5IWzceINW7trrOEoBhDEtSqXf0+EfgO27i&#10;WI/Or6hK4u7CcASjgcnTI08oyBhL7jRldLBvBwSsZoNJMSP8vlHf6PJCtOBTQAayAYqnMilkZnC0&#10;wLkRdgtK63TSjQO7fmBABQ7uKW+tejoSCQmi8hECbkoLxOHoaSIzQ+OZoUqUKUHuODl4kB5fAOJP&#10;rVLs49ZeL0F44UnNxGFTBMCt86U0yQbwaL5QnIxgoRNqYvsDhkWoponaBwGWXpsrYOHCNBRQ+wKZ&#10;I75ythGnUBuiP8jLWjx9k7OfK2XwNIEGRcAfmSFFQSdmv4jzjCJzDF1mT6aUnowB9SPwiIOpiyVC&#10;OUvJzhIXBQEOVZnaE3RKJsab8E5kloeEktAvY3bf4n5qkjkyE2gw9coDs48pBTAlw9iOaZRxiIdj&#10;B5FhtU9Vq5F8SLQWVPklJSzexoMBy0Dm4DT/ZlSxFaKt0ay05StqC5L7y4iN4jBLW00a8cLSEr1E&#10;KmMKvi7aZcIEM5Jd4Q7JWmMx4nKlTbDzRSVE8wslJ3Gb4WJEfV4sZvnIfDrenUqJtcHHZLdwMsFo&#10;5n0GpREsu0q/NOgMoCrjjIYHBjr4EJtaqEfKaLbl83/5l6ATt29cf/Yd74Jq6gn5iwmYKyOL3YpQ&#10;k8vjCMUDupaRktKIbjgTG8MhN5y0Hh15lq6a7cqrmqZHmkWjkM9FGGXWDyoOtVQsGmcITiQiu13y&#10;XT56u9tjTXJjIStwwTAuIE6BWAFWFQt5GAlYoiKJIrOHkN+7vUwqxQkKcMV9IzshleK8p0DhTami&#10;eHeGsAgNYC2kmHzRNiWGINeOrsDSyqLPD0etA44VnZqhIBFTPETDxR9EjJDZQdqyJEehTiWvohAk&#10;USCVPDo6IkVhs5Cs8Cu5bPXBvS06G2pdtSnI8JA0wzsy8dH6FJ30pCCNMoJC/46agX9AXAh2Escq&#10;lypTimLKKcMNUg2HJsmEJF1QQZN1y+dyW0VODJQoXyom06mTREK0Z4c4Xuf4RT4aPAwSSQ14I5Rr&#10;o2pgY2STrLDZ2RlgJG6GSuB1tFm4Yzwq1mMAKefBABY/32H9KLM86dPI0oWALIFXetyqwU6RjfWn&#10;YK8kQ6xemXvqi28ulTr3mTflQVP5kNlTmPHRVGHjUIOQQrRnd/Oy3CVRgSPdZ2yiUqZ9r1qLYqOu&#10;JE7QVZK7yuPgs8gT0enCURiZzEaLL6PcJpMRkj6yQ5ARcYgjLYNxwYaE7wJ0yjPa3NiAdM/G3Lr/&#10;sFZhLpU1ZaGxTpcNTSMyLWbGeFNkrsjykQKymEkc2QjSNmUU/08+9ScbGxv4slDWh4N+j6n6qU+9&#10;OXl5MOVbPi3shM2r1Dzims3GV4wrdhmoLHizw2X1WALeCHozTubH/eEwTj9cNYGBtg3bkD47qSYH&#10;Q63Udftwl/HzrzAdNfaMNDH5wm/k9KRcyo56zYDLPTc5gyfNqNUFQFdlnTwf9X/Q5TFsbJ6ZXVhU&#10;uY7B3tr6g9+6vv793/tEDF3D/T/9X37hxXf/zz9hv/X/5B/5SY2M1br+Wz/2y6mP/uIvf2hZIHe+&#10;+rt/9PP/5Lf186vHBc8Hvuv5Wabe3voad05e/sNf//e/8l/+8LN/9mdffH0/13PGZyad5G3jAace&#10;cfbvAl3SrftWyiWGDZOTWJuf2dy8yCDJ+fMba2uL8/OTSMLCoQIIoD5xDnZObxLWlKGUURw1KDDQ&#10;ozs8OD06yJ6e1MsFkjDq9lwmwZudniSFecrsMzxThVFRhhBzNRWVvxVXlXmGajGK9yIWhtJe4Btv&#10;Kd1oIoao2BCXCVbijGRnrRphy4jNsU6vBFdDkKo5RTfPnQuEw75QcGFpmdbhM88976dBsrzxyONP&#10;kJNtnDnH9OLcwnII6ARBjU5veW1jGku4haXzFy6fOXclPg1NyI31tY0J3Ng0CDJGgZHJ+Nr6WVqS&#10;Hi+0HmYlJ4GPMc/2+cMcrG5PYHZ2MTqHCP8kLbno9MzUzJwH22Z0l3wMoU6vrp3ht1DV8MIpi0wR&#10;+30IhLq96g8eez70ZN0eopmoVC4urAKBI7EDMRrfBxp6/B2Emz8YRFJqYdftBIVh4ULpojz1TMBg&#10;4w+GD2RDwKgQJEiDyHPEUEHgMYRthaqouvoylKBshY0MmwlH34KfNyoWeL3OcVW4ifGv8DBZ+QK5&#10;qVKNE1uMARA1VKRnwfVtVuNv/MZv0Hhm1124cIGdf/78eRgcBI5+uwPNjsF1rC04yGXgS2dxBizd&#10;2siMP6WT8Rwp4yiWjnYPhuBX0lRiyGuF+aPdB9t4HnIQcumClYoEjq1SaHiDHj4Vs8o6A7KoMFWg&#10;pRkef+IZltPx4Q6KAmSC1XxxZGIIP4KEz4RTIA3eulUdLa7FuQyZekWdQ/l3cN4wZIcUp1UWm91g&#10;HdEnZvEV0jmE+cmgUX6DN6AVYUw7R4KI9OO+3qCAwNc9PjNFALKamNxWokqSHcos+v37d4I+lD9E&#10;Gq5ShBKon1+YyiI5X0AqCVB3SMj2eYNYITmQdyVlNVGGlmxGNrC+O2qQQdJwIQdXA3SyJVAg5Hhg&#10;jgk2JfUQKvagprSgRKzSyvk91Ft6s6thwJfmqG2CedLieSFpDLzphpeHKD6IBY+ebqGy+WMQr8fL&#10;UgaLD5deBrwJ6HxwYZmoXIpnDNuXMlxAJtmib2mK8q9g9UOkqhmL0Cg9WspPmkV5R45PbteXAhjx&#10;Xg2mknE5YbZidGPnNOKleDulriCpFQxQbT5cHBn+bnbFkpVeo+rckdVxavJuXLOGr4rVAUAaT5Ol&#10;YbLs7x6cnpxa0aKX4XOX6HPiW9Hv043iVTmkmbpXXMnR1sOHYnvCv4n2NBtJqGDUvTABjGh2Qgqs&#10;MDth2E1vk8PqhqjdVn0ef6/e4R4JADbhWtrcePWFF3ipD37P9/Hh0KexTjjpE7P455fnxC3Oam4O&#10;m0bsyIZWxk/UQC1Mvo44xqhJcsSOIX6BL2oovfTHvRPRyTDwNo8eRFaK0eEQtQVSB9KpcrXGpIPm&#10;zceWIy9kcnDCbefsoSXI/ZN6acLNbYE0E49NEZWxqkMmhU9GGsVtZ72DzHPqswWICGSaLCRaWFBk&#10;SLakzmamOxY5c3YDajiRgRSHHBmhCe6n4DNg4Az3ccwTbk0WwCtOUFoGsMT4vzShDhgf2tujfUAg&#10;4np4QcCnxHFWvJYV7ZL9KwBSMt9tIBCIR5kwq9qM7bXQKsOenCdLB8H92BOPip6ISEBJ+4Dbw7MD&#10;AeJ2YdwLnAdyxkgH4YrxZuBwjBnAjcif6MTgLUOkoPYh3wGhYf2wuTT/Y9obItbuniB3ERlhbDSG&#10;A7DnW7duC8KN8oV4KliynNy0ktk1avYCXZy5mVkyY5YTntwUxMB+0us3kx6RqiLBD7lKyDGSA+lt&#10;3Exhc9tFqp49zkAiMU3zz+Y5YptHNkzKJdUqnEtk5YUJJjmZNojO46NC4IvPCMsTOJndqtoCfUnO&#10;GbCqtfhJNZTHOBK93y5uTp2+gLUsCahXLEUC+yOXHmXHUaPyh6fDkRujugpNXrl8WSA6J7h3n3wx&#10;Fp3JZ0tsQ9ByGRT3+ukP7O49hIUmyE1bFFypdNABpBTfergNAMNaeu2NN554/LGXX34F7atcx/Xm&#10;1z97cJJ923uf3C/d8A9WDGNcR6XXqQTWpV4Cnic/CLojCCR2dC2vPcBjIt/GRYknhWQDAI0m0cfc&#10;28kOb82wqwDY1XId4EcdVtIZJBJw1/LlQjaTiCEKjhkDSTklEPQj5rn+VmolXTOLdXJmBgkcLSHS&#10;DxOv/ofPFt/9vR9cn2jd+G8/83ONH/rEP3u8+ZXfurP6Yx+9GNAPcl/8Dx/9VefHPvFPnpsUqEPw&#10;rW/+xx/6363/8tM/N/+l3/zKyod/4Er4LfBqnPrSP/+et//i7uq7njw7E7I3bn/2//y//iz8nf/o&#10;UcYp0n/9M089+ldzP/r3Vv6GzEHKhaGjWDv9nS8tzPLFg+CJk3ItLy+Dcj333HPPP/WO977t71+9&#10;9Chi6LTdIUIxQCr0eVyG/K659dnppThzwIwlwXvMpNMshXIxy/GXSh4BdCkFwQEFOOucJJxHSdWi&#10;+mhCcVXMLKkQBF7kABWyrOAyqvMmd1FqKB2zrqxqBLk58+UPrmEsU65BZl1a4BpiLQIZiNVIlg/2&#10;RInIKkXw6M6du0dHx7w4GLMSs0U81k6zm2UudbLeIELt6HdmC6ury0QPMB4FupMQki902UG0xcnt&#10;uBIxe1ZzTlyn1NEs8nanBouq0YJiCJuT2knE6rhgNYgKoqZUqXkXGQpW+CnkN/7IX/gzot1GAQX6&#10;brEz2ceuZaMxwU0kkalGaL6KDEyPlB9W2LIcDNIchF2GMpX6Ej0txQUUwUiZshe6pKbuJmqRbyX4&#10;svLV0Ba1qEPrf3LvydGgXJNEQcoT7wTFpVMOvELuVJazkgIJtYbDjqqI/Oyff+xn0BPGapaBVUbH&#10;CD67D4+IQPjCPvv422ZjC4l9Whie+OIins6eqL1V7umdBo8XsipnCuJgRqT+0d53Ob0ue3DSNx90&#10;eh88vPOuJx+12p2/89//aGY6UqvKomFehzke8HzCem2QyVV7hpb5yfd/l97qbnVrif1dHnbAJ8T5&#10;J5+6LChG1zoyuRr1Ub9jgLg3FVmcMPvBI3V2IxWk0tG2QLCACwkAIX5RA+Rx7D0704o5Kio8Vur1&#10;dLWVqPUS7sDwK1//zITTaXaND04OKBWOD1Nri2enJ+ccsDxw6OsZUWqBHHZ/696NOy+FZmx6O9ZM&#10;lZ5eVszdG/cZomZZAMFtYNAAAP/0SURBVDkEgxG6nyzgZgsNsAkabgyc0/zjkCBCGyc6obCNsQLW&#10;qowrGsntzMaWOExe3bj45Lmr877oRmzRa3bhc326n3E7gmgBomMSjS5DJRfbjUHb7GaXILxkGlS4&#10;ATAm++Kc1WijQIn1AbJyjB+anZZcKYcPcHfUg+nkRricUmakc9oc9IPpZNBaB2NjLQofUCZWCGOk&#10;03b6ud1C1xqE387KYIWZ6WcjXESmM4Bu7pI2zZgR3Q6NNZwrZGiV9U+KNCAfEsAG09/h7FS8VSV9&#10;pEcuDRLWtHS8heaO5poY60gkECKFrEqWG+tQcxchOGhOsdCkSF/g9fNPpGgoEdRalW4DFz+vMmE1&#10;I1DE+1Vy5Ygv1K61Z6LTQU/Q68LD1AssasB7oVZFrFOuVlJGam5MjXG21uMTOmrqo74Yhrh37t5b&#10;mVvjhLt6+SrvFQtGUZmajc9cfexxKih8NBbmF5j6ohiCf1RMZzlZorEI7HWEvkFn2LRmrCMMIlzJ&#10;kMvA0MvkU9RmECcRI4VgFJlG9t9EhXZAZ+zkpFbnjAzffnANciB76/Vr109TWfJYNIup4znvKYuA&#10;VQFmqLMohsjDgBaUlXKj3a14yaF7ZtoLCzOLjND2ewa73ZsrFGFcyjNkiFV0zCBCstgFViFHTyaP&#10;gyHP7FxsZ3/r7PlNNjUmZSyeeHySB9CqjkOkPvDjBjwIYy6dB3w62U+3ap1UIotqBcO/n/vMX+YS&#10;lWyyDEFnbXnDQYZLrUa06ovv+Ox0FCh3emrS73VVivlWg2hIsWwgswJ6lmLPTF6FXq4ZUQCGec6c&#10;v0DJKGrLY5Yi1aULtJ1rwKzU6cAREtR5wGk9FY9ykc1WBbTaEwjUwEXrFbvVtDiHr4gD2I3+A0sK&#10;3y6IfhIgsTFW7AWpHIRQQulTh+xdK1eX5hfBliFNJk9OyCph70XDEvRzhVIGV1CzyeFzwxAlFaNZ&#10;1kKUH2ZGlylUIWoooVwROcNskPkExj6UqfOAjYzXFgi0w2ENM5MlCbcmWDb0+sMsS84QkgZ6MVR6&#10;AIseLx5K5mKxzHQOaUcsOu33OnC7YOmgDk2/EU0GFKPoPpCIkOPx4JCNQCtDbgjG5IIYmzlGEJSP&#10;hHFn4h2GZpuJ4rZYLTQ79dl5ZJDcuPaiogdUL2OYgnWBeJnpKlKowLXRHkc0JCU21i3UFRMOb8Ab&#10;6HUJQwZGOCkJmBf5o0/90eOPPHbv7j04BiGG4A3lP/uLG/6LDeCr1MlDj27RMuj4Pa5qt+KOTLR7&#10;Op9vcjg26erjurFtRKnf7i2WS8hzTU2Gn3/qke39Y/qVnOdw9znFitmaO+rOF9rDsYt9bqYzAsTn&#10;dtZbNf511G+7jUaP0b4QmNdXx05IaCChuj7lpRLjGzD/gtoSo/C4HaxdvgxZ/q3sylS+8/u/c/PS&#10;R37g8uDLv/jz//nsz/2nHztvOfj6r/6p/aM/9VTccPCZX/jfvvD4L/BNtwY7ta5/4gf/2c3v/qV/&#10;//1n+luf/sTxhR/+wLr2T6PdT/30R7/wyO/92e//z9/x5BNPPf/e7/mHP/Te87GFuRBx8vhr/+4/&#10;vXnmB//p87Najqa+mjd/5f3TP137oMq/dAMctBEq1N5mAK/pb0Nd3065yKSpBKgoyC83Nzdpy77z&#10;ne9E3fHM2hmXxY39fK/ZyyazDIcTXCHUXnniIorTU7NRjm/4DgDPjE9Virl2vZrPnJ4e7pVzqWol&#10;X6TbCOEcRxOTbmKCsYwhHVRa9TAxmdJhOUIJR0WV/cd0D0P9CJWBHWMPwaQWy5vcoc/hwQC5gW1I&#10;RIc7BbyGowrVrMyLIxJIgk6yEglPClWDhi2rigRCBFAkTxFf5bEIWVGxQC1Qvm0GPOFY2YxI8f4k&#10;OGBdbTI3EGt55Hw8lfJID0T+x8hvI1jBbDwSEJwPDBKxIcdNZt8FNuAd+yNiSU8/7qDlBrosRwtC&#10;r2OaDiRNUpIr+hSv7phwMYmPOzhnCQJGvBMplUiLiuyqeF7zv3CCUNYQYTY+DlKLIPxDUbZTOCOl&#10;HGmrNFVFI9dqo5LRW6LAVS3U0TjC0OwlHhA5+2PQF60G40CEG8khzXXCK/M4mSOpWU1O5vwoCriB&#10;jCRCAmOIHb0SLt34T3/un/wNNCtxzLC7e0w7uVor475OWUkI4RNCdWrWGH/nBXQUntwo8X5yOKDW&#10;bt+7C72Lr6WlFSA5JOO2dx6uLc5YHPZUJjc3G2O4hUdIZ/C1N18lS3jq6WcMluH11+8guHbu4lUI&#10;1ChWHe5urW9u3r7zpn5kis6EuD6gvw43Vq+n0Z1Ppr2REKXy/OICARv8AOibgEvaQU5GmCNpdhm8&#10;3G4E0Egb3X5ntVvEi0D0DvJ6/pVbiVJ0YNJGixgx6AhSUjyXAWT2MUJu3HbSmk6/1h2UrQ5aA8LV&#10;oE3JJDmDZDrLSNBq8hPUCF0OC8Wt2chYFsuMe4kWv3UM9UeGg409exu3zGobGw3WMx1nVuqky7+6&#10;sCSmbFKogX/Jh3IFIN1D4jRSsD73tucRw9Vmx8AXYOHg+80DBdpxBGygIOiyhIKic0hSOUSeHCZk&#10;v4+UKH1ghIhE6R7GsBH+rK7d6vF00RiHewHqgHCO5NBKN4X/FSFd0tb2yDghjkccF1JWioWUjDUo&#10;GVDxEYKSBaCEitaoyCITIGCgf8sggj2EAQWnIRAL3VWAGeXeKNmb5HDSEtR4D7KjKNjJgJUqqWKq&#10;qE4JPKElXDbhJ6myi38lKlHLiHDQEAtttI+FZkQqBtClXLStgDT5YhFwRabGrNb7e1uUU0KFUYxO&#10;RSJm2E1RZKzWN6694Q27mbkI2IWFu72/7bZPkNCL8ac/QObAK9PfnJ6ZRQYaZIULB+TDCMQfDmRO&#10;kkDFtOHR6ZVpdqMOgRYcsmWSxzwmneIjrq4xkIwtYBEkAG4TMAWBKZPOEo9wQydN2Nu/h6YlBy3T&#10;SRSOMHk413l03AzgMZYitwLbB55KHatyB/S3MUemWPbaXOM+Vjl9lOs4d8nJCFvgkkRwke1W4lLc&#10;MeAc2KYQ78h0p8HxlPXpg4e7Pu8kVk/M5N64fhumFGxyRJdoaVFACwypJCtffPHlfE4ABvqAGhhG&#10;Z40eHw1HnvjB/l4w6OddcMjhQbLYAIx4IvSjxX4Urokv2KgxZyd9ax6f1uHig/Op0RMBTn7iqcdB&#10;6PlowPDgXsDu4VCEjifLKpcrXbv2JvUrL4XXHjeHHAWxQ5HqQHc+m56ZjYPhwd+gCKb447cePnyo&#10;kMIAKxSAis/LI9acJSFFEaNYw7wgFwO9gWgem47LNrBauclEf9Y8rV7Mp/mkTH+TIjFqR1OY4Kr6&#10;Xt+iYihjTdV1eetLYXUWzQNe4F0amWrag6dAfcLVEkOAz9WjlxIXNAEjsEgkOj+/GI9Pi7ykUZz7&#10;mEWQKK20v2UET5wtvl0fE3rpLsj8ClfCK7MFeBwQlehP8l7cUj4R9T03eW6WCQYv4Jwonhhx14ET&#10;2SA4MKzOr3OR/BifmoN8KhqZjk+DjrPaaYjzpIDr6BbCAb17+wF0K4xN7j/Yesfb3/Yv/sW/+IF/&#10;+A8rfe/rX/nsaSn7zPNPbleuuzpo+S3jS9fodTgHmU9lX/t8nm6lc2v3Nmq3a7Or+AjRncDE4LFL&#10;l+9t7SJzQYFjxyPJbk0n4AXakB3qtvq4Ds1NTwfxlmg1kO8soHGQSjLmGmAipFqlGyjnFRgFlZyQ&#10;YzWgQZ6KLFOnY/3qI1rbQb5M7cMv/vc/97z/R+LX/tVPP3j3//nP/v6Ca5x57T//p/zzP/We2d3f&#10;+5mfO/3Qx/kmYk6SW+38/r/8yB+s/ZtP/vhjfocu98q//53RB3782Vk1Sjg6ffFXPnln8Qd+4P0r&#10;OLXLEhD1U1Irvhr3PvWLnxt+6Kd+8O+Q4LOv/eZ//JPId/2rD9GCHOb/+mMzj37h3I++a8Vp0OX/&#10;+mdmNj/yFefz3/nYtP3/L6/r2ykXmCUoFynXysrK2bOCcpFyIe568cJF5m+o8RCL3Lq/TVpEF54A&#10;S04ATS0yFRP3OqcrGAM1hMxEnDTksxnU79Knp/dv38uk0OdsQ28i9hLDmxhqw5SrVuFUBPEwzefh&#10;qpJIk4izawUJE+sL0X8GEhQqheh38X1pd5DUQxVgdUnFDOZF8BKTEDXFqE4G7Y90wXrdgtiunzCg&#10;QyQECSblkSKeClv09BAv6imlPJkcV6IZ2rMV3vq3/y7avtgiDeAPCHOX/Y5eDGwQORfIs1Q/VtM9&#10;4Zr5jJA6lN4FnT18qCDzSCdauy4Rmv7Wl2YqpKYsFfdXFGiR9aFZJJQS4GRNJFIp1QnLFIiI7yhJ&#10;QoQrEZAj0OGhwlHNBwJbh1HShxpGO/YYbLaYrpTy4FUEInqzxExuoDLdlQvj4wv7AI4snE5x9dUb&#10;f/bn/qmadiSNk34b6x0ZRp4oVJInn37OHwzAvkTkgWqrUSpPhN2tUnd6aT46Oa2NxtAK2Xv4gGaD&#10;nHP1BsmW0266f//epc1lXnxrazsU5nu+HvIM+DP4Pc89+3aIU7H4ZK/Rh8dNl5X2GDw6eq3Eapxk&#10;IWk+3LkrIzsur8XvYo+JI9Jp2uwWOu71mzcI/QQ+CBknJ8fo3DAApQQumeO0mjxjD7ZxMOOkaxag&#10;/Qci2OM40HVdRhgwzDB0PV4wN9f9+3fnF+KTsUAqsYvqMfJIhTJ6FofNboHfYwUwSa7mMmQkgh6N&#10;gQaR10pYF8etCkMEjQEjpS1RUrdhgu52WH3mo8Mj4XhRiA4Afkc1ciy7Y/PM2ZkJOsNBBsEFo+yS&#10;1gp3EX3V2bl5VgAYjHiAE45RK9IkzPt0iIpQHWSsXd8FhYIigzc2Jy6rHVsFugosOFhxrGht7Hzc&#10;YUuY0PghfSYa2ayu+fkFDkWBK81WxMMQr2JwQgAkxkAZfnNaOW5ZDKQ/0iZU7b+3sis1Dixcsn6b&#10;7iG/NazSB0KomCWJPe0Qmg6/y/5HpU18I9tUGiLrov2Rv6ovBa6KHLyWWWkHg5J00+N2R1UnTJpG&#10;Ux1gsmuBl6nkRDRBRLY84joqZqIWtjGZByQ5rDy++cJLvoAvNkufJ8ZxwsKAiki/T00USrcU7vPl&#10;y5dZG1sH94nkQeTYosHTdAL/E8YRyJxcCCy5XEQfMe9k+ylRGY00KWsmHCylMK0bodPIOUiLF2om&#10;NH19n6l3ayDqCYUCPB0xIS4VQblQPYCweHBwePECb4t0WW9ne7fTQ7ezDTF5blbcApaXxN6ViyS2&#10;0jji1ilZOFpzdQZjAXJk7mJAIe9IJtKIZWA6KupFBvbtkKQN+zDejrvEZZM08GsPHzwgXwVcJ09l&#10;9zHGiLBtqdhklmt/73h35zDPQF2x5vUESa/lfTod7g+OvLu7JE9IMcToKhLl4chzhDMStbG6iQAE&#10;6LJ7wokIJ7cRqiUPBZI97yi8GQQkocUGAm6n9+jghEcpHZ9vqfOTcPPsCN/k1dRgVGXQ+dkgL7/0&#10;KiRQ2lu0ek8TyS98/suMEjOIsL0NmfZQpBmwsjE74PGwLqgusEBgUSkk38DbwZUFbkH2k7IN0oSW&#10;6PCm5HN0FlSvEDlyRo+lm0DuJVKoRtTICnA34AkQT2kfEwJ55eWlJXHda7VgcBD92j1hoclZK1wm&#10;mdhSaf9bAZoXZOOzetV5M1bC65LAaX0ZCjxyYk5KGQsQqQuodXjmWGGyL8wvsWgBX9WvtL7w+c9T&#10;FCFVxS5WlA7xx6QNwaqW9FR8C8TfUKPZSvkntksOwjTNVu14gFvGLDBkOMjhQb8Y1HABxA5tTAxK&#10;FgNgfAy8jDh7lpaXoWQxDYa/JE8cjtrB/gEzxaoX7xnr+04bWekk++7FV14+f/bcrVu3RDIeZymn&#10;8c/+9DX/xeaqY6qbuDc2rEzGgnomvUX6nIJeKA22sa3er3Azp8PTTfx2DCac9DaXV67ffsC8NNdM&#10;5wKaEJTBbCbThQc2GCez2bPrq8J7R4qPKW6XA8e7DnwJjG85eSC/KWVgEC3+r2RXKq+ixUJUIl87&#10;e+VRIR69FUqGueuf/fXM7MXsH/zy8KO/9S+ewRra0tz61CffXPj+p3p//H/88vh/+sS/en4S/JxY&#10;k/vq//Gjv9r/2Y//m783x4q0NR78/q/eWvvoB66E1HDPhLl77Xd/5eXe2uNX1gLAM3/zNU699Ilf&#10;vrP8Uz/63m+rPEjae/TlX/q1raf/8ceeiZt0neOv/favvDn/k4Ju6QXq+pW/2js6aF38wIfO+L71&#10;UuPWa//2ue//q8jbn1l5i1//t97jW39VI3LypUy7BeXCUOHM2bOIZTCce/WRR86dO7d55gzLuFYq&#10;J0+TyFAV0sjHm4cdUh44vKKz5vQ71jY2qDGoBonZGD7WqkXm7MqAqIUiDHTMPwi9rF4WKtqbpAJE&#10;ZEFhxIotiQUns7TkKIjC0H+DDUwzjo6cTHdK1iL7Q2w5JDZK/xv8XtAnGWmSITzudCqZeOP1V7bw&#10;dbn+2r1br9+/c/3urTfu3X7z/u1rOw9uffGvPvMbn/iVv/+hD4u8tNgAS0dDdd7kd9XrQ+fH+onC&#10;SuzMya5u3LiB69Oj9KwLOYSKwsEAJtAgUzVMLMzkYVTBcCIQzgS97SD6CDlbdG/5hAQgto1MBaGr&#10;J8RB/ighuj5a1ij3MVUA8ZpNEw4FyAVxOOXRYtPJ31HV4JaVhP8KMR8aFAOtjMmWk8kTIHLiM85U&#10;lTpxKwvM5A9PcoiWC9D200DeIO4Mv8IObzMO0KJIZXgZ769WJpXgm+DTxo1z549RpEjgHZ7GUJPJ&#10;plQ6B5GYQblLjz5KJkCbFTdXmJa1UsHisnZq3SuPP04xTCDWZhxwCDtz8ZJK0IjI7RqiO6nUxdU5&#10;kpK7t+8CIAFL5k+riOU9/cxz6GqxyNnzTr319DSNBeXd27d2dh88+dzbkQK7//A2PRGDBTF+d3xq&#10;tgtj1mi49+o1Ri+4aTBpwJN43qxIQjYcFO6uDCIBwXfMetBpu1jVEoKpWWGVsipaWcwDm8G4T2dj&#10;mLPbqegHLeBn5p6RWqZezC/OThGmOY+T6QQ4oN6EU1iZ6E8YYiyCBUcfx9yz9yAwYPcdCcCZY4IP&#10;KKtXk/lbEWEqQ7nXU3JYRra+HqpyvFgrQj1gABeFwFKhTCiB9MNBLvG00wWrQ/MCqXIyA7LYVDZZ&#10;a5QmPE5pQw0GorFWrbCC3aPQyNqG6suxJj2yco0ALR72XaaxWgBXLHLyb+lQoOTkmFpaWsa0nQIa&#10;VCA+NUPyQU0JiokCpHC7FLxLx6dfHsRWaH51kaMFf6KH2GjVaVopxyVhtIsyWl/5DUvoF6E8s1ds&#10;wMY16KZKqErXpy5QhOsBYAYLnq2uRUfJrqTYkJ0jQK84qwtwxfbWKGjCnAL8x4a2Xue0Bo+V6ly5&#10;r4CUTDhxtRQRDQ46zDFIniAqKbljRih05VqFHItLPHP+jAAJ2HIzzYRqhlCvdBQoCAqQ8UPwQvgA&#10;bKPeraFebetDVrFVmiVJ/nBE3j8kNqClyboixRHGdw+NCW2mxHjn5q3/+pu/ubSwBMoNyV3xG3CY&#10;MevMXcQ+OsgOWAaIRhPbRPAGkJDWL8hrb0gewFrgMbHPM9kj1h6KM8igAydrk5LaBbPbqTSoonhl&#10;ChnyadSPVKYCLDFmh2KuR2ZGWODBwkDj+5zfPBgOQpIzygagJiKJzTrBdmemhHtDBclQHlPt5RKN&#10;L8Y86ZpSJU9MzwB5MMAru4C34/4oNX/m72p0iPjg5N38E5E9Hp2GQ722tjLPb8wJEZ55XpJRFhLZ&#10;Kj8mFG+l4AA+hd+nll3xyPhQmlAhYZppE+oKJL/hgU3FomQSMMTSqQytZ9LcL3/pa4VCGTIH/VV4&#10;XIo72CfiHJPz7eyQwmICzROhyyZkEjEgZ4QFxmeRLIE8hijKv5LnkVrxpuQWYpQEhaQlAujCimO8&#10;tFYlHVAolI5lQLsQshRr4/BonyUHACaDq7DE/H7QWc52RWmXL6XYgsHOW+0g9QpCItT+SY5k0eOW&#10;L/4O75uKWcp9QQoAoWVWQxFDUC5ovfH6NWay9vb200mm+UroKqEUKaU4BZw6ZITboR1cDLuw+hH7&#10;kDUmoIIsCQHJsM+DaTcUcykLAB4HQAep54Cf4lCSMy6G3+M+sGI58Jif4IdZ7RBnhQMqq1xMRQE4&#10;4S/zY3fv30XCmBbwhA89ngRgCXu5UKy+813v/KVf+sWf/Mmf/C+/+ye9UvKkkHrfvOmP/7jtcwdh&#10;AVdatarcWxPNSoxvnSa3w2uF0kdAS52kPv5//bv1jY3nnnr69oMd5M/lEaMHMexBKQl67VPhySev&#10;PhacnLz26iuri/NGDmwMBAnU9RoIM7g/fwesI6nifqj/VXkVPS1UDe3W9hBzA+PVx576W1mJvrnz&#10;+U/+21/906/Zfujf/e8/csYrXPdx8pWPf3Fw2f76v3nx4r/5pR9T30T/5sZvfOyH//AWnm67N2/d&#10;3d07zSe3v/BC9Znv/i7tB8yTl99xtv+ZX/zH//qFzuqFyysh+1t6pOPWvc/+b79Tff/P/4NH3yJv&#10;qfcvvvk7//prro/85EfPY4RavfupX/+94Tt+4QcvBXAGuvvZX/y94bPv13/mG5bv+L7HYyI6y9cg&#10;8/Lv/twn9R/5X94r+Jb6GnfSd1/88l/9xV999cXX7+zn6zpqvglpdQyKh/uFrhH7COk1auO6PD4C&#10;FtuTtACqn8blIuV64snHz5w5i/coZ19sLprIJLrVHvNrdCewekQ4koR+whNkCBrxXpLW00ya9UCl&#10;oYjLI5SoMylY9Tup0+NcNsmURFNN5zFVA3uZ4T7m5bOZFK47yMlxrsnMh7LHAV+l3Kdo0WbAOZ4O&#10;9rZef+Wbe9sPum3AFBmao/CjYKM2EKuLCRi/TB+5uHKw0nw2xaj+t/9k06ff+pPIZTAtPGKwUCVC&#10;Ek4RmbI7zPsH26VChhZ9MZuqlIrtplgBCZrHRxU5e+AI+NB53p1Ukj84NzNhiAgertWkOqRZ5Dug&#10;8cjD8uIc34cH+yfHRwXcngv5vb3do8MDxjkRAecnmHPkKGaFwyoRUcB2rVgk8qURxlTC2pIy8M5o&#10;UkAXhoxvFj6rIT49w60QnppArpICibgjz1PFEq1qAxfgODRurK4Wc4xy5154/drW9u7Wzg7hGwbi&#10;oN2yuicY9BBhaKeX7Jm8aWp+tpwtbl68xJGk5Dl0lIiZxMn8yiosPCbEkKs26ahg8uvTIUBK/MBT&#10;xcL9rZ2QP4LE2eLiSi6LGa3XafcYO/29o8N1QqfYu1g2Ns+GwoEXvvY1uFmXLl+cmZ6Xjiu7rtVN&#10;7R9lstmNheWW2CFWGCSj0Cd95YwkhMnkDsKA1Z4zZKNtR06gacwQp1plJsjHNj8VlMAo7X7NYG03&#10;ai3jAJkIN+c32NPDu3crlXrilEHSNGhND3EC7g791dGQIhs4j8/o1HuaI1iiOiATjKF4AO1BLRz1&#10;NUBMSj1gDb1T36l3TQPzuauXJoP4r8w5XRPAbOl8ihCfzZaOUukSIhcTDpxwUPe5cfd+bGYZ1eRf&#10;+/X/OL80M0bpFXpoowXUwcpgO5j1VtPIWhtlT47ZJllGpVmCGPpy+oF5OICRwIHpa7Y7lCnTU1OX&#10;LjyWTFGu7MMshj8H6guGHAmESaFIrZYXV2an5/y+QDFVtHlgVTdEL2Q45rkzOj8Z48dMrEaod4R/&#10;sVgi2TKTgw7FrFy8C5mY1xm91IbjEZxIWCui1esDimlUmvHYtNVsg+wFZQeKelu8o1FtUair6gby&#10;akJzETImh7HMNsr8ICB2s8lBToYJ3ZLchoIWWhW7mX8kLsjog2o2mrFYFAFFIQhw985fvHDrzk02&#10;zte//nVGzWmNCTVbKKKijcnrkjoIc5OD34kQrKnULLqNHlQQ+TvJGb1YBHtQSQC7griNqQutE8WD&#10;ocNi/Y3/8HG8b6+98cZjVx4FFgfhg1HAOCbTYNgTIAU+KDFv0v9/yXsPOEnP6sy3cs6hu6pzzj09&#10;WZpRlhCSkECALIzJxiIabC/gBWNsbGOcsDA4kLHBJCMjWLJAEsrS5NQznaZzd3VXV3XlnO//fDUS&#10;4F3vvfd397d3vVseD6MOVd/3fm845znPeZ5MkR0Bv60qFOMdZEDDO4jIAZUogt22tfV5QgcqRIQy&#10;9HAo7foOTkpgGMAwQoSF+QWxuHaoIWQTLVF9I/Ig6SLKoWpMWLYVChPqAcrCgQDqh7gtfYsW+JXY&#10;NhQpBSKLuLqyBrzK14GHydnoyIJVp+hdFdC2pFGasZ/aO86wMNrsjMCEZG/UvzqxtlCa4xgHibpQ&#10;JqxRUC5QdcbXEktsee56KF/4PBYoYUQj0WbAQcC9vhoKb8l/QoPlK2IMIqatUPSkisqJNzM/c9fL&#10;7uKupy/MQK++cOEiwmzkEMQce6cO7dt3AEdtOP5EERKJYjGVTEtvY6CVjktyPiIeuLMkeATWbE+g&#10;5vwjGAxAVBeGrLhr24m6FDqqbMeKAD0sHYDJCInvzPwcP4anNRgzU0jCykYNyza4w4RxTDu2UwYk&#10;0B5Q6tGKSojixaS8m0x4qUoorxciKiUdkOK1dMPqdPlyTuroJBaSr8C2qDPZpE5abfAgqALThH7+&#10;3IWd7TBC9yvLKzxBp9ODBBqCZ4wqOQ9vxySfnMTyVg+1V4mTRFlSAcxQUaIwIR2OCkRVa1ZC2dDI&#10;lJje3HszqOUK0MDiqYvNttEowhNKt7nX5WhGn/wA+aW0FOSzdujyRrfFqR45pjEeQi2u+5++/LVb&#10;b7mRXyA+27t3KugyffMrz46uOdpdnRc2NgJdvVsI8SGbAkFGVp5GVzLm1EngDZvOsbG2jgvFdTfd&#10;RHQllcG8wM/+QDu1mo3Vzd52XzGZwZlwfO9ej932sY9+5IajV+OYkU8l6jRaEp5SD1I4mswaxlAq&#10;sorsjWhemQxFFZZeNOxqDu6/6gWK8ZVQ6oHTqpF3/e2fv7TbqMQxhtTMVz/y0a88dK7n7fd/5GV9&#10;UptrVBa+/q7XfHvg/ff/+StHrdXdxQuPf+3+By6iJ9/3srfe2muUX1Nr7P033nPHnuJPPvjbn3ha&#10;Pfni6/rsEmBVd4597Y+/9a2HvvqTUzhMLV5e2dyOJDKZpWe+9OWN/e+679ZeigOgW596fPC1H7hj&#10;wKwqbz39lY8+PvKx+69f/7MHs7e89JbeZl2ysPjQpz43d+i9v3uton1ay8786wde86o3/fEPQlpT&#10;IzX7k/v/5C/+9vMPnKkMX3ekd/2fXjR+2/v+8qP3/+DU7Jnzs3NLa9s7sXS2oHX67FeCtWZhkb85&#10;zthvAy2BoYGhof7h224WHdSj11xz6KrDe/cdQPeSOBj0c215Hkoi4A4W8uyByCIoYQZYbxHzbMaZ&#10;mBuZTTrfEaaCJAt9kVnH+mXhs4OFd7ahcL3tvt8YGxmaGBsZHRoYGegZH+5/9sQZMciq15954jHA&#10;k+5OBImwnKzSJERk7/Z7LZSTEbmBdGyjiNneMziMqxXqgsisEHnj+eALcBz5O7q7WpBPENnkFv6T&#10;jR1ZBhTrOI7Qc8EVZmZmDkHI6667ll2ObhIqM+hfIA5H3KZ3WhEq7cQJvKfb4XG149wVDJpIdtF2&#10;I52Gf+rxcjXM+WBbB8Kegl2RB4salPyRXthCgXBFkALFyU1CIyrTEPxFUbgG8lovV4UXg+uLtGTJ&#10;CqQZgeq40uKWIvrc2dqkL2NrA1iLoC9JEZaMl78B0qjHEq1KVJdJ80kEcPxD+4Z3vjuxsx3sG4Dg&#10;Iwcmmb5OS2jFQ+0eGkbkAuUeLgCRCXW14PC6UtFEz8AIXdtKiQotL9X2+jripxJ0g8PHoyZK0tH4&#10;voF2+p4627uMLtczx0/0dPZiHNnXP4QKExZIa8ubKxenc7XSsMtF8kJcfc0NWC1ml+YXN3eWDx46&#10;lIhnSPPg8UM8o+F8on9o5sy5IJYyZJCwE8SmXs+mydZGFotnDqPlbnWKnLQSBQupGtJ1nIJqmQUN&#10;pq10GeKLVOIg16vNkIbNOkejZCCziiXjej1pMb1dKZCkp596+uqrrpJOdaOR47MQq4CC4AaEjwbH&#10;j9CQQfLTSY7ebL2oLaNUVaYSo6+iR9jo6xuF5k7KDqiA9xypQyIVjybCHBWcfxtb0RyWeQ4rJcCO&#10;zn7qp4j/evxOwhKiUkgzitWAiU4cTcaktVdx7EJ/gERcIankBgeH5IypFKDiKK1DGDABwBSHh4bZ&#10;qNbWl2uNMlLIHIWwH6gJWw14YxDIiistf6MUsry42jUQZAYQljE+wdZWtma0oGlPotItx5ci9Un0&#10;hCwSU0+q16KvJrATa4luej1vRsm+okLeF7mjVn8rxzZlR2I4KiDE8DqrpDgEFlLmb7ZgNBuJ5dVs&#10;DZIqvrS7KJpVHB7CI4GCwxnWkDMGlEWEFsXSR5Iw/vDDnOHUemjawmwVljGt6Rw2KEWBZSoaRRUK&#10;Q3wAoBF0dRg/cESgReO2xEbu9NsRFEXklzgAJxbIWcl4PNjeJpFfvd7V04UDHeMM3HbTi+767oPf&#10;4LR4w9veFt3YEkQCTwBAHx0VokwkgY9X3Fx3UyXEogl4gHshuiD17uzsWV/fBH2M78YDbeh+uwGf&#10;KBJxUobDO0A7XA93TpGLFcbQ8NS8LSbgWGq+SLZgMu5x+zjFyIz4zFK5yl7GQBN4ES1Rp6N+R0DD&#10;Kc4eRLyOH4yUh0wmElzGF40Z9KLooXA6LHC1eXv2B7vTsndqqqkURf1XZE+Tyfa2juPHToFXgfuC&#10;/vISSwmTNGnCP6DWB5zGmDDySu+SdO4w7HwuVBueGl5A1B+aYmxNchJb697JKXavoeHBnUgYjzPk&#10;Tmbn5kMbW8G2dp4vd4E/ektLAF9aAgBaqBWg0QJ6LcB3uUpZbWR0mECTGJdpwteo34O+iMKLWs24&#10;QWmALaToreeZ54SqIu2hYFbSA8Wukc2C8fAgyIGRQyR2IeZgM2XaiI2SlijWjtHo1maIXnqHzQYH&#10;lpZwngKcrWbPp4BVYmIgr2bna5OBpfT+yEvwNMU3E+8KECJF5FAoJrw/98go0eDCZg5gjfQPfVUs&#10;GEJeuhaEEUWTE0CyRKgiESxNuEJMETwAlJL5yUHVjOdQrODuZP2B9SqSrXwog0+1B2UDIbMDzF7R&#10;XqFBmBTIwERiPkh/T7HIKoZdz/Mib6HUK5wGhQuiM8KnseXS9US3DmUs4CuuHD2tvXv3nD9/jmrU&#10;bk534bkf/5f58J8dOvTPly51BNsQb61pEb/I45mJ7kYl3aiZCuQ/XnPruTPnyBPeeN99U+PjF2YX&#10;6CDlcnFrwWlifXU96LYihdkZaLeSfjlsP/vpTw5MTQJXYlZM2kSLpqhTyB6gyMPAgFFkroTiDKlV&#10;p8bjDIfhtp6B0cGxX4yuIJ6Y69ZDb37b6/d6r/A6NdnFh779vSX7rR/5y9+7LqB0z2z++A/f9+H4&#10;PZ/5/O/cefXhozfd/vJ73/RbH377kdTPPnO85/VvPOh/nhylNvhGb3npr4zF/uXdf/Vkz4vv2efX&#10;NqOii9f/1cfv7tVnNi49992/+sjHPvv5z37jsQ3VtW/+/V/d59Wp8pce/NAXI3f+1ruF4J6++OA/&#10;/FPk2g989JUjm5//4BNtr37VlFIdVHhaXa/6o3uEp5W99NV3v+L3Th/+o289+KkPv+M197zyNW/9&#10;z+9588v2aE9N626+fe/A2Ivvueeel7/kpo7od//0i88sn/3Xz37qC1/83KeiB37R9qcJgP3iq4ly&#10;KcQJcZWmcNzZ0Ubj/+HD+2HQH77qMNzQkdHR9q4unVF/6vRp0Cx43JzOeBkQb0XDO5TCODoT0YRw&#10;wmmTKYEmMhPV1FUQL7j+uuu1H/nIV0YGFpZWAF/wSV+TfE/9o+8++C9f/fLSNdeEUSglLabOTlMI&#10;8xLuI2uTN0LImoVH0RGkCOUaHFhDmPFS6BP4hmQe/8QIFEX+Du/wlVw6g/CNRg0NQ4dFDDq9vb29&#10;VPHYsih/8WoKuvKfLHBo/Q6zFYQFzabd7fDW2vr22nosvJ0ElApv727zxS35T5wvtzbHpw4gJ4EU&#10;u0ZntNMJRbhqJv2EUo9FchndANKkfCkL3aUOqVjPF0ugJHldVGMRuUoAZR+Cq1CU09nBnl6JJktF&#10;8vx8peQNYrXaysJHr4unMDg+TJWDzB8rI3ZgYKlDVx9++zveccPNNz7+6GPad/7Wu2Fk3Pua149N&#10;7Yeav7i6eccrXjo4Pr40O3vgyFGwk9GxcVqCEUNbmLnga/ODXQ2MjopZek10LAkKOAuJGTkUWcmp&#10;VMznsG9t7ezp7aTyQsl/c3d3UzI5Itb2oeFRyFPocDCUeayA8ulh3LgMhtVY7OrrjiJ9vzh/WWvQ&#10;2K1ONFEBj1M4chfL7JiHECO2Y8KQ0Fus0UyOx3Vh+szC5bkWhKBodU7kNSZ6kl1AL5iZ4kaZS6at&#10;Ohs1fYNdzaMhIU6kMmyJ4EBOI0GuTUPwoK+YbLRaUKFB26mMUTR+q8iYUaYFFSDeVeSytMaGWWWp&#10;bW1uk+ch+UFIJ5420uiuRxGUlD1fTRGsWNSOlq4WgnX8U1GcV+oIyGWZsBE9ff4CvVSdvd3kCjjf&#10;MbexMqUae3b6TFdPeywZIf4mhyAgYVskloVEoi7ohw/1E2kgq9g0SSAmpkRIxEwnP91VHI2Cp/Mh&#10;NVVnW+fS6pI0nQrVD8YzkqfblJ6Rw5GzQRHxELbT2jp+ZUSshPAi4GQwchKIsQbNutk8YiAsLX67&#10;qcFAaMLRJemzcvbI15BgEKoWLDN4Fw0CKrirq4tbODHkSjnkK1EDoWyYyqU4mwit+K1mUi7lRa5S&#10;evuIusTnW9Jvidk0fDrdwKzSFmBIfH+li5jVKsIhrNkXEFfeQKH+uKFrEgGQj9Cxr+AupsGBQfhD&#10;rEO3VzBwirwK1gJQtAJsR1zeFggSfxvMuqq2whi6bW72JkkrkgncXYByqbRL3wjlN3hDdfUr7nnD&#10;S+58NWhiSxD/722mIjSeckUQHe4HM6K2bn85q7ZqPVXs3ozkDm4KXswHRhoEhQgAs/qJ8T3gN4AW&#10;LHyR1HIK5w+YjYFAVg8Umma0aj1PpEX35MryOrQk2OiQlBGNYhqwRoDYuWx+HnIARzLFP1Au3p/T&#10;F2oL+k1MNQDt1oCfMAj7FAZNqW9Sb8JOuETiBxIM8YtKJfguQQk3yLJQHJQNAOfo4zH+YkG9HWZs&#10;T546Th8fgQ6RPe8iisyc4kozM3gq8DA6vXDMlxZXGCZyXCaUaGwKc1OD5XkHTaTdbfiXX3P9EQit&#10;0Z0oRXxCop3tiMhGC6RWbm1poZ5P1E/VALyI+yKR6O7pOHrtUQ5iNi8JKcCHRP5CDC7p6+byEvE0&#10;fqCQ+wiGqKTTccyzA2aGwUaAotyyqGBA4KUySDJBsZhwBBbUwUMHeTfFKFCMrfCT2YL6sBWGiYaD&#10;JLePoRaBrKhfwXkUui0Iq0jXKSeXBEBX6LfCCoKoq7BGaCWFwykIr5ACmcI8S7TWAFjlf/B3TcFl&#10;6SJeZb/lYGBq8QEomUmfLOAARs5EhGWCMA3AJAsD9FSSFcJNI82DVSJG/sFskTSa+aYsRCAupj1n&#10;DAkMOTafonhSmTmwYFZRXuceeQrcNY+MhQrOrdC/HGJEUSzB6URvtCXoqeQMlXoW9hV8ZwzmP/kP&#10;/3DPK19x6dIMgXJrq8+iKf7ksWNQXw8PDMxmMvv2HcyUgE4lsKQOA5W50ijoVSafLfDEE09wMa9+&#10;7Ws5d8Fb6G9j+VAQokSIqAr2SxjyTEzu0eDkUUNkpuhyWDKk3HSi0ukl5lmCaBO6K93y3LwUFkgT&#10;GwZdGthVp4G02Dcw1tfd94vxhNrZf+3td71otCnWrrxgXtB54Dv82re9dMguUtnp459729tP3PrZ&#10;v/nt/S+woPgxvTb63Cc/Gb7+vpdM/CIRSm3yjo0Hdx748Hfc90g/oBIV9b/7y3/0+tuuv/UuwqAP&#10;fuh973rji5xz/3x26J0fuG3ArGnsHPvcHx9ve8s7XjnqVMl//P1D/a/90MsODHniD7z/x+aXvfRo&#10;m0lVXfzh+//y8ov+k/C0ihf/8R1v/6T/93/whd/Y7wVzUF4ao7Nt7LpX3DbuJpMyuwPt3QMjo6bl&#10;z30m/rofPfnjz/z+u97x1rfcBFVXSPiNYujMT77zre898tSzz56aC+e1rmCL/d96WT8/Hi+gXOzt&#10;zAoQIvG0ntp77z2/cvTIUQriyXwSTw6OobE9ewgN2GmhE9G3R7Gb8Is2ZyJfnk8+nbv1mWc+8p73&#10;dAwN0/0DLArrOhJPrIOyGzV86/u33AK2ysf1jXa5/Y6xPWO3veS2oYmpPQf3T+7bx6nz0COPgCoN&#10;jw16vA7aVhOx5NHrj26sbbzqNa8eGBkcn5wYGhumHbi9s8Nst2TzaafLVMhVSG858Z1u6/IKVMv2&#10;qb17cBxnx3j7O9520803Xnvt0SeffBqBgMn9+9t7e6yk0bhAt3d29g16WoNEBe6WoL+9g9wOrYd4&#10;KkMFgyMOwgbsApfbwbFOGkXiARDLMhR2P/QM+q7MJlIySlLYgJJpGm16jnLRz1NrKTaOje9p7+yl&#10;3rQZju4m0zn8kSAwVhtiqQIMoZBeHB6yvgwJAiI4NruVbN+BZlcLfs+VZ558SuOyGXFsTe7sLFyc&#10;qWSLftz22lsR35LdpdZAc6FaonvI1FALmlXMplo7W6jewFVld2CvAQ9Exk4STY2OwihHN9Lb/KRR&#10;i7m6wNgZUASllbq3t5vzi4uiCA8eCMrGF9lF9CZZMpCOEEPnH3iHm02ghp1snkmDMa34OpmrBVM1&#10;Pz4x3N3f1+Zt97mc4+P9Zy4cM1jgKiFKYa2XjeqyyWdpabG19Lf0BK0+fd3g8dG/ZMwms+EtDhgd&#10;fZQ0vmLH+NjxR8WUGPE39sNGLlaLEiRp+ZxypdXbOjE2yVbOvgIOXweq1gjGDpGmJeBZWV5cWV3h&#10;P1r8bUAzKH+WEI+q5dtdHeBP6pKB2NhqR+QGrqIdRNPtaqG1CFKU19nR6u+e3HO4pbuD29ndjW/F&#10;1vV2TUlF311BcMEGSq8CAFVrheRWxkBXbdVQqxiSiRSHLp1c/laP3igSTPQMIgksTvUOTy1fDzjb&#10;tEW8z1hOLWyU9KZxapIEb+9sX1qcfe7Mc0+ffPr42WOL65ehu4KNIPfMrUsUBUQh2zFd0XrIxbg+&#10;2ZUon/5o0m5JtRWaiGiQiiG2xtxAXgIXHwrCxCLSk1/WF9x9VjrOABq3Q/H1nU2jy4zui5RTpVND&#10;7E4V3XaGGn4+9tH5Onu0oUZFQjRQFc13EMJyNmdsqIEnEazKl1EFSmFzxLKnAxQeop6jrlq2Ewyq&#10;G/1dHYooexV5cjhZ3W2diLG3tQYQ9adolkzugvTAUKJtxaC3zJ6biYUiNNFiL0KnGsqVanttdXd5&#10;azdEWEb6fmn6LAlWNV/E0wTAzSwWD3SGl8UVRWPH7Gh4fKqcr6Z3KhadW1c3a+uGrkCv3exytVic&#10;HnubfbCShfoGyoneEv5FOpNJpAy83lbxFtOZlhZXgTyInzYRyEWOFoZpiREAvcjTOcFyhv3MHGNd&#10;tAZauns6Qahx5E4QHSPnCI6n+IPAAOBqyRzQT2Lp0ji5tLy8cBkE4dlYfGs7vEm8QrpIxkIjtNFk&#10;7+kZfNGttx88dKSltX03mgArcThow3ShQjIyPAbVvb2th9YHxgeAkgi2o6MXyaXOvuDs4qWtaAgp&#10;F/7gEZctFNHkg38OkQGDGhTeTFZLT3+wf7CjfwB6BMkFho/0HqOuErP5jWa3oW+4C+JULpt2ICEJ&#10;H6tRxzTW43SQ0UFeyGWjmkbRpMf7F85fdWpioMVr6+xr4+rwQzQQntK0oYGsTetEvZDJYZYKxmw1&#10;OOol7cnT5ze3tyhy7Cbjqxvr8FdxWgSFx1NQyy6pUdE3Ozw+ig/j+PgYuCYcV6iThHSw5ZwmNx5q&#10;QX9nT88whvbhKC4R8UcffuqZZ061tHTiT4gOgLphBPdV+tegQKEorPSyNfCSQ2OUB4HUDlCBaLMb&#10;0WtssIvgTw8X0FBT02/BN6BFZkDCSFUy2QRHj93BvCYA1SOWwe/SGC9Ue5z8uFy9Gc9DhKukLdpo&#10;M2KoBWhbUWEXH/QFYZ1iVsF8ZXoXszn+QTKKzRLNY0ChUmFMZWMx9GM3z587T14vLo2NBtMDxrpC&#10;2zFshMAKkmXah7G2TcFGKXX09OLBUtdx8BlK9Rx60WwUL7r5+ieeeoKy4MnTZ7tIAadeMtjp+kkm&#10;cz0+BCsriD6PtQ96Lf5KqqErWAFEbSCcWg+pA3T4PZN70CkHNSRMqiAObV7MJbaoP/H5KcRcYMQa&#10;tXyQSle7/qYj5VIGFAwWuHTEUDKgT0dU8ZH8IFalG13PENdIiekSqqtSOXRPdKzoXwyt/p1/u6Z+&#10;9Xf/8tMfuC2oWGKgfjTyqk+f+t5fvazzF7nqHERdew7vw5/3cqp24RsfffAiwtPPvyEMr5LKqnhZ&#10;1OKb0zs9Q20owD7/0tnQuVXlVT1dASUsq0U2Tqk6J7vhDQsleuPUautA0A1R/up7f/fuuY9/9RgN&#10;oqrE9uJO51SXT4qh5374D9/zvvO3Xzn+S+x55e3ZHn5+lbVUeH1V1d3ViqO3zRfsGezAvpaS4jff&#10;c8eRg3f93j8/fnZ6+uxPP/Wum6euesnvfXsB778rL+RPkZ77vx+q7/70Z9/97neBd9i+ERTo6B64&#10;5ZY7X/GKe3/9TW+9955fO3LV9ePje1tbcLBNC7qjvP7g4x+n+Gq3iv+SYNeVyhM/++lf/tVf8a1g&#10;5wDFvkCXp1COqVAbauD3wLrmbBFlETv6WC0t1M5Y/9VytpRP8ytwluWm2e/JyxVpKJB+CjLsKxz4&#10;+aJwjBDn4++6tvryV93V3tuRKRY3dsJ08dBzyCaLbxgvi85aKoAooCsaxFCeTQe6JMvK7w/SqOO0&#10;u9nlDhw8QNcUWyUJD+U6sHkoy/HdNL3SAm8XC8A7FqsBZ2W046gU0mgMa5hr6urr9Tq6Wlu6eHf2&#10;IdxmGlCjgn16T1fP+FWHb7hrdOq6ib3X9w8d7B3Zn2TuKy+2aJ0Ok2LKLIVUJsYAwiwSlEwnhWjx&#10;mQGPoTJKTsNpCiGN4I4Mm+8R6PUP9Cp1IaH98pXQ0g5GhgjHQX6ga52hj2yJ1SIxJtUbepscRgua&#10;gddOTBgBtsVgooSwJ3fIz0hFQ3mRp5K9sWvLxZn0oG1yHeAWoCMqFdsjgCd0BIhyNlLEspBJZa/J&#10;5wXZyKJoZ+ItHv3RQ/feeXc2mrTpzd0DQ+39Y5Fk8SePH4tlKnqbDyUDJBcTxSRNKDdcf8OR/QfG&#10;u/vRLHMavWozxaDOZ555hnMKUAcKOZr0clXqAtCLw+gsRrBsFn9WGKlWg81g05G1YwdEOEzGC18H&#10;ng19OjjMMyRWp9Htcm/GlgvZYnw7snDpYtNrvcl+IO/kd6dgYUsNF106nMhs7cMduVLeaXF2tnTT&#10;7c+vgx5xQArIJIxsH/x82XwgkCGRijiHQU/5bGhwiDdkDyVTBxKjZMgBU6yUgx3tSkM9p6HUCEhZ&#10;RHnrihaacORxgIc9eOrEaeEEpqSjqtl8RMaM6iGhGPgnCAfJOzMBYzjCeeYz5yO4DnGYkrTLH4AK&#10;sbqTTlQLljhcEgw+6kQsGr0b4e1aYjOzcHplbS7Uiv2ww8G8E31m6omErmjuiKeBJKvUfYgQRQ0X&#10;aTVF0FSxjokRqdMBiu03MoqKHJxYnhGR8IkEtzCWmg30/FvkTOEhAW0wE9AaNRjQIyasJK1HxbvZ&#10;kMUXh4dHaE1gGKUIJTXPCkOXzqXnV+d+duxR2sSFe7S9EdrCnBXPSkqQVXr1SeNErZZWYQW26+rv&#10;g9hTSONCbfP5PTYUnGxGq81gtNVMzrrH2lLN11HEoOwmLONKBdIPIyP+GBJfCmmG5I+BFQk75pi0&#10;toi0QTNmJQwFZeGpXXP0GupEgKOiuaBEtERRSudXlooY18n7NHk/EMXA8PgH90NFbPrCBYwWGCtA&#10;MhSqMG2ZHJ/AWeKpJ548/twxIUcrnWjSmU87nnQMNwiAQGggYywszIFvX748T8mAeUW+yJMVkwCC&#10;UQhVNekTHBocJHgU0pvRNDQ8fNXhq/bvn4ISIfugKDIQkTQwkAY8k/Zhh5NGEIEkeZlgDtWPHDnC&#10;82pWlrlmSAc8dR4mTSeCoPT3kagoigfSNiGlfKUKyeBL6V+qXTBXs3xldHwIkqLYmIoffJmUWrYO&#10;aaATQRypR0t/mfRmMz35FnUx3pB65eOPPQ6uKZMWle1gEKnkffv3U1xDEmJ+bv7YsWNwO1jaDC8N&#10;uUBZ9Kc3fUXEskD+iC7OL/9BX5GsBAI9vD3YGNTtxflaPhz/KCvnImeBuHLdcsst8Eb4RPYxBpUS&#10;p3DUFPF9sKjFy5cJjESOQYTgRYWf6+QZcfHoHvPUQOmYG0CV3K8w2U0mpg1jQrssKCA/yZCKCPjG&#10;Bv2G1Hh5B+6LqSsCK6oaDFXAbJ1Rh3gEj4AA3em3gMHlobpVkbNJ33bHi5c3luHCA1jQTzox0v0b&#10;b3z1dCz25a2wI2D4+L/+TTFXYfdD/sbaWrFBHKhpXBY3H8cVHjx4qNXvU4zMG+ayK6+PNc1zeHCs&#10;wePHj7HpLSyCrK2grj0+OWWxOeiLuqK7J7ItCuyu/INTs0K7bqWE3hoc37hioN7aEmyeFP9vXmqd&#10;q2fqwKDvv8J2tMMv/eSD75kyFLKpha/+ymTX0Tf94ae/8uC3/+WLH/7PH/iS7dffdcsgEUUqvLzq&#10;VqKiX3yltxa2VZMdLRJyVKNri0uq4T4AKnlIa9NL/df0tUhcoB+66767i1/45/9yOV+Lbl7Kduzp&#10;gQJfWD13/KLt6HWTSjTGC5q40pz/X70qu6H1RLCr3dsME5WfjTz8h/fc9wX1m783f/HYD7725S9/&#10;7QfHLs4/8rud337X6z76WPTK22w/9N6DZsddf/bc7n8nxGKFoiW5Ed5mUbNvs8eyXpgtQq9Efs/h&#10;4FxDy+Po0WtAW1nyfPqnPvh7f/t3/yCeH6hMqdTUuoWoVK9883Wv+/Pf/0P2XUhIhP+K5KyQbBVT&#10;6isvCElITmCvt7kZYoHQuc83moAwp4zIPEhrIhpDYnrB0dbCBuiXwIAmdxlluh9klyxyIvC7wWAb&#10;ElzAuGDZfJe9AlZDU0NLfpjeIqXQwR2xBpsdLeyi/AOnO0SiKM3T3ULB0WZ3spYVCgk9VUZkYtBT&#10;7O8bGBkZhzEEEZ8eoO3tHXLgnq5e+RkdHvBB6hKKkynL9kr7i2yOcvk10a1QXqJ4onA3kR5HQ4kM&#10;gsYSnCjR0JMLbu5HzWXDjXGM6Q2cExL6EMxithOLRzic1pdWm28H3arE/pAOc3d0uoVWllLAjDUQ&#10;tSyFAofZMr+8MtrWAbPAojcCxlHo5f/4RTEwUV5sylJjQnJDGNKNnKK3wTmrGPXBHG/njFHKImoz&#10;zhuVOi50TAdQQCAR9ANq2dTFkye2FpcJvMrJIupN3vbBvtEDewgvf+X1Nl/XE8cuIK+vc+h3cvGZ&#10;xQUO+3Zva7cvMDU8jhW82lgjdePcPXXqJCVdghub2U76aHGbbB5bUZNXIeZVUGtT5q3LEdSwER+h&#10;UNgkNxADsVeuiqnaikFlxtKOcWMOCaO6XFreXicomJu5dO7Yc/Qhc37gfII+O/ITOIQA1zGqbjes&#10;kYrdYylpSjUtBkHGWgodT8R1nMpxjuQeEiP1ucUZWNscLVCLvvu97/3TP/1Ts2IIpEQ7hMluhUc3&#10;szDfO9AP0VugBcUahYMQiJ6Tia1ZyhNmYjWXw4EkFqkjqpbC0GULVpTfGcimX6lMSrZvyH/s1wS+&#10;+OhxCMNzgGkFfkQo3vwjygXKsyP+5k0YQ6CpaqahMgk5UAiB1gIQQDKWWjy9Xs9oqmgKwtZiqkJm&#10;R91fjWLFxoXzl6jAOISQJA3wlEL4cEH5dZC400izkG2wfgYHB2jGFL2R5piITZvA3UwPogqojhwY&#10;HNUsQq6c+4R0xb2MT4xzihDKfPHzX+SjGXx/C3Igbs6/rdCWtGgZjcgzRpORVD751LEnzl46CzGA&#10;dtFLZ6cvnD/7ne9/+0tf+9KPH/lRuUHbvEitKKesIdDRTpttbleFtgXdfyWxD2edplWGtMNPMojf&#10;O1quVBBhdboOHTosffVKZMlupXgU5glHuAYCrybhjKFjL+BBiVOjQuFnMJDSplNP4fdI0MCv0xVI&#10;uwqhFmctY8Lz5W2Zh9wsC56NsqOzUzwVKhUxk6FOxz4Y3f36l7967Olntje20GSk1YUSGxGAYMwW&#10;K9fA3pbJJBgVRL0h5/zox987e+4k7R2UaAmsFVtAYmYkCUSaa+HyZVrSlAYRjGsgoYvbK43TlxeX&#10;mC1MFQn+bLbR0ZHm1sF1so8yEfmDm7L4DJrNtCGOjoywifNE2K8VbSofWQpoH7+7srxMG4Ei6I1M&#10;v5XZRayi7P7Q6unc1wHa3377HTSoM0nYK9m74d7x6GVTa16YSg0OT3jBx/FbeJw3Extpl5uehl8F&#10;1MeLn2QmiBltqQT7jXemZHDq5CliLHZwGjltYu1iJP2mcspcVf40/9H8yvN/8Ggqst1JfsLIsBAU&#10;QermcSVMIiJ+LoYTiII1DCcW+MGDB7h4FDqY8M2eQWWquGltYnqw/XpRKIYBqXSKkbbxN+NJyAU4&#10;xNKCccJQUNnhizwclgkfzS4k80GjgVQLC4oGBe5XJo9BjR8GhoAqfSORTYD+QoPjTnkrLtvoUBey&#10;ZUPV9PjTP0MELuBrnZmfndyz56ePPNrX27Pn+tfsGQp8dXvz+LGFmccXKUOPXQKA0Ji0VISs3YFB&#10;WsH4IsyYvj6A1L65hUU6Y9Cq7cpfxeOj+YCkiE2PVlYGIlssr2xsPfLYk+jM7j142OlpAbCBVX1F&#10;doF/0LZJlVmrymlqO5nkKmSZSBitDaYQQ9E8Kf7HvEy9173yNa+5ttN57e/+7NQPP3m3e+GBj/zK&#10;Pe/59PnAW7//9b991SBBTX03NJtoGW5vNh4+/6pGlp9Z6p/s9iunVmRzDRyrTSlO1iKb06rgUBvQ&#10;Cy9dy82v/eDkU1/43nQ0vL6k6uhp5UitE82pWruC7iuRR+3CPxzWtR+863Vvf/+f/vU3z0vPzpVX&#10;dnN+WdWPG88LolmpM//8yb/Zee0XvvSBlw55ruhS6DxDt7z9z//i5Yt/cf+Xz8h5KnjbpR1V9od/&#10;/nePbvxieJV/7qPX3PGeH6w1v8acySRimSLlMBV+oMw6KWpLT7d0LxHuEPkwN1hQzGf2MX4shoSk&#10;Rg2nk3ZdAqAYvsClotNufwYfhv5BTjEzgKqZxUJcxR8u8OdxIcuQ8g7zk7cSDEXxuhb/dQIRtExS&#10;KRR2mK6sR3FH3Q4DpqDZx3dnZsQwnswYjqnL5UWSaSsU2VjffvDB7z7wwLd/8uNH+C7rl/gEtoxE&#10;TIEAv8g+w67eDF2b6AN3BwAACYRT7WUveykmFCTGEN+BjQk0HHY3bT3kkkre4OJTWnxBUPx4DLU5&#10;VEWMtFSjWQM/f2R4HFklAiSFICg8nyaRUXIvkel6AUFU+uKBIWALUMeHeVMqz1+cob7ABWP5KYcW&#10;65wDlESM/RSG9czZCweuOUSmTukB3WeGePr06SgnDE+rlg9tL0VjG/EE26I8v6m9kyD4lMOwzeEI&#10;kpkokrD6GmmEQZ8r5K+//nq+yAbEdXLGsfnCD0gVYMDlfT2dYgTPg19dFaxCSUlFu085WXUVBAXM&#10;uVJ5PRlZT0Zx6oKq7Q96StXi8OgwnUUotlCIoYcZchw2XsRJyBPfcO0NOxsbNr8JHee+nh5GBFo/&#10;tGi8RRkDyk/sRBzJyt5nYr+GV6XDPAOdj6oYuJqdJq2noXVXnRZ3uVpkQyFkJuZT7DsgVHAS0Xhu&#10;JzIwWrVQZxhovxs/JlHC7x0YuOnW2yYOHSax+9ZXvnzu+HHOvEI+3dXdTrEE2APPnPn5S0hE4gXW&#10;198zMN43dc0I95sNNwqRRgm5Vngv6gabKcQQ6HwcGFCLOFDPnjk7OzfLWWK122CANkgTpffwwlZ0&#10;ZzW0zonCRs9CaiqQycmkR6fUSGSMrdHWxianDsg+m748QSACHDaqNZpceSqMQFN4rSlABXNoqH8A&#10;0xB8LCGxUQcktDLDq9LppDNNSTvY8QVjUEljixb5d4VfybjgBmQgbbMjElnSoL5bpKwnTAsYXNks&#10;MlHWtbXQxYtz7EeErevrGz/44Q9gLoJv0R3W9M/iUEHfBWYJd4EmJzu1+PyYkNZELk/Ua8nUFaqT&#10;MF2abV9KfUSsRFnYhJYcThOT44QvGFCQPiMXJAQGzn5FRODgkQM33npD71AP1VDMrC7Mna+gxE65&#10;kQKKt8VttyyuzK+GVqjp0DZBlgOzv1xS+wMdJjNuORqDzkWDK78g0saUdnQVvVNdzlY1WQNK6NIF&#10;STHMga6EvIgMmB6wPxnYJmrF0EEjF3HwcplWYb5FgMjSlX7RfI4QhNiFEIeSFhEYzSenT59REAJ5&#10;ZKxTjm0OV0aGM4zHAUCotJJY+C6FKCvez8TQVMpJ0fIl+koZFJFBVYh30qyCgAcApM1UrtJepAVy&#10;GhzEpHYUpUpYbnyXuIqTkz+8oRLRYryI1ZIAoVyPooCqGx4eIgASpx01Du5B4Tx5vdw4t4ZIL3dH&#10;ssEiFr6t1cpu3gShr7/uOk5lRW6jcmnmkqJ1gqWbgTMfwTA2VuYtI9SEhYRyJ4p/EvQTS5LbAC8h&#10;dk9oSxQCPsT8pXGBII4fYNoQh3CFzHkGhJYoGkIn90wypfkK9UEBjatVugFEhTWfJzQn6mVIWTLE&#10;rBcunP/61782OzPLJit7up5zEQ47cSyGmKStiviyWGdKLmAyWjmxlAZYomTxhmKxKDqEQB4MkVVh&#10;09PHRx5V5d8kb4weOx5XJSsUZV3EtAxUQdl+zDRbEefJjodmVTQqXVF6PTfICSTCE1SZEvSTR5vN&#10;j3yFJ6LgQzpmeLNJhAGSzbZUOn/uHPmeUNywe0ZrxqC2ua1t3cGu/s6Rcdle5NwCvywkUAuKJMI0&#10;9xFq33rzrU88+wTwpNvlwP9keKDrnW+974Uzn0Muc11guHe8v3M44O52m4NUlx566KEX33r7bbfd&#10;ykUmM0hs0/RQ5gYkcFRoKMCEbDJ8Yq5UK1RqS2sbWFiUayowYZ3JkoR0WKYhnVopNVvK8OpEpbC0&#10;u51T1xDfyRQLEIc5qRCReeEy/kf+Q20JHnjJm3//E//y2EKjsXXqu594310jgI3yCNqu/cB3/uw1&#10;e1y/9HECUPUc7Gzy6LPh5W3VVGerEKJ+oZbX/AXLnle+44bpP/vsF5+Z33Z3tfuejzbK2bzwGOWl&#10;ab/hT7/1l/fd4Nv8/B/87SXkbZ5/NZKh+YhtvANq/ZVX+vQDH3+o812vvavr30SZ+rYb736D+/h3&#10;T27IWOciK0uma+98ccc3vvRAM95SXo3Y+vSzq3llc+YlWAZ/F4oEJRK5ms0sHzFQUlB/kgHWuqI+&#10;UGlKN8vv1BsEJPTcUHzhscJMiuyEWWv8PHpD9PeQt4upLi8tzb90nsqRSprES3pe0unz58+LGYDf&#10;L/6eIl4g1wBAsBnaZJLvndpLQWn//v2klKzusbFRvovSlYxyLstawBCM/UM6eqsgXhXk4JeW1/gu&#10;mxg5DNkgL96NEhI/LD42NNmZTcx/QDX2T05qSK7sLTMzs+QCiQTSgPmhobG+vqGJib0EVWjpEFGR&#10;85tN0E/5Hw5b8F27CP5oGSH76Ogkf+izondE5LmUzndp9FFEXESBRZntbKeKmp3eB1mIso/OkIKy&#10;uhPdWFldW1qWh/7PX/iSPKl0sqe7F+3WsdFhTLy31rajiZ2LF88p3hpAalK8I26U51ShFBA7eerp&#10;z372U2fPnuIriHOeP3/22eeeeubEs0s74vTct2espFPVzQZ3Z5DC335FDUtp0ifDo7/GxiZqc9jH&#10;9k1sAozRgaZSbW+JAiH/4LNoX+d5CG3ZYp5e4jBWeQa6fEM93RMjPWODA5ODE4f2EJph7gBg2TYw&#10;jNwFTCIVyiuVklWnRr2lkMutXJrRVxtgMMeOH18lIZs+n2X5NnI8XbBQDmH0H6Uu4/IXsoX1rVXg&#10;HC6MHI85Q5mJB4Y2t7vDTm43tXdKqW7UyTI5ZmTUJHLUGOGgKi8cmLMlWocqoBScK7ztyMTkS1/1&#10;apy0Z6bPr11evHj2LG2GCC0yKWmY3wytP/fcsdm5ue98+9uknuHYRmDQrjJUDRTf1G4OfmnnsuMb&#10;gQkonApOawNai4TtyHV8/4c/uLy0iOttKpum9WJ9czOZzTLNpi9Mc1BxbgneaxPfOryCYNsRK/tc&#10;LcEuHxbgzCa2fiBZDjkpXMJcZsrS0EQirlB8mRuEIxQ84HxALKdPlwObeJw0hxWoYFFl5jZEaZlk&#10;BZXVa5H0XRqvlNmmKANhZV1HIsxrcHoc6oypsFUvpLCF0gKxXXX46NjYJB2snNBNY2apHorRtTQ9&#10;cVYJfiYSO1jDwm8WdQbOMFYpansEms1q6YkTJ/jK4NAgt0AvJ0c7hxZ/syyagO2LXvQiQgQujMX2&#10;xONPUacg6GkKNurN+t3kLhd23U3XMs5tXcFoIqJ2qut6ce1BsPbw+MTC9Pmvff2rBAfAEnSSWs0O&#10;jIDNNr/BZE1uQsTDldwIfTwFQ6pURmFV66xR/NQUDYTjjDzPThEUMCKfQR2HI5yHyO7DSwZcNjKR&#10;l+Tpww7mcCKCIdLitGNX4tZOnTzJO3B+r5Jo5nPTF6dBTAG619bXGTUyQgYBtj6nKYAEeQu1J45t&#10;qoF+t2egp48ExEtbMorezE5oa7QsiE2p+GGxKbBFYBDQ2uKDTt7W3jo6NjQyigWTGiCEs5vnOA+Y&#10;Mz/HjqL0A0poBYkBcIi6IbUwWqOB4vp6uwmqGFJ2RrjcZHPUyi9MT+P6Nz8/3yxlMnXJI4kI2Qe5&#10;NW5TWuR4wPkCYRbrCAzu0sVLkxMTbPpLiIsvLSkFay2TkzCIR9lMGCii8Z6ATIKK4WBvtYl9jGzZ&#10;EvApfn9Woo2mLOfa+ppoCFshfRlZP4w8Voac9qKGlUqBHYqyKt2aXi8qnSMjI2wvFMWA6J479txT&#10;Tz3b2zMQCLST487OLJw7N/397/+IhgMA1+WlNQrvF6dnS8heKJK4il9bHkyIWapIumsFzEMn0yxK&#10;Cs0YSAQRZAKLuAlBJ/9JVknpn+9K8Vo5zMSf4PnOEx46U5drpkwDVsevABARcjUF4YQJSjlY7D4x&#10;2qLbJ09UzSCiPIlWKiMAPsf8ga2YRxm9kMGpqbO3E8Ly1nZI5LxKJfYTlGTzFdDhDG/y08ceYjB9&#10;Ts/0zMWR4eHHn3zi9KkTO0X/r//2a1QfVo0c7I2/ZAlmAHU7QvFCVvXggw9+73vfgwN632+8ZWx8&#10;dGZ2XqSVxaUuSesSz+6Jx5+Vc1RZoRyi26i9lKAqW6EAP3fi1CZsiphY6OyiG5mMQZYBuKaFfZfu&#10;xkqBRi89FFmzkW0Lo4JmEeN/5kttG7rp5S+e8j2vX6p8dsM88tpv3f/W/T6FEJQIzUaCw+1e+Y//&#10;upZn7L3zTb/Z+q8f+sNvP8/TMvdOHnBvHD8+J8QjXmrf1Evuef3b3/aycVNwtMf/c1vp8u76+cTg&#10;WOcLlK/a5sKz2yMvOdz/C3aHzw+Gw9fhSSytRISYHQvNb7cceMu733H0/Bf/9ZSwvpSXwg8LDASb&#10;uBoeJCJWh2ez7NHK/GnmLSwZJceW45jZxQkiLul0QCsv6aPCldVqSabF2JRth3VNuJ9KYtRTNpil&#10;2qC8j6j1ULhmAjD9RB/EbAajIqsk/3nhCTZjkYWFy5wd0nuEXR/1Cyfd4sLxUJAhEXzjbxasSOhh&#10;UwITW4eYLapScE/lD9+l1NB8K7lUcVEEM6E0IiWAZpevsqxK5IP8g12IZkOuihrfnj37fN7WtmAH&#10;byslE3ymtMSRLEdkAehXdjb/IMbJyYlyIbrupFJCElAQn3/vpdR6RdiBnIJd18mOhNwgBdNaPZOQ&#10;eFf75rfd5/FBrU889vCPEWSemzmztqBUCdFFXA0vLyxevjS7NDfDB8XTcSt2HQ4NMlGUTFDA54TL&#10;xNKB7iDrlz8JIghUsmqatk7gLvg4QlouVqo4amzjkuvx8A9iQS7JqjHgRTg6OUzLyMwF5P5UM7MX&#10;iW+yKWzW0qhiguZxdtGpsrmztrg2v7qzni2XQuFIvljahMlrN4XjEYve1Tsypre55MjCWBHSJo2+&#10;5eL5c6dxBovsrLQH2mDT4lVNxzOHOITSsjZPV5HkxCJlidGXPhdFuYvuumpvT6/CZDchBEKzTyOv&#10;xh5reYNNvwb8DgaDVCwwABNR1leJLjx6naWKp6Y+oDUkc4nJyQNdXX3C2dEKpsVcJPPu6O4B7WMw&#10;t1Y2KfSkMsRY4lAb2qQvNcQ8oDMCpVhhj2iIMqVfWWfjbCOLoGs9S5VWSmDFImKh7NQEf5fmZrwt&#10;XspG0I/pe0KxkMprvphZXlmGdEVcqMhkiAg7Kh0oo+mgaFdMnUP+2dkZXK8BaTggJaswIY9Ee7mB&#10;ZSYoDZbbCBwVBasj1Wb/J0TgZBK1XmQYkZJS9AuaspuCZ9TV2VjJFhAlfRETU1rKuXFBKJXOdkgs&#10;VofZ14FFfLUcQ71VYzDpvSKVW4IdpfBUVBwMboeTj6bEQOgAi5IDQ6Ri7XaWGxs3rbwcBpSEyBLg&#10;Y3FOSyuNYuTSrLPAvRLbnFoFNhfBFQuNQtj6xiaOCnT4UwMFayGa4SQ+d/YspbRtrAySKXKars5O&#10;Rq+p3N3a3ko4ifwSLXukOVjP+D0uxgGzdzA2PIV4Jvwxij2wOr4V5TgBMGaFs/xAIBjPEmx90MIq&#10;0YwmkcajpsKnQEDkjKd1CxSKR8nf8I7EQMFiwsEJcBb+ED9JBx80Hu5ol5ZjO6vEw7pBvU50xFHx&#10;NRgQKJLgniqtQNPSaEZaKWIwgQDbE/cF3ozMfTYFtl/BcYfufQTEpeJGTVhpZpQZKz5ZyPDSpSgZ&#10;qlhD6HWMD/8p+rHKniWkbJEZI9iCxyPAEGNNNEMwB+QDsO12OqPhMPsZV373y16B8xVdeDuJLfZY&#10;NjImKoMgqUhDHQlH2GTPn59mpgAoMplEN43GTPFVklBeCfUaiKFsrK8LliycPqsEHZUyOQvVRaqI&#10;6HMSsSHKqhFvmDoBB7+OiDEbvQJESWcGl80GqghMWBkTNl9GWLGnJfhEzVWNFgmBNR/HpOIHeKw0&#10;EBHBc3kXL16ksk9pmBIDTx++CGwP4q25uTmWAo9vRwiWEQia4Gso3ZNU9PZ2ytSlX81kEmdxtZqz&#10;xy0KyZJawPQiERIcLg9fVrRqAa7EiUB66FnIVlHcUfJGeS7wtJjnNC7hkaIQp9gxuGZoB6B9zWIf&#10;SwC6GG8ljXaK2SIjx1gwAvwWbwVWJAr+ivwE1+BolbosFWEwiSYfgxNUEawTCBN4AGKFQWNRa6tk&#10;OBNje7o6uh558mdXH7qKZO+5556NhMOBnoD3Nc/2vS75N4c2F73nAoXdb35z5S/+/C9IUcbHJz78&#10;ex8fmegmrESVCbsCdB2p0yBXRjc+0tBj44OiYaHWPPvccz969PHV5RUyBh/zmVgf3VRFbJFxm754&#10;kTiPfRLTKltnKx3XyAVzfvA0OZJ7OnrHhsabTJ3/f19qk79/bLTX2+Ri6a0de649fGA8gK6V2mgN&#10;HL724KHxoOX5y1SbaXw98bmHF1Uvfotim6MxeY2Fn91//2z7nbdPtaC5q7z+G4rw0RNf/IPnWput&#10;iMqrvv74X3xu+8Xv/fWjbb9MA5PvbT/79587f8Nv/aejwWJT/vQD7/mVkdDHPnii/9V3TrmJDhHu&#10;+uqHHvC9/Y9eNmqXD4UBNzN9oV2k7HIsjYH+IWnIoJV1OwQ3hv0HQoL0rmo1k5OjTNftTRZ4vYNC&#10;tkY3MjSwsbWzuoEDvW1hZprcCK6FUeR3iF2kHR3ihMUMtbSdRjemNMcKywEPFcIsUjhFiF+NlgIQ&#10;Aai82G8YdRC/4FqJ+Luy2HnQ5EKnTpxA1LhSrNz7mldSkbRafPHdFAeTlOBFSU85cgtpqB7tHV0w&#10;+LDh8PpboEPYQKrENkI0pQns2Kzw9GSp0q5BaV6o0uS6mNzlCbmICLFLZ9NQSL16Dg7QOMIsLbtf&#10;s5WVBFLRwG7gS2o02He2Y7CyhHqsvFi8zSuhAobiBOqHMi3M1HfUHocbagz7nggIIdFDQzhGj9m0&#10;9uD+Q4jRo4XVfPrYK1C2R/eS/6AAJtrdGJDyntU6oRVfLGc0taxRVTF7bV5CK76ysx6GG8P+T0zY&#10;392fisYHxoaRJSjiO9NQdw+MziLHnIkvrs/Ozl9E8BN5pFq5evnyrMtH0llAB19vyz/+9GP0oaOi&#10;6e2wL61eKlUS+XJs36H9F89N21t8Hh+mcO3Q8g12VSgOsIZGbcGmdfYPjNkMbp5aWWxdcAdShVYX&#10;KTh2GiselaavtUNH85VKl0cTGDqHmaY4KBqCWKLRgUeDul4qphoaaxmNDSYHankOmxumNprOOAHr&#10;rBqX04P6KGKzdjxvW92AosAB1azULaHZqdEWgLFdMNDHHmhtu/rQUVxrEIx12BxAlhx+xPrMwZ7B&#10;HnRdkOOClJ8Ip8waB+5zKlM5lSWvS+B4oKhz4zpp0FRxXannESvG/46GZhTVjaKvLQ3PlTJzlGoa&#10;c6O/dwjVfpR7KDiuby67MLMw6IjbiDCIaSK7O5zfoFBUS0XJva6zO+1GsxKxW03pIuB8jhgdXV/I&#10;UkTaBODItdeoXPMLKKcVsuTfq2srFFAE7EHwF2KyoiDM/sgcbTLic3FMs+nVIqClpQ8inTQAijAg&#10;sY44DomgKFVGwjW72+ppc6DUX4xhfYnAXSaL+0ImLQSO3l4OeA5DKgJmhw11FtAgTnG+zd8CTaPR&#10;Qnqv1yEMxwlKSESNrcvTQlhLo7iw141GbKXdXg9hJYcWib7IP9QoGRM6SzABkxszGSIbok+AJEI9&#10;j8vT19OL2hv+fd4WDw7E6EQwH0oEwfWCRWfRmjWLm+t0ryWQVdkNnb90Idjqxwq+QrerTsuzYMKj&#10;atYS7EXpl8VJIUTksTU1s12f3wXwq+otWm6Ak9SNMV8mv7G5xloTcj/Fe6pjFTGODKFaMrXf6fBQ&#10;g0R4c2Z2dmRo2IGOg8XKo0BZA383iMnMAYhBsrnQaqWoYwii2eIDwmaQMLuIR3ezyXRXO3KCYim/&#10;E9tly+kZHETSZHCkj3YAxf0KKhLcPpnklKuaQlaMFU127IMMMHcPH5Nx96KMZLGC+wNsVmp0sGIm&#10;Y4pGd0jMEFAlLGaqbmxtb4RDZ6fPPnv82WwpE0tiZSMNthCquFzAqggNzLsxDn5ACII80FcwXcqh&#10;ZMkgaBR5QWH5McJlKnEsGSxRUQleW16L7uzmkb8UImOFCGl5ZRF7CkqZLq+TXyQW4foJW0GGpJJa&#10;KtJHTbRBFRtGP41mNDmynyrBVuYKGRxbsRr0LBSwiBrFTCCRiBHjco141LA8adelzhuPZ1x+BxcN&#10;GXxlbUUqsLkM0lwYU1N/UCrHkA4NkTBjlkUbj9qBGaUhoxlwl49mSbB5NLXfQZopsLIQYI4KP4MW&#10;E7R9haWBeiZ7uh5NV5aFQK3C8RfVfuk7UpqUuTupLSKOGo0ur6xwI0rvh5RvAKEFO/fSkoIWGq0V&#10;NDZZ9SZaFNOoCMF+ogl37/69xC5OuwuXCPI9TBRozuKmuQvegzwfWVeGpZgXt6yrZxyXzem9e/ce&#10;O3X8P3/gA5h6Hdx34MEHvzk5vPd91372bObLh53lx3LmhW/c+JnPfIa48/BLJt73zj9r73JSIH7y&#10;qRN0hzz4wL+QCdAhhJkBHLzQRrgTd0kaiitVl8U63N7e7fUi/I9ihI0FgkxxQ4W2OLDlpcV5X09H&#10;vFa4sLYUT6fIphbm5gncyZRA/ccGx7rbu/9NXNVInP76p74/b+0ek+CmeVJlN2bX82aH/fnA5d/8&#10;yv/g/0TBoXd48MqnawzenpHBwAuhlfJZpuDQ5KHJvddcd8ONvU4uUm3uPHS0bfkT7/urx5JGhxTT&#10;asXYypPfuf/bpV9UhK8u/PD9n9u58z+/+YVYSomgLg697ldv6v45wnXlpkNP/d0fHve8/m2/NuUQ&#10;+dOHgr8pmhDO3AMfe8B8868dbddjs/jDv/vc5f2KJoRQ1+HYRbZ27KhM1+rrK+tupxD+8jmKHDvJ&#10;JIS8NH5cuL4g79jd1bu5HmJnkHJBa7vP4+3sCE5fmqUITC8G8ugk2kQz6J4IyV1loPET4gQBGf5g&#10;okuuyMIJNGQwnDhxEp80GmPx5dwObbv9zhj9y42sTmPhoISDqJB4WSWKTLG2fvrEqTQdi2p9R3cH&#10;s7tcwmFTeIRK1xMnjJJpFjMH9k0hkgqp1Q5rykSuqydjF+dm0XExcTQRYEW3Q3ivQs8n3oIdSPGd&#10;ZcXelStAUZUCpSK7SzUT7R8OZP7QVA4DEIUPBKv1SqMJZyXtvWYiQpYeP8JNcTHK8ac8BzWOW1tG&#10;xWbA4YWCoaXh16q3EuORzIi+o4C4xQTcr/ve8Zuj43uOXHt9G0otNpug0OLMwO5tyKUJSZCJEDFm&#10;oeYY9Q7US2hJ91I0cPtbfViW+Vv9g6MDxB+5RKFWqBFa8ZFzM/Pnz1+8dHEOOJ29Z2V+MUHJvw7w&#10;VFxZWjt37uKZU6fpom/rbAuHN3OpktqYxms+mcq7bd46XcMN2v05nuLf+OY3jToLGzHyaF1dQSCt&#10;s9PPbYSx86tbNM5CtrSwsNQV7NAwxKK3WzfUq9PnT/YQBmZ2go5Wpw1cxIx9STJbRjshLwwGA1gI&#10;mqroeGOlFVoGh7CNTQ2hgctmRPWKKm8qkW4UFfsL5CTSWVDq8bEJxMo56iiisS9Wc1orPjQMYJ5j&#10;SN2oaNkrmRMH9u8nQuKEI0CWciHvUKtxGKPPf2lmmuGqaUrR7CZou558VWvldAdwnZ69hBgZ+vVi&#10;41fRZosZrASYENAMwRUkjiYsUiJ9og0S0+7O3oG+IdTFg4GWmUvTXIDVbiaxZePn8MY06szZs4Qa&#10;nECEMjyn5FbJ2wGoI4Lp3oAXWRBm5Mr6qgiXG/U70TACmJCWGBSg2MuLl/mb60dbi7OQCjcOYhwY&#10;LKamtiEnNDE+SUwlqzE4iae5BatwsxWRaxEdEDEgWWnEWlKrVoqJgHb5Ys7oRDQ1h2efRQ386qTn&#10;lHhFZOJSqRx+B8hA8XMI3ZZEVVKx22TZoE0oKqeiGo8CSEWsFXWVGopKhCnkWE6PG2cEJivRA6kU&#10;v89C8vpwqYO55QDnYD1sbYVYQ0QYguqpdChgUdBhuUppoyou94CaCudATwSwkwq1eTsdbicSIBy3&#10;iNDZTMZnjj8DVXN2fpblitQ4CRSMbhwJ/X6oDLJPAJzwuYgy7CRoRbbX8tJajJGzOF+RM+ZpLUvA&#10;2evr65dYkWZ90chdJ/8SDh/NCnQVFIp4ihFcQxebuXSpaTU6NzeLSJXLjeG3sLAXl5aoarHOwTqY&#10;FMBh4O8cu+Co9BQT3wLiY9nEvrEd3RkcHcllk6CDBBbiJ6pRg5WC1uCVxK6xsDAvJvYqBmdr9uIM&#10;eAlnGzSpjfW1EBrutbrf56dXUnFIpa04CTcL2zsuG7IjURE+3Cxv8HVcz2Srwi+IdsXJSWGDOR04&#10;ASwvLhNgMSuuvfZaaov9AwMku0KQokjh9RJesNXgAkSMAgpLCA/SxOY1hSxcZwcBGfMQf0CqArQ9&#10;8OAIr6lFclVIxfImYJkgRU63i18EuMWuIhlLcDzPXb5MUK6Qt/QK8VyYSURX8dguqBUKYdIV63XT&#10;EC3gYkKc0VHJp0ANE71vqIt4hXCQGI7SIz85NDTMPGFIAIM8Hj91Ckiv7GDT0xeBtXgN9PV5cVLC&#10;2UJqdkSrhEME95qFywvoh9AuQ9mU8gdZAZJX5EW0i4sFoTTAUK5BpwM1DZPkxUgqeDxNYTkCNR4r&#10;awpVM9H0Kpd5QGDbTCJkWXp6e2iwYnyEllfIQhIlQWHtENbxrbYOWh9QE3NQ0GM5ibWokHFhvUjR&#10;X4x0SK/lGFTpa8bqqB/VwKv2jkL+/NHPfvrs40/tveo6qCgt7V133fRi29LRa7/0zcHH733ja974&#10;3ve+l4+74cgr2oKuvVOTx0+dW1lbffCbXx8YGFDrVGPjw6ilQuRMRhOo/GnLiK6rmJYtDnsbrpYe&#10;D0VqHJck7xIV3TJild62QATBjVz63MIsteZiTmhzsBp4xLRW7B3b5/cqPPKfv1Jn/uGdt//uJ37c&#10;uP4tdw1dqZc1lh98/Y13nhz9+Veu/Hy9mC3A932BIv4/OMz6999ObQkMTR08pIRWyktjaJl80Z0H&#10;DBe/8zfv/dBHP/nx++//5Ge+fTw9+Krffd+tvVeMn2uxMw/82Tesr//Qy1+Q41Lr4nNf/PxzfXcq&#10;0dIvvirbj37mvQ+Yfv3Db7o6UPu5KLzZ326Z/shHN67+9ZsHzPEz//ypb9ju+v3XiropG8uXvvmP&#10;iOzQ2Kd4KKMfY5GmYzHzrClW6xTpmGjCboV7NH12mqMH8JO/Bnq7SfCeOXaC5fTs00+QzFMF8iKj&#10;4ARWl1qQorgEodPMylJCDnkJY6RSmV+Yp+sGgTOWYXQn4vI7E9HkTnyjUtLRFd7W1k6UT4jGFsSe&#10;iQTBmZNnqWibdKY9+6ZYH9UK3n/4l4sdTdOSURgj+fTI8BCiCgCfiTiNSgmOjDhi3dFdtlcqXfwh&#10;ykrFIuwwrAg2Gfgnly8vcFqRsAt3RQGAFQFG4HzRtaW/r1nrFyVnvaFYRa8Y6ElD6saR2PRZJyKS&#10;znpkYgr4c0gpkjpeLLaFnhsXZvegaqQa6RuhsYs9fG11DQYQQQXDEM9ktbffcRfHG+ufPYv9i7fT&#10;aKhA+jAt0sOob+3Q6CzIaIGuOF0iUMGYArUhj05SvhvBCyi8ubpJAGi2QKvlL6SAaFijRUkI5xx+&#10;0DlwYTTzWDV2i1aq6/SzE1pxZeFQmNCKf0QS2zqdtc3TMzDWz3msWGyxSZppUcfeKt9Iz85d7O1r&#10;K1VTq+vIjdK+VDDVXLspSiIhZNjz9UxDW3JCqVm7nE8mguW0MR13eTuhqaKiEU0CseWdIEnpLKgV&#10;uAU6h4hYZlI5HX0GZiNYwvLlVTQxBdDL5ljwia1ksLeVI4T/wy8JUgheUJQzSArVFfR41G6fVYQM&#10;pA8D1IaOIS24D8cMvAGCEuFoqeocjRSLSP2JDyS/bFSyIqG8C9BWaCTzlZzD5Onu6HUZKOWrDVYj&#10;wW+dwNII04g2PHmKwi8RmTIRV6TOARigKDJjM+/hxCI4EO9F6ZhrbRbUyfyYEOSCKOyj4IBI9NZy&#10;DAUNh9cG9sNen0gluBKOFjJiVDfxZ+VXEOoVsq1Sj2dnZ7vnPZvNaNK1pCQQwnExGET4O7LDkjJq&#10;uEeVzowyhjw+gViBOpiF/Ie4rytmZ4pkPum7OCUL54fsHGdGBIPqDh+JFIaP9VJWcVgTUx+wTxq0&#10;JIQCdOJ4lqotDbIQgYVNSOM2uQVq8jVwY9IuauUswdX1NW6cuErIcBrFKgS6NRoEAAniza6hOEIy&#10;wX7B15lUBAE+t5+TgIfE2nbBF8E+2WTGzJGGf5oqqN+RbBMFUsc010UTKpZP6vDRaw3sIm+cTHNs&#10;Q4sRJyBUH72+ZCRSLzasGEZVyoFAW7OVt4KaVxV9bLOcJhWY0ZV0MoZvOuI6LT4/nwu5E91woiGc&#10;H0QgCz30YomyvbhfQpTXiyE8vPUmNZ69gN5maMsQtBlneDkAP4wR78MoIVNCNZP6KaIviUQaAVUM&#10;xQEycRRF5GV8dJAsSFErkCeCAAHTg5Zjth7mEsGQIn9apH44P7tIdzMcJpoMyGwF0CJ88UpFDxxR&#10;alLKBsy0Jh8gXGCSiE2y0l2IZB9DJ72cxPt+P2Mj7ooILqkaVLjY46CXse6Q2GXc+AiRoVc8APh9&#10;sD3pKlVaMegyYZKQHhDBoyPCM23vaOeZSmGUtgmDcWxcCkZA7sA/sWQCagTb5fLlxVh0V1wFvd62&#10;rk4iG6liC8kd7wkKcFYsVNFgI5Q5d+4sU5JqHZdBMMeOyZ6mNE3bCOx8AWqylK3pQhWhVOHJivCp&#10;naZdaUpQ6JgUTIEwh4aH0CejC3twsJ/GBWhbYiYNjCrduDZ+WLxrsLKpVgmthG2nSM9wv/iD8b+s&#10;0yYtgZtgVPlPVl/zGSlFdml4ZCXSWsVqYsypDCJgoYDIBnqsFNsecfUg8yfU4ydhxdHLQfOUbBpl&#10;8Tthf1+E44KsLm3oOj0wNpEui5rKoxTTzaJcms6l0NeddMa8fUfBTaHhEntN7T/47JOPw1UwqA1f&#10;eNMXzhw/8/a3v0OaM+z2Dp9xZHzPE0+fhL72w+8+iJQDWc1LXnobbE6Qe3LOxYX1Pp+H7gqB4qBa&#10;yKl4pb4naLfykiYYbAC0qjC0khq2buKXygbKKm4qowKqvPyOVxIB/EJM0agsPfif3/AN43jb2jnP&#10;S996Aw7Kyntpspd/9NlvO1/5jmsBaV74+Ub8Z39w9ZH3pq5/0/UdNOzQOvHvyW/+T4m6NAZ3/1V3&#10;vfatv/PWN/zaa95031vf+d4/+tiHXjb88/bAeiG2kTX133r3/sAVGjqK6eR2T3/k/tmuO2850PKC&#10;WFajuv3wn7/rj0/f9uG/f+sUItm/IAqv97QbNz7x14913XbPnvwTH/v7C1e/4/03d1NWFOzqp49z&#10;p+xEaIuz5yRj8bXlVVRr4V+KpI3RBLdBHMlcyH6mwK44eHr6BjnRDuydoDQ/S+9bo3Hq+LPMahap&#10;vzXAGSelbrFtFfAJ8gGCOC8MJlkHRklsX1D0WH3sfii29w/3bq2HG+hjlrV0nEhjCpmT9M4I+4vi&#10;x7nT5zE1sVvs1FK4GBYUPyp9UiwqYclAITUl4zvellbkhlMA5rmKDvV++hXZeZD4lOBRgiV+LJOI&#10;AkaIF3UNn+YYu03Tj5hJKC0pCj1LCGM4tijuC9yEYktBsAgqINRPBaOimYnNzURtUgISrU58oYvF&#10;pokDSw/sqhldtff4kW1vb23DRY93Y0dlRTclqIANtPfc+6tNTA9gRvldug1FvFgcRcGTK8j5OLyo&#10;e/qDXk8rrlkGgw27EauN59FiMrtbW7u9/g4LPSpWJ+QtbpgjQeR3qzWwCPgH+PLI3sK9E0BTp0IF&#10;oFAFgaf51mjnBCrqkbozeCx6kdVHmz+fLBRTlQJcx2TVrJFSdGcf7u8dyWRifuE8lTKGRF+1gxiB&#10;ExAXcwB5Wp2CDWg1m8tr7XaTq1poc1jXI3niqgrSCtUGlQZ7SwDpcZ8feU9oVg3Q8kqhSrlv3/6p&#10;8FaEBnxOKY4ZtulsEqms0uieUfBwtngOBva7cCTMXoxtXyFaGds7yKSMRVIyMQghYHBbLZB2Ka2x&#10;0U+fPoO2mc9PDASJFbfaAqb0kIJX1paKJeiBBqq/4otXk44zlEbpZzSqzIaaoVFGx7AEA4xxl6ab&#10;bJbPDYU2AAOYQ8wHJjc8DIAePhKAASNVDj/Eb6T0gOWTTUIKNlMqknRItbV3EKIUE5XLm3PJbBKT&#10;btYPsxmsha2crVao1kwXIDgE/BTCGWuFsjoBIAgBH6SwOjC08Ei0V6+zy0vjbgadcUsmjFx3ViJJ&#10;pdOeWjv/UAJNJEfpIhEwi+OEY0whzstGyxxrCrRLgZI31FQ0NAMAt+ZUtaKolBLmNjgb4M0gBiGi&#10;8ApmBderSTmi8KYUXIiuiPmY9CL6JQUsA9JcYnuCVpkS5RCdCK1Yq2u2QHLkAP2BICrlShVyqU1V&#10;ksXLCxTC4DGGtrYIwnBKYfdgWHjo/CLCqVSHLcg94mGsBxHMdPhapXUOSovTubq4iJGn6KxwO1gJ&#10;bUUtJjuQHTLcYKVYHtIJz85VTdaAo1VaJM0cNBS0+HxcPxdMZB/e2pZzSNUI+FvYQ3CIJGKgPZbJ&#10;zTWLMqTYMoo9MMDJZmgLXJvkElInaxxYEfkpFipiGwwRxgwkZ6urm3AFmFc1hK91mkwuPTo+1kOn&#10;qjIzIYYLeImKK/INeIEZTTx9CnAirqY3xHfFPR7bHCgR3J0iiZJjy80WsNSM8UW8ocS9QHTwsCci&#10;CkdqPM2Wyq/wJhQu2av4m1mKhTNFQBwRgB94cZwz5kxjLC06OoPMYWINppDSf1riEJ2+cKmjvR08&#10;H7NIPpr5gYY77wZtArYWewTKKcRYgXax7hEldY18tMxV4eFBumflGBFBJ5SBIbWwskScCj+X/Fha&#10;zTVqGJMUOOCNNeFkokbutzm2bO2kH3DdABfJT1ravE1WE9Qf0Z0TjQhdtVwiduFfuEayzXIX/CLx&#10;IZ4/9JdQa0YuH4wW6T7ilWbRlgCdw0PJLVCuEk9G8XRSGlAjkV26gEETeQryAdjz+XC4ypAOMUQ8&#10;66ZmDQlPsy+JiE2o6ASmVOXNRgJlDiMiP9YmUmosMCBnYh0C7rZgGxRPKYbCspW0wbG2ssaiIyOX&#10;DiiHg5XLs+ChA7JCDtPoafQy0+1bT8WGxg6Ojk0dP3d2Y3nl7nvuvf/P/wRGyxvf8IaPfOQjEvBV&#10;aki6EyW7Uz+tb34nE9v5u3/6Lt1e9L7c+YrbkZMFnmYnF/PyzWgbBH92eW4d3FoR91IIyyIgJkRM&#10;0QqqIB8TTSVXtzZ2QZcpDVNP0GhIMyDSoPHGyXrvy+5lcH4e+jS2H/nT3/1Tx3u+++G+h/72zNBr&#10;7z7ob35Xp4kc+5svhG94810K36j5yl/+xp/c98DgH3/yLYe9uz/6rWvHX/OlU7Nnz8/O4+EXjpXM&#10;SPH9z6kk/lLsptaR4QYIOdoCXiqZv0gp01g6D97+kr0vhFZK4Gjt2ttvePLj7/n8Rb3fIUs9Gzr/&#10;zLc/8b73f9b4rm//w5umkDqurT78p383d91vSgFQfqM1qH38vV+r3/1S2zN/8f3aK9/5pn1Cxif7&#10;9XVh3NKVl85BrcPl4Y/RYttcWQ1vIjGxvbG6tXJ5fXlhdXFuBal9OCRSFmwRQudgf8/C4ir9NI88&#10;/JP+3p5CGbexlu6+PlYWCGyztAd2BZ0GfTLQ8+Ydg0Q8+uijQBJMPEJ50NxUPDE40r+2tIHXa1cn&#10;++uwwLRKSM2MEJ/QamlmegYbHavJBhYFJrq4dFnpSRRwXTEbodvZsBvZ9AXap/ZdZXV4FxbXCGEU&#10;sywtBT6wJ4XgToJdDm8uMc/ZnVh3SqOfmIQ2ETClb0YGXwn35SvCHOPfStOrnFCiGNyAJQsLE2IA&#10;4ypHFvGGXk+WxI6hvJOEWPH4Ngkl72B3G9HZxUOxkCEirJJJMtXJE5jqEl3d/pK7BJ9QYj2FrCDW&#10;aYr+HzfPf4qncVPsQcj9NWHeEAk2m4Gb9nEyxlDrlciRlQyxyYzdJ32OVmgkdrPTRwNPrpjG2Qek&#10;CPQLO+FGreyyO+j2NwICWIDcdS7a8Wjl8riDXZ0t7QFXi9vsMjcMRTsxdShRyqCNUNeqUDusklTq&#10;io5iNcvBloqnxkfH3G47gAR+QdlU1mvW10p5zjOVyYPieLpWW4jtBnr6UrWGwyVUaJjdTIhYJKEm&#10;ktGb0PJO7qYmxiYArgh8HFbL3KVlh98m7aObm5QRKQnB2EWRBuemtfkNBmV5bUlg/1QZ1xFM6AJt&#10;UEmldgZfXfoHNI3tDZzAt2GYieCqTvODHz1EPs9GvLyyABkIWw8yeIFMI7vAj4QimMgzpHpatj0Q&#10;j6RqwDYq/Q4c6viTyMvIpGyy/M6dvdje3sMTlyK3TpfLSyfa9k6I5JbHx9NlHoj4JNXsIpOlES/H&#10;AAdagwGHy8UzJWhjYydCahrdCNuWwEThpG+so0yYFm0Ql4sjh6kPbMDFUCXhIOQ0UBJfcyZaIsbf&#10;iW0S6IGysK0TBfEPMeLA2U1ccyQD4NqIsdhSpbKuQLuywypzvcnAZZrSlanBBYBLSGpqqGUZNYQ7&#10;2GbxcZADSK8ogOPJQ6hEqQUoi3OUNdM7NAAgxoEBQgDkQ5ccOiy7qTiAqZJeSEbCp/NB7BEcmYyJ&#10;0iyJP3fDojWxoYsgSBydxQRZvs6giyWSHO1cXrNxjw8h7TOakZkzqPMiw5aq5pZWVgegg8CcS2eY&#10;bL/3O7/9g29/2+Nt6eoZcHh9oOESY5ntOmiSRqkKReNRUiy3zgv/HYsj2dXcHtY6CBaMMf4mTKOi&#10;19vdTd5PUM4fIFVSGuk3fL6FngvGl5NyCeNHyMLzohdSGEs+D1tCCKGNWGLpsiSXrHSI6Uw24k2n&#10;28k1447l8zmBG7kdIg+09SRYlWZAEyANj1XZ14A8pfMV5hz7EecuE1iSvIaKcYPKj7oB2wQRttCr&#10;W1u5PB6NtDtYaJ6onD5zmoXf3Y1cjZquPwYZs7OYYttMUz0fAbVOGND4u3Plvd3SyGMSgjpziYeO&#10;MQ17BB9H8sQUV7RtyRPo+inwW8wQxCEwGJCGxEuXSBign+OfRlhGOEIagMEq+RsRmB21ShFGqdrd&#10;uIBrMV9nk20KYQDvKf3ODSYCs4I4hJFhDvFxXDPTkHYOfpgIUgOroFJF3aM5VcVTWQWQz1DISSDg&#10;KBbLTMocUNw2sQ4HZVdXx+r6Cqmt0uEo5AzSceFdVVDQhSErIrdUUaE4EOMytai2EAmxUqShQ60m&#10;nuZ+WVBk/6QcLA1CZyYui0gcsUIhlmpffz9rWSnrVZHtYCQF4tVjYWmDpAGHiYGle5REi68TSubI&#10;b6s1ACEmGPjo6PAIVU5gV45MfpKFDCIsejcUIIDuMpV41XpNy6Kz56Z8uXzh7DlaZHr6+nG1f+md&#10;d/zO+3/n09/89MWtC2953VtMelMh9Lgu85MPfGpuePIqPvGVv/YKuk2QTEMQOxzZyaTwlisE7bBV&#10;5ERUesDEilEpFskhodAGGG2RvNomMaWMU6+g/o9FHXEs0wkwnodC/HHv3b/6C5FJI3/m87/x5rl7&#10;P/WHr52ozX36q2vX/crdo83Sm9ZWW/v+Zx61v+xVYrGsvBrbD/3hfX/XeO8n/+qlPfra2s8+9vdn&#10;9v3K6yaMobkTP7j/o/d/oXzVO+76JT+cX4qB/hf6D7W569p77jjYOPG5977nTz7xyY9/8tP/9I0F&#10;y90f/NLH33F9UBFNSJ7/xp88bHr1O147hQQOL1Mg0Ljwx/8wazWsfW9r8J1vuWNAWvbAFxeWV+OR&#10;FDa1ogzdkHCZLCWTT+kt0CpsVVXJANht1qULSUjPAkQFg+Rpo0ODdFo89sQxVuqZk8d4rJBEiflZ&#10;sMQCFK8UEVHOf5Gpw0VUYRnIyqHzg6oI9EdEAHiyIpcViXb1dqwvb5ptMBY9zSXAKmZFsCfTekVX&#10;++rS2pFrj+xsRaKJKLkCKhAkQTJnBL0QxJOP241sUF6a2HPowqVFhE9sTpxJq1S52cSaa5lcn6go&#10;mwyTnUKNZN+TFNQJBYUeQIIFo1AXlQK8hPucekqQp3iGypEhEY6KDjUDRzCTl2YmNjfwLHhXzFsl&#10;UxD9VQIy3iOe2NHj1kJ05cVDBP4BLjQCcZHGk4o0AeYYbld8LOkRYaki5mQQPwdTzWSh0pXFG12t&#10;LfJH+jprBK8ZyCEImRO80h3fUKHCX8RVhcNDpS5RxcIuxm5Di4VyhpT2IHkRckKJIRa+6si1rFs7&#10;TYmBju7+yakD+w8cuWp4cvxl97yyb2DI7vLmssXVlfWVpdXluYXQynpoeTM0v5HdLucSBFiQ2jH8&#10;GaBfwKJpMeb9WKTAQPN7O+555av7+0cdButQF6rcDZffl9EbMzZHhDpEi799ZDhWKaPzCBE0jWRt&#10;JMJjAIcDwUHrEjHkgwdufOpnx3/28FN/+kd/DlPX7/auLq2DdTMPm4KERBsEPmSTkxN7RFusqE7m&#10;eCc68qwA6bkMswx7uFaeYjCAGH+L1Mss2q3k9vT89BM/e2wGN8TjJ5kapNRs9+ABP/jBD0A1GHow&#10;J0Js+qhha7D9mNRmXHHgOfHAlNKJOMgODQ0SMcjOSmpO+184TBB20023YL5GPMffELYAzBg6DmBg&#10;GykD0f5tt0lUVKuuz22qLWrE3Knbuf2+WApJMxXIrfQxaTSg/bx4cy6bag3VEyQqFKzYKArUuSwY&#10;BjmzNMgwQ1pFk5BlA82lnK8Z7Ro2fVZGk0lDzM3UpJrT1AURpFIEtEQjUuTXnq8L8JNKJiH0KSnf&#10;QBhSRMCNDp1RFExpManAHscABjGIgNdPFwaFQqXXgx8Tei/HFcvywuylQrWM3TopgtRfrLYGRFqX&#10;HGMcbxR9ZAEIuCV9wlQDm+ECkRZBD7LiFkDm3Rgpdk9nV9Dfsr66xvAi3s2ZweZOyxirKJdKYKBG&#10;3UbrVxHY+c3ukrb2yNPPiH5pqdDe3tE8ML75lS9BsMJgCqtQd7ADuCu6uqOln1Slg+LdP9zjHcJ/&#10;1urSt9AUQgxbyhcJGdsDwf6evs5g+1A/MtESfOFs6nE6wa444Ok25UAiiedEF7aZBKkN4IFXvPLl&#10;hw8fIvBlttDjo9T4N86ePScOzQl0+bY5cZtVo43NDTRsCY5nZmYIaJiZBw4e5EmBdDLZ2PXQDefw&#10;VrqpxSyZkQHGJ/ZijDnXeaFA0+wr5HrYjwAFeb7oJnA88w/+k6Xx3HPPsZPCaQMbY/vgaiGrUlgk&#10;SOLrPA5wF36MnxdhcVgLxQLihHwEhT92G77OhkOcBPpC5MTzItog6uKtKA8R3K+urD751JNPP/Xs&#10;2bNniDO4HhhaFKbphSAWYao3lQ+psvG2RNVUx3hDmjR5ynDgeKZ8B4AT+THiF3zWuV1mnbQFKXqt&#10;Av/gSZTLAyYxCSWIUdTPqTyyw7JRUFNCeAHBfGYxfb7b25u4Q0oxVOnhBfZjxKiKImDRbC0UBjo9&#10;FiXIoPN8KPcoynCRqAjpKdYCDBELiliflcJabnY4CiKoyIoSuUEaYymBFvAV3l+qwwrMTHBG5AH4&#10;BDCgSIPm2ff5MhOD4SJwJF5El5WFJ5yHeGJ7M4QA9jVXH4Hvz5VwR3wQF6bYdvNYxAYbioleY0zl&#10;E+cuIsBRvenoNXff86rvf+db+w5ddfy5pzATvBi6qL1Ga/91eygTko7LkTdp6rMdI9cBBN58y835&#10;fJoyJAZTGMsytgCuPIumsNa/eckZ9rw3tvhiKYrb0h5IgK6IgEg9lAJFZyel6hZPqwJ3Pf+qzP7L&#10;R/5+7k2//c7r/WrvwOGj2UfPrcmOo7y0vRO3BrfOre4+/wupM1/71KdVr/7ga/cqgv2huUumydt/&#10;/bd//y8/85UfnMpUMrt/c3fHf6/B/n+h8Ir5Zxu5631feHY7uj5//tSpS8uRMz/9xH1HmqHVf0v+&#10;VNN727t/0/H5D/3591TBvsAVNQQS/lOnzuLRAcwO55iEWtG/M6KH0tXdzVRgnwFnwvh57+RedlgS&#10;TkocRFE+r3t+YZkdnEm1Z89ep8cfjWwH2trhyiCMgnIBfA6OHrEFIEwhZH7+BfGP92FLAYyUFK5I&#10;8IDoj6hesUDwug2FNpkPoq7OjM/mEI6GxMJ3Car4m2L6zKUZ1OIQUYGPxRvIG0t6LmhOsVrfCMXw&#10;acP6uYjDigDEcAykAM6sSady9DBKtRK9CTpzFV0PiYfEG4O6SJntiIWg2KbI/wmohAC6YmLbfHG/&#10;TdiYV3NasmfKrzRjK+VXm5JXisGpvJjD/M3i4n34CMVeRYg0bAUyRQ8dOphOxjF1EGPbWJyeElQN&#10;ZFsp5W12i5yPIj4gSDenPOxgcbwxMkfFtoJr4Iv8DGxl8jkF+5WPBWRRbk/8bTCmoy524MDUnj2T&#10;Z86c9bhgLOrzuV3GnWVGMRHRMI1WH2jr9bV2NtR6X6ANV46h0RHEaiDvcyZa7V6xkojuJHcTZpvF&#10;6UcZhMxLC6eYlF3h3Zewao5EUhMHDnB9Tz795E4s0tHSWdZqCAMRPIaxbPK47VZbDGru5jZFQFUZ&#10;2XSs+TqOHuTKplZWliIR0tY6CiD79o8T9gEdNQeaqcATIkeLhqPZOPLciCOpdzYj4P/gZ8F21P/S&#10;mxtbnZ3dMM27e7qvuuYwNAeKTTTxUegs5YpmEDIJORq0HGZyieERYiaITaJJTRhD11JPRx8Ueneb&#10;U+rQ1SqYELMQhxNYX8FgCwekskPVERQQkUYzjHpo0YjmYworilByrFZyHHLSKAE8qJivlovYEKlq&#10;DlE1hHjBDOZtk/EYdQ2+y+znbdnEOSdQV2eDltCQCnRN1BxEyoruU0nbGxwDdK1zPaS/dHvVC6Jg&#10;XhVyM51HUjLjF0U2BNxJoW3prbLpC4VWmQqC7kIDvIJdSW2c6cE0lWjJKAXHZiW7kkO7Hz1YVWd7&#10;B6EDw0WazntmSgVxFuCoY4qwK+gNSP/rLCIcx8nhdro6gkECF6okGvTo1aLbJKk5T7xUJEvnCRKf&#10;8G8+lFvmB8KrIUidfCJDR9YlWgmFAjxNRd2qhgYSHIQf//jH2G6iw8TTiaDSpCo7bK4uG4FdJadU&#10;oHAkHJ/cc+nixaHR8dte8kqOW0JJqX/qtJ5WP4s4tRV3el0oqnD8GK2aXCpfyWs4/eHvEG1Sb2Vs&#10;kcLirGVZkiOyAUg5SUNdCZ1PgzDehP5MjZG1ZoKhQBTC9XCRBBZi5l0u0jyfwkArmZ4YH0O4gVmU&#10;zojhD22Z9E/c/KKbOZIpjTKMyA0Qe7GbUGubnNzDGwpxVQJrwJISww/agfc0YQqjIVAKWkRaHROY&#10;Oj7BPbstgT5HO1GOYJxqLRgSwcT6qijb8SgPHjzIMqGhlevnPUGeWAix3bgUxQoFOgN4sX8sLi2g&#10;dCCA+e4uoQBRwurqyoH9h8SHWNr1q1wJAAYOzrzV5YXLUgJLJKV/xULFAHWSPLnHwtwizDqB9MSE&#10;R2qzgCByVGPtwDo1GtjFuHGGi4sRzRGEpXMiokakxSomZAH54wBgSkAgw+mMhIdubQZWQ+e1GlIU&#10;avVlysREhAQQFC6YQkIDQjq1NQDJNZlAEwTyAy3RqOlgpy2SHMR3INwK0VDyYI4fSGoMqdCb0ml8&#10;AhSnHfJMPVEy4vX8zZU0i+8kysQZrHrmJMgBISa6CWKbHZKYRkq3ilQpEh5A6ZQaxbgsHOYN2Q3Q&#10;6+I2UR5mV+OYZCLVMZus0k7RzjIheeN6WDYk+ryYA2R0Sm+KKpVOssZ1amwO7ZWGY39XzdG2N1uu&#10;P/HYoyOg+JXi6trG21/7ln/8+D+GvxbGzvzma2760lcfoFn6uQu5vVcfFc3YPDsibTdUnMALKmaj&#10;BeccFPmkyqLwQIRBrLwEJ1Mcr2R4FBZnFPZnKo6FOy0fgIviTgJiid/R6CjVSrSgr9C1VNXII3/z&#10;lj+o/fYXPnBHBwxUIVp98rG2177xoL/J4zLUwk9/5Yul6996+wAl1cbWjz70a1/v/pP7f+/6AAlt&#10;fePJT3zs4ujzKI5wzCmS/GJR7oWI4H/df6CeZHEi1NTmd1t/uaJptHYcPnD40GjA8jx9X21pdScf&#10;+9xPN1W3vOUPr8gxAPluh6M2s4MsQvr+CQUaKv6dSEb275+Q1aGI8JFYbixvk0iRonCAEH8PD/Q9&#10;+expnl2xlE3EouOTe0Mbq4MjY6w5iivEVWTgsrtqJPqXZElED+XFcyRT5ahpbsUMbWI3hgIixSKq&#10;0fDCyfxFuY0JL0olZOmI6GpOnzg9uXdi7tJ8MpuAvokYC0EFpQDOd8JBjhEFu1rHq9lsgZxX0Riw&#10;INUDGmnrIiAnvRoMlTTaN3KpbVF8UJQX+QRWNDNPIXEoXxGeioitExFy2oqFHFp2YGlCrixl8uiR&#10;Zpi+cDHFbVBp4mlisHyXW2sGQsRXdFw2K4ORxKYRx3mtsSGsFqnsEWsIam4wbO5EtL/65nuQ1ELd&#10;oYakLq1VdUi4dOXnM8lMdDsa24mlY5lYNF4sK9Rk8ZSvBzsDbj/luDbsyACqlfYmkAIbMV6pkilX&#10;CJswOCNIJl2v4IvLm62uooKxhfw8my+HFPpG1LaU2xR4A7yESr1BV6fsC2jHMGTRcEISmt0LFEQH&#10;6Gfp7R8cGR2HaxbbitDD6GtpgYiTS2cJwBOY/EGMdVm3ope3Y2tQrus23fHQwmYxkStU9FaTtqbx&#10;6W30JVvddjQUjj339MRg39SBScoUqJIZXYb2/sDFyxedXr/b2QL0jZawVWc1qLROi126lvSoHIXq&#10;qSJEqn6nz2FxIR+PdsDC1gxkaqDQs6ePe7CCT+Z6e7vagwP9GHEGO/wef2In3t7dpnLQBZHT4vja&#10;MAx2j9DTVa6WtI2Ky+7s7+ln2vW1D1L5LaGFxmlFxE3JDCp0LgvdBElQDm9GXhGDsYIysj8RSwBY&#10;oum6GVoG2vD67I6GORGJdbW3gd2Uq+x8sWK0wRksW1pNRQ8ltpU4piqNAlXk/yHeUWkCYhHKoJ6q&#10;gbSbsqjop+QYI06idska4HiTp0NnrU26DgXnrVvhmYEuSVEyBzvHzdnJrBWtEXEFqecb4lpDmC2o&#10;i4FUoM5nUIcgSJLpxQarUcXTSbHYQA+CeYA9AcuDANuIHy6tsTWdmccFxsV/CtNQR58fLgcUvdRq&#10;zk7pdNbbrCYrSQXte0vrG4k8glWdfrvPordh3a1D4T+LsoWBmHJlZZlkaHcHdZIogYjL4QZAwEeI&#10;+hYydeQ8xFVhdOeF8yiwOVkZ44xqg9XZ7g/0wOmCyLS5voWdyG482tkK+wdgIUqNm6L2i25+0f5D&#10;+7G94FlwfoDUUnHVsifAK8MIZTOsKensJvvGwpa/w6UzalORitpYr+gz+OnmKolsvmpzuXAWh5Sh&#10;NdprdDijkWMEtqP3UI1vEruBwNJ4BWIz0tZqlb4KmJ6IC2T8Ftfa5SUQOGaH1YoAiG1stN/jNOxG&#10;NwCc9kyOIG9Or1xLK+kg/S9sEZRusXGrEyWnMxjekWMZkGXg2bPzIBEYaO8oQSO1YHoue8XM3KzH&#10;77MatGglrMC92EnWyti9+/tx2sZxGWeeQKCzq53HDci/sxFZX9kY6BlQVRWj1obWLpQF2cUkPkYr&#10;jp5Ku51ObPpqSaCpTxI3riyvQcM/P3Ohs7c9tBPajm5HYhG9Wbe7lVi4uJxNJ2gRgopbylZzNNtE&#10;q0a6F2jw0BmRQqaf0el2sCFxzdBvEEXIM5fE7knsumEFAKL7fG54vERa7MC0B5H98oQSSnupRqX3&#10;ugHPRCaP/0IAju2H6QggJGqnopPewA8K3iCbnsXqpB9JqU6oHW67XstUB1l0Mk6kl9Agia44lthP&#10;BUyiBGkjTBeDArZjhYklMZOIU4g2skjs7cYiJFe4f5K+EnOwJIGlCXyVeE4MBw1WHQq3iKcQJVca&#10;lUQ6QdApYBxUzUqdm6NyVyqU07F4MZVpQY6F3sBK3cABU6mlCHdqVSQ50IvIYIaBAkUyjT9FOV/m&#10;0RRzJdSMiFUTxQpaJBp9TV3S13XWSe0XjH1v4t3pz/j1175qdGT47W9766tf/erYRuzEsRNP/PSJ&#10;q6+++sknn3xiQntT20sACwi787W8zWlBxJ76BLt3rYTmsJr8Ad0JDi6OBOTUCKSarhKsfRa+BFiY&#10;a+l1mWI+XshWMQDTqPC8z5fSmUKyrbOFKtWRA9eMDIpyt4Rl6eN/+5b3PrC5urxw6ey5i5cXNqLh&#10;mYf+tXD9fS+5Ut1TawtLP/r7h1pfc99VAXXksT/77f+UetXnP/pypR2vkZ/53h8hB/W+110V+G8g&#10;av/rBlT/z65MbfD2jvT/PLSS31Lrg4MHD01NXXP1jTf2Uz3luEa4cSu0DkevqirXTapcnbnNA6po&#10;9NVEIb6+uUovak9veyy2I5o8dTxCnB1u3/Ag3NPK3NIqGkeR0Cpsn0I+i70a2xpwE63E2WKyWMs3&#10;NDWE6FBd8AfcCD8K7tKoroVWH3rkR61tXrffBbBFC1wqkgpnVnB9q5tTaq0NhUu7y1qs5OeX5+cW&#10;LtHd1NoZPHf8rEpr393ZQnwpl4rYPK7t3XhLoCPQ0enyeuCFoAIdWll0+o1FfZT38bpsWm5CSH6A&#10;UlA+gHgYgKrP725UoKjCxQXIryjkMDXCkIBNMMiFXqXRo/SGITqq3mamaLXsppbndYMOE2r4nB0W&#10;NKahcalr/b0Bi0lFRMBBzA7MsUw0JeRVajlqVSwa0il6V0VNCpchtI5CO/GF9TXWPALH8LwX1lZJ&#10;MrVjA+Ns0zEUpNIJiqC0ydigrXt8FPW4LOgQoPTQi9ibOEGJuWhTWr28uDK3uL66SDNUPpeShLlO&#10;1yLrSEvRQbiZgkhIxMeeIiQtAAx4CZQlBaWTVSY9NcIyVstexoGrtOxKBVQhnfGbEgYrBVEeuYKm&#10;1CnTEmbyRaQ7QBppHCMlg21P0s/BmUvmugY6whEkmkQfmcor2W0snCQ5e/zYMxSXgCXoH4ZIcXlu&#10;5si+vUhieH3iBUuWRmvjk0/9jFTM72zpHx4xip8rjdAhNhG8fS4vLhDqRTdCxXx9rLuTVDiSxMOS&#10;fQLWGPi2jTu89ui1+bSIL4vMjx3OU4PNfTu0STUPDxgcDJOZZENXy1ZS5pqD44lNjcePJCy3TsFQ&#10;TGNMjQqy6OiHKExwDjBgIdxSDTqa7QWTZIfGrUJQIoOUP9LpODNpK7SB+gA5vU0vVoPMJR6T2WpO&#10;7GTURXO6ngLqhLZCLC/LTFwzad2EDmh75pmnlYchugBtAeqJtGKlN7fWSmXKvkhIa+B1CHm8UuFt&#10;SaDJsMGa7BYnumZ2rwRbgJ+MMwgEM5cwqwm38FCIXQj5qS8Kt6YhIK2QkSWDldCezAkRQi4JzQmQ&#10;G4HB0CtKCZHf7pZEXEkRwNsol8ABanYRy9ygO5QjSqFuEF6IJCOoAJUXYjtaVB55+BFaQZu0FRFT&#10;UTVI8YnwuLvWlgCzhVQeESb4IKJZSQyh8JaBELhIBrYl0KrUsHQUeenPEhZphjsuIujAm0DeFzp2&#10;KW+2mhxGu9PqQPcVTtXlpcsel3d7dYM3IfehfkPyJOw0omcMlWmMB+RQGzgInV633iz8R0Imgbp1&#10;Il9HQsIWhpGCgMNKgxVNkjqteH4hSYXRC18hlyCd4foZBSSaGDEuXFyZS1XsY8gOYVOBPTOwfq83&#10;hOVlPgcNKNgewLyCU59jmzXICHPL0naaz1P/FT1xxcC1KUcpbLkGps5gqNimuhEYBOQAqaIAR+xL&#10;zI16FKldZGcXUg6kWJI64ZKLYiehZ5HQIRYRB26gL/EX56CV1uUCxQMQIGaFtBq5XACc8NOB3whf&#10;wN5kXatUZMwmm5HSLSR0sCU2Hp5+aH17aWGZGjz0RCIPUZ+pa51WeyaXpbOfJclW293XQ1GCjxb5&#10;23wBGJQWRdaNVqX023J30mspUaDEpnhUNSmrKiG9gtmAv1NJF9EsAhrIGWrZhSCZcbV8EVgLtE8h&#10;5KZZIk0cBahVgeQr5ILUsIQZCQgXjYoqr8U8f/nyCpZLK+vs6qwyinFCP1L8MZVmDvlc9nreqsk8&#10;Y4GA2PGeBGeMMOMDGqSEYloecaaQRlcM2x+mapPfzQrCyxYRferC3BQVfB4Q1QaohVRhuAbQTTZN&#10;/ib15gJk2TodTEYCPnJxull5H54OmzLzEwzb6LCtrS6x/nwOv8WIZ1jOGjjgcLdEktmp8ZFEJv+3&#10;n/j4u9797i9+/gtNbvsHP7i6udm7T38E/R3xK7QYL1w6T7s+54VIh9Df3lCl4pVWv10k12AB0mxP&#10;GK6Uc174g0ETXaNAHDR7xhLSDSCV2TzBNzWRKs0Q7Pi3HL211RdQAoz85a/9weu/3Pb+z3/olcMO&#10;bWbjzKNfv/+bZxmMvrvufZ5opTemz3/64+tH77tjeOdb77vv0aP3//W79yNEwAtRza/98be+9dBX&#10;f6Kw2pc3whVXf6f7Pxp49f8s1nr+p9TWwNCeFzQhWAKXFubYoind5VHhE24S/ASSmxLtDYgqoEwE&#10;mQ9QNpNEjbZCXnTvy24jsWsJtsW2tjPJeDZLxWinu68X1zw8Arc3N9HGioRCiQgCTEnq2aQna3Nz&#10;02fOXDh9ir8vnjm3vRbq8LdrqppkJJmMJAitZPk4tfUCW5uJkl42nqL5bGtts5DKQnqObu5IaKVS&#10;DY+Nb6wuUw9j+Wbj2Aejo7lDmLE8N48LNaGVLASsR80GymoWA8R+YA8Kl6ypstJHJcsH1kEmERbT&#10;XWypCnnk+jg8WAIgwkKZzBcIIVhBIiMcSWygWxNLrW/tLK9v8fdWJB7e2qGtnmgIGsPefVOYzpmt&#10;tu0odTaqhFQbKWQJy11VL0d3Q3rgAgqaPXi0q/MZNrYcHSXUS5FjQDkTzIV2Me0111xT1qpuuPGO&#10;Rk07NEArZn15dSme2AU/F1Vx0g5I+RjH1RuDo5NoYtjcDgR24hmCG4T06lRwIShAw96NhNMpUIlY&#10;Kr6bTSWRQ8yCNAiXBqIxBQUCDg86zpuhjQDGoju7AOPNGo0EXMQjCpKsAMhKaPXL0ZXUL+qI6Ukp&#10;l40NiB40nqp9NBzhRG/tCFIv4JMB8tlMUeEX0BLOecXAlCpWmEwuaMMohtotBuT3LRjLiP41YBFp&#10;J2x0lITmBvsHiL6uu+lmjnMA+6ePPbuxs2mymoFRjCqN02gXX+qGtKqtRRWCCI3xdiMcFGQpAv7W&#10;eDTXFkRbrx/tv5YWL+1fTz/5jNpQyeSiEL35LXH4qZtplQhlVhvMvgoWyLyNoU7ZiuyaPjliEEFQ&#10;AF3TjAPSSpQtwKmaeCP3zQYKtItqEXSOfDE7N3dJvJxgnXh9ooCp1VFTIwFBuKOS0lfURQolnBZC&#10;QPH5hNYq+56IRAsQhQya3c4jEN0yH7W8SgMR0AbiTyBVOkQyk0kRSWpa/zYZWkKWytTN4j3YYKby&#10;nBSNA+l+4j2l85wyUCTCjGNBMr8o90BCb0ph8UcRe5UODcJT/o3njETT9BPRo1rQ2b3SLQWVTXiX&#10;ZQk+aLLlbOAZNc0TcU0hkMIplnOKJQ24zU9y+DMm0F3C21s03gvvOEfBMMOlEk9wv9DIOEwrHNS5&#10;Ymd7J9FVKpMi/KJsy6YD94iGQXjHQKhCrDabtre2GDHiWgF7iqREdfgHpGsLC3NEHuQ3iUxM19C3&#10;egIur33vgT1PP/dsXKH8pwhkwltUOKRFy4JhC5g2Z4fmN9/xGzffdPPDP3qUJgNwCMQdUfmu50yU&#10;VgvFMrw06nTAhyA68nwhB5SKcD3JZ6ihwxiFLkrPIBQrJkrT4ZjRZiJtbYTBM6RUajSgsArTDrW8&#10;nu4uyuNsIZCuWC+wrxxu3LKlosrpBexHZEaoENra4L6lt04cRQUSVxoSoYiS6jXwcITzTgQmPG6R&#10;CAZvN/I4CHabNTW318n7NAs9SiuAKoPSSTYrtaqODu6CbzD+Cv1OJbQnp5MsiFHlI4jG+DqsI2Ig&#10;6DvE68CZ8BHhXgCCMhQ0RS7OLyONifQzbYwSmeMAC8eRdl26Gkz6XCnn9rn37J/idxlkegiB2ujk&#10;pTKI6gyyDFwDD12Qeb2eSxIlQMy/UimxHNBoCcdF7wDMA7sJtDppaFV2G5Hd14sjG0mDUm+UJAfI&#10;iY27GYnyCBSRFJoSpM2W1cRmyhuSy0lPnF43PDRULMP9wuvWgekl8x99ZjITgg8iURYBwag0f5SK&#10;LBYRc0EiX00XsIsUAuyHKS5tgwoHoFwT9gbkX+ldpa5dLIBa6dQ6bpmFIQINnI12ezZFWktsJqV8&#10;kqim9SHTiwyBz2W0hTGMM4nRzFJibYrvLn5TUgEpojgVi0X87BweVzZZpO9yxHwqpu4v7c7rLYho&#10;wON0d/f0sJxf//rX14/Oru+ZSU7v2RsY283EmZyY9gJ2o2hKEsSSZoR5BNlkqSXokpRY8CoNqJbg&#10;Br/wB4KJHIYErIAEsE49Hnwr6BQDCKf7gfFhN7vx0IuI2wW4En76x+Jv/OvPv+elqDRff+td977p&#10;3R/+rSOpr3zh+MS9bzzYotTDNKbq2kOfetT68ms1D/zxn9nf/o8fvKnlSvxUEDmoi9f/1cfv7jUU&#10;tueOffdvtsbfetvQz6UQ/t/FLf8Rf5rp+vnPfJZBBpwmWy1lgE4snR0Bh9HgddIHhi4edQzSclex&#10;wELUDHS3sylbORbjcSdyJFbj7NKS1YUoyTp7LE302FrYnPbeoTEzptxtnQ6PDyTAF+hw+wPe1g5f&#10;sN3fFjQ5LC0dQZQ1/R1eraVhdhoKqXKhntWYa1uxVW+b003vg8fYMJRr+mKmFNfZKB+lgCl8Af/R&#10;q4+a6RJrdQYD7rHRwd7ejsXL8/kcgk6xO++4fW19U4c9S4un0qg7LG5dA4rVlehKaOkkptKMYirn&#10;dwHmlZomJXGSL5wtyvykWFTRbqLR0AUsbu46h95CQhG0uf02t4/6q9PX6qD532qlgXh8Yoz0kROh&#10;VG3sRHB6BeMge2GHlOiqUSsSXYmONm7rSSBXKO0g5MAJ+kZFFSNKQ4K4KMiWRFcWl31idA9d4hQU&#10;9kyOTRy8amR8sr2re3xqb0d39/5DV126cA7x0KWZc7vboRhdaamMHoU/JWdpErbyOXHhCHZ2+VqD&#10;1CPo6WVjVRpGWF+ISGUQ9qIL9NSzz+5ubeO7B8MLlpcYw6QS7G7SJEciX+X8yKBdHt4OczwwBCKF&#10;p/i6cEKA57BtkVNSgiEHQ6KeY4k9kwAJdgk2IA63A1FiegGoHCHdIZJkZV3dDI2aUqghFFpDCj2f&#10;2G1xe1H+ILoizmTcSTQvXjpPSKEqq3qG+n2+gJgcqRuTB/cFezsvTJ+HtaQvVovlxqjTxFXOrKFR&#10;pPXgYmYyLyZ3bRbxJELEgTiaNiIs+NhsHn7kR2tri0SzKl1KZ6xsR9MknaTaNfI0CjKiuFY7fvK5&#10;3qEutqZytqG1VHPFJLsLmymVFG5cJBmh30JIkvKBmgOVu2UcYAIii0xF1GwxwO6AIYhVCBqMDoML&#10;Ng3ZLREPMXppV2Vvh6kgOCEKCxBQOAkUMTQpgXEAwKTiGtivpVW1IerY0khlbvKHODU9mQy8NDeR&#10;Ch8KDsFez66X3QVpyfIDona4s8NMVGrFsslzrkBY4XAi3Wfr3Q5tgaYQQsHUBtsj42clk9ISV3Hw&#10;wL1V5o5IulUK1KLVDo9FGkA0pLaQ+okW6FE340JDLAXLhFRD2gvq9ePHjnEqDwwMExdyWuDhIABP&#10;uQyXhaDt/IXztKZzbXKElMuIbqBuZdAZzp85v3/qAJnGhXPTwa7g880j0n8HQwUbKNF8siIaLooA&#10;RHtCJwfTMptoeUTfCEcdyAHLywvzczNUqDPFFAQrXMuX1y4Xy4Xe/t5cMc+yY4aWWAj5DJx31hX/&#10;eXDfGD6W/Bs3wFPHTgMlYDOOWhur1NCwdfW2syNwvyjW8tyJIYFSFAoUjOlWQkxkP2EvcdfcETfL&#10;3iFcy0oZnl+L14/sFpHx6Mgo8Yo4rgBO2G2Q1pn22EB2dnehScuN8Cscz1wM+wIsUmBEKC5kKeQb&#10;zaZRIgx6eEFLCV4JiAkXeIIw35k2VrMoFyvJRhVxeTI/ZC1JvVjS0KvJCM+cPg9hkcyrKSVK3NDk&#10;D4GscC+Mc9OpRopitGfXagS1kmISv4pWJ7Yzu5TQaN1Aa5TpxxvSM8HsthjMbe1UwIWQIxtoQweC&#10;Cd+QDplrbri2oVN5W/3MxjRGLPHUwtwCTzYZS548drJWLygRnhDPAYGY3uwkzHZwI26WTAA6COC6&#10;5JRqDfUO6YtUeBLi6SmypYKMKpeK8SWhiGjMAozxM7ISsZ3WG4BZlJWoYhcmsgEjj+xGWwIBFOb4&#10;XcBmBoFZL4JtiuIGv0I4o4DNaSJdMF/GgXcTuLdawdSMy6O6KlIF6GCJI1msqhKdejGjpAtY1KXp&#10;oTESrIOHoVvBSmQ8mZ8kFKCDvBugIPAgKwKBBmJrImNpeFTaoJTwEUq+iD6weRJAQ9LizbUWE73g&#10;ZCQwGVI7+YqxXVST4yehK6TVwd7uDiiGrf6Wb3zjG3e84o7/0v6f1uvF9tyQvdgG0Y8jxNPmiidi&#10;AOHskxxa4Pehy0kl2BFBlqoGGJ6jz0C6yILnEZPY0/zL0iLCFbsQEWUR3qU8I5uhs6eLjYvZxZDe&#10;fPWt0lLQiB//u/e//ZHrP/vlt+93vGBujJeQKvr0Nz65ufe+eyaafYMaS2H1K186mVj98adS937q&#10;j35tsGnKzEuRg+p/95f/6PW3EZq98jVvff8d/0eFVgLf1arf+i/fQQjC5tMaXaa8pkBBIbS4Rat0&#10;OJJAtlkkARr6aDhBHz305aNX7UfwG98PK6eIqo4L5LnFlZY2n1SN8hk0Yz1eN8gIM1FAebW2o6NL&#10;kXayU1CB6yhrTjys7GTF9NrTzsOuI5I78ZLKUG9v79q39yAsLoTzqFuwd7EKMM9A4MXX4sxGq089&#10;90Srv9XjcoLaOmGbYTGDghJO7cQVXmdiZytTbiRzKXfAi7I50ZW2YaRmxrmmKLALh4u/WXy1cgza&#10;Dp8LuPPsc08jJkjGyM7LEmh6IdA2BCZSs/jSuQJF7hquIrR5QcUG/AZDgnxpsdJjSUMjXfbkNFvb&#10;mBuK+QjBhqIvj/RoZTe2TbFw73V74f+WGxpPoPXIjdcMjo/2Dg90os87PsLfa5eXJbpC+rkt0JnP&#10;5Lq62k1GHTk7FwtTGD4KMx5EZHF2ZnjiwPDEFPGTzeuKZxPAvONTe4bHR2HWjU2Os1qQFU0lwLxE&#10;YTm0scZuHo/uiORoFlt0oSm5Wz2dg106iyFdyJgN9r4BpA7BeCDY2tgvADwySoiN7XEcOCiyw3lM&#10;NgMRWGGTgWQIs4dzCKU6cBqOKGAq4m46JzE/tLsdICWx0K40k7uskJUllBE+nGheIJ5BS1YGqrvP&#10;m0uXxydHkMjWGRDkkDbm73znXymvVrOVA1cfoPefZ4bSL/whoCnSu1oiXS/WvXpdC/qXlcp2Ng/l&#10;DF9lV13lGB/mYCZ7hnaALBkWfjxDYPOdyCa6yDqp+8URbzLZglx/Pl3UQCQVFdIa8uAtXtT/qFxz&#10;Q2qjk6Q2C2FKRJXBkVBZRLtZSZqpDHLkX5F4Vqy4bA7qRDDKJZOm9R2pSXo66nkVrTuEC8BT4fVd&#10;ioN1Qw0oCHSEw4PVQebN9svJOj4+Rt7MqQBdnbMQIpdB2hMhXFO2IwKr+L1BC0ZI4tVmZfvje5xV&#10;XEBkIyGpgnTjSQJNOCWaCMox1oyxFEnDNjLj3u4egl8kBtCRg3hOOq9UCUU8RCkTCAXRIIUp3HbN&#10;2UjJpXS4ECvzQFmrdJuK6EiWk4J21Ar7MN/t7uqiE00AX6sVxwauQazlFPFGYkdODkBVjKWISmHM&#10;UHyRls90Ab8gYEFIWoCnaHXazHZfu5dvcsxA1e/p7uHXwU5n52ZJnVlznKisfLHT8vsAvIJtAR6r&#10;Uv6g8KTu6+nhyZ86dbx7oJ3KC9wWsSKlWcJqA4ImgZ9fXGLGbW0s19VlRJqOXn3wzJkz4CWMVTyT&#10;Rk6mXm7YXE6k/IirkhF8IXB0QREmQ6BPAIS4ttj7QK+BfqZQEilSy73IMU9BX85UZo9EReU6EScZ&#10;P1G7eFLosSIpiEmF0xFsbzt+8jQqa339AwT0IlZZrQK/gV4IAFmtgFrzsPhPYnip28qRL77LTV6/&#10;0uAlohq0/ECTUxy+6UaWkJc1hX1vB1sEvngOh+y52TQW5wwyoSFcbKEEMHsV11hCECAW3pz/VCxx&#10;4CEVCVKabomEd03pEPZk6Nh8ImQAAXJpgjVY8cOJRHHkwPkHPKlG+wESlOgvHL3+GiDzUr3c1ddt&#10;M9nyyfz8zDxxVSKezGUgGZZDkTWiCuJ+NndW3JNPPbWxsQkUp9ymkMCU2SqiYgQuDCMluSZrULAr&#10;mHTCdKuTVLAA+XnFcpELKErnlFJ3YCMivIXgoCgaSFjPF1hW4qBqpjnRIQwqh3RKosOHB5H4ZCHN&#10;IAphEiLwJkqUJiRuAC2+Qjmb7haSAS6bmS1KInp9Jp9pYvcgd0rmKSioGEg0GlN79zbDQeIwZkWr&#10;NAxasTOSQnlGojeYczwFuTDwLgXz5hoo6dJnI31MlB0zGfqUHX7iaXl7okxVSX943jjvhr5ncagX&#10;N8sDI4O9a6Fwe7DlY399/82/cpPr5CcPdaoejgfatrupi0uvla4OL55FgUyKohkslqO75VBoJ2yH&#10;MROLuoMtyVQ2AQ6L7oeGvidNSVMvMZ+0kufzFXQt89VyKp9D8A8nJQB4Jic1zXvvfI2ERlitduy7&#10;980vu6FHscp74aU2qiKPf+Zr6rveelMv5Bde+kbkxD//xdefzr3pr7/47kP001752V+Wg/qPiDz9&#10;f79meAI/+vGP2R4b5kJNVzWY4cUWG+XUQKsbgfGJ/s54ZJv9FvsOdhqOVIenBYYKDFmP00MZ5djs&#10;HL7EqXIW220AE4TJeOIdHYjbMZHkgADzVhyWOKeMJJxSnlMkDljLbA3IfBpNDbbZRlE3vzqHjzIN&#10;fSxxlrWFiabSP/H4U8DR/hZPTUX3EJYyluuOXkeiLthwVZ0O7+Zpcgfr1am90J9NuvV4XmPU+jtb&#10;0XQzaNhDLSAaQqtqRldKZ7qY3mS3QW1geQvkZtRvhtbhd/o8rRT7mjrD7MYiyalHCcpAgU2UcDMp&#10;/sEfiJzMbg5CdhtgLLinbF8cK822V45nCbPkNguxxA578enpcx53YHL8EGTgXKG+G5fqEaamyVRp&#10;+uJivZCW6Mrhcw/3j1KFRWwZhWKKLgJcK0x1zgz+vThzaXTygHR+aFUIm0hDfSbvbfWCqVCPoLhB&#10;TzVmFDfc+qJ9+w+TaEIrpRQCLoX+wk233egNuk9Nn67ky8mdRC6RUcN2K6NQ4Fycn6WLjVC3o6sH&#10;vYbOru6+waHegaEuwoSBQYSPgLJIuPEKDa2v4JFCyDk8NMoi5tFKUU/xdpASBDxVZH48bjRN2bx2&#10;QzGAdA0tYmRPRSy8CWbUm1urNA9UCzTulfr6u46dOA2H3O3zXzh3rlTO4+gDStHR00mhiTOPRlCN&#10;1Ujj58njxxuJdK5Yn7Ri+FdciCchqWLag2uPOl9uv+7I4UNXzUxfgkZGmEJzELALjDgqeHDfPAHp&#10;YLDaDBqdj6NFD62vUWX2ShNfLLG2skly7DB41JYyimjo+EM7DoejdGWTfzfLbYQvZNRs2SS+vBe7&#10;D1PZ5YY8y0FF/YX9EyTAgBUrX6DKQ5MtDz8bLarswHNIHgh4xf6L3SzZrUypRk1atCy4cznYf3ln&#10;CZ50UG5J3FEuceL7FqEWjf1hMiHYIVu5UlCIRmKqotHqE0VQTqimLYmQ2U0myg9s2ZymHAOUYGgr&#10;B6zgc0nfCSyIsYAmpPirHJ+iiygaDKhRi1qHqqZmQrtb0IxVzJ800nmn0J6oS4rBIkcSgRnvLNrW&#10;8Ti9akeOHMHfmk9UpNc4AjMcZgh1EhEggkqHPOFcExtQwZXHSarWwCOd05R1L/0jYkstDbSLly/T&#10;hAVvCXyOUhwYgviQ07FvNMLHokBPCkXgQ8jFl4nqqGtLnVWPwFgWNZdwNAR2KB2U6I87QfKiSCVR&#10;gV0WAnIaHbS7X3YXT5Cmemgxs/MLS5vbXr8PR4boZqSlrdWCIZs2n9gW1BUeEGYOdF6JKAB2UQVh&#10;7/FwGX+lz6UKPZ/nBSTCEmdMRAWjCvPJwhHLaBEfEBCge0kJmaBnKxyOJWKTU1MCHUlZX1T2FHEM&#10;uXqJHQs5yqDonl+auSQHsOj1Sd8NERhzjJhOBPMUjj9tIJj2YEkBxELBBzkMsju3F91w6WoUJZsY&#10;Vsq5O2+/iyyZuYQLBBAOXW9NiQEu7Nix4zC9GFaeuLT2iGK5KJKDbPGMmN75coFghYECmeZb/AwR&#10;sNlAd2oUIghJGWxPoquaCncEN45S/N0z0IN+3+oiQPgpHGnoVxBqpgIBtnUjvuZnPmAXwzrimdIO&#10;zAGAlIOg9FqYE8RGwmxF7oE5TISH02VznqNdjiyFSOwitkn6IpETfA403yUMUtwzpFTNBGUcmyLT&#10;fJdBBi+kMsi7SWwkURQs2gp3iqjp9MVpCPgEWHSHgIU1OwqZTrwD8xJ0kHQC+w6iT+Yeo8qZxFOi&#10;Msg78yBE5gCc2CKqiRhBEoZyR0LGErshJ7NxbW21KRbFLOVehOZl0Akgp9Ew/kKQN0oX1dLi8vT0&#10;NOGLlBRtNnaAzegOhyUCEQI/0z6xr41u36rK1GI6F6uPEedxgz6vZ3LPFI0Fs/XPvGlMtfC1JeBJ&#10;lPRDia1HH32YjyZ053KaJliFRNWCUofBpTKrgR+ZVUACNJJQ1IimEytbm3NLl7HcOj9z8ZlTJ/DF&#10;zFXKsUx6LbSBwKrdAZjte9FVt7/6pW+Qdlp5aU1uiNEvtMO9EGlQGOrZP2xzdA532RVMCxNFbLFi&#10;PW/4o99+cZu0/V95/Vs5qP/vscp/vHeAAPDMseeYlrHCJn1QUs9Huqle74dAabGSjVxeXEXgjO0P&#10;yGY3mbH52ko4nCWzhZzYUj09P+Ozmed50IjSsX3SZSeMbliMVORNzFiODrYpsSiTyAAoh2YzCU4E&#10;SsjngBVyedRDoL9r4cFAqLrhhpu3tqKcbPyBTNnTPXAW7cbO1mR2o5I0OzwmYiAAZz5Jj+JOOosm&#10;lVZd19OOoa6ZdJrVRKlhQF/KAaESFU1NHZV2WZj/JrrSqlJUZkQigSApnyPfbg92kTWz15GfSyd7&#10;oyHdS8BWWjUgM0YhDlyAmMy0lOLOISZaNenlsph7ekjjq9THlZZ9vCXYnwjtOLMQpoG2lqXhLrKT&#10;mBg7oNZYsICiOYr4DfieDSAez2oqSSW68hvXNlbhsZCYwu5CRZyeQVzNiQlYXahqhjfWRydGXC7I&#10;NIbOjrbenq6Z8xe3Ihvo6QUCaH+pQqFwYncXBX2ybfwXq2Wq3+zLW90UTvroHDadPH4CqXvCH7PX&#10;fPjIodvuvLt/aHD/oYNnTp7sHxk68czTK0uXV5fRaJ1fXkT+MzI/c2ljbRVAK51K0skyOrUXeGBz&#10;Y/3i+dOcL1wnODh1KM5OwgJBn2tojlc4DbCb7R3sJvPeWY9wVulolWPzLWotehzZgE+sFVU+U8/V&#10;dKpIbGtxacYJqdnnwpf30NEDQNwMIhwC2vYglS0vzZ175oket4eef0+5lNCrL8eTPuCyStVHlDDc&#10;g53N9noouhXBhmxwYJQeB8IS6DELc/Cd3VioU6QDequrDbs7cUPVonNI7s7OI42QehMNZdIgaEZU&#10;DOIq/ZXwnGzs4ihHEOFRNW7xtmYziEihb0Q4BZZhqql1Pg9ltUa5WKVdjBsHkiFTpwyHsvbA6MDc&#10;xQWtSbOT2QFNhA8n4oF6g93qMGiR5E64va5EMsb0Eh6GCW5HQMF+zKTtFBbFySQQIEoj5AJWZSKy&#10;3cNxxt7OZw8o0nMiAUL1GlyXIgvsch43JyU4E9si2zdvlc0kWgJ+6WNQ1QnRtsNbwUCrFRNpRSVX&#10;fBkFuKLkVJHGulDC6sI1nPCOtACcF5EhA5x3FgalLqI0rh7FBCY1pGaf33PV0cNoDsGlkRwB1jDV&#10;RuZ6rQqRMNDu7+hup/Mrk0/ToAcGgiSaKP3QcIYgdzzm9Xsp2WjM0idBaEhDO/VXMn2P31OsiLAZ&#10;yvUUREDUiHioOfpbWrkvqbTm89RWOLFABLkMj89LdkZJB1taOiG0VWJEnNLxijEtLs339HQk81Ek&#10;j7fXw1i7yP6vVv/o0Z9hVY0dXKCtAzO7y9OzFOZiie3dRNSENgpSvwEfwQqGJYTm0FBQaATs9bf4&#10;+ESCDyS4oNYx1VnbCeq8BhMm8CNjoyjEUlyRtnaRmxUNs9X1DbINes/g79DjUxNpFfwE4A7nLl6a&#10;7urs4FMozwCyEpTAQmOqw+tyu0CPKMETy9J4XOT5Up0h1Otsa0unssApAr3gIeN2YmTEaIv2r0sI&#10;7FwPZGRk6Cmy7d27B2SZ0iXKLDxqchVo3lRUQQGV7nzCfuEpNMuRzYokoefSGvLcXoIhnojI0ggk&#10;mUfnleY+QgY9Jt4WK78Apk36sbOzDRZVKZTwIzvx1PHtjW2+zMGQRpEf3F6t2bN3mEiadUL2ong4&#10;Mi5wnhBfFuc+7o54Tgh5KHuZjR6fB6M9LgyskFukzAgyhAaHMMOAQglfDDABAO9xnhYUmetnWEg7&#10;rtTdFBE1KukE/a3ChRJLA4qeDDXDAiaE5LRIs5IxQIjMZmlwQSVI+jZKdBJQf6UgK6AdwRw7G2EK&#10;jUX8m0wGfj17Om8uzlGieqoiWm1rb4PXxbIiYCKTLFaKZPlIzK9tbFL/IxUhLYEyx8Pi00EZlYpk&#10;mcpyMNAGu1BALAV741EQgsNCKZfyXcjnU33eSrf1tcGYZbQDthr1mEzD29/bzVgxB5567MmfPay5&#10;eHyWy5iamuoe6CrWy26xrMksrSz1D/aTKhHop8L5tkkfhYLcdklX1leSlWKqqC6rNXQ01aT/2uXw&#10;2HR2j9PfEeg6d2maWcGRRlQWaBV2P1nfxfkLDz/50Kf/8e8hCS0szpIwMyEl41JYucLnE3BCrXN3&#10;jU6NXwmtJODReSduvfeNr7wqcEUIqhkEKXIM35lPrOJpe3lhZXM7kigZva3OponO/yGvRx55OBVL&#10;MDPEdK9YAGsn26RAQfe9w2zPxrOXl9d8Hd05mJf4k+qstJxLT5i6kSpkowU6UxFWzsQSGSn+WmEQ&#10;0nLhMONHbcLoncKsAMBSsBYnUoBfadAjEqAPnecFqq0z8RMopxTLKVWuVsjQx613iW6p3g7MU0dk&#10;gYxbpm3F7TCmdhr9/W0mnRm6XqMKd8XCfq5qEH5QsRYPdPTdlmMZjpiJqX0cCAa1RWSmcd0gXeEU&#10;UHRrRbzBYCgXo+lsEsIO7n38gNcbvOmWO4PtvU6Pr8L7cGBJC7DW5fEq7Ew6SxIyxRSCIEUD2epA&#10;ZcRTpo6dD19EfUaCKoKIAnupCAGbjXqEP0vZtMHBesffrFOjZIDi3Sg7vrwF3r26SkKiq0Qx5HJa&#10;MWAnr2WzWLp4mc+BNGNUpLio7m2ur+0/NGkUxQ1a6IlQqzPTs1C2ofLSAcQi394KR4GFnV6jSQQa&#10;0HwmfojH1xDQ5FdOHD8O4QDl5Vw6j0UMRAG3zwPbGJz9/Kmz1956/Z4Dew9efXhwaHhq397DR64e&#10;GR0Zm5wAVxic3E+z/fz0ebbVTDLZN95PUzQBHxEYbG+k0hxOYPwqtTnMbdjRJMJUJGnR+/Z1dDJ8&#10;hVSew49KMjGYgbp9Q2/xmSrEx/jl0vNfzqoqKBxoSHmHRob5bYAnGUiRQtU89F8eGGun264yYIYo&#10;o1/I5sRgRWfeL76vxvRgUJOuUcNAxADTYUC0bIHjHus0ayFbuerowb6+wTKQUpYYD/0O1Hcs2Keg&#10;glOtkK8D73PU2zPFeL5M749kmQQoBB+ghUjJWwwWcJ22QDtt5shh0Auq1Zs9Xrhedh4KRHuoPvDP&#10;IBWNjoyAGGF1bnfZOPwWL65rnWq9GXs+lpI4HyXjSfpF8JjMp/M6cDSDdEUpelSirUX0gAWhIhei&#10;9vi9HOp0YUnwruzpJO4ktcjkqIAqoDRId4LUtlmrTA0cvInSINk0SxWcysJZaZSJdXgfEdQxaOFn&#10;MIXstEfSjE6BFjBAzMw5bJGqj0Oy0VmJjzkZxU0wLU476bX1NUrcVBWdVmsikYJXzIaLdiUJPFMf&#10;ZnYF1yAFT2ASg63iLlJtVJweCAPafCmPfAaNMTSXEbLK4xIKjA7Ehf729s422olBdgFaODlE1Y3w&#10;C4xLpwIYAGBgnba1dfI7IosqyhhalwsHZakisYbRDeeohFNIvY7wDrlwOjZa2z1kI5UcC7eaLyRb&#10;Ah69GSUlR1FV/tJnv/SKl7+cwfzjv/gzelrxo6AvBwpOS9A3d3FG6VKk5k9cA92F8a4gfp0pZBi0&#10;WGJ3e2cbnKCzu4M5yYNE3ZVGNqWblTgET0/R6aBqD3wJ0YrdU+wtrXa4nXbqcQYDTZUUdO0OxM+w&#10;t1LRVUpmcujwQYxKrEaLAODggg01v8XfwDAAMGw08oaIr0I9k5O4ilkhN84YKjYvVCTzQDaUsZTc&#10;tMChCE5OMyCEemTvCRFg0QwPIwxYxyiGHlX8mBXc00D6KOLIdfhDeJyzhrQEtZz0ROWSUmu1IDFk&#10;k2xhhFwSXu/u8tAh92Ou0NEDnt2HdAcgfyDYFo9E/S7v1mqonCNJFKATtqZI2dBcLU0YUgUTvUwE&#10;M+vyTCnc80EQeAHe+BAhMwGyyswk4VbvxnfbOtqYzOub6xwOwfZ27hyGhUhMiXWmiEdwjxIbioQ9&#10;bYC4IyMOJ1aJfKbAdWv0CQoNVpAucXtVg9KJIjkVw3icrhQ+mh8gAwE4RP6XYjf9gLQImE0Wfnd5&#10;BYF7iB0hVOiUDkFK7zUeDudJU86eGSxDbYL2LjAs7dLAh4RZEP5A4JaWV7lXnAZINWFZKFbuaVIJ&#10;Ppd5ywTJ54vgqfI0FSyOcQG7kuZBXTHQ0sr0BiVKRWAc0/SUR17fbalvpizZhnlieIiGDzSEP/u5&#10;z450jNNizO2/7kNHq3FbnsyuVIwnE3hoYlPBSqdlvZ7RPH7yYUiNWhxETeVEeTemTrq73WVdxey2&#10;5CsFnq/aQDJYRBCgu63LoDKyv+mrlnqe5h51GQP6Ig0+lhZHMLWbxqKnrCpduHTuxLljT5946qv/&#10;+s/JnfRCaA5uFrchc0TkXpvSxL9UOfx52CRyUIcm22yNxPKFx7/+J3/5t//0cNs9v3m07d/58f/9&#10;4i0GZ35psW7UwMsxVAy0LNdzmkZBVyvpVlZ35tfCm6mcxeWNw48EkWWvaG2l/R74KV3M1PR45MXB&#10;QbPlvEFrStD4kC8PDo4a9DjaW+0Wl8Dn9Kvhj6KGWUiUBMEOM01aTGiQor5Ro8yA9ApMkp1oWJXX&#10;X1yZ6+oaHh7eT/sJFoIGqDAoOHCoWOBohhFgBEOoVNJt/k4rmIPOkq1mbW6oHdGSKBIwbUxqnXVl&#10;FySsOrnvqoOHrt0NJ1QVznw1eYyipyOKOIKbNSBhb8USUTjo9AySTbS3D6Yy1Si6JignsFMSBtZU&#10;MHBIpVnF7PPSnC4th/KHcAdMF/YpjBjyqdYWn5RBsjnAe8A54g3+Fhgb5dJMtJLPai01COSjI/tR&#10;FRfhdozOYKQg5Il4QjKpKyvRVb6SMqk4x1Vz05eKpOmI3CxfRs8GEIIAMLS9AV2tr78PKR0pNzQa&#10;tB9DIiEAQE8IPj+PhF4ZNG8cHvP4xDDdKIicp1JboBHroUVaEylpjY+NAxmk41DpSkRXx04dX11b&#10;Pn38JHHuyuYK3eYuGFQe2E3S8qEo1EMshQiJv09ufXmpaRCRwTcbji4ULq+XBRaPbmczKQoumN86&#10;XNJiSjWBw5KTG4UfSDskoE6fi1JOKUPdXzpb7HYj4Q2R+U5I5EAp8hk0Vuy7j153DecHuaN4zep1&#10;qXz+wtmT0ZXlDmcLzjWDhCl180I67zKZKO3beQ4tvjLBaAKQoDEwOHTo6qNoNPzwxw/Nzi047W4w&#10;j7GJfQRDZrMTDjdF7fBS2oS4tMW5d9/ecBjdL0e9JLSHKubTTkdPXy9GZig0cNRhQo6kDRYwIAq9&#10;XT3taBU66NPyQiblD0b0TGaH3ba+HgKy4hSZnZ2BRAWMI2JUanM6mza6Yc7zBQ4VtsESiSylFkoy&#10;GO9UG2Wni/KCnZlHwMBsFJEqgAQkqaAE51GxkPIYxnMcqxCzpKsLsE2wDD3yZ8wbyj1CNlHa0QnI&#10;eDrQhOlKgZ4C55Fzhx1bUXGsMls4pqnxMhpnz5zltxDlVRDWBkcChcv1hbBaXwMSY1ISyaFRGSJN&#10;CO8I7QmDZKL8y4s4xGxthWGs70Z2MH6BjE2QUa1rqMqRMYkol1YD8jE0NECHqPSTNln2is4bATWY&#10;NmcSoAsxPaYQK2srg8MD2IY0O+lYAIJmg5k1atuhbTAPGD8sUBJ6yL9ErnD7YHyb0QVAYUHaD6t8&#10;i4EiS+LUFBPoSo2KcL6Yie8mUdtCJZy0ydsi5nGsXmS2fvidH5w+dXptY21leYX+s45OONfoBReS&#10;6WijQpWpAaBuMGulBbKik6i0huoj/YAbUKkGBgdFux+5MkxPy2USAIpuVDOPHztO3EA422S7U/Th&#10;lmdnZrCgotEdqylkSjifZ+fm7DbxA27qtYa3t0lXACRQPHr66af5FEjRQt8xGgjYRPcVLQ+T+A9S&#10;KRscHKIqWoT1KdoogtBwqlF7AsZrl5gJGViRmmVVMtg0kRJzE7XwRZBOLp7vSb1MCdHAOEXWXJ6I&#10;KKAxnUAx2RCYeMKn1KtBEClsSfec0iZMQY1ONsCk8fFRDNJo1eQj8GnhlnG+6WhrozMcUylSLN6K&#10;yIwUQnTU4DKajHv3IZUkuCz5BndKYsAFN9WTiXsgt/KbLAniFa52aWmR2IufRIqTfSLQEaTUJYZU&#10;Bh3NIqQwFNMJOMQ44fkXk6o92Mo7M/lJA7BR5x+RaLS7t4eiIXNPBgV9ASZhlYmBpJaG0F9CfOX/&#10;4XryQRx7vCfBvehlcOXVCrd28uQpVBYZE7Y3gnre5IrWMz0WdpusbAGfJJ6D2qqYe6pwp9lYW6d7&#10;nBfBExkO1Ddq8YwiVwV7n3vnTWBZMUMYCsrZ4LXsn0K9Wr/MgCspFnOxvBMPD3TQWFAg6xlzn4vr&#10;9tlQ8yqVSKvCsd1aLoG3hm9vtZQrt1oGC+xcAifBJ9MRxaFcIyqmWa23U9gCxG/E+qJXwV5TqCCW&#10;Ntw31N3egy4JDwuax3Yk2tM/OLV/oqXNTtZQyNQsLaRNhUBniw14y6xv7+rYmIfHEU7Hs+lotpAs&#10;YojOHW2tbT9x4pFnTj96/uJp+XZ4Y2V7jYSHmFIZeWEfCrIunEWyVeSgJvZddc1Nt98tzYYf+J23&#10;v+FwHySN//3CqH/njhiE4+dOk5/46DLr6Al2dbV2dg2MjHoDwe3d2MHD13d0TehMlmSMBjIdZigt&#10;Pi+7CdE8CrqE8hvLa8mcgDokqelcdHFxHizHJFJ+RGKYhGZZ+phucCxj3FKtF/TCLdQr+C67fj1X&#10;iBM+sblRhtIUjbu5SHd338TEHipMtClLlogiWhlDKj26TgN9vdFQRm/W+H0YP9s9oM5a1dbyYj6+&#10;yxYpmL3s5YbV3Vjd7K6brIHugeVV4Fg81CThl25r8QhBew/VS0AbtHgkTBBrPoM90NKN7pW0bCum&#10;HcJNEGEU8UHnOIPhLooVSqu+wnEUpgSiMyYzBVA1FH6Sq10RRtYhsgP3ADBMnJ2ErbFFloHWElhE&#10;b/doSXRGaRFjEzVixspWD1GSxleJrowqGylwbBetI3R9qjmcuXRaBFzw2ejuDVycuxjZjLYEW6QF&#10;icYurRYH0+RuEvMgugaILQhKsKgDbEfPM0WVfXWhSkqibxC1xDORffsOYOOFmg7dLuikd/S0X7p0&#10;CdlAxh1gsJAoJHK7HKprq+uD/UOKOhLMfVFJF353vbowe5HGQp6hv9Nv85lBv+hRYiyD7cG2zk7C&#10;5tWleRqtega6oNah0imFCfZcAlp6VwTu02C75vQ7ATBy1LLyFVJJCJWAIIaGsZims8za2dPNwUZ7&#10;IJx8Wqxo7KKyuzx7aaQlsBVNDUMQyhfX06WIlbfW9zf4Cb2pqzONwGeNCpGjf3iYcwZy/sGrrx4d&#10;3bO2OLf34A1abJzQpkUTs6Z9+vEn2Fpvv+vuZAKzJwSNCoy+uka3QpU+R2IjsY+t0cGsMelRoqF8&#10;SO2mjO02EUAjh3eKuauzDwH7VCKLHOfK0sqFCxfhU/PgCRogz8I+h8Bx9tw57Ig2Imv+thZ6AJUt&#10;uE4EBiBM8I+bE/Go1U7vhIXTVmE+0W4pYpVKox+yn1VQKKpyHDwCuapp6OjgV4SxU7fWdWWer7Tj&#10;FUB1qbCqAR6QbcRUGxiEY4m4lg5tUe3PiycG2bZ0ntfrEjXCN48nRd/BYQew4yCkI2MVl9ma0dVq&#10;JYAgYmNK4AtrEyNIZHzFu5keewW5pbkJM93KNVcf5Qhh4V88P40IITir4reDiwv2TegEs55EBIvp&#10;o0BoAi0wPtJyhaoOpbFifjexSyLFYaPwuK00nPP+XCrUsLZA69LlJYgIzApwUHAhg44KIgLx+lwq&#10;B5mxmC2QKDltEA7QW0E9K8smA17LkqKcx80WMYNif1fZ2J4KVWxb0FnQ2812b4c/lc30t3cTLoDD&#10;dXV3ms2IY6VD4WVx0q3SV1GlLkm9FHcDTQ0WDsZTjYmJSTAhrg2uFWnMwvwCs5m7Q4UBlihxG9Rp&#10;pk0zAuYnWSnJWGxpcQmb4aVVArnl8xcuDI8Mu13ov0MUlPCC0IooZzeye/7sBd5KWAjxBAoIc7Oz&#10;CCrwucqOIwNC9MAj45wmRaOCySSRQBy0V6eDoxZsa+Okp2gAJZzvikgE/npFhAYE9+JRMviE7/Q3&#10;NCXywVUI14TrxPpsytqheASAT5ccfKMqDRZB0kYiA5jXtHCGNiG02UiESBGliUVL3AYdAoaQCSZQ&#10;fDdKhzJpA9KXii9EDbQSvJcJwIN2uyxsMk3CPo9AwgVFyoRPBC3DOZS5xvRQbAnErYLQaHhomLwR&#10;yZ9SHdY/uA42RHCehO7GE0cbjjiB3IC3Iu7ksvNSMS9z5SQkzDHiIRq8Ec+jmVfUTypSNpXTHUSS&#10;XBT4CIqmaK9TYJUxYK0RZ4HhiWdotUrjN9Etw06DAkPHbsWCHRodZs2Rz5AaEUGiCiYlGGnNs3IZ&#10;fBB/s0FC27o8fxnaBuPGZOA3mkIkcstg28UiV0JjJo+Ad2bCQ/bn+onRCebo5yOX4EkJZSpZztXy&#10;bptH5E/17lZLXK33V1SWNurORrZ09/rZB9JV107jItBzq2mY6Io0kT2/s6ujjFJ+qZhOZq0apwaa&#10;Rr3GKHFcAdSR12Jg6nP62lo6vA6vw+IAMUX9ZHRk0m51cSiirTp/Yd3baWEfxT+NvvCtrUi5VGOO&#10;X/ei62hKGxofuur6I+BeNS01hpK1u67POcxqR62gjmwnVpY2VxZWSSFOPHvi7IVzj/z04UceeeTY&#10;sWN4H25ubTJO4qxVuxKk1tV6h42d5P+gl2RcC8vioK015MR0gCXgIOlDMSayE3e09hT1GL4J/lfK&#10;JUdG9zhJrWiDrYrkG2RoIEnk/WpFxDEzVm1re6ALuSJsfOldW11a3MQ+bGVJ+bNI5sh/ri8urS8t&#10;bKzMrS/P8GAysXg6kkpupQmtGPSyPgcpE/zSZAWdIScHQhaJIvAXasTPPfusTedwtXhDm2HM7pjh&#10;iPbmohF1KS/dudLDhZWJdn03UTU4rR5/tgJEBYtAlhlVPKl3U4+E/qUwxXfDeNk5yMraglDwe4mp&#10;wJ3hoyuoTVMdSGIYIg0WIGtZEeCU/1f+R8u6o0xIGMZZBoWXqB2aAQETZUFOGEXHU3QAo7FN+qTq&#10;kiGqAK/x5qXLWHxjkIISBe8aXPliZU17zfVHt8KL1+6f2jfQ3e+27els7QM6sBnaWl2h3fTi/Eop&#10;K2ybodEhUkyJS3lss3OCJNu9Z89cRLsVB63ttfDs3AysFHbpFPoa6V1+gOa+6268nvNSyGCK5iTt&#10;RWhmkJlRkaW7m5pMAwhYled04eeRXqIHStw/kKwWVVSqqo1jjz0JYF0pVEwubgWaBZg5gYsi5p7L&#10;IKQOcQf+xOrcIggWdFdcdCjVoSOkrgvPmvxMMWkRpq6NzsuGrsxpW1WxXff19SOnzsWyH5EDMdQG&#10;gwasZzsCISbpZ59i585m28wGOJgnMnltuTrpBLpqqNt8Wq8vnyyy6VNG7O4fEMiRTa3RWFxYRj7I&#10;3dpDuxd/CEO4gvlz58f2TrX4u6IRyK1GeotOnzxt1Jj2HJhiQ2dkRAWqUKIqQDmLohYbu9VkoR9Q&#10;DOfF5EUn7Cy7CwJXe2f3kSPX3HjjLYg9QhknuGYSwIGgbmAxWUuFSlGb53MppXEAQ2IlVovHEjY4&#10;LFZMbcuIrgLY8YlsyuBebOIk0xyNwBLsvABXTaqHDJawd2n4qpgN6B6pUvkY5yKPhsnHfOdk4mdg&#10;NiH1K9qSZiAuAavQUqIHChmdpo2lqBcCBBLh4Z2nE49b7oZC5EZoEz1VIjed+JcoEvB6PQcMbRxg&#10;QowG+AQIA+BQNp1v8QYOHTgE2xH9XR769uZWPJds5caJRrVqoivqNuiTAUHJGlGAGuYPV8XER1+X&#10;OjHnJKVDrpBonkMFVi9oMCgF4ZpoGSiCrXwW7DRI8W0iM+xFtsTAbCEj0zDAVIkBOdE+o6ZW4XRD&#10;zJPqrcuO9wvNcXrAAD40FN5MpGN+R5t8iEkFhByOhpnqtIBtrW31dfVEozvIL3n90J9rUPs4I4E4&#10;9Cr0ZbBWLZKkpfIpj6VVRFb4T5RUsOiRvk0r0DSxMm2k/BfAo0hei7hAqmlowzhzAT6P1+VwLFy+&#10;zASjV+imm29G1crhkP4DhoTiF+OsuHGLsjtlu96+Xp4+S5KzlvCW/kxYUIREYjZqMOL9Nz4+gbYK&#10;wSjLh2BdfLULeYIDHpaw7B1O4hg+FyAJwiBkcgBpYjVGgw4MQB0iGA5y+EYoaHCFACe0X4jjhMiV&#10;iccltzBz6dL4nnGJwsHzcedIJE6dPn3ixEnC++tvuI6AiaidJ0smjRQYjT3QDdvbgmCvovCSy7M5&#10;oswOZAVHh+ZydlcsvIaHR+S5K7Z6zL1mG+nK6qpIblIBpzXPLlgpc1v8wPN5hFvBRZ599thOZPvq&#10;qw+RvuKVHAptAGcW8wT3Yg54YfoCHZoMPlJSdbZjHS62chdMWsTmiLSghxFZQO/jK+w5/CScR35G&#10;8XZEXgGs1saPEdMymELhZ+7TuCruNPSpiECG9EbYrEOi9WphutHlwE/yt6LCW2fjZR9TvBSd9Dfw&#10;KEUSDyt1Sax3OSoQOBUdLyYWrzotz0J15+Gi37a0uMheSigspbRqdX5+nh9DAIWvKEQZia5KjRK8&#10;TFY0wVmrvWzWFPIGZBnaQL9g324vH5tbz+tbS9tL8RsPvURqSlQmUgmgRPpImI20Mvitwbq5wrVJ&#10;UM58K+S9rqDX5eui0cDlu3RuhoU8NjJKjLwVij7y8OPAn+0dAUxdY9kwHWR0k62ubMzMzMN9jsWS&#10;99xzD7seSt7t7Z2casBsmXysQueOrby9uxaOrt96+4033Xx06sjVdrcTgqy/NTB5YB/GRoj+hNbX&#10;oO9eOHfhuWefQ1/+6ekfLi5e2o1H6B1jFdAuSsrd1Gj97xUW/+OHYeRLK2tbolSMRK1RlJ8JL9j9&#10;pAkOpKOjk76vRjEdDa0QTJC329ldiXpIXIoFCNDtne08WZSGVBWju83g8Tv6hnp7+nqIs4IdgbHJ&#10;sZ3dsNVpc3ocQ2ODFAurhjzKA05fwAxZp9VtdiFIrd7NR0YP9SZCdGfEGfOenm4iacV9WNFUUpAk&#10;khlBjIr1jARbjYW5+cHhwd3lZXQRkdwHPSEwypXrOMjuZHJ2X8CDRzJLDHoJ7XtYy8jmKV0gimG4&#10;tCpXC2lc56EGofhBHIVpiLTqPg/h85NK80lT3lxyGBYOv8U/xBqZMkWt+v0ffG94eJBxoOtwe3tH&#10;mmQRg5diIkkp/xQdklhiC5Ghmq6cThV2tlOwRFDR5MzhD8cRQrk7O5uZLNHV0WvLxdz+0XH47rTO&#10;qyV/bWDtxSDEEhutvd5UvOxoM/V09rOhKGdw6eQzp7RGbTbF8zIEWtozadqh80heoGwXbO1gaUE8&#10;11TN/aO9JiPZLZtzhpw7vZu59pZrtra3yG9w6BPv+qyuahQyEJGm0+6pYwSjqPvI0chJzA6nrs5d&#10;uMSxVsYLzINMoA7Ux+9pIxuu1ktw6lnh4c0orhGtA60ce5GVLXTn7RgMQx1VieAWBy2xMNsKT9dl&#10;dLgtbqztb7nzTtbYwqVZ8j+Dyc5woYOTSaaZWXY31CR23pJTb8inMsBopWohqVbFG1rOCy/kKlVJ&#10;19ECMVWXa8SL2eGxEVzN8uiMqfFtUc1Pnwl29FpF3coYT2Icq37myZ9VirnxqQOglMwqMlFqCkjG&#10;jk6McwCT58FZIX2X2V+rGmj2JtJWaVCfX19Zh6nW0OtgcxltMLTKeYId6sllnAiQD8sg09Xf3yN7&#10;Zq1MVyRekaJ0ha+2on1Mn6AE6vWG044xI1irAV6O2WZAGYx5w+bLYcYk48eQQaciBybBcctBKKQV&#10;GNpEmjINkQHDJ0mYzQr6Kk1PJPrkAOywZXxHilliEJETKtN+nQFLI5AhO2db5yM4ufl50ttQOMz7&#10;i7my4vMDcxl5epsHRjZRjjQf8kGifyjG2Pi4qdnTkQDlMgb6hlt8QZTWQahYi2Jwls70Tw709nY3&#10;Ca9gDIqLFNwboA5ZIYpsh7RuiYsn31Io1eykTBI87FCCJlhh7jFY1Kc41A8e2I/0Gl0RG2sbXR3d&#10;u9E4lJRqWd0WbHc73YRWvAUhDn9EmhxvxGqDghH0OKYjVpLSV6to6/O5RK4ZIPE6/hBWT4tjM7QJ&#10;2gTvmwHeXA9NTUxubW0+8+xTaxuL/QOdqFFw/oK4qKsoUFRgnpGB5VD2h3enpUlHRTUHYADVLgYH&#10;Qa+mjSNxsGjiS2qRAzsSTwLK/Nw7A2gy07e4i2Cmxdzb388tLy3NglfxtoyP5BiInyVS5GHg4RIK&#10;6GB/74JpkZVRXRUZ/WSS3ngeNKuPo4ihpreO/yRU4qxirvKJ1NwhUHCoK7BQBciqhUwjn6N/sFnw&#10;YpKywPlECEZjY2OXFy8TPfBcSAAkXlT8TTmd+Yie3l6wK8n0mMHQLtJp+haJjVxuq1SiMbXEKJgO&#10;O2hMxEN4IZNYK8QHeEfwHblrcasUon0ZHhWBztBAPyEIEa1o2aK3p1FTciViJpZimvFBTEiGBX9A&#10;2gP5XT4RpjblbP7tDzrRm+BEYWRYkoCP2yFEYagnuih3gsBxFxjCeJwOseuMx6XMKlqsZSIMxkSp&#10;NTOeMWmnrdcpLQhAxS4kPZiiwiBOUzaHsp+zXqTxU1GIBWECJoYwWwAKxIyBEJf9h/hVunbEslOS&#10;BL4LvZXRJvaS8FSJoiiW0BDAziYeqnifa6Uy3hRxFUH2ZJJlyGgDWVFiQCiLPVM4v6USW3GpnoeG&#10;wVjy0GPZuK3hyFSyPqeXzcdh1rs0y+ulwT2jg8DJTLBYdOP8TEjjqMxfWLr5mpdsRLYo4oPQDQ4N&#10;iCgDDvEelyqn6xjEgBnkaZ377e8fcFp9NOXAU8ZVzAkoDR/Q5ea05CjsaO8GtDt27CkAdfb2sYmJ&#10;q646ctXho1dffc3hQ1dPTk5J2OrFjla9vr7J7YAK7CJTTKeGuuF3ByBrToztJetrqKnF+2k9g02M&#10;skBXZ/fg2J49B66a2DeVq2Q7BgKUXBDmIVNCgHsrvLmzuzW/fOkHP/72D3763QuzF2cXZomk4RnD&#10;AZBBgyMhGwkSSv87gFzJVGZlfVt2QJESKAFDkKsIwxWJynyGRi5tvThz8gnYUzfecCsPAvYIsLxi&#10;LVvfCYUwYaNIgkhOsNtrNtn9vjaPu4WAhJor+A7qd9CtwXIoY6CehN6LSo9ZJ+CLkFyh39CaQlSX&#10;zmboUs2Ei3ULhnPiWACJhHezWp1ImrAU5ESoobvkTm1H1GZTd1c32R2ODrV4gqULT49HIT5eyP9W&#10;aqSA6DfpTToiJ6JjdA2ICzksf7lnENs7+nxByJDKkyY+SWDZPPQSUTWPjKZnjGLXIZv2Lz5uziKm&#10;6dlzZ4iuBA9j8QqZm1sR5r7sPcKERCSpHleiK51Fs7K8OTK0t7e7k34V6JqoodpsBsgI/Luuyig9&#10;g1bTaE8PDQAYEwJccAiBcEWppCSilCtKOW17X2spV11dW6WnUZgKm2EiVp97pKOth0OCYU3EtoZH&#10;JkB9Jyb2j42NZHNUCOEeTcK9aWtroRqFKAssB7BB6AVs1rizsaPFtlIVLcUyWhJojTTD1EalUPHT&#10;FjxfoAi9eubcJbroIauUVblKrYQmy9GrbkKICNIZRCuoc+HNuN6uToZS2GPXTBpCnJ31UCIUppzk&#10;9bdKgqJEtQyiCQYeWB5IVTypN5q7O/sqhTKAWjKxK0xVm4koYWM5ooAxsMdN9Ka2epwquylUqKgc&#10;NrCpO1CWcpnLXns8k6+Gs+uxnSPXXwfjShhM9QYbWXhjrb1viKYeG60VFgNqRkvTFw4fPZJM5U+f&#10;uiDHRy4r5q9oAA4PQWHh4L84PX3ixHFqB7iwIubI8xPvFIfr0sVZAAlEwCSoUqljuGbiI0HDdrGi&#10;a2hOnz65sDAzNj68tbXBH7zktCXbRnJxJxIdGBrYjccUS3CUmjEulWqXhAi0dovnElUetAlM7MP0&#10;57NTsxcDdEHpIKFkpDgU2fTZ8kUAqazmOWqQ1OYIrNfZxDkUBYKq0zfggmDeGoAK5WaS8hDJq5kb&#10;gCxk0kI7ldmpE5FADlSLFQZxPJkU3zdpExHjMZMDCqGcQE2OHQ+Ill8hBxPf1xv79+4FA2MP1Wmk&#10;c4zWUbAmAlN4V1qHFqyRXJ94j9ts6tFzCDVVH5XsXWlAU4BathfyG/T6uVnpKNagi0H+Qf2rxDhw&#10;1x1tAcwc6VqHvIMRHtx20L62YDeKnRxm5M2ojHIB3COVBprsFAo168eCxhL9CsBj8lkKd00RTzdq&#10;7WAnqkpc4wu6CCUZE4/TBWFrY2O7r7ubiYaEKvs5GRUnLqRA+gQNWGPq6/Ek/aENA4Y6DEzNqjNp&#10;eHNyBjS1mipohOCAWBx4XCEzjvNegBNEAVIpRMWeefoZuVaPe2h4iB2KDtBgkFZEAxEz81nGRETj&#10;LAboEZRukVpIJQGfEBLrHxyEv4wBOaESuRM/D5uHYAWaI+wrKjVwi8iR6DCNxmL8Ck+ImcCPAaQR&#10;qQO4EpaxqLEk4gERnzGZ2TFBjwCiyFsEI0IqughtPwOhTRIJAg6RaMrQxKocbGzrwpc6f/YSm3tX&#10;dztyp0pcJZVB6cITFfsydHEURrkLVF7h57F7NRX+QETYJ2+59RYMrckN2GcITZo9rcwH4gw+gq+T&#10;5YlnOQkVHD2thhHiQ4kviTOGhofDuxvsTivLS0BaTGY+3WZ2bocihAt79uxRRk9LNJbNJBcWLi8v&#10;r7C4mEJSsAPHlSi/zq+z85I9AlaBvDLCrCPmZFOoTyqGcizFFRBLNCkIuKhXOl2ibciANCUbGLTQ&#10;zjY1cGYU9Hxx9RGQljdBeQ4wXvrJiajY4zFOhsOutAGA3wGWSTok5Q+FQcLX2Y4YYb470N/PRQIf&#10;sqDIJOkwV+sAMOK8PyJv0glVor2v2uYNsj1N+DZr9c28fh/Mi3B4m8gM/eRTx05hQvLIv5z8tdf8&#10;6ubmFgLrPHehQdvIegzSCJmowWcH6wKmg1HABXe29pKHkNSBXdFfgpkpsZrVZSO6Ek2c3p4TJ581&#10;4x5nQ1wemqMf+Ao+gllREibGZWlEortkv2KRrjNE45FqskatXacmb3VUivWB/hGNzk15iA0eiJGT&#10;D1VnkTekrVqnn5ubZeHjxIJ7Z3srDfn0M/FjNDjDw7NB9mdhUpHfiYVPnzv9zGPPfOen3z557tj5&#10;kxc4gMgcmIoMe3MYhQihdP7+x8KzdnZiW+FdYSZJdZAUlNYqGJ9CTX7qqcfsxoaukoGrwH0d2neI&#10;khwuDFTbmPaJRJRplivkQDQIJ9jqeDRWM25eAYaa5kJOKFESKZRtViRjqGXBBilpTBBC8EJIss1W&#10;adaTPgpEfTGrred3qyprrr2jk4UWjsaAKnEYobQnjXg8LTH/08Y3QzY/lSua0RGP85S2d8Cd9FgP&#10;UyIslRtGi0RXWdRQtaiVi8IaEdeVvEuODDnhlQcEpl7Jp4EHhHdFB1+VThQ9e4Q0uymvF7wDlBKf&#10;1B0V2/ErL9YvBwrEp7GxUUnPqfPJ74lSHagqeSn5C8cXMzK8s4bwJkXv3p6hifHDmC+43Eg4IqrH&#10;hVDrY68u250mia6G9ows7WxeCK0s5xJLpXSUTnyjNqFuxMrVSLaEf2qgf6KQNSG6VChSDNKXChmV&#10;xoWmYalWJJ8AN0jFQldff5cr2J5i0HSGQFvP5tIiKw9ViEw07rV60AM7d/7CTTe9qLuv32i2Btt6&#10;PO7W1aVlTHY4VIDc4Rqp9PlocsPTat6KLoZjKxvhy8vhlXwESXn+T5035HEhjuczZ+ani9riTi6y&#10;ElnfWN6ytVhaulpydP/RDZmnGzlpdOhqpgrc/K3VJVADZCHRWnLYPA0jwWS6grhUGcUJDsc87QEk&#10;XpCBQEqgcnN+STVJpYuGdsPJNCRPjd+pMdoA41QSlRSf276Q1QP1W4KtbUWtZmBsTEMvPnwbGllU&#10;lscf+mmLDxqGHxoUHZcEZyvzCzTYXHPk2oDfNzLUm4iHV5bm0bIFBhsY6DfqMdZW9XT033HrSyNb&#10;iSefOJcvGt3eznJd42lp1aGXBilM50KPCmlaCp1YJ2sb0jIL5/Q7D/7r1YcPgrFSMsulc3gbsI+Q&#10;FayvbZAy0iSook21JgUvBLCJ+O0uc0VFJ36e/RrkgD0L0SPF0kTd1mpqb4NKb6Pg0gHE1BpQN4w+&#10;T7vP2xoPp+owx1SlUGhdpa7h8IO9AL2kTDuseHCLQdrRYnPWGtSeGh5vB64emVye3lebw4U4Ki55&#10;dMuXilWk7U06w9jQcDaRWllYcmi97qB0OBJIgSw2569k/DDnqJeVCXmLfQMj+XItV0BeoVooZxDG&#10;2k3utgRb6YIzuQ0w+Yg5xUqnya0TqovSzSHS8+QXisocgJAS4SmsYqlyMvG1RekCBtxLxRPQwMFd&#10;+B5d91N7Dh45clMhr85isqx1Do0f0JnstG8iPq0z2A0mB52ATo8LHihdv2abA0CxzG2ra2LHQBm1&#10;gXArfps5j9tMwyndyMSO1aTYxqkMeWaOE/eFFnOmnDBrbAbyBzsVWDoT9WTdVSRduGj0gbJhvdVg&#10;d9ryYOG1okPjlbZl2mUM/I8qnorh1oDuBjQwGmBwtR8aHpTOFvGhg1zl2AzTikxak4SJNz46BBmv&#10;kEEvzQh+j9ER+yR9o2YDcEiD/Iwon4oYWDewMXppXe3tWAg5YeCpESIzILKAx1S5yJFtXVxc3tyA&#10;+toYHOyjmRcJtZGR0aZah+xLatVuAov3MlR/l9dNUADfnm+dO3uWIBuZY/j37R1tqRQYJwWvHUiy&#10;/lYv/pA0u5CYWuy2peUl8g2cZAgNz58/Z7SZ49l8oL1LraenWsUcgCpINE+gx7EJ8s7jiWUzZVXd&#10;E/DpIRU6ba3BVoyHR4aH8CjAzPXEiedE9LNcPXXqzPLlxXImTQkacM7ldcFtTOZTEeyzYonFxcWB&#10;wQF4gRAxmT36isFr92NNW0yVdTWDtqpnm0DuvlGt4PFFDQKJ41qlBFoCYWo3EVtcWU9lUxQNCI7w&#10;UYb9wXs+9uijq0srTGCXEy9FHKUyVEs4hyC2Se6r1YJCCYsWQDefZ6OIxqLPHX+OGCtPL1G5agfO&#10;TGX4MWrQ0q5LPZe4TRJmVToZ0RvU0HVxcBC6ARsHVS6ddnV9BfwPT+s6zeC4JKjLiCSC8lipqufJ&#10;+UmrqMEgIpodHRni17M5MK2GTecr5ioQB1F0Mdp0+JToPBVtDeZWbcCD+IjVoNbaA6PEYURXsd38&#10;qWd+atT4I9mlvUeHG7SRgXlVKz1dWEuBulZii0VXl6m9tXN1cbOnfVDMxoweHpWdrcHh4ImTJGMX&#10;ojFpqe/w4Omzb2l3bO8uIRdncDb6egcACEXXV45qpmcd7JRkDm1qZL2H+vuhBLBPwOJt6FOFUgI2&#10;Aiyc/4u5/4C1dM3O88Cdc87h7H1yrlO5bqobO96OjLLoMWnKGlNUhGVIsuSBKEMYwhqaEKAZQwI8&#10;GlEj2zCbYo/IZrNb3ex8++bKp07OZ4ezc855nvXvS0oWBhhgYGBcLFbXPXXO3v/+/+9b31rvetf7&#10;Xr/5AiLPbHiSO3SWxhhNirrfGOMfQNWj4/3sSfKzP/fZk5NTs02P7brT46RWIS/ETKnZa5pI1Ixa&#10;Eqz+uKfuaGqTitlhrg+q9VHtFO5i7uwH3/zhD7e//+zkwf7xDqSXfCWPZLQEEOXXVKn1f88p18np&#10;OV5JMEugmsP+lQEa2NiKHtXO7o7NgUAgGSm2bVY9sXo80Jqx0+ZTTfLZ9GDSJ84QkYvdvHcmJA5U&#10;LNdggLyeDrdGOEVN7n1nzPjqQDXserBRwOC51sOzknEqmupA1ST8MFKoHOuFVqffC3rCFPm6Hotc&#10;a8VCRdNzmGhNYtJeX5wJnxwe4xISCvgAWammqs2i3m3TA83Cf9WY7HoTB0lSTG3GToN93MY92qx1&#10;OUl2CEGKM574gZIssWvUgwQSWZAmGT+ErXt2fNTpSgUrouJsGegFUnKPTEO9GqIKigEjNGq1DL7a&#10;TRCQaqy9xOnp6sKSAQ1NtQF3eMa0YKVD2WG6hvEe7NZg8dNz0k0G8bmbbhcGLRmNrpvKnNBNSiPR&#10;lEnkixk6TALOkV3RUaoVW2PGZzsavIqr5VE+26wWOs+P9tAXdBntSxtbKMDx8lRjpLfNypU3NKtk&#10;9PwhPjbNam5+aR36MOx+uEqIY57uPKd1QvFJaYvHBRO8+WLx7r27YoBggdosGMXj9x96Im50GkWC&#10;TCtVJtWzAB6c1ci9wEZCfKc9mnTlFB0Z0PUqWC32Fgc7Dr6lAppMTrXD7EVYq8r+vEiedyed1Hma&#10;6S2D2tjuNGZWo9RynWprhFZntwFyw5yLnEaitizj3MIvosKCm2UyX7t+E1lwtjQnfSgeQsqQdkUx&#10;U0RIE30aMnF/CHcsD0kx4tqI1KQurl64/ypNDSGWwbsajy9Pd5bWt8Q4xe1UZG8Gz588uHn3LvDO&#10;NDeGqkIeeXl2/NIr9xlOpJ4Ga6C4jMVjdCju3X3po48+zuYyCMQLhDPoMdOO7bKUyLJaJKaSS1hM&#10;ONJ3vvnH3/j0p99gSBwRIEQZNQPzwCQ+QtGZKEAOr6z0Qdw0a2hdofVKR5LzSTQ5SyUqeKIi8IYU&#10;1Dp9s46PEl0nAj7IBfRwdMWyegBMg66QKOMGhQ9jMBjggnk6lKqkQaKTbrVJ0G9CmGQjYbvWZaSC&#10;6xMwSYv8BD42CI+DA5VEDl4hOlAI0p5olnvscWdAhOB5ey5mKsMjkDQLrNuDTsU8OZqjnEyw1+gH&#10;kYHRTIF9TJ+Lyc9SAzINGuW0UuXmy6MUlhgjGyI0QhOGTIV1CstecF2ACJlignYlkkvqoTQQhZul&#10;TL8qMkhjeMG5PN6RRuQYaBGHI1G31w/sx6ORJfKJGAr8MBhdin+xNK9lPyO9C2Qs3QQuWsZaJ0Aj&#10;CCFwSTKrGLSN2lRxpt6kTROHV4MgWGwWfJagfmzqjVoOh4dBPTpKVqd52BpiOoGUJoAQCSTDVI1O&#10;zanzICOSr2SV5qmg6LwyalCFbFG0EnRakGDuG6gVddXx8SkiqFwtauxgTnDApzQgZYRrSFOVo4s1&#10;6fcHpuKfCsdz9Prrr3FXQXrEzRH8TxlY4/+E+zgSJnYydQn4srLCyM81kAm2jeIEjO4/GIoyraN0&#10;80X4oD+gLwa4xaQFdGfoSvfvv0K4pD+F5QUXAwj0+MljuFCsH74fIKdQxn4HE6QBj4BxSKhdPEvw&#10;OZ/Hw9eVCTyZ8hHrZcYvyEJaCAcgcqpHq+nWzZvMYIbDiPQYrm1tcfUMMXEz2epms5VJVojjtDxY&#10;fghqCc0IHKvegHTCF3GlTKZSjx89Zg6AvhlbDHEOrooNwFKUOVkMMUTmXvRrwLeIc0Qt9i+zruKu&#10;qJrwqmBOtGK58nAwRFgHoaN/BwQYCgYVyecxbyGuH+TRIuQrhqF8Dy9O1kJfHsDs8GifAVsEfTC0&#10;oOlMjSfEeZFPYBqDLovIwgn7ncECYCGbqMt+UnxLi54ZTzO5HQ1ueG/cIpAnGdpVyIfUJ1Pphyly&#10;D3DGfUTjg2yIZ0pDngOJBX5wdMBgjZ45EC/Z5Bjh5WUPXXhy10nfsgEYy/wm93P3oz8y2MP5/vGN&#10;25uxYtC+5GfSCOwKOJn3bZeHnrBcG7uSeALUKmLFXWSHYenhYUimaGNmFPNdl8eVzeZlzKWYbbZL&#10;ZFcWtx7lGgKI8FlID8XNAcEvWYKsEFl/NIIHA/yXmGAd6xhTmGC6EgoSGhdQFRfdbIBiRSScP0GW&#10;05kU1IBMNt0s18NzQRQU6RKTW/NqRCTGMpTBVUpPNXgeCCITo3atY2IBzjdyM1k/gqoy8dpDj1pF&#10;PYAiSm/SZTr+p++889OdHxxd7jze/XD/aHd790mbEfaBmM0r5ZukXP876SpyJU+3d9FCIytiCILh&#10;MFajjN3owVP7s7NzjFtUi0w5GH3BCMouMrmkBAdiaiZx0ey1gFuRjCrWckAhNOxuXLtOlc7Wk7EU&#10;zG0QINUYuO8EwVatgvN3bCFOFIyEY0Ispj7EXHAAnG8iMiP50R6hJtihJe12uDg9macpFMup5BUE&#10;7ufb25wqiAlUG5W7d++SyMKtZMGYLHZmESgNMANUGUyVdueqJsXM7Eyc4xhOgIhGKs4fbBHltksy&#10;IqlFO8+eIZiDibI02FBk5z6XC2MQq9EgGvP8aTa7ENZ1mCAh8JncHvt7H/z45s1rbg9sFsfq2lIu&#10;n8bJB94yVHICbAOb637rvfd/wpn45puvcbBeJs6ZGUTP4pzZxk6rUMx0yEclWgnMyf4VO3kA77/x&#10;t/5mdCYcnQ3hZjjR9nButrgM/UlPM9IFnEFSK37g2u279GUJa7Q8w5Fw8vzQ7gmIBBcJHec+HPNq&#10;/qXXPgUdiBm6eqVCFEmfn7rsdko6pQ+jpt9AgvXy/ftg+Mo0JsSXxuMHj6wuM81vDEbQZfH7gpzf&#10;HPAK8jcE2GcIoFuSOSZRCzOqBOwZq1F5OTs9oVEPwxO2u9kDP06wCqLzD3/ww964e+eV29Ql4zYK&#10;DrTiana/kRIN4ataoSqea3rwZ9EYlFxXDK9lmFwmboZDFOM///YXj/b22tU6VFqADfor9JU5mymF&#10;yTcSyYuPPvpIjLC7/Jx2Zm5+JhpjK7Iz3/nx97utemSWVqmMOwknLnlZzGW2bt2meTPNrtiB//J3&#10;/gW0FXpkAB28OJ+aU4TLEJ1lrf73//XX33rzDUIKRBTuKt0ZBp8DDDQpGrEoeYnozmjYadSePXuy&#10;vrGC7gTJ+LBDjUqBqqEXwKFLO4BPxk2OxaKEV54xRzK7jLAOq4McahoC+FOhPKu6LZoUHKRoVfQx&#10;DXC5vGwMQsaow2Heh3SluII00MHiXOQk5jVZOpKj6DT1BjbpVOTUnTIqJQZtyNfmC6JoJdro6DEO&#10;wCRI8aZlH0lwLS/mnbRN5Y4gncqBrdji8oIwA9AloufIrVCmdifIg3G2oo6G6xPJHe/Ip+gMOw8e&#10;PEIogRjBRyOpUpSCeXcqalppbVKco8NjbOTEfgdJKfE0lOaw8NNpEIh2gOIqgzFEt8unI1dgYAaP&#10;SKQbbt68w8uCYIrfHpA6z16oYTK0J0WPolAwfVMQL/atkn4xaWLgoAEwF4kH4VDSRpyIBtK426p1&#10;zSMXhCplPgUGm67cKjJjxQwO4nmAj2J6o1cbLdJeMdqRH2M4QFhr8PbwVDDrrD5bmHaKlB+V6lSn&#10;++IU7V9JDRn4ZyVz1Ozs7HFVJK/kMfV6BTb67Tu3aSAKwsTItVBw7MpAJZhTg2SL3gehbWvrGqKX&#10;/Kv4yQ8U21FF7pWDis8MgsAeQRSURJ9K9OnTJ6dn53fu3ZM5DOVRsmX4C5eqsFMVtTkVSjAN0hMy&#10;DA5mcRkmySCqemgfgzJoAIr4NnILrAzJSNATZuyLLhtsJ+4Mq4X4yM9CkZNel6L5JNO/pBJoE1is&#10;5G18HTUpWo3FQoHjAUUSOnHTsw1LQOXHI3TwGFUmR+cK4S+SSZEW85DcqAz7/NFwOJ1KYkgAweDa&#10;tU22zIcffMCNPTs95cLgyXGdojmlOJyShdD7jkQYZ4wCd9VbDVRAJYlsNpGoIhWGzn/z+g0ugLpF&#10;LAtxv5Zr5laoyX0VGFU06KV9rLDL+dSIUPAVcjUOvVnGSE0mmnf0PWVQmokTcudikSXHnBJxCRoW&#10;yYpIzVBwAs1Npd5EqgoArMOr8fjEjzwtEi10zBUxdyM6LLwYxDC2APxF2sRKGszalOzRaqKTbINV&#10;g66flFFDS18nC8BhdGPT6rXwHLIDx/3k5ek3vvGNl19+ae/9f6V1rB0fvRuo1OOzL1f45mEf+dPd&#10;vR2R52Ae3yZkEro6hAxWGqwIHjU+5WNZUAYCl5Q2XLdOnc3kN69tMdRYaxQHKGu5dMzqM1JNABEA&#10;V8muWHyc9zR3uZkkjtz/04vjVqWtMvUWFxbYVG53wOMJ0nAUnKNaVngF3GRmTjqK3cO4BjSdK2cK&#10;acYbWM7cJW4yDEWZlh2iS9dRWsdVQoHX7ht1xh11CwWNqVw+t6ld7zBR3po03R6ZISC80wzrl8ah&#10;BR+oKLeUN2q2a48/2Hly8t5RYvfx7qOPnr6fziUffPCYmMmtkIacYj/x/5eUiwX8L/4f/0Ojhh4+&#10;s7g5VgICB/k0qEoiEI2z/cHvuOdUaQurG6xkxRAT0i39UFUpk5kYRIVOaxqhLhmZoeAsM0QCfxeg&#10;RLTOefbDEcZpVPti2d5tRQJe7F7oJfCPlFVEMzvDnZhtEI05xav90KyP44D2OFKEBDvREtXqaSxS&#10;6nh9bmwdtBNdrYWYXe4rX/kS425oGjzbOby8yhSqdYPdNWHOJpWm3QTtfGvzGttnYtCh4yXBiqX1&#10;v86uevU8w7l2u5N5DrYzRzeuEYRjdLfxb6epNxMKMqxUqmeZiuHghcNCZ2V3/+nG5rLDSTFACa1F&#10;FDoSDZkhaegNTreb0EWydW1rdXY2ioYJq2kyGpxfnCOsCD5FsHSgvGQ1K2kKLpoIAdLWFxkd7Vd/&#10;7hco3YCsxZeXUl4z8UWD4LfHl8fVVt3l92mGk5nZORYZdxVNI3zjDnefheMMtHdIAqCLwT1tVktb&#10;t+9AxiRtYnAj4HFfnBwtzy/gS8JhidI0Ve/55cXrb7zOLgOmHhAtRsPjnSOLG0aIVM0cjZCNKGL4&#10;K3ef5Ac4hOJGwDEGW3hMnTZ8FGIiJ8fK0lIsGmGkvZ5rMG0A9+vZs+c8eLbZ59/+PBGUjqUczYMy&#10;qVSnxpg0kgm4JkwG7UE1CxUE9oPJ4XTJoJkKGHGqgSHOMHBHfA7XjNVF7QueyTmHDJfL56fuaddE&#10;VWwmPiOSYxozQiKUQjBekXH0+j3He88RnUcuHOSAtJNq88c//D7hdW1zQxAVBeWjF1Ms5F58+T7R&#10;8fp1QQKIaBxg4D38Ojw8TiXTs3MxFK4vL88DQT/6NZgQ0mzk+Aa7asIjEUrdJJNKIkBy4+a1WqNC&#10;MUclqqJkVaZKeYIcn2wNQCwOf6alpk03FiJEEBSfKa8pL5Tcgm5LjevvyEQY49RqRnZhMBCXA1C/&#10;maprjjQWDgkI7FW0pLmHZEIAJ7w+7U/yEpqlTLdBZ/YHaMnDJQTRQalBqkNJ2rpdZqBEvxF1XmWp&#10;EbyIddVCIzLvg9kz9RzgtgiCptNBNmf7KYP0Pe4TEkhk2OTu5EQoOPC+FPFoB/SGAysvZ7UTHbh7&#10;iigcCvusE3EOofxFI5Ushyfldkg4IKmCeUZfjFkBWCCii0J2zPE5gJEtc1VQwZQxLpgZUFIqOCiL&#10;gCeNLsWUh08k0u58PDEnoUkjZwAFAIGDgwRoFtNDLpXTdMqfJ3rTn+XKpy66NAELtRwdOp85BJWP&#10;qwDqgPFsc1t0PdPh0SFDoKmL5MLyHIFIOP4N1UCD5gX8G6YgZWSYIEYC59B7ma4gwSWy8OWwP8yE&#10;M5t5mivDzD07SYh/qsWM9Bc3TdHsnUfhDMEL2dSy7WnjjLmxDDEoPDnxfmZvMcNAIgGrSRKjujw7&#10;JR3H48iYz8ExOsRlmR3IWBC8Os5IHoQiIC62QorjHoe2PMRpLsIVsweZkgAvEl0M7hc7D06josAJ&#10;BskagC3EWxChPv2ZT5NEkZ2wzsmQzk7PZKpLJMolVV/EowYIlsIAngIxzs5kmYb8Hk0n8gHmdVii&#10;TAISuJCn4sWFfkRXVihcKp4+eDzfQGmEaRrAZTqTw/IBnFzsO3o9hhrX1lZRvmAJkQwz7Zi/yp6f&#10;Je7evcOm4GqBNknUYIoos4eiXC+uToUCWSSyAqDscETA2Laub8m4kVZHHIehxR6hjBStVyOa1KJJ&#10;K/mCGJAIVi9HEVEGlrrQv6o8F0Z5uX9ESCYjuFx2CkutOxYvBBRKWXLtXkcxNlM1qhCEvcoy5OYw&#10;NC5K8SBbqHWQK5DtwXvjlQHzuA9sCkxoASpEdUpZyrQ34CsBPCu+hwz7WkjdGsxcU7CajcitmDxw&#10;mi2EtTueZ+vunz4qf1Fvj7/92U/98LUf/o3SX58ZfP3hSfWdJ4f2cWzptRdSOXFwI/nlg8Izs+m9&#10;LFowUT4ueDMrChk2qmEeLscB2aG4csl+EpYbT4mrRf0YoLFWaNl8Jvx92bB/yhoW4I2aXVZ1qcQj&#10;mPp/X2WStVK93M7IwGx/vDC/6nQgASgDvSJ+YkBQBp7AuFIrfvu7f4xzwKPHHynKhcK9cTrdbBnu&#10;GKofbH6ujcdElkyuTNI5qWga6loidUlXgR3Ee8mj6TuK/fziygJxj2WsjApM2sX+2Cjq3orhhIpW&#10;wLCpRv+QvASePoUrsn97Tw5/+uQH6Vzio8fv/ttvfP/dh989Oz9HKwcESaH9yHDJn9bS/86delp7&#10;/2/4i/V2cFl2eiMmAo0T/RFVNL7gj87aXL6T549qxXy7UeM+ewMhtgRdAmoJgfyl51dnSlcDERxN&#10;cNMQ6Vo+HnFNknGrlW8CB4eTSEdxMGG+HgNJ9QRFZa+L8xa9ITSkhbY5AOo7xkmmXK4hsGJQWQIx&#10;D49e+IgtEBMOXMICglIybR0I+C4SR1BfBpM2/f0ztC21BPxOhpaR0QzNMxSP0buqD/A7LCELRSNI&#10;/FKxfx10RZ19Igc3S0YxhBDTdE2/Bf0LrIb7ubS0YLNb4tGwi/CFBQpiqAYt0D8OuIEo+DhUCCE+&#10;GkzatbVl1AOVWRQhSYoeSo8RHMZ9bReJy0LxCoUpyFU01hEKRNEzmbzU0Jy3cDrg9KAulXGrq3Ga&#10;EPR5XwQFKQmk7P4//Cd/gccO9YG6h9kxxi57ejTyqWs3FubipUweuALyKQgU2T49Lw6so90dxuJS&#10;qUuK5pWVRcLu5cnx1p3bHNuUywiqILyfuDjdWl7Fgo75JhCkXCHPrbj7wj0it8yHq8YUW4nTS3/U&#10;t7q2zMsCDuG4Q0SIRHDXiaLiyEiCx+Gu5KpcLqhDMp1Eb6Pb7szPz62vriAUi03voDnWWxFZ8ZE6&#10;EjT4SHjtCSmvSlRCq6iEphn2kCATnRqpNaSNvozuafTlqxIM2Ug0jEWhoraILBLdSZG7UEB3SPZm&#10;KGJuj4/8upjNEBQgEbRpwNQoB3U0iBYX6YTKwAJdTkZYk+dnm7fXz85OaGbBBABSLudyL7z6EkEN&#10;kSSOE6LRD77/PfAq3GboaRIHecdp90FJrgZ/9Effoj8oZQTtJi2EceozNC0tnOPcfM5pVN44soms&#10;P/r+91g0WNi12nX66eTGeocyjy09GgvlF6cOp/1U7oHjnAKCJcuxSrkGOgi5VZn3znMmSYOJOhiB&#10;3TE6Cy4GOrzeoARCcSmkizaGxoHuA2tOhP4VEJFOBI+UhUdIVN7FQWIB3rO4gCBhD01w6L1Kg4/x&#10;0z5HCKcO+SVHLJ+qUepanaZgVJIzJuAUL6MR8Y4gygFGlCS3A1YhZSFX43Q8uzzbPz5g5BtC8mWC&#10;PztkjYoOKu12XFPon7U4yeQQ1xhIx+VpjOCmmfBSYcABexRxqVJphAJGV02EtKSBMqWsigl0v398&#10;fEhdC2LH63Q7qADYFOxKDHf5vNI+U/5P8CqJqnKjhNvIK6PCh36uSZhJyWR6dWWDRhlRY4JGRgsC&#10;KetIS15BEtYaoHreME2sWv7NhIiUm7AFGK4d6//g6//mh9/5k/2dvcgsTDuyM92Y8VOD+AojqEHg&#10;sDOJo9c0WnWvOcjiFB49d8xg4WwQH2yrFXFUgBxGghvobVTKwNTcxmvXNlB2ANqZwtTZTJaI8tHH&#10;H7HSlpaW2fXixGy3Uc2TMXDziSukR6wHVgVIEvWlsL/1NgiCZBXLK4uEJf6Ow4+wWgTLG9M6JBE5&#10;PT0jh+YFpzNBCkZgAkQBf+LuIcEuGsKi2JnlnnOsPt9+zggFuT7PkY4DDwxxEOERi7ZfNxIO37l9&#10;cz4+izclrGpSYa/bQyOvQmzO5ame08lkq05W0GQakZFD4DFCLWJpbFJQDRoRivKyWAHwCC4vkwya&#10;kbLib4Oljy8YnInNUVNdpZK7O9vsNe4M95n1ySXxsmxkgHmuvILfEJwVDbPMHniynOhUnlNL5uXV&#10;VRFQQOKrD9ALMdzGUlcsNan5MywqcdSWvoCFASAxMGBNKALu06kL5Z/EY5zxH0FKWk1JDcVb2ghh&#10;hQMCiA4KMb+4yeC3RCQUTMjdDRp5mqSGTPrw0QDnePSUuxyNCGnwWGmAKvId4g3JaDF+XdL0b2Ij&#10;gS6PeDwzYc3hQeZBX4wBMpyFEKJHqp5uXafM2L0WybDbj417aX21/0fd+N/FF3vhd4L3v3+fVXF+&#10;lq6pV29trPzL3/vWzRvfeOejt4hRbA6yFkY7HQYf4A8czdIVpvUGLlgcsXAdYHwLEHDSo2n/3ofv&#10;IB/NRYqit9FUb3BC5SnYXT57OBQV0FeafAriQxWE5kW/f3lxge4M/03c6fRamURmMEYlA6BFMxdf&#10;djhwGcdNi3svg8OKBDXVFydnhvF5uFkTfOqMHbpOiGnxiLkDLEiF6MmUup7MmDECHN8H1N5ODdac&#10;fD3OOA6tBziatWFgQdIO+FxSGWs0+b2aHENOcfEiRQYkZkmr+8b2uCZqIxo9KBopervSU5tGiKeI&#10;R2ZrgloIJJZz8IDTxLe+9Ucnx/uc0IwMP3z0NJU/Z3ybwka480B31HuK5vj/JjkWK+TZ4SUVoAF0&#10;X6Uhr/D5Q+IoqzOEZxb84VilmOXZRWfZMuKaIHNZI0yXVWcHh/6Ir5KuwtfWm2XmJsO0k9GYTiQ5&#10;syhp8rks/Wsc51FJQB+LlMvjsGrGg1Q2T4GHiQnnAnSQar7N735zTGolZVuhpRkYRrT9UXnEwbuP&#10;0izc5xYMPgw0Sa2kfaGzVor1WrmZSeZLuYKMsWDkR3y4OOc3qRXfU6oWPA4X0CAViNpISi0aO9w3&#10;ERVVbhyrpQ3fIF8kV8amzOUC1RYKiRCsqHE4ErTjzqBtc1HZKIrzSLcPUPosM7uDOEs6lYevVipW&#10;MPzNZJhoSaFWc5VNnO/sZxOpbOIqn8rX8rVytjRk0E24vRwtaijsBpquQok2wGIatkYRX1T8shsD&#10;7WtvfFphFqtoQpNci8+Jrri+vgIrBtf0mXAwdV7S6EfFSoPIOzcXhzF6dnh4/e4dJnQIE1LpjoeX&#10;JycbN66z5/PZAtnVj777R+gGuW126rsMzQu16uTynOxHPN61ivqOerLzbLtWrAZj/mQqAUVHWq1G&#10;5ofziJWnr0TxmYEWMFu0CXiGPH8iqUw86Q03b90g8KHyAFtM3WfgtwMWQdZBogCmwvMmwrYL+Fwx&#10;+zCem1vCYwZEvdWFkqZF9JFAAMVyKKrRqvRZspDNEOunALuCMSE4palT8Rl0NDWJy9ByISQR/OG0&#10;cqjQeRSFnuEYmQCRloG+oxqdHx6kcsndg2cy5in2dgy9Nlke61ubbB5m7Kf1yuH+Hs1HPgKpFTao&#10;EmpFi4v31xGL9/cO2F3oLuEeAyKFUxsxF0El7ipemF3EqSXHEhfND9/76fzC7NLyvEjqNPiXNjxk&#10;kqrpIBKq3Gx+aDeEnikJg8SOQ4LgywGJ4A2rgrOZJIZMn0MOESkICZQlZBiYS4HqczM79bbFZUKs&#10;n8hFIGYWjDJyinIDn3Aa4d0GdkXPjSKeKpVJonyuwJom34dPIyXmcMj3yZnNfCrxsduFl9pu9O1e&#10;EzU3j0ngKyXLmdJ3uBjiK3R7rgS4jqQTuPIydYmSAqwYgiMsLlJnEQVAjE5vJH3hYOOzPHnyLJct&#10;eL0BUiChQAmQwOlYh5kLJIAPo6RcUsFTj43zOD6WSqIurUB6dJdA5hgf49CCYAf9D+oVrTruNQUu&#10;z1ekTZVmzBSG4E/WuzKbCIBp5F+h1SDMg/eIogoreQNWEpLh4QDjQFII13OY5jWYzWo9CkV6Qkxw&#10;1v/Nb34TLdaId/an7/yUdYsA9wuv3jGa9UxP6PtmrAbhswNG8sgqOIWRrQOpY+uOdpvWjEwJc6Oc&#10;E0A79+7dY+lKltBsI2pPh53vpGLD9U903ieYiVagfHGi057DL0EhnIFtwGscc7W8iKIVLpyw9957&#10;jy4YaI1SrNOV9vFdpL2IP6GlxQNlNdKfRYUViJduAtdGmkjFBkGNZQxKwSblSfFAyZvB3ngvci0W&#10;Nh+EmMtPsfL5VsBO1iGdQWK6w+VS1Gek+8YXSR+p5JDUYWEwL8YL0pJgVWPsQiqWTCR4HaS0yBgu&#10;Li9pE7AOeQQAWiw2wBuvD10oTBW7JMrcfHApWjSteocpNnpC0Ok4S55tP9/deQo8Rp2DJirSIeR8&#10;+DYCaAG88V5ED0pqUA1SK2iR9P1BtohF4EngbxyGBBluC7OWKyurfFiqF04d8gl2BxknEUx8bPRG&#10;gjUfmRk0IGpk/GS0D4ciFLAGeFjp9vb38RGnC0x2omwQkRUBEYURLyREsEBKZeaOmHoS1a6Sx+GV&#10;EovEGak0cTsjP6ZxymivsEcBFClOKGAUyR94CKKmQkEI+1DMzlXQVPS3b9/k1bmdfCjmPTAAhSJG&#10;DoTxZbvUV9uA1yZ7+upLX0meNN7Y8BsrA3cmecq6/7Vf+7XLk910ibJk/KUvPeQrf/KTl6lUpi4o&#10;hIUJJGb4x1aRJ2LzXp2kLo7Odnaf5hmHOD7j9+XR8Qg93m4f1alihqL6WIr2GWc1064XhMb68U8e&#10;MBu+9/S5m8rP5xd9uvGY2UxwzSm3F75KvpTWD5l1c2gGxuRpcu/ps53t52RImE/wFCQl6vdAIKEe&#10;cmdA3PvNoRFPMMEqMHoXATnuM99P0CC7InkV+TerddJSGRwy3MMNFC005VeXJMlIiU1glrkytnyr&#10;0LPNAYXL3eYxMbHRa6CsNKj1cHfgVmgJOOz0YWtsdhmEaQo8VsItSmIUKkoEzoP9PcRdwSZ4WNtP&#10;9wuNxPbh43cf//jp/o8/3v7pN3//+6VWvlJviHimJOJT5V0qmf9fUq5Spf7ux9ukFYAwrBZ6DAB4&#10;rBm29jSTS50fcNlzy5vyYTtdFiSxLhYPHm7veSKuar7WrHbaZWToYDxY+lWoz9pWpZvPlKrlOgwK&#10;bB5KKCGlzjOJ03QSLdFUKV8Y9DrtZhVYiL3mC9HQ0WssqtXri6RExK7gvEdjnkBJsDpM/c7Y7qMq&#10;F88udMU/ePi9cMyrNY5wv7l1b9PuMvh9BJbK0sYiqkptdbdvQHOIeQVdGTXgPqmt0+J2YbQpHUbo&#10;X+JuOB2wEbYrs8fEOhB3iNfz82iT1nmLvgphb6I7ed2AOQgkkWolXEw6V+lsPlckkcpc5VAPRG+4&#10;32Ny3EG2SR9D/izlRnBnKs2GunKc2NPZJtFFnycMVmxRm4ZGB2NmfZsXDymT1W0baZlQGtm9NqMd&#10;iq7aiLvvV3/hF9kk8GCS6QTipAAPI/RBygUXgomIUDf65UKHHjlAeTQSoh+5/fAhe35tY7nZhIkC&#10;S99ycnBgstoZiWVlePwBHByTZ8e4N5Od+ghQvhAEOVyir13fmF+aI9MiU+C8YD6o2+wurs0xvUcq&#10;EAnFNtdvItcO+wpXHCz2BNjPFmOzsVwmd+/Fey+9/Mr16ze3NrdY81VkmsolNVScoJg4trt9ZH4k&#10;u/KLCnOHsqsxADvCHNtoYP6Zw1sNLCzH0piJFwQeZPofZIObjnFNDcw/l5maBHHGM3vdgvupbCyn&#10;JORbAAD/9ElEQVQyQuIdf6G9+faXvlQs4S6EBIDeFwjB1iyiBpHPoujQqjXcYWQeed5DgJZU6qIF&#10;pjloJJLnVozoTQ6e+uNHD2QAfn5O+CgM7tUhNbvocCmkqO4//+f/Ag00zh6AIrIkxC/W1zc4HY0m&#10;m2BXZMmSgqCNNiRH+P53v33n3nW6/8hA85FGqo7N42SH2HAIPj6Kz8ahlyQuL4EEUGwipuB5TqLD&#10;N4jOLBLkdH9AVlRq+BxSq9EMHtNMca4sbeBFAM6XS2XFR5nmFfQxEeYRi4NWry65nZAWnbBYSPiE&#10;BabRcR4hzE5GoiRJyHtiWOmhAwUJndyFayA55qSnq9VrIBo/9Ec9gPYZBSslNHMmT6mpJNxMV9H+&#10;gFNCesS0MEGTQ4535GyjOuTiA/6QSHBhtIfztGAUyCFSyUBLL7GdAK6JmCTCBwcHTAbAhWZyU0pD&#10;xXSFS5cESz0kfLMRRSWA/ddsUMUqerMgMa3Z2WW326+8sPBalBFevOWJqsQ6oVAIuC9sLbEinqZc&#10;hUKJs5CnA1xBA5djdczoE/OZpDBdwKTiYNChAYScNx2ls8SJw+DCbIDm3UXyZCG82tENXnvtDXSx&#10;bt8DSumqSQkNKh26Wkzv8axE/ExYNvTsOGUnyNvrcQWzVxvlmXiMY/sn7/wkk83Nzc8RMfH4QwWU&#10;WHrr1g0xqDGgbUZe3iG3o9wIRcL8ffv5Dt5EtOsJpjxBttE0H+Ipb167JlLFiloYW4mxoLm5Bags&#10;yDAy0yD3g6F2/LMqFbFzkdQZJ1cQFeOz58/w0SDJY93CAxCpAsTEhyLbzS1g5fOwyHsZICKNE62E&#10;ah1mHo8YhhMfisdAbgrfjudLCkJ6x4clsxGERw8j1crdz6RThAhyNXYiFywjgePhzOysMj9BDtGF&#10;JeH3+KBB0BSQ2fLRhI8O2EkJtrywDL5F6oYJFZ+B5cHaYE1KKiySN0YqKCQFmafFw3ttfYM5R1J5&#10;SgjF10JkAqhzWRAkAU+fPg+FfABpdREG8+J8OvUa39vZZYEBeiGhwiVtbmxQe/CmAKpQ5lHzF3lo&#10;+l28IsMXYvasJ9LOLyxys2GbshH4U5p9tFa5yUYmSaWkJhWgrSbqviq12+mhVcEa5lESJcDMuNs8&#10;UI5h6hCyB34cUjn7lXDHdbNyUF9jG/EVFhJjlTjf82Bgo5PRgmq4fW7G1HOFHD6V2p5ebRmTx9ud&#10;jvlolfAQUfdq+rXUxTF3jCce9Bp++u5/XShFdLr/887uLzCZIeImRoMkf1o9DTItvAtyK9h4bk+p&#10;gaNb++DimS/mVZsnegdDt/pkKTHSjb3BMJ+Hhjqawo0iyIH84tYpNYz8wnlx+9Gj50+f7W4/p+rj&#10;L9eu3+CjDcb9y/QxRBFToG2wolY6oHSip3J5dv7s8TP8G54/3T7Y2y/lS+vXl7FHw+5o0FQ1e7iB&#10;1zD3hMZHUs55Tm6qpDvGWqNOKUhzqFnsaG0iZ8/gE9+s+I1WJi21N4ZwNBxNmUZgz7eKfZqY1FlQ&#10;SElpWfwnz67CS3h/ifYyMUwmQlTM2o1b/TKHOrV3s4qjObiapMK0zXERjcRCNpcNvKWQrWjMUplz&#10;MdA0KMg7lUmhmkXoZXt3r1BrZMplRsq+/r987YTZ+9Njhi45W1lFLADu0v9XLlc6V8xXmTGSEpJy&#10;P31+FAnDk5b5EBA+mMepc3mywZk5IjjbR8xChsNc9oLpCuST6BG5Z7WRRacL9o21a/HqhpoeSGS1&#10;UXN7PSB8Hn/I5o1N9C6zDeZwwIk4DjK5Ns/84oY/GKV1zTG3tnGNlI4evc/vKVcZsGDgZgLXihZW&#10;j8SXdrKf4S2EuITGBtxQrVfhM+AzAaArlEqTfu9o12DGD5iOjch0DdDRUKnQ9eDEX1heFqMnhhBV&#10;Wqpn2hPcfGoN/g7TFV4N2nVECST72XGsp/2zI8z7LmDUXF5kCvmL5GU1115dWyejQsPG4w2US/VM&#10;ptAeaHhuV9kcxRsRgy3WG7WRHmxX2nrEA8xUhzqv300/YSrmIMzaHqNyJmyNl5c2Nje3IBGCxcZm&#10;4ouLy7HYgvbF117IFjONFnbaRYTqUedTN2orqFK5XWjIP32A/lMfwjimW5Gwv9dtbj/c0RgGq8vz&#10;JlMIEnS12jrcfrBx8xU8SnHb7pFtT4bNSoWDz+O2QSp/fpTWWpxY3YRjgbkFaYcRFjjn3/3hT812&#10;HGXCfGoggo3V6+iQ6TUG2jcIi6M8ngWHu0isXV9NXqQ++8UvyEQIE9h6c9jli4Zn3v/gQzgDKrMe&#10;ukdX8icNJzkpEVFbVVJNnKpyoQkfCySDLiTwIH1T9pieGg2AULSrUBnT45haKuXmluaY2sNUJJ/J&#10;EOXBUTl5MPdCTZQeM3A6pSrRhLqWfAhLQXDXXCZdr5aj8UUsrJuKFBMa5sjRQ+iE2QITlbjsDVsD&#10;Qc+z7YeRQBRR6Y/e/8DpsvGE+B7FNkSNYh5JCah2sVj5429+++btrXCYo31EfjYTnSEC5vMlus5o&#10;EHDqVSs1fAZ5ZWY0Hz54d2NrXsN8Z32AWIxIvdg0rU4T2XHSu9W1FWjIkVD48UePCcroNZDl2y0s&#10;CMxlmWHWKYOy7DUN0jIQFGlwcIQwY0vOziphXjmfTDVb5Vq1hDB6pVjptrqMsln9ZA76y2QCilEm&#10;V2wDsDLyzeLG1Gco9B0ePqQ8TlnIXqAXcjoajdC8iO+QXjlRKIASpRPK5VK1BDstdZV0UHeK1x7d&#10;80mz3TRq7CKJiyQqoUSkfSQFFulzFeK1BjQJg94A2hyDfosFA3sFsLrFQ7Fb93Z2lhfnGd8g9aSA&#10;Uo0G0I/gk0nvDG36CT3EJoAZxxieHGAePM3LVBK1Tw4DP3wLp6tSbTqd6KPNYBdEgkNCKYQbRZie&#10;ACRZzidKWoJnEbOoQafC8PSQ0ejxeBHt1DIkBcQ57hsdVpeIXvbrFL0oXzKcBZrDiU5cc4ec5yeX&#10;QSeikRq3zdfqNW/fpXJ48fLknCRMlJMQ0CKadgwWpxB7QaYFgxTQm/VvbnW6zG7CIijVSigxcvpS&#10;fFEsnp0fJxOnwK/Ly4t0u+hNiIKeWdyIOTLFqR4tSoyM+jQmktwQtLDe//B9MhWyNEGwsA9SmoPT&#10;EU5uF7jLxcUxwwYIC9OS4m5IP1D8Z4a5TJbUDyIUpH66Wgw8ij1DrcJO4VnTPiVSZ9JZ0C/yAx4B&#10;q0pR0SfHpaxBQpNG1tBswSMS88oqGCrwD/+OCx4i7/CNMDGHwToTjdKF4R05ffweJ44ZsDxTmTQi&#10;IAbEXM3GdCYLIMploCECqRROrMMD1CouUrwyCTeHEIUEEvbosEOwwD0se5X6k3/7LRIQDNfQPSyU&#10;4F8SKp3Yq3OI4dRNwAXzgUfIM33w0eNue7i8tPbNb3778PB0Z2efqj1xuiemS4SwRgP/U0gMeBAl&#10;LpJkRrwRc3/IfZGqQg+AwgGUiKZDtVIi+sNgsbjdx6en6PkgR2dzYLnNnkXDb0i/NZFOU4uTIPgi&#10;IcbwhA7FL8aOOJbH4qBHjq5YA3GUi8QimRg7RUoOAbEEqKNCE46MKGAzSTcGo4Jdlckkh+rh4vrS&#10;zXs3s8W81qgnvyNKF6oFRLdFtt/pBPc1gVF6TZDvqByeP7Lo8percUtBt1nMpBTamR7dtE9Hkqtv&#10;/L2p2nCifAEiXKpUzFYbMDHT94GZwJ07LzAGjQyV3x+6uEi2ypCgalrizVAdj8TVA7XX5VbkJBhc&#10;0HXrvfPiqQ+JrWiQMuz+G6+9+anPbG7duHHrhcjMLMASN22ab1ntbtD0iXZ0eXlG89nhNKwvrtlN&#10;9tnwXGwm4vU46ccsLKKVio0jU4HDSg3DUA1ab8VsTTe2GCYoAJgmPS1DbI0SOrw9FX5XqgmTsFPp&#10;ZrBku0fyVzY0RTvqYzRnIZyMtaKvhrwgxzaZcb8Db0TNYBsPGiMNkv6ry2J8Ppi9yi7OL24/3iO1&#10;JFdrVDrNbv74cJc0ot9WB2MhiA4N7H5VhtXrS/Hl2WQuNdZMyCy9YRdwl8Vkww8eCKBXnxjsWly9&#10;Ad5EXnfQsZj1p/sn9UH9G9/6Q5LLnzz60fd++oNv/eA7X//GH8BOrTXEeos6k9xaaBsKh+HPFCL2&#10;j895cEY9URRMuWMetwM+GtwIC7SgUWDblblMkgo3On2gQmEKUoFjKq/HuF004chLZA6MOEwzQT/B&#10;+Av5JFDvxcVrdocfE1690arT2LUTZqkIQQa4S5Qoz/f2V9fXIzPRufmlQDAO4+7o4GJ//5j2rj+A&#10;QAnZpK6JdSn+LM1xR1XvDlr4KTO9pmgz4w/WLdcqoL9SRnJQQwe0mBWnZkFieQpOq50KiNWfymSw&#10;4qUzBjEF3g2LGpsjRni9TjJDA5o4oBZAPNCvoZcc7J8UqxW6kaJiAldEq2N2laEpp9X1wksvhcJR&#10;ZbO70FbDjlCDwy9DhXbL8eleLO4n/CDLBeLVq3Rwg8NzWYghUE5lPp1p9yFFsMHADIeTD+txIbsU&#10;oUuJ5iq3iwnUycisvXfzDtJQ4+7IxrnSV5OmtZu61c0A5L5KpVsqwNMtYKw4E58lTQUyAh50B8j3&#10;PEy58a1i6k7knYylB2tDKXFCtyp9dASRtZDNMeV0+4XX8NnIZhL3Xrkt3eUB3Wg7rZrtx9tGqwGa&#10;PLUyp93qyjX4TJxdojg8EpV6OPLZq3TyXOR6F5YWuVN8MpIz+XYdOSblR1OlF3FVIFnAc+4f+5Cz&#10;2aI2VztVh81Ni4rBHCEksoJFq1o3aNIiGjMmLLWXFWFFXQ0doXwFrQcffgqRGXDOxPkJcZkrUc4O&#10;E2AJWIU4x4lsI17ANMtHdqaO8WeoVlKXZ+JJPITfwMFIn17yWbParjJgHuyC1MILVcrFi7Nzrhw9&#10;aFo7+cJVoYD/g2lvb5vhJ2qh/+l//p0XX2LESVITUGhu8tr6OuWRcIzAUoGymUFTBgYB/D94/10K&#10;5tnZEClUrdyZmQ9Bsh5RXWi1U0kLTkceHf0anxt7Y8h6cORcPB1QxulbEDNErFVp3CinKVIOLXpt&#10;icuE3CsSgU57TACE+aiofMCv9/i8rVGVawOVBRUQPQIk2mgJIyKlGJso4gVq5hVoH1MLbF7bJE8l&#10;9xfYXGTbVIaxlSgQnvNz4hL7gPEYIEBwiMsgZE8H9JDroWdH4sUhzRwfD5pXpngEO4lGCaAIRWI+&#10;DaNBMcVTBLKFscIrGgxk1bdu3YLrzcengQg0hdYX5TUcIAIfuognp6fS9rKb8WYRQVRFrZFmCvQm&#10;FlulXAO1ArpD+YiPptBYpTcnhglYH7JpRBhYkGfqbOlESPIiisFKk5AKVebtRdSAQZQOkmCMUPUY&#10;S6a6UKisFohPADY0FE5OT2rtCmtDEiyN1un2/OD7P5qLz6IODByrNIstaJEi3mZQWzx+/MrZal7G&#10;Duh2yWQelauKFzS4TC6nyR0LxK+v3VicWbq+fuvG5r0bm3dj4YWQL6abgMLr6Jub1FYDg1lmH7+t&#10;OkcsML8QXfbagszKLM6szEWWnAh924Nue0CHzjAybQYnv/nPSGA2Gpy3YetsD1iNSGj5+O1CIAy/&#10;4+B8wDODaqoKUaj+eNCd9MYiHK/IbjGVIlx8/qSnhq6pMF2aTXZTOp2dNsG5EYBnCFzRv0ZtKBaL&#10;0+Jksx8eHhDr5RXwOTabxUq83UGTXaaZ0HmiyYgwaQ/7MytC0loeOpK/KHmKb1JdUS0gFALHohoK&#10;mSnNG7ELFNRHIDSSRaIB9ouslVa/A+GadxfNDSN1C6qptc9/5rNsH1QnWF8ASxxUXclXdDRMySjp&#10;b7KKhKxmxSC1yENBHllgM84wk3lleZXvgYXNqoGhxS+IjywSFj6cyOXlZXjroCO1doddySm4vr7O&#10;zeH72RHK+MJQeDwIK8jDFjdDQUpFJxrfHjtVChgVH4Fv5qMxYixTfxIGZaRAUTORuRD+CUIYK5Rl&#10;OTXDYR2Cy6IywP6FeMalwrTjL0jhANsg0SIqQYpLLj8Cw1LqLY0+Fp6bC9hX3EcX45cMmgmENpdN&#10;dz/8XD/49vUv/ks+VbbZSJeT3HYAD+6YYMND487x9o3rN0n6/P4gSORLL738M1/+0ttvf+GFF18k&#10;SUynrsjjZYhO6OAqEpAx+cKkR9SdjcVRcPD7/FiO5CDnFooykmK3raxtRONzifNT+hL0B2GuXqZP&#10;emWVJ4DKjxkVJ6hXAH7EZ+BtPuPHDz4WQoLa4vKJyCp3vlnr3X11/frtDTiLW7c2qAFw6oDxGY4F&#10;s5fFiUFmC4jVRpUFSj49a6BWRbUfN1VLq9zVWmjDm4TLjCtId9DIDb1RbKoFoIPdRswpF2soKb7x&#10;xhs8m4P90zt37p7vpyMLTrrAlKDx+Fy7DstnuLi0tLa2ljxP0xFjMXDP8V1InWb6ms7Uy5x7L4o/&#10;DVWhkYHEyU0iHnIx52cXzFGh6QWJh2SUDiZsQrVBSyi+Yvpqb1c8wq8gZOSviuVHz3cZrytUaiLO&#10;PBqdJ5M8Gkb0aFcM+l2HgVrGjldeiW+AfjyclDJpXzB87eZtwRoU60+xEyXBYdygyJS9pydSGyp8&#10;MgBqGzW8PRCJjfr8bo9XdhyiYUZx11HTfKjUEAhlN1rQR0TgjcHEy4vUMVKV2QIWh8QBWASg1NUq&#10;SrwttolMXdQGBkF/GCDN8AQhHhNjOU1ASaeqClOFDtGgoR8i/QKBBvHK4/DioSGEy6MR0XUodxOy&#10;fzVkcwpDzlZOS+bloJliKEKMBWUn2msQEKBoFd77hK8oc/Qjt8VH5GEQisOdE42xYglcyrwCgH2x&#10;kFlemuPGgLQR3vuN7kQHF5ZynfSP92GsR/o27BfIgivLa0uLK3RdptRVghwdDzIfAAvtq1+4b7Kb&#10;EBNDy/btr37l2u2bB9s75ydV6hbE8Zu1QSJ3CBYDU5jhWMpiFNxDMwGR/NEZcbxB/vXy6CC2OMcM&#10;DYcK3AEcNIpXGUoJ9jBQGiKMQFFnJ0dE5d3dfSIketTMWz978sThdqJWh5UEJ9biwirPjIUFUEmh&#10;ziqEJZpLZ6YVDHR4ciNlDguUWKDkH/7wB0zqLS7Nw0Pttfscu/Oz86w/m9kOVWt5fcXt8INMEndI&#10;+oBn2NtYKKgHWjV7k6l+JWDhkJAAaBE7MHJOFUBIIBxl2oz0IneVEuEoNNfNOIfLEBwHtrSiUAFi&#10;z00Q4u86Xb433nrr6HC/3+YQ6Ttw8GD0jCYA82udFrqa5CKsBkxpO41BcAagxFYoQu9lVr9bqRSR&#10;DkimziB44gfX7Teo6enKkaNyTpB340HG3ebhc22sAE5W9jkh9Xt/8h0GR++9ePPyLEHvxGjRf+MP&#10;v1ntVJgZ//73vifkyhwjuKBpA44HLoDbSCRlkaHASSiH9SJTx4qnDXeTKM/3kMQIX8yEizDSWSqa&#10;gEj5MtXBqcboHdgDx7zFKeJPitkGJZFcCXktP0igIdeBksI/8PpSUCn6+KwQKM8EShInFnYPV0lD&#10;y+Ykx4L9gpaVnQSL01EGmMQSBH4u2rMiRSH+A1p8mnljXh5jXYdIESH+2qHq7mK8Q4uEi5/2R6jv&#10;RVleq9vb2+WRvvnGG8QyvkKWSXOK/g+bFuMO3oV9RSw4Oj3iOWIbx9OHqcMYNpsQ0pJ8ehPFvIei&#10;k3sj/C1Fy5cPxZ2RZFTh5Ik+A6owypwjH4StxvGmFAOK4A1Zrh7tA9zxOki8NRplHqLcAWo9m532&#10;KAQgMgyOahwJac/rhiY4gHBLN9c3lPFEdTQSR7U26A/D4mrVOrCsaOgoqT7WcuhMChuDoR143QJv&#10;jTrbh08PzvcPzvaf7nz8459+//D0WSjm1aFbou3V28WJGVWNZhelIZDBUbPYyNY6pZ2T7aGWhn+1&#10;UMuWmoTmRL1dGgJ29KsHJ887g1qlkbO7Te1Brdmp8Ge1Vdg7eqYzTarNPNzLzrCeL6c7/boRDU7O&#10;d+S8kEA1GB89+RgFNfBdiHeEaRkCHo1Ezk0gGJMYOUPeHI14pJwctGmeKr9mF+IffvgR6wTraTrj&#10;HFF8D3kACRNZ0cXZGQR2ligikIQ57goAFFPMoI82mEwmE5rpihRCEQwGlJR9yo+Ti3ANV2nGfPTk&#10;8dOpIkg8TFBj1M3hhMfX57/wWcZNFPUvL8nH/MIclSkXRoIiPo/w/Op1nJFgdHFmS3+TK3c4xJd6&#10;IrRLUcMPBmVQQylUOBE5zPgRDsu9vT240oS1qe0gS4Uf52f5zhyPXbFr4IsyxkIYE4l/Kgux5IAD&#10;RNJJfslKmBKJeFlCuQA51QpLnYfPDxEgBEMUOiNSbQwhklTSDxlwVPOmzNpDo5EuHVbl8su6sDRP&#10;sUALhk3EBufkIpT5kYbE/BveIdlTuWgd2XtadJs4aJFktzs09VlX/nz0Uq9VA+51G7ovxfYng3Pz&#10;ym8QelPclHZ+alLJ5+JXrzrAPD6fLy4trQT8QZlRAcYUAQ4t2CXAHmmTEBIA1gwEEJlEo8rNV3OU&#10;vgRt6jpmQRQFkCFTIACcSolN93eQTlygF3Pn3osEv1Q62a50QjNu0GsDmT0MF50K10byUE5OlAPx&#10;hKgUm3B3AE0ZYWlUu6xnboFMoqiYcgDsYVwdkcwJyKPNbab/y641qqylZkFEsIQ+JapggNqkXDav&#10;WZGIk/2NXli7MtBZdUhted0+1jDVzvlRyu6yIKpEjgtWsbV1fX/nwO4GNWmSo5v0duYEUSulsmVf&#10;w9Tm54qVAmumWWvVSy1en8UAlQW6l6igtbErl2l6mYNjqh87AbFEVK9sbUKwNVBxBsRvY1wdjIE7&#10;m111b8BsPrvmFC7I7m7q/Ox4b2dv+yla7E+fb0N1QaHY52X6HEgCDQGy5DI4DbAMgzDoKRSvknT3&#10;0LJiHRJ4p1Z9o94EvJ+zb3HtptXihKvD0oZvSX7IEYBmZq5weX6xd3GR2Ns9JvECX+BJkY+R2XQ6&#10;FN4u2mRmE9YFMmoI1jUaIJtnpoqYn5unM8TXaWJTOaMCaERkjaU7GuEAoRDbaFnAoIBCgxEh0iQj&#10;tj9VGbLPor+nSPax4NkprD4yGxRoZc5cr8oXUszrAVgAtD9+8oC/7DzbJ5IwaqPo+Yk0I8ranUFH&#10;Rrj1Up9MDz6b3gE6Dj7HXaUZhQo3ZxDSDxTRvW7r9ORgaWGWDglVgQzGV9tmh0lUebo9LsyoZ5o4&#10;wCfluC+Xaszhedy+aakjDuuKsRv3k3RT+4Wf/RSHGJkNk3IrK5twwBdWw1a3yhfV29z6XKKdr1/F&#10;YwuAz0QfLq6cr+lNMtCOwUpWlNBb6EhhVkOZTg6LtgTdzkqhROYJRZqElT4A75VJpRkWs8rMvz0+&#10;s4zdL/nWrbv3ZK5bUQdg4bKwgEnhs4topE7HNDhQ7TS72ri+BSwkuvtsET2jN71njx8zcx4O+pho&#10;wOtwdXkjEogE/SHNBG1iHZo3ofAsyjSUNaRsLCCu3Gq0kaFxUbwgj5xBEmIiSC/3hdw+Eo3BbCU5&#10;L5fyFGHL6xvgI1iC8ox46sy1iSCQ3HroGbTYp+xRFcFfzI+MmNhPOnVGj4dMjbJY9aytzpi+SBAP&#10;QREEnMTnxMceOxpQD/Jhsn0KC857cAiImcAmPg/cat3BwSFZC31f+LBvvfUWQ9tEQMnnxMVGJjK+&#10;/vV/vbGx9OJLt3ceHRrso/OLS3CX+FKc0p+qgk3OeqXkJQDv7ewzz0IGQQjl8IfJLtqGkv53ISOL&#10;h4noaqKzIIAWfZ4mMyzdvmYodi7gsQCkAJ8uj5PxDuDcZPqMzS85rtAIINNYpRbgHKfnx5ikVsZ8&#10;uDOMJVJrCn6hDFXxvoyjUqpOBlqbX0oZvov1x63jiaTSaU4OFpZIMY1QW6a7OiCRQndC0kOh+GKX&#10;S1zWoo4mtCTFJ4uv8kmVeyIS3rwg/HdIynw4BnHJlvgGthDAPj0awS9DYVY4xHx+oZbKV7jCuVkI&#10;cF6OfwVUh8NOroaLDL12RF+M4jAq3nYi8y7tbrUMOim2d+IjxH2b8pOEfaXozPN2UoUqhiejcevw&#10;eA9BMj4L4CXPkUlUuHhsOT4yoRkXNr7T5nLuPDsIuvFXd8zMzGJ25kfCVGf1ugJg4sRawD/6a8hs&#10;+YJ+WoSUgNAIuI9ATPAzORvIL6n2ADO2trZYM4QDYAMxFlSpACk5emvNBlAN1ycTecr/Ue5Pj1Wx&#10;m8CgUKORmXk044lowqFB0xz7chzEhSnMqqCmJ/CB1uBsw12VHgRypuUyh5A4ebObKtW+quvQ+WcX&#10;ZlgwZADsKd6J+p6bpjD9sTpoo9GAWRMrmUoGbVtui0Sibvfk7JhylsDKLuCcpsbli6ShYL30H4GW&#10;eBD1Wv3DJx/nsY52OxPZDDopBouZUwTYUOhTdhvB9Lvf/RMe4uxcXGY4FOEocjpuApdHUOa25/K4&#10;scJ894tUm0W3tLLANEPi8pxeLXk8hwTW7clEUkb0J5OHDx9K+cQ0k9XBpD1DP+KWPehT8zB+9+ab&#10;b7HFWMnITfHcP9HjmEzI4FlgZGCsK04jqgvgZ6U7iXuSTG7SOeYcBUAlBVfGlMXyjEUi5kiYOQaD&#10;7JTDwyMyVNEmbTG5qQMsF/U8RYRa6eCgjib/yVMQqT4VM5LYqOOJGZmKXKAWIEtWYm+VLAc7RUZg&#10;yXNY44DClFEiT4VTNUq1GNHxTg1o1Gqr2tZRNUX3Cq+x5hBWxovh751Mfr5Tr/AsXBb1ckT9/fe3&#10;N9/8DVDudKGQKFzKPXHYRcmHYhji8bgDi58AvryyJhooVJAAN+TTw8nHHz9kUAk0gmYoh7vM94hG&#10;9LDeq4lsWA14m+2jAcGivKTyErfTgWgccn+SF2f8ZX5pmTImX85Vc/BQig6r58a1e0a9vTXqQ7O7&#10;YoptNMSVHEgZiIjSgpDC5eGla7CApQVk4KnfF0q78ov8JpssDLU9NMxQ6pdxNrO0KSCqkoQpdAYm&#10;v7QDTRcxWHIjikloUqqB9tH245dffo1812axhcMzu9v7lGpoqkF1o4QHBYFHAatwcXlJhNCczsRp&#10;ZnYxRjzk0VSLDW/IHYqGWO3telcmVNjqEo55KFbuWLsyBC2jWmBUglXKc6ckK6Vy4dgicphEQYQh&#10;AW5P0udzG0sTRDrN6nFrpA9OSFPwksA+i9IQmsrJ3j7PrFmvFrLZS17u5Dh/dVWu5hutCswBTl2e&#10;GsSvUubK4fbSExeSA4xSBY+HecaiatbL3uAM+4Loi6Qfz4uRx1oN48sSxn0MrWrVRkouOCRg//Sg&#10;+4MWrV6KTeaO4DbQgWDXMn0hI03CN6fDWLfYDIjqsPDabZQ4NMMW3HK03HTsX+pPFAOoLqbkdB66&#10;YJDsbSGMSLsWD1snllBiRTpkjdXqjc2NLc4s8higGBGJHk+NmRlNs1At+1wBGZEJBhX55dHx0THi&#10;qJj8KKOfn4xk8iNuCwYiCHCQgVFWqGC1SxHLvIMOwg1kn+JnP/Pm2cFRLVcBuGIRGi0mrPcwUbDQ&#10;Q8AsEJMf1pcyYs95IRUCx7nsaK5a2MCKh5KA+QbFlwfkWRyFkBA0mWlGrl1lOt/97oeSQLTIa/TS&#10;mu126bnwFWlgTSYnp/tM2pEGkNZdZS5T6bPT4z3oW9c31/geJOM2tm5s3rgdimBPluUrf/iHfwg9&#10;xe3ybW/vn55cyKk2QqswSTnHDCSfHeK5otkEuVXPSaDwuOWXx++VPFVx2WSfYK1SbdR5tCQl4i5B&#10;Z5axmCEKvwi2WCd9SJOGcIC2yxRfMLtdXjo+SCl1Kl2I7XyJSEcc5MQSJcCbt6ZjUJyxC8ur9AdX&#10;17c4Ak8P9njrGWZWDcadp492nj6muyRE5XabV+BBsWcAUYguJGdWG8qKmtc/9Xl/KJxJZnHuEQ8I&#10;r2vYHpXSZUzl8dshQqI3TwoBi1TwL9E0hQ5II4DOnZ9uNRgR6iAcxj/84Q8x6wUtVx6SLBrhByjy&#10;DaR2BBoi/t7zA9RfwacosOAjQ1iRYwyeMhzaYpGBJi57YXHxwYMHuWyOtID5oGkBDcAAyiXooDKs&#10;RcoBC5kgCyhM/9CotqAhxeQzmx+RQE2PGRMUEo3YeVFY8wh4fdImpuj5kcvE5c7uLlfIccvrEIlo&#10;bHCoiN9iBtBRjUyAYkZrNY2duMBOWydT+VD2BmURwYWOXj7HbLaoSQEVAfZyGECpYqwajBYQiBEu&#10;RiOB+rCuBIpn1loG1kVQR3TCBDNDHUCJiVdXGQiCAL/cXHosdGf4yMTQKRRBMg21nHfBG5uwLn5m&#10;FBWCR4oGFi/FX/hPNp7i6CcJB09ZUAThWEmHVClthYEvqZu4YcKPkIRb5kQFn/vkFzUMAy90yUlq&#10;r1278YW3vwK1hfSCW8cZz31TJhHFmBjlYFY7IePZo4c0utl9Jp1NNzHajNBBvfdffH1r41a31Tt4&#10;dELtCyrJKuA9ETpWoDVxVKSSk32BiCvzaJ0ui0do94KxC59JQCBQb0ZeeyIEwAJTGNBkOzKIJxaq&#10;Svtbxs7wTUcnTKHtSELDRY7os0tCKSFDryeZ419F1JahOX8ANjhiXTRywBctdmyn2iyVVCKFXzXZ&#10;LeN1lJOiGso5JxO8HUomznt0uaRw0uuRkSMCAjTygPgL9ktELd6IQUJWPj/BlT9/vr27syudbhiI&#10;atV5IvHDn/yYSOhwY7LUY6QOeedssYASOANm/nCwWC1PEUT+n6vl4qUxJyrsPZK8qVsAD06cPpu4&#10;CKC+Y2IW8mu/97vf/e63c7krybkXF/jx/b19yZkcjnlY/QsL5Ek0AVkwBA2WAR+cvzCtQWpCPcCy&#10;E0lxHYbKHj443RNWF8gWe1AwLcYRFHEvbpoiRNeU8UhlRlIBX8l79FwgN5ZYxLNjiQJBpa/SlDH8&#10;ZVpWKfpKCEDwbRK+heQOXIPvkqKFy3+y5gWdNRrJ6njc8Ec5JhCJJUqQW/Nq7GjpgdsR7AUIILWq&#10;gsGL5TsKa8ovWdWSTXZI2iBOVNj1msvpqpBfw0a5bdke/Fd//+///f/LP/2n3FuOJIEQlI6kTKRj&#10;r263ySiDkuEpIC9O29wA6Y4iDwH+DoBEy0/uiUrdLnYMLj2p59MnT/l+Wcmk+17ELxyipzoeKVbi&#10;wnR89c3PKNemarYEXebvoADCppX5B7PLg4TT/Oa1GwvLayyIoUyAMJ0jCAed8bGmi9wgq05OTVHM&#10;kujNapBQr1Kdnp5wf6SboR+DF/JUeNCsDNFN6mlHWjHR4pZyOdKOoBvBPATvMdEAWsRmmMSSExfy&#10;zbvvfjCds7ZZpU7DJ5FrYxINHqryDWrmBKdxQXiEegC/ZvmqbnXJfAbFPzeEEpSFxDeALLz99tsy&#10;7u3zglWxo/kiKTpJCL9J6rCTuroS9WAWDkFGXtQgeuZWGyw9nO+1y4ux23fXR+MGkPHaemzr+gIi&#10;ca+9fuf+y3fX1hYDEa8v4j98/vTw0QN+VOnSg9iJmB97Xth1kSAAIv908OTD/UcfJ09Pnr3/4fHT&#10;3R42zZnuuGpspnT1pK6bV0WdgXru8uDpT462f1pIHCYOdtMnTzw+c72ZK5aT1fpVf1gdqxHnM5YL&#10;l1SbP/rJd/PFVK2eVyz75MJFEU1RZhZaiKRW4gw7hWzZUAQW6n6wGczK1EwBNtskL1zn/v7+9a0t&#10;5bnIHeOJtJv4MfAb0iCoCjcKIpQ4gigF/NSNhVxHpPgksNMTlV9SD0/LYxldUtqOSqv938VwHoEU&#10;0sq0+KbIJJFFjmif+z1B/MSAWhWDAKZ/hni+M3uozJJ/YpQkwiiKMI00Fe9/6g50ZXS6ISRGIrPg&#10;XYwMA+gRIsVRodxiuHxxYRF1KGgBsGUPd4+9AYbdrMgbMu+6srp0sZ+yePRk4iS/yfMLYMCzkwt/&#10;KITGEIJjwIaVSp5euwifaI0OzLwG2D1mOM7js/PEBXTK+MRw38BmlA8/+drXvsaBTdwnHvPBiALH&#10;CK+enAlH1maBFUhFlTlPROMRsQ8SY0O6FCJ6xkF4dHCANSlEBzVDDmJPQoYlEYparQdx241f7ykz&#10;ZURD0AuJTZdJOjUyNkDmHwxNRzxAU5jM5uROJ87ht1I8cStKuSw+OcLdViaDiHtSesgUNLOedLL8&#10;RJNas37z3nW8F5uVRrfR8Yb8NqdtAE0IZtoIpgJKzXTK0EiWqWkYDwxcuFA7HMiIExknVQLPmJKD&#10;NQF4zzIin+dwUtQKRIuc0XHGG29cX09fJtxBpEp6wK2ALpVWSWH0V06PhU7BicWlQWAHsKFWpicI&#10;FwHQYirGwx0m/yEMUX9LGa2YurhczOf3h03dcILaS87sMSAlCno06WCmrkZKCTEKeqwc4dxRBitE&#10;g25AY8XHil9dW+NElNiBXweniMKqppj7hJYxMTIuNTFKEFdOepyCXGwtKccxF4Mx2u+TCQndRHQr&#10;6OjTJpDWgEjfiPScrNrUVZqsQNy+DcxUi/I1Xxc0hUJzouKA4XwibpJaEFJ5NJL7kol1e8kUSmTn&#10;iv8PI7jN+HwMeEYOdZebmI4qBGceg2PA2rdu3oVyRsko6Yk0+6T0USQe0AOTOZ1ph47/BHDlkuTo&#10;UNjaihvBv/N5beCWibqxTG/1gCpFMoCUt1wkPV1ZXqEbIo4rXTLaTiQYQ1CD7JZzqkVCRog2iXiY&#10;IpuuqZSqcLAsHivqDMzAGjUWbDeQdFIOZc4hirk+uQjjNlyMzUqWSaSuAFcoSC3aHAO4SuKErkfd&#10;R3Sqph4v5JQk6HL9cBb6PXkKnS77RUkfiebCqyBlBPgRtxzu8ogRZeou0TYTNTgF02LZsys5kPg7&#10;FhaEeL0aowlXuZHn0QxxE4ON7PYQX7AQ4fTigUbCUMCn19bk4XK6bz9/vnXzGqjDSy+9SKeKyRIU&#10;gzkaqROgh3Ot9CGYpmQVqU06Zh5xerC7XHuHBw8fP4JR4g+GpygO5HfKksP9o73nO7T5hBljs07H&#10;FZmKYOKYa5aDU6EKcQFOrwOwX4T0J2MZQRr0ZqIRp1VKOAFzmg3OXXG+g9XLTLuihiq9bDQMIdW1&#10;yqx5FoAIigpTx0omCkIjojvky7T/8jlii9wiuCo2O0+BJaQw1E347LBOeBxcD39C4RB0rVqmmQgG&#10;J3VOtysplFrDehYVf5NRZAJsBGRh9Ck5tGQYbARWCMFcUcsTzhavz7go75jNXQHIcJ/BGimBaMsy&#10;vY5iC8UGTxIAWGoYjeLjpwzAArFAg/NZ/GaqPL2cFoxUY974SvhPjid/kbF1MjyXsXM/9t67F5Il&#10;/NZv/Xebm19/99GnuCTyUVn2DNvYCJoqTkQoymA5sKxAAXE7JUby7xcXl9NJNw6yZgd7okGv0bd6&#10;0WGaIFS2tLBEM5GOOYGX2UywKDYvAASri8/Mck1dnjOQjjAhPYdcIgMlEIB5JjxnMtiApyC7Eu6E&#10;M9TvPvvoCZSGbDYF0S1PPOgU44y3xZDCtxLPWWA8L7rGiWMp9c9SR2wNt9fdyHczpSR9Xh465Sh3&#10;sp7pOEMWIoNAqsCNLUY1zYPWcKxT373zIk9Khgo0WjTqIG0AlhNaL85TBPBep0WCR4XJXf3oJ495&#10;FxxQeB3SSuT3dLjWmY2sLrTLLcgT6rXcW4a72cfcKNyEgHNefvn+++99eHWVYr1kT4QVozHycG3N&#10;epeOJ9ESRSQwSKJRt98eNye2GUgAaAfpAXjMeqOb+ZVWE5rv3GwMvVxGs6/Sqdn4DP2y0aR/kTj1&#10;hdy4KnI8qQbUdtBRUFSmvywcIrZt9iqBjSw6hP/VP/yNtz73qRv3bviinmw58fJbL3zmC2+tbC0s&#10;bS24Ao7IfNAT9PdG+lBsORidiy0uBGZCuVS6wnhNoz4g8WQTEfEyqUIGza0uwvZmjUkRgpIZAv7k&#10;HR0+CxUmq5FCb2l5kRSPxT8tOQSC1RqYpiL/vv/KK4B/U0csp9fLk6V7z9HLjmMBK4NPjBwxDDmN&#10;cxysZiQhyM7ZmCJkM5lAwaSR7AvRcBcB3umy5y8BVxj8Qil8GEPu47nJjmMSlUS6KzIw9PuC+asM&#10;U1/hCBNvV0wcs4Rw6aFGJbXgBKdgYHPTOGZ58HZCaFGY0RxnlEkg9B53QLu5ebPdYHmqPC5vFGAc&#10;ipmMcA0IKYj7HWzvL19bNBqYsmTsToOXHwK72dYVnFtGz9i9qfMU/SAwL9p/3Ep61MyBd+o9dxA6&#10;OV1MusXj1KnopqysLxK64H+RLiTLCTx3evoW0ncM0NqtTs4szJ+op+i1wCyxOS2gS/DyYBTaXdZA&#10;mPjP8FcXcISOchncM5WbmQ+LEDBqe6ou/4R4DA2oi5PTzbv3J4hwqkxjXlOlE11Mw+jsdFc0fhxm&#10;5Hfx5oOkztUCKTF0u7Kx7uA90O8JByGIY3DXb+msTi9t9qW1lXq5cHp4wJoj4isMHn2jBow7VtHS&#10;xMtd8ExEyhRmYn9EWGf/yCASwBp0e9L1ZMbtDfpC0SZMnFK1x72ihFQsJznJWGgc+axGmLWF/BXR&#10;m8vjVAYtuXP77uOHj4OBkFThKF8Y9SDrPq9zeSkCVZHemcGmA4DusMREvFkY12D7rGrgNf5L7OQm&#10;kzxjTuSpnFUyygnnzgrjD8EnuN6EPOFfm/DMzkEhBw4cwGLXCzGi0ipCiHRYHKKg1anC7lJ3TOgp&#10;MHFGcQwci8+5eCgz3DICCzRy8JDvKqgHup09RtYBUfEbcTMkabG2coNSk2FMP8NujG1CSmOSViEh&#10;S75CVg2aQi4imBZwFGLfZhM7gIOW0CaNHsIAU9wTEtCmpMk6fbvaFsFWICvgJdTDoT+LHJh4XPAL&#10;xYGpMQuvCXbC9sEyh391eTC5cpab+UAoSF1DRIYWgbkItHWr2XX75oughIx2ofkMMjFl00s3R6mo&#10;hMsulThHo47WgJK9KaCOoAmiUKqQZOimclGDq9wxBkFwMwBqOcJJ+3g04+5gcW7hvXffx38GOUz4&#10;PCuMQ48m56cX8UiEUbXPfPrz2A+LO47dCqd9qBq0+q0BiNKEETk9+MqPf/ATm9EV8SM4xwhkfShw&#10;G4QeloCNwgl8jUEmXLGgWlpsZtAdTh1YBBiWUwJRuRE1CZ2CDkJeViF+0WQmwcD1EyQ4o3DtxRsO&#10;kEgGvyE4k6tTZ3fFTAbvhImoxSp1itCoSJHJawmCVBQ4QdGw4OTsjXo4UBu1Fsgl5AE8ekAOmFVT&#10;OS5iDfASFQazdogCnJ6f0VKHm8jU2uryusPmRCqDFhvS6narldVbKhRJf0lr4K4QE9QWfRylPcaN&#10;m82Fufmj/YPUZbqcL3PrfGhA4B+Lqo1+sr66CaRNQkPiIh1P4aEbGSPAJ57uNkO1HPDIpy2uLlNH&#10;AW66He5YOBoLRoPuAOQdlFng/tAtRg2aLSqd+4kK+UQ/rAqQFbstEgoeHu5ztDJmwX+CCXGHWfQ0&#10;CDj5IOBDkKe9S8orICNRh0x9NOGDkDGTbqVLOKAh9q0uFVDezJbzKTpfIMXYbG+srKN1jKupFrN2&#10;zWiewe65eeZoggigI6nq9BRSOb5TGaJg3pdHYUThhK4IAi5wWFtNih9A9H62mEOWBX4O8pgUn7jc&#10;MLCmGJL0YBmDfJDBsIRJLMmw2YAcWhxKZpW12MxG/F6w4vjM3KA7Irs6nfxqs1qW7MrQ3El7b+sf&#10;/KV/+Jv/5J9oE8n/Et9W6KSC6+hMmp663C2haxgNR6uFslVvdlvQKexxxgJW9nvtcqUIsAs9l9vF&#10;XaGfM+pIgjXsjam0tm6socCDodONm3caTbYxUYqVQPDHpgOEQJ28PIYCu7a5EAriwdUkgYMtFI7M&#10;cLzqZLyOJ8YZS1ajffrhx4g+DEe9Ghqq+DU4XVu3759cFupQDrsgDpoekVJvyKeyvhmXSafho2ES&#10;qLNpQ/NRlUhTMgImM5nVXIN7zOlmNliZDO22+wiTap3G2OwiwnlcEppP5xdJJqHW7ty78/IrS+ub&#10;weCKw+3HabtS76Bz60F75fjc7HG+9anPY3SPT9DVRTIUm8cYmOZLtdw0uob5MqbrFRborbWbM+HY&#10;2WGi1YNHAYQ/YnlDdKmXG3fvvwypHkNWZrt6g/rpydHG2jIz0ezcZrmm6nMEjEQaD4N2LB1G45OL&#10;iy71hNEQCbExArmz5Go4Hra6fHRl3a58s9rWQtBQjYtj6GMMZNOuxSVJkHkRoWHFon4+QQVArZsU&#10;8plWs0YXotkerqxsoE0BX4CWC8iay8mYdXRhYdHlcSRTFzDEYOvaPAboVHjVm50mb9gTW5gJxsID&#10;cCf6NCiRqQE2m96oy+TU6qxqRjJVuGYMOdzHV6nsZz/1aa/b30dlYwJfvqNhZAjosccjcIWDMafd&#10;Oxdfmo0tdCSjEviYRJZyg+v9xIVUIDAog/QQOFp19Vo1GmSC0MYg4mCsTxchgep6bVW3qerz2kPT&#10;sKcjEvjccx6vWFHxyUEVsjmY2cKHoZIedOk5d0I+T7lQILuyWxys4VgkThgndpJ/MrTNRYriGx3H&#10;obrVIP/W0fkRM0+ZbxpgwjYTCemZdH/rtbeikRgdaHIFtNflgBih8MTljnGSOj8+dwdtzL5DXBOC&#10;CzeyjrWfgfl5FQYzHG/aSS3bdAYtgs8w7GOx19Lt0NIMbloyfiUT67pc5tLqBl5COqWKFAQFSqNT&#10;sXst+TIlRpGkaHV5E7YrODXaUHDV3V5HsZynUZm7hMImpTwRpztAorCdSFycn55mrtLD7mR+ZVbS&#10;UFkbQohB4xfJMHRIQwvrXapEfBBoFNOU1Wv643ruIgGUBuLKdBI1nIhj+XzRmYjD4+YV2mWa2CoI&#10;QchftJs9p9U/YbBcO7y4PNXARWp30ITmDGIHYldpc9kB1WrZAk+bs1Bk4o0mQhgpsPiDCu4ooAsl&#10;gcXmIM3i3L9KnHJgeQJIWrTL+SLaa6wDm8MmUunA2JOJuF5VC4qzkACbjWYL0y7mTRRtdkEdyIQI&#10;6ByDnU6ZiJ8tXlWbNXzOLpIJMl/6PWwPKlSMckGtmKOLzsTrnQ55yda1rXKhhF86TIgrROcZQWq3&#10;mYoicRKCOVylcADuLuzWsCMqJ69dZp2ocBHBY0qAn+JMag/qcCa0Pat+ZEFwnOKMdB0NYqwMFdnJ&#10;LnkYVQdIEo5i1HairSVmbUP6XMxhzC3NkNgxMwIrEM4vh3enJ1OBVIrALVTw7I+Tk2PSKZqJ4Oni&#10;HCcnCPwC8F5xGOUr5KAyOdLu6Cb09Qms4pfCj58cHSE0SpItkxdmEyQkmesTbwcs7+uQi6mKeBxA&#10;k7yjeK7rtGT5xFmqgFQK9ZPyxto1cAfFTkckQzmeFaq+kLem3szTdE1KE6X3JM1EBQcGBlBa+WKA&#10;KkWQGvZh8zK5z59sMr6VxhkAGmcPpzjBIJvPp6+yjLLTC3v+4SNqSD41AxmQTSA8O12e3FUS7TX4&#10;Q/iUsEKAo6gZRA/HYkBf49mTZx+892HQF56PLItQBcJUnT5TyFwIqSQXSG8djiALUvp9YOwsXaWj&#10;JD0s7piCxXO9NotM2/HilAqS4g7VDPuQufKAGHqAPg/YST2NVo3YJVVrDOCA/9EEB2LkZYGQeZos&#10;D2TfoUFQkfPN/Cu6G8xSc7Xg4nAWyZX5fm6jsMVpnPnciiPz+Oj4iNqA7If8b3NlMxTA83hUr9bI&#10;S+BI4XjM5U/HMkBuGHnBoTkyj3J7hI+JAqfM0DVb2XROOFcWZGIQF8XWkIdbqpXbIO6sEBak3DSk&#10;EIcDhFoIaxQ7YoGg19GBIvUkQ0VqDn0Th9nG+SSqB1K7XxXzeahEonqn12HmI5YDoqOjYXeCMVJm&#10;8EHAg+GHQTHh7emykYuXijX2LDrvVGjUSsrUiMyac5dE4p9RZWk9TM6zCQSNcdGLhgNhNJddQh+g&#10;uwTXnuMwlbg6O74QYy4t8XCZJiMNBp4YN+Jgdx95aFZfLk9TWLBcUhWWpNhzkU+j1ICWCSxJzhOr&#10;+c7du2R85FWk9EztKFhXF70GQDgeGfnL1KNJsUbgyLSwknEsvipdYnBPzPG4/K1695XI9/a6v0Ry&#10;xf56a+7x1z52fdr/aujVn1nomc5YJWOs1sSMUPYC01RObbHCmKSXw5hTAD8Trop0FkoZutkUsWQ8&#10;0nPWafcPD8HVMEXNV4qCtbg8yI4sLM4+e7YjWL5YharZ9fVqCeYSHBKu8HD/KR/BCDXMYka169nH&#10;uxxWsBsIVNRgiv2JHLKErP3tZ3yRCT/SL3VfA2/UF4zzh56JfxzjDAwDMp9/gCc8fYrnzx69/vrr&#10;zdLA7rccXZzQYum1W9Dlrl+7fvD8NBDyIa03E4mtrSzTUmWoHCcS8nAKAtlxFmEUMEvhnYlXGk1A&#10;No3KRlhJnWwzJ3JtY+O9d9+hT7m2dQt2DvRAmph4mWzcuIOyIIfuydGZ1tqjgmLdma2OawubACdo&#10;c45UbbtNrO3ZYZqJvtceQB5WGjsynE36hB01k8WJywtiDiIjhonJ5kH4w0wjEnI9Rz+KMk3gbbOR&#10;ystjtTH8ohuO48GQqk1C28/Vqm1eh7Gk5piVRyuTLULxA7uGj8NmQQOCtS0HUb3y7Nljbom4nU30&#10;C/PLituYxDv5ccWzVXgdFrBV56NHD9ngYE+cPrQdgDBRpr84Z0jFRTmnWFtK55c9Tj/f7RUQvYs+&#10;vlUPigcCBDMyHo0CePkgAHl8lCXU3otzq59+63OLC8uA9yBD5I6kPcVaTcR6yG+ECCtgqNJllONJ&#10;BqmpjElnjHpGxWPhIFKdFI2tniqZbwAAipiRluTZqlPT/XKjJ0BDkg0ML56jjoM7mymD7xAIyJAY&#10;SCPF8rkd1BbkHpFwPF/IhINIHGs5WMmvQXFESUBWAkiijaEok1HHWDVRiw0uXGSZS0AJT6v9z//K&#10;Xzo/PsGXgPv66OMH20+f7mwjEPgMfbZMKsMP1ItNFJpMWi0jkaVc1yDuYZQMzJvUYZYYdaZus6c1&#10;0yaXTUtjsV3pmp1mfPqAYWEmMdBSK+fR9X7ppXsvv/SKy+0nmz169gReHlPrQJrD/shidHz3e99/&#10;8gzL+tTVVRIHddg25asy81Mzyx7KnE4T62JmHeDZgShyC7Dl6jOmy3OVlupQC+NZp7emLlMQ0rzh&#10;RfplsMyVTJFjr4/ocC1f0trAb1S0BanOGStbXV3j6dRbfO4aE3KIbdHSksiIjp9G0+xVM4Xk8+cP&#10;oVsTyL70xms31tbBulh7iJKDCOrtRtoLuUSK7C4cjaBOqKTSrEHFyU5pEwjywXyZ3saABikg9uPE&#10;Waa6UbipFivJC1LFCz8oqywXNUEgGAnTQoedBjcKmEAhXXB0yQE+nT8SHmi9cnx4lMpehGcidCW4&#10;GzBgDDo1JxiHd65QiM/NptJXIDkQ01LJJKcXa500gBoaOeouzT61iskppAVRQiLZoofBh/LoQVy1&#10;BhtGLuLEzIcQ5UbprSkMA+QNNR0kB+vdCg9LNzCO2hRNbDSpIXgKMkCHDjJgjwiKMqzLXWR4UjNs&#10;q/Wo/5HwKzN6SGOIjfkAsZwSoj6xmRge9dxzOGiIUCgDjA6+U0FxeUZ9ooH4uuO1zBNRGLjC5kVw&#10;k4S42yEppGMId5vwA47EBcCik56OYFl4QrVgooDhKZmusKOAZ+wuE6cy/Fk2KnU8HbuXX3opFqUY&#10;MANPgTPR0FRalgPWNrxyIhvv+ad0GaWNr6RWU2K+cC+VX8JdEAVIcJ5RpZomN+CleGSAnRyHoBpM&#10;mtAFKIHaV8okCtDgyrnSoydPyW6jsSjXxuV2ug0fvUGj4fjoKB4MW8H5oBSJD7UaDTZorU8+kpPG&#10;ZNcH4j4iHdJpLqvXrLHrNBKOu60BsIvT7mnU2gZABXAw9iN6nGY7kRE7Oe6bDJNL6xMsYUyKyV/k&#10;VnRHHo+fGGG12BlXhKeIzgKFE4cywZ5MmltK34TFRkYCl4AOJpn0DGb1OgONDyTc6HsJW1alzpWu&#10;3MYAbRrYrNDX5MmazARc7iHCjjJZAklEEYZWaIIdhFXho5CmHx4dISFIkUe3cXd3ByoegsuS5Imp&#10;p77crPIcheQk8UsxNxyOX7r7omJdomt1QdnavqBv2BFKKPsOYIYpU7Ye2S1JgAwPhsP8OA9UQFa9&#10;juEPMlCCD0eLKInU6uhmsT6n3jW0CxVqODodeEgA0eHK1eGfWHz0uSRDnIwhFArrAEqxHUdnMYXE&#10;/pLEii3w+MmT+cUlEVOwMJiG/TmDrkaY1/kawyWSjeNcSlEmDHRMEaRFicNpcXPzGktO2vQIKKrV&#10;S4tL0r2VxH0EeSuKOZjHw0pgKwrZgl2p1jAxQz5BaKWE9fg8zEIyBAPkL59J2bOsUhoLCvNd8V8S&#10;IBab7To0G9E30jEs0oLg5dS7tNZJtZTns6y/pw/mVEu3v3c4+E/6bLFicc2b+PG+6S/9+q/rA4H8&#10;7l76Wfqwfel0CqOZ/EnVUZWR7Ik6LQ7zWeJ0cWVx73ivWCs8fvIskUqQLWO2wxsh0YbREKLQkNuA&#10;50Euh83B9sE2dr+cypRFED9EHwGJCnpe1BQyFyM2oydHJF4qwh2lZrvZRStubWOdMChMF+WMnRJ5&#10;+LB7z56a6FRb9cvLq3jy1Ab4Gs2QwogDqMAcY6hMzJpgCo1eJTJLpP6NStfi0iNDQIOncJFmxGR2&#10;Zm5/54TLtliRwQwxegZ95fGDx1Z0PajdmcAfIn0+ZjdnLo7D8ysoqhBBUejkLWAiqfQmjH5rlRIX&#10;H52dVbReh+/+yXe4wrmVFTBduOdHe4cGG/wwxGZNxwdnG4sb6UQGW+j5xVkeMeuWZGJhfoXt8uTJ&#10;49t37jH5Tp+XtQTpGSYiG4fHCmtUIHwbQlwTkpJ2p1+ryrxhp4dS3dXibHxxbo5sjPOXokI31FP3&#10;QylGMNaMaU9Dlr3PH2F0lJDF05kS+JB+FMZCvU72SZaNWJJMrRqAbMMMcAJx8VtkC2hwg1lMRysm&#10;EwRdZ2OxLjaAZRIUacrTZpVRQ0S5YIpBAxgJDYA7QHkMb1mMPluQDEY8KpwkiBIY1XE3pl6HjGwv&#10;LC5HQzNUArIHlSp9yhcq1ioKkwTFCiGZKI9++r/y1+k4i8xjjcYBMiMgcA3O0INUrqpMf3/yreIx&#10;hwI+mUR3VCzlmD8h3pKnXKULyIOTpZGFYccjtDedGgtspKcJbsVinnsCK5YSgMEPUXzMXDGJDxU7&#10;HI4IYwRMUCuatCK8UqvJ/LtGc3Z+ob1198bbX3rb7XMytciRA9400XPAe9Y2VqE/bK4teV3mXruX&#10;zMCTlROFDTXiwGUigxN/oiO14ov9xmSoJY/hnlpalY7aBC2UIX+O2hHsH5Tfv/wzX15eFc0qZPbi&#10;sfkP3vtJXw0kVKeZxaw9Ywgbm9fWN9fIKOibcmZDAyomalaPBjIvfHxAKJE0xDwKEXuaU6Q1pSw+&#10;TYQM4rvfC3/T5gsEnz74KN8czC8uMoSs1w1A4+ieEInrlbwkUQ1CK2tAflF2w1oVijG4T5nRg5HF&#10;LTQqTmjK7m6rbnOZHm8/uH59o1tp37624uKMb7UtZsPtO7ei0SA6n/ViHY2Aaq9OsnS4/bxWQZ18&#10;USz2oAUJN1N4xzLJz2oQbe4x9Ft/JCxHBWLQ5ardhYg7KurdbCrLkoUW6g162XsAGGLuSq+EdcB5&#10;iPCZ8JAABWW1saTPT4/CM35Y54qdmopTjf3GZB/zivTU2IT8FPQvDD9g60M6QZirL8KbcH06dDs4&#10;YAF4WGuc9Azccc2cndJ2H1Bdavt6evF9SDxohShlt2Q5rBXhfFh01PywSevNulVLR7LjNngVjGdI&#10;xU9wp1vEkhLglIqDOhHasNEyGWrCMR9eInu7u+CLTF3xmqxXukLKLDparxNYw3D1uFeY0FFFQffh&#10;ZyVRZbSVRhdWTljbir8954ScXghYEn1R0QSGZIae8wjgbW5u9oUXXlRQwBqpHq1P6nKptpTUh2Y+&#10;d55PwQQ2PAlejN+Ka0L302+9xYXQiJQGZbsDJwyfh9/93d9fW1+DQyYgGTFlxKGu0KIVs6RpNSbW&#10;g0ryI19SvijEZ9TbSwmhagERQdEQkha0M8TlAXX0PC+AK9A1cQ3vDmlWtmk8jAYtXAhRn9QQ4Aot&#10;dI0bTTj8DkTuHC6OEM5gAkm9Urt+59rNO9f8QQ+YNCZxeouhiRLOCONLIbGBi9vNTq2KqQBeij1D&#10;D8qICwNYo0lt143MholVNzZr+T2x6CaQ0b1Wo8dp8XudKFphWuW1krihpAqgzTzaCL0FHCiQs1MR&#10;jnutod3s4qXQZpQSUWdCsEj873RQA4dsYXHdqZZBrVCZteqwFxyIAY7NCuONAhdEjfjH4wPeYNXd&#10;vHmTmgFGIMk+4+vceO4zcRsMMhiAFWeHisRKAOcgFQAVa49EB4EoqVD1eXYdKr12vQXyd+36NSsA&#10;sdeJeruqi4SbmRULniy0Z7OJiQFhK7eQdRBISYTL8Y2p1+/cuQ3LkLAiw5JiNFYkt+Y8kIRvMCT3&#10;nRqEw8Zj8U8PBuYcOTxIv5UjE80RaS0RtkkjGLgVn2q7DV7E8ckJOwuypuxbk5EaAPoVXTQqARWW&#10;7HzMPs9rjFQe6QN6IyS41FAMZAAkIJxCpqWXHawFuxIpIMx5Wk3qY/q6rDRJ0Yo4SQNdQB+uoE+B&#10;jw3hsVJnSrvI5DIWUvws9EdKiyk7kHdURAGk4md9At+STWLMCkQxHS8VdnPfkCycM5/JSluqyRfJ&#10;rs7V/8eP59//x7/6j//KwYtf/1HuZ371V4kz3330KDOptIZ16HTz87Ms2naxax3bNQ0DljCI3KoR&#10;zhubiNbFZp6g6g/56XKQzHPGs5XpPJAxcp49+Pgj9nVn3PrKV7/IKUVKAd88m73a2d3+9re/ebC7&#10;S01FskWH3RsAOiphk0KSDzv2aO9kdWNtajkle0/JrhTYWE12NbMQ9/uxxFWXM5W+TutAkUfMGRWV&#10;LRo2vW7y8gJDHl/El0ie4nBQLUJknMD4Jwz5rK61xVWz3nxydvnFL34Zsjwqj3CVYcp+9MGHqGya&#10;bA7amnhds/agprQalbnV6wYjYLh2gDfBoF9IHU+0pplo6Cp9OeqPtu7cBUDlnifPTheuXYfaQmDn&#10;YDreO2AgMRQMwyCfnVlg920/2h5MehBGiVQIL1GYLywsnx9fsGBeffV1WunkMaBrEDSBTOCQMQS9&#10;+/FzvFa65TECT004pbX+pDvp1DrsSn3PlEtVBkxxZgApOhR8Fr0DIbHnz56vLq3Czcjmi6wNn1+0&#10;JKZAgJxWak02k2TF0hlEFBCuPX0J8EYMd+nyszvISxivwGSQ37QgZDhVoy3kchTwbG+sL1mrxG14&#10;Tuwj0ZgYjVhg0zkM0bhCEd6KsjtyUy10+KweC+cPtdbpydndOzC/kfvhuCYOUzj0izmQwRJXxWvy&#10;s1OqYhkJfoW5SDnyZ899mltJHYLFp4j70LAbhwM+HJnJrurt4VWxpgTqT8wAKOwF/RUVe1HertWh&#10;w9qJXZkrVDnE1A7eI5CthW4CBKR8UXicBj3YE/VeKnmVuEhfpfK5qxxy9sKTHw3TyYti4SqfvTo7&#10;OU0lkldoVCeSoC0M/woqfPflW5ub6+wWErERMC/NR70ZR5wlHPHUE0IaTXu32XZtfjHm983Hogtz&#10;sY8+eBdXnN4IvdWW2qIjr9KNtJMu36kitZLP3+xTnTTyTAzVgEw52+Fo04s/PT6t19qNeufw8gC/&#10;I4aaiZRf+NyXZmfmYcPsHj5HH7xcLdLcILi1ywO0M4iJPFpuMZ/T6bXKTcdYc0LqDcXeKRRIv59Z&#10;Y94UpjYna2R+pgVvcNjKpehltBnWQi4gcXDUgVZRKTmhxbrdtM9khIepGYjSCCiiUh6iHyEngfDs&#10;WgwcqU4uEOjyA3EMGoP/6Oe/NEYbl0VFVG/UoOGEwl4uvlprmxmztpvXbm4RcPefPoFyFI/P4tM8&#10;HQuawjBgllyxou6twrvKHwlyQFTzZc4kzIbguBHoL84vUUelDQaEu3dw+M677+3s7kFHcKOpQsIk&#10;PErJwDklMpmUJ2DFw4SoTZxlNYoXlUhgagivnN+wmxCJ4AwT5pfLBTBDZ5AEgoDVhQRIdcionR3V&#10;eBMRn8YzDQhVD/OsocagxShLZlUoLaTrKy1LYC3urYieC2WNktum6unJbgPzfrOXo6KPERXaIW5K&#10;QuRVhASDH67SHKFL2mWIBmMXhlxkv8EwFa50oSC0btS40JjNZjkIp5wqZrV4fW4aB+R0FAtSMKQf&#10;PrY4Vyh2b0rKYgWNF8FJAHrQWLstEAxx6kDO5adERFS0A1AFEbiLXwzI8VgVQ+sxTxzdZoYeCjn2&#10;EuimejY+l2dIrVmHAgxyxjQlSwhlwnBoVmzIKGBFgoXU1iLGB8pRNGVi8UvISZ+0bQUjlSbOEOl/&#10;esZpIFCapKAXfApOdMRY2dVgGIfHR5tbm+SFZHuATDOzMTJsbG08XvgKxm6/gu6cSm+lUdBAq1qG&#10;ZBlcsnEHmARGAstld1JEklPrzWjGEs+HHDPi5MMjtJopqq8KGZKtVg9frCp1/EQHuaWLbGNr2NDb&#10;tOVWqdwo2JwmlW4ELlttlPLlqzE54Wi0sroG9hmaCQNn8heYbsx/WhwIFmGX4WcNmjCSt+qBCflO&#10;kWxwUwPYpNykYV9p/+Z/849evnP/W9/5Y5ACRnDI9ljpFHl8dprmXCoQKGuVFcXzpRPJSI5iC+iD&#10;csS4Cicr2SdxmYMW3w8UNWkIAvUxbzVtlPvEwwA+XF6OWLw4grOstcxlmjNzfnne4sTha3KEcrpb&#10;FD4pbXkjdg2XAhGVaoEQMZX3VAjvtrmFeSpsYGOCD941PDwZARG8R9Ia0HEOBs4AKnuCvjxuBafk&#10;kaHfwfQPL0IU4mlOmfIIWN28e48WOgoH1DYsRQGGO91oLEYjHtEkwFpSH3rK5BlwjSHGKjgKrHYZ&#10;yAC7pzWsHBCACNjDm8faAVaGdDMBzMT3Bk1L0QH3y3idTktGTqAgfCMEh8KNL+DlT/YCLRRaK1AL&#10;p7xaoD6ECdiJvAX7gt3MK09leFiKLBcR1FBmYIHfRtSYfOg+wUq39PP3T8ydi+Zn1GbvX3n51/5y&#10;6q3Q6Mn/7fcv/vpf+6ssbwqY+y9///sfvFiplPb3dxcX5jkLm4ZKy4TydJHU3BOz663aQWPstfnc&#10;Vg/8qna1Uy808shkZQutUid7mUucJDkxiWaU0GIk0GmTQ5N0QiVE04fxibLUwJW1tXVo8UBvTDhN&#10;+vpaiwoKyt3p+tYG1y/gsWJONT1cibRHuzsMVqSvLun491tMZnNGhNgjSMV2McaBAtYUsjV9KGZ0&#10;UGdErSZ9mQ8GXbFQxGNzbM6vWbSYQhv3Ts7eeOMtBAGg5MDvhCX57Mljhz/icPmIGAPoQWP4J7ux&#10;1XtuHzAtrBXdqCc4Wj55OFIzEt7BxoPc8faLL7GKWH6IUeEfLpg67OBBL3F0XOtW5mZm45FZCphq&#10;pVkqFCBaEDHIfRloCIWQuIP/1OBZg+UQepmlzWRlgJTFyYgJCUjq7MLssdYHJavLEp2b8UfDc8tL&#10;mMlz9MxtLBbTWBzVimWcC1uAAA9Pji5KBcSlQUmgiwAoSfxxiaOowl1Smi0a6IBXOCWQMBmtRnAI&#10;1kmz1raZoBCMwqBcPZmqZn/TUqGlIKAvg5CR6NbmNcSQn+4/YeERb9lKcLr5Oz1lsiuW2TRsAjfS&#10;tQdO5XCiM6g2MnAKr26ytrrGhZE48jwpncB3iEfiwq4MRXEuKE7qMu2OIRr7nbWt2KTKrz8FruT1&#10;OR4V1UY9u8bjtJNd8frN3rjaQtOHRFBmwBXBHMUsUnRNDEA/9LWqtQqTTJDhSGrBQzm3cYxH6Qmh&#10;mEa15g34eIKkDo6wHSa+zjLpjhs0ALCZYZQF8sHGtevQsGiIIFBlslowwamUygjKYImYx8L41Zde&#10;P9g9YuBdGcak5cdIaj8QDgPjrMzNos1XvsrS/2lWW0CxtOSoyN55932b28ukU2cwQE8cJg3iJb1J&#10;O1VIikaiVduWwYDB2CD2RKRWvCzbZe/ZQTpxBWvq6OA57BwuUz80UU8jw0HuhajP7v5zdLBWVhbF&#10;HbuFC69JbxI5eDaViJcqfAHcapqdpplukxjBkIciCV3D8+sqmzw82KOf2BlXa818oZRCnozNzzqA&#10;XUng2Lq9CsJJnUE9/cnwl0bDWWjVOuw+iy/sZsnydU5xrCgP9h/5w16U73vFPuq0cOo6uSJkBxlT&#10;oJE5GiQTl4xulWvtwLy3iXd1Mkdvi0kK6D5Q4NMXF8AzaxsbZCqSHeIVI7IcMrtMqOSLnEp0q4iV&#10;wklAn189biKVSb3THWcTGRg18D3pFJ1dXBSSGfHIo4BWq3kpJEw8PlellqewY9SeEXfqTQoOxsqA&#10;c+CySMsAEIV5MRkzlNBJlku2AmAl9gpCZYRxJAc/7KpKja531Wm1MSUIUYOwSBNWBGNFb91FtsE5&#10;Sh6jTOaPGcFUfP0m46YG39PVjVWWXacO30sdXgpUM/VKqoG5OQ19oVuRpDbxz3ExzUkMl/3AcAOB&#10;Ixxmv1H0I5ePaBBJCagA2TOYAd0TUAoUEQH/2PzSNaGcZwWIqp5SnSgjfkirM1sFB467x8dnXBHY&#10;ANZX4vwSqINWI3cG9gCnKbPoLBvGlzhxSffYfnza63c2RW9MhgrY8KLmD7MB0TEqe+4zgMFP33mH&#10;U7PRQDPdRJggp6LkkpspVbLEUK5kuqvFn0FKJukS8kGmUCUfJ5s/50EA0ggnkLliOF5qNXN5XOdF&#10;Mok6CJpU3H8o16TF8blYqZLHo8hk1aGWx5eT6aTbEUDjEk4EPLJUKhEORFk+FI6km5jZwYLyR2Yg&#10;ZVOYUnXRjeRPenYQQudm5zEwONw+JCQtLC1TfwEv0WChdwCJKplMkxxzfsDaIenhx++/8hoITWxm&#10;Hu9qkk7SEdAUyE9kyvzgw0fvo9/x6OFDbuYH779P6nN6ckl6gQ41O4Xv5zXRvfhrv/6Xp33wCXB0&#10;a0gXuFzLW/TwgBzYGgkhEqV+jnBp0TAUjYcxCZOT45M0yOtCCcnIM2XfTSfjULwkLr380suo4FIW&#10;M0UrY0QwRnU6Ckiyc7fV+9/+3d9+4db9eqV+dLy7sLLIRGG1XbcB0jK9huo0y7JDsMZpEc6fpBrk&#10;ZPDNkS+KoNYaj9vEGyd/dHgIaBGfibFBWHKkKCx4URnQC4dM0FMZmJTHLUc4sxEmMogygyUymqoA&#10;q6xPvo2WtDvoZ0HKkCaq/NQtXLDVCucPRIVwia8f/yleehwmiOdhyoY1E/07pmWZ6C5WyPs5QYVi&#10;qDeyWhaWYySFLDAGb4GcpQvG8IUiMsk2BhWmxyqWCd0O2qMu0ky3A18abm7qKhX2Q2LD6jTJ5+UK&#10;JR1st6bwrWglcAIxj2lmrqrMQmavKeK4rNqxO4xZlVroL94ws0ntoW5peSUSDmpyD52tf/g3vlIc&#10;/NWPTX/wB795+ivbOz870LUIaNw0OJGqhi684Bs0R1Cd8HxZm91w6GllOV0ruAAYVLZJW93qatoT&#10;y1jb0cc2Atjfsqd7NelpkFuUaYlUwV2YY9TqR0bE9pwml7RBRS0WHiaGjCaiFH0cRpdmZ+dPjy4C&#10;IW4OTRIzidW0Zc/KQR7s7PCAQpdYAp40aA4wUUcnAYKdCD0TGDvIpY6SF+dqBlq99pu3tsg1OXpi&#10;EW8sEHZb7V6m5O0eMMGzzNX9+68PyJehl/T7V5k8kp02p8/hwkibzpA4qteraXdoESMhWKk0KsCV&#10;aSTlU8c6C0MDaihcZFevf/ozAuEwMpzLgZFSBI7FKj5bREGjlpuPz4E0j3so9kk2Vm815+fniUuU&#10;FiGaTYNRMVuOxKLQV3JZ5nDpSRlJ6CHc8nDZO7SYCb9485F1FAoVDgFGI3O54vLKdZPeFYkthMJx&#10;jyfkhWHuDiytL0V8wd2zI4SwOMN44ATk2bklAHhJNOA3gORoEdbJg9xTbTLgr1MZQKxZcpT9Z6dn&#10;jx49ekZX9fHjZ0/532f7e3s7KKZsbz9Azezhw48//hih11a5LaTDLjZ4Fc7vKQzMyU5uNIWgRHzB&#10;oEH6i0DRm7DFqKU16HtByWTlU/zTDWQjEJoAXEkjpfthEuGbqQToRK+hJCPlou79D7IryZZE74oB&#10;mkEhl4cjvjgPc1SPAlNnqBHFW+Kj8kvpqcgvbgtbAf1zlL2YQAT0oV0O6ZGJH+oATP8GvRbZVSAi&#10;bF02SbGRR7gbEgLS/9jTcqFc0pe/9OVXX3312ta1a5ubr7zy8vXrN8ggd/Z2P/f224sry7GFqPb+&#10;/ft8ACPz+8aBzUm9C03BzngJDIPH2ztniRT6FZDPgzY3cTpZyKWBoO221Zm4PRJ57dXXwIFu3br5&#10;3rs/5c5yoty6eYtACU2LjSFVbF//6S+9vbZ+zeERLc9wNARZcHZuI3ZjwRmyFhJ5W1hcsS5P0jtP&#10;n1PoGFQm5N26NYpH1MzoRqkXlxbv3btLN0fp0ahgTrRKwvVZvjZPRdKs0Sduo449Ew9lUvmxbqAx&#10;EtFb2N/pxtpoOAZD/mj7eXg2DJAs0pSKxAVD6SAonMHEMrfZZ/MixSZE4DIqQSgE4jQiam+sVzux&#10;odHKXxyd6roDigsMfHBrgJVGzuHyhRkJBjSScQsJ4oNKoczH9gZCpIHZVPJwZ7tULLBImLBjCbMf&#10;iNYoITHuScvayyCS37t5fQNXQUof2DCIHOqdkOZYTUO7jjLYbCU6mu1oR7HQiO/w0w/2du69dPv0&#10;9ICvkF3hDUJ4oVYu0BkolaDIKCk90AFh1JFOpulawmjlKIA1LLpBeg0ShySCJPOiEK24Mk8aKHlg&#10;yNqzuEyU18QprLfB/FiyC/PzCv9B9gaBlN2IijvTHOElBkLVCGyrEGkyT2YWwqjzdYYtfds6aKqZ&#10;dSI0AS1xYJTredHp1mpJWDiqSVzw5pAjFhqg2wl6wfVyqrGhSAx5rOSvZAYM2LOB2XuY83ClPBpO&#10;AfFa0Wo5EkBnRR2tXE6mZfqa3ca3QXBmAFsORUXglOKYfciYOu1R3jeREP0euqjeoJNYS0IMT5MB&#10;CzyYzSZKKCQ6LSwt0ghiJaScrc27HKKoOfAiiuKojOpKe12RkxK9NyWloo7iTJXiTNHE4k7xLnQG&#10;OeDJBoAkWW98ZKotlhwPi1YO6ezJ2RmHNq6OdJaZMcSYEhwUsZlOl5EoquDxk72nmOjRR2IgisSY&#10;EVe2AHgJ0/tKdqJ1+H2cr+ATKHiRU3KRzOEDs3NzPvjxuz/5wY/2tndn5+dRA+HChLhDAd5CJ67H&#10;zSeNQGiHNCsSjLI40eJixF0KSjKS0VgMHFrI/WfpUAAkKDffxqiGcJI1OkSunz15/j//P//lt775&#10;zX/z+1//lV/9C2REm2uib8ev1dXVH77zffUQQoCuNSgjDM6aRkyNBSmCDopfGPeH1JOeoIyyYjWo&#10;wiMZ5i/2rqBxkl0RDdAGg/muzFQL3xZwa//kQFIxn+/x48e/+Xd+i01Njv76a29+/jNfQmSyPe7k&#10;q6VcqRAwYnUslrRijmQ0knyTmhBSBdbP51kMvCZvwQQgqRt3Y2lhEbMdyjNqZXYpUZvihPVPdUs6&#10;gmyXMEs0GlAHhTKCIiAQMHm/DrgF/iwfWeh97RZoBm/KlmTvMR1JyuLx+LjnpJUsZhYt3ylNZxda&#10;ypxhkHJ6cJa4ocqkEEPKZnpe4v89VkGxWt9a4VZwkHDfJDflTzryanSuR5zBwGA0xHf29+Dp4hFJ&#10;xsZECnC1IKxYSDXRpNbR9RNxB84NKgnwNwNRhWE0yUKmsxpYaHDBgqwrvitkAPiXQvqFiY+mMe1g&#10;Vvf6xjqJoM4e/+h4MW7441/5zdQtjeZrajV7DctR0bwAWus07FqPyaFDJyQenv3ZL/wcvkwEepfV&#10;rXaJJxi3lBuOhi1BT9cz9Oh29CiNJt6wQ2Uczq1G77xy2x10jA29Sitv9ep76obda7p96y7cU54R&#10;Pg2tTiWbEG6+zqSCmnZ+TnaRhN3Px6q3W2w6DnKatnxD4vQE1wC2EhORZC3emShUHNJd4QyTX4rd&#10;PUbFGafJUqwVmRllXqdcLM/HEeNACoyGJqooHeYdTjPpO7deQM8DEWAEPChOoMCH40vCf2YXqDSk&#10;PmRXLv+c0KJl8rpzsHcwahdbdBFgVuEBgDnUaILGOh+fhXS6vxudX4TE0gNu02muTk/CcyEmKmiL&#10;D7tjFy5AqeSNO3deeeWV5zvbxDp4fvSIMSBx+zzija3B06m+s3fIQ2HggxjFg85cXFg9Djqn7Fy2&#10;J6Ph9K0QDY+E5iC5gdQQSLRYwEAt0Zk79GD7w5g3RMMEMQ9hKalU4egcC2MqdiU9LEFkM0CJ8No3&#10;bq7PLs3EF8JMXRg1Ih2wvLTE39mkVHf0AWkbQZEE92WmlX+iRNG6NYEZfzFZnvRUFpiZMACNDtLQ&#10;SqZaSBeb9GlKzU6t2yr3SK14WL6od2vrBiEXJiyQjdJJhGgrus1yCkj/TsaSph1G0UlpNPBOV6pi&#10;tZQ3/2vsSukMisAVeC19xFdfflF4FvQZ+6paW6RS/rQzOBUUlQvQII0PbUVL1URANUBrxbR2ahdN&#10;dmWR4Rw1snihmdDl8aU37EPUkwY3/4pPhk6lA5YLhyJvvPEmCBmFKFfLRpsCQBBdOFf5EtStT7Ir&#10;yN+kCj0+S0/NAN6fYW4yl6H8yjarV8z9gmbjas2idblfee1VjhnJ3GutgD+6tnr9pZdet9ocTFtQ&#10;RpNf0/phwtRmM/RbXciA6qGpzV5D96I3bIDElWlfNJmHpm4OhmLXb9xeWF5iBAJdpwl1ICsRld6F&#10;jcWFjaWFzZno0uLCejwGmrb48KMHazcWyGfB9GqtKgsOOYN0+goOlCfiIMVVDQywTK7ql4zfTwy9&#10;Zq7jWrAmSQtrBch/qWySsM9RTa7sskIyUPfUfVJtaFlwrvP5LFCQ3eO32z390khr1TYnvXS9nG7W&#10;zD4vdX8hU4DRgTFyptJCsnV1bTMamalUSzgBFqtZhjuEY6/hADYGoz4EwDimmvUSXkBg8awNiMM0&#10;G1n9UJJp6BULNZ7rm299hrEFUd2vMBMrnvU8ZoNaS13cH3dsbsvZ+UFsJoj8DEnG4kIUeIP0BSzk&#10;/PKCDIPt0axW5mNxthDAer1UgdcFp4Tmg+ikgUVCMLcYITEBfph1BiYWeXGespGzE+Wtjp7vGRvV&#10;xXYRRYJqu9juN9Y2lz0BrxyqUiNqwLTTh5fsGYvGGQy7Ax6nGTgVNsRg0h2h8mwM+vyVbJ0E2hG0&#10;1autARNsfVLUAUCvItSm4bRTormaBh8Ti7lCFkIusBCyhOTlMAlIQKla0BxnI5EogNuTNMDSYwtI&#10;SS1jAXL3kpdp7qXMH+MKYqD9Zd3f2UWV9dn2E1H2ZoaJEf5uC50CNk18dobhNg4zqiDyGGRg2t0h&#10;dFHADFIxevuI/+eLNYQJrVLS6w93D+AoBF1xjyscj8zMRIi8VpQymIWzAQXjx8m5I0CaVuabJlrV&#10;cMKHxFd3zI5hF9PGHFP+jNKpLPtGYQ3XTRa92QK/ivRLgh35Ctg0FqRGBr4tbEKA64ngWXIM68Mz&#10;s8DL125uaEzDSjebyJ4jv8vWff78eeoqcXy0EwmApE0GY9PmynqHmSCyE6PF63BDQgp4fBcnZ3Tj&#10;uI2ANPfu3PWEXNVSjd6rWBgbLEhskEYjdcM40qCHpxZExp7VbKfzcnlxLnZDmHTQDKBj3WaeVPqe&#10;nOt8EPqzaMmQgJKQyUjUe++xN0lcsvU8ycgbr75OKslXnj57+p13/q3b79IMtcii9kYtPaMa2DMw&#10;7gAyKFZmItlH3qAIjqPpTLcR2haYbR+5BCalOAs4LcDR6XLzrOfnFpF5SybSiADfvXUPAsqbdz/z&#10;1S/87BQ+5E9wmztb9xZCIHYJo7apNromoPta2kldxe+YKRaeRWb72TPoJhyukIJn47MkyIwgSnHM&#10;QBbUTNUYMqIDMWaF50TtQQgWoUVRkhT5dTJ+GWJVnDSsZh1UE2SL0dkxAtOS7i/NRmcDxydH0p21&#10;4MNNUxuxOp/daSVwV+tl2CCEs1ZXZPo5mfCngm0JrMv4EnkA62FlablUzDNwEo34sVFAf8VuMfEU&#10;iEWoeyPMQYe/jdYZYJXHQ6cbHJT1LzxqmI70J1p9p9HhReTf6A5aF7RDoGxrB5ZsvVvOFG2cXtT0&#10;iNzQw2IAWYwi9I1ihZ4OpTl+NSz8Zq7XHtbgBlBPuux+SgbuwExsDn4ITyhx+PDq6tt/6w/Hf3PJ&#10;Gv8vf8PsYta7TDHJJCB8SIcu8PwI52fXF7/w1ejM3M7BMW9DYHRofBcH6UF7YDKQWIMbddVdk1rX&#10;+tH3fpBNFQPu+NLc1sbyPQfORh5/u8ESUHsdIdwt//zP/3IkPPvNP/iG1JcWC7e8mBP9z+Gkizrg&#10;+VECk4OpKVAhf/T0yfv57EU2c5Y4OxoP1Bu3ri+uv1AuNZAPDi8s0LuCdoEuOGcvySUmEPlSHn74&#10;ZTkTj81cnF22a4O12ZhDZ5YAxyrHMqXfOcvkbt3egs/AfzKLyfz/zvNHMGJI0Ji/VyH6oGcEPR1c&#10;mCdiIF2k14k4XPLgoc6O3HwLyg5dAsDmN1/9bLVYHXVHicsTl80Po8uKwPdkfH58OL+yAh47Uls6&#10;I6Pfo788T+we7q9uXkccRmNytzqj9PEZXsQrm7fGEwOUDZoQZhclK6IvAHMWsOFOpaJz4cHVE71H&#10;Lgy+0Vh9584dFqlsDvIapAXge2q44qFmbNObHUx8eOPhcDzKkcT9DM/HwJmocsFFufss6UIWoSIz&#10;2FVsblbJQsiPkUAQXwrxbCWPAF4dq9ixJlaSEN6N0h6RSKGl53t7686165tsMXcMB1Rjt9YLwukN&#10;4vtsxbXa4FP5Zzx2v749bCCFT5vP741BZ1VNjE185DhHIIEQAoSZpKXBil3ziMaswTLiPTVGBDXo&#10;hkHwIGGlMPvTadFplsWGFqltci+esk4zXlndoEcznBjhICG3AKohxgZKB1QGz0RKiEoYZyTwdLAU&#10;fgTOsQpi87jRxcwuk0zAuqDgh6sdi69m0gkARZNBRQpuBpLXuoM+rD5Wb996ibqUEEE9o5wIkioB&#10;0jNJhcIfPYZQKK79/C9+Fg9gxL7+g19vf/XLWzeuhxG0mY0z3s+PktXitBGJUS4Hqfzi89gcKmmg&#10;ouRF0FQE9Gw08vDcpSJEFc1hcL30yotQwHg/lilXoAjY4hUofpFdbA6NYwYLcDWKxWG6VGFrkrxS&#10;FI36kzv3N9UTpnYR7/TwRjR3eBeGIJ48ZIJDAEPyRwpTpOeuyhfdHqqXJkBmViBrhcTuPHHEN/i8&#10;BIu+xWUkL+FnOWs5WXH1oR9PxNeN0HdlyQjlQmI9T0jkmEn8+6jvAJgjjQHqzsAUmo0naKReXhSq&#10;ZUfIB6sIvqAGd3Anup32rWs3XS6fCWtKaepyCdh3IDTTgdWE+JDbFwIJbImtFbqOAEwIh+Bbp6EC&#10;nnqMcawFw6HN2+tHp/taROsYvFP0IHoI6qjhRLM0hELbrHVeevEuaQUhG6NQgj0DoZRyPI7dnee8&#10;LCiRtBGRdO/gM4BbuEeZiFLT4YrH4jIvCvzK9lRECJkVotqGoWkAOCPhd8pdgJcAY3EmHGHQhFFY&#10;xClYeQwhs0cH7Y7T5mF4weGhcSc+pgyp2dw2QBdFk7DcLHQxOhV7bDMTneJXSst12uA7OzvhLzKf&#10;D0tXKURm52cpmhnO4m5zKziAWRvUtawlwAO2EJfNZykVYDCIGSLEA8VJRty4CazTYQ0WEtMAtPM+&#10;/vgjMgigdTYelQ23gvhLokbGxPuKndVohGYsAA+7iYXKi4PNAKIwrYYoA6ALiQ6O4TDVosGYgiLS&#10;K8QEl+lOsdBAtwsCL89VCFakqgJDCoaMkp1yg0H1SPd4H7JZpNoQAfdO97zM1Siy+LI+dfjP2Okx&#10;YlPvcKBrDNd5wE9T4rCGhdKGs7cJhVieIM5rOpLOZDqxsrk0YGSY1ksPYoGnVO2kcvWrVPrp4yeX&#10;GB2gl39xkUlf4RnFn9LSslixiWViA4ZWs9TSkAX0KZwwTCMz5LD5pK3JdQk7VYjOUkuCcwhPjqlc&#10;6RzQwJKhPKEK8An4TUcUYgZltFqTLmfe+tyn7730wiI2BirtX/61v8Q9Z0qI/fh7/+ZrBycH5CWQ&#10;Jun7kKc2+zUo8Lxgs93At1fB+cWAUgzAKMQtgiRNqWzKX5Ao6wInsPW46SAf7G7akdSv1IucfYzR&#10;/Re/9reB3/79SMXdd9hcdzdej/tXc8Vsu9NEl4Dud7/TQz2dxYA2L7cC1ho4Lo0VNgkQu/gSejyg&#10;wsh5kPZe37peJcuu17gqBVRjoE9s8qbAD5+IqlrcM0EDOFHUaqYoL0BDieUGHaouNMwJJuVSBT1i&#10;XGxByqCEshKYeZw69U7bxLCo0FAAw2CL0aIgVPLq4KniB6vXoxxxeHgIvIdeC/IiiKZyv0Gn0I+g&#10;CieTkV2njFmgZw+Li40vOJBaGnw8F4KkKMYNBejlyaH8AGbDb/APskb2oPj3jYZMR4p4MjvE6SL4&#10;8PTp43DawSaBp8zCYQaNRgnXzGwBGnW83dXZs530j5/mtf2/dz2ue/mqfHVVSLFKyJBD2qVkbwdj&#10;GdjZ+DvxFqTC/En3JpspwdNguhR6H0p/RuYoGsbILLQwumPlk5OLpaVVwGN6xYyFsSUBCJF35oMw&#10;UsB58sG771FmcGfEuosztVzp9Bs8kQaqAsh3QcopEQ8RXzV0akN4L+3qELEVfPQ4WdnmR9vbsaVl&#10;IeOIbgv1MrMl+mTykkEriK5XpWwFb0qrHehoY3WJ1SKysQY9ym0N5EZzxes3b9Dy47CiD8gt2tl+&#10;ZIbm5nRwLBPW+XK9kA3GZxkAEQqwqB4O85enTkQsLSamjOCRUeFEYwvoz/WH/VTijCMgHI02252f&#10;fPcbsaWFt7/4+XA4uri4urS4Oh600Imwg3YGwlRkwr5jaoHpco2W6gIpDZGAguwxQmZZfNzrdYRs&#10;NM1iSWUZcokyiCbYjBrB1aXFRfI6YpSigkFsIVFRNi2pg5XGXBuEkpojcynZ1ac+/zbtKTEMEAX5&#10;FlhmKZemqm9UG70xkiJ4frNbJ/HoghSKBAAILsIOF6MJ3lExSWH+zXD/tVehSGLGwIMj8QfGC8+K&#10;r3b5qrJ1d4PVDvk3eXJlcWPt5edkTyXTJrVt52gPVhXpsvjnSjQQkc9PDFt1ArfTE6A1P5Uv5uuS&#10;4hlE65izAOBGscz4RMOZi/mEmaAMN6AxSaAAD+aZ0p3i+CbXnKhRMscElheDtU26Ld7nU181+Y1c&#10;loo1ryWDpDK/vDwn8hMrkYeNzS3AW6cqwilA6BBW+vxeJ8IHfh/DzpDgFFdQbrjIpktmA11E/kd+&#10;S0x743Ovc3O1Zg0zBxryP5MCmo3GUOpu377N1oWMTMIkk+laLfJ3ocgM10W0YqJJhJGU/ICuE8ce&#10;q58W3tS06OmTJ6vLaxxFaDEzzUSMI/eVElZxL0WjUsaQesPQjIeXR1JC6jq7HTvVpaWFo6MDgjvR&#10;Vm+wwOsSPJ/SV6XiznIgpZKXvEStQTd0OJWTBgZAEEhNddrmUYEeEHzoQnoX5xfQZ+eD11sVUgp8&#10;VGBNwRvjkGYDN6qcPVpX0ElvePpBEJ9k7uAqcyWOsEPRZIIUzM1hxAmfaCiTyKPaAh4mrphdUJs0&#10;G+u3A74QKSU3Fm9KCFyEfibRUYQBASZjEJ+8LuZZZrcyy5NPIV97JSZHHpnx5nQBriJe8ynYP6VK&#10;gbHPzrDLZPWwOdSio47kqXYMzq9X6TxOD1Mb0KFA4zmroLXK9NSwT4UHjwS2PS9LmoVmOjGXZ0ED&#10;ARYOmQodCtw5/qwpIKY6UKCSSXYKo1IWlShLWaAtWw2pZAJueDgUXZpfKGRzYJBImKEFhfPD+cm5&#10;WDxiWmBS08GGIg8CB3uDMS0a7GI2Vh0oTXMrIZX/7VSwWkVGT1jftEZD4SB8F84tbuZ0xH3/cJ+v&#10;s6lwBANaZwcqUUUNP4wvQgbiI4gsvsPN9gP55/iR7mGPWm1CBSOcEpeTtAByFQGCv5O+8OI07GlM&#10;y9nglERTGR8WX3BMrGk0EMGnBbGUworjJqHz1q3bXFulkkMWFITD6/JTwZN30l8Gmc7l00w447Td&#10;bFTpdNPkgY/MdhfhKJJoel4yvSARQHEmFDl0QBoOQhZzr96lbkZ6na5RtVbE8hzyNOQq8CroxTAA&#10;iTUMf/DjREZSbZYfi1PMeZQJxJ3nO5Q/4fk5siOssnBmo2WWrpyY7GpGA3vYAdTAGjlUJlrjBE7A&#10;gPJeM7pMX9i8kFxGT/eeZNopV9iuQkdjWIYEMzb1E8Xzdx7/aGlrnrET5jmQGD06Pqx2GvQi8bLl&#10;UjVmBoKbQ13L4tGqnN2RqWty64rtQq1fe+/J+zwdCLQDoWL3dBYdFkmHu4dc52c+I44lv/1Pf4tF&#10;rkiKM1cPn10P+4rOIBsEnL2Ng91oxINm2fKfYJlSYyuTB0oiOlL0P9UofQNJ0+YGSKYqEOUqiTAG&#10;mM73b7/x5S9+ZVrRya9hk9miWo80Qoz0PE7f7fV79KT2Dp4zHYZ6JUM9zVrj5PiUYMLegcw06PbP&#10;Tk9zPNRUCgIoWQ4hgiLk/OxUI25loqOmrEZkYDn1xYWTR8ET4QrJWog/vDcBjJhzdn4eBAiYnWXO&#10;iFpDSHszMXFQFukTD2Mr8fgMVQToGt6FMFRI5tjprAoyaNr06ATKFJWMUsoLosBMvUQdCy2PDt3B&#10;8TEbXNhegL54DorGm06MOxV5dF4KLhGkSZEDVYpbeoUESf4OHsa5o8zDyySNCOJMmDwvsc4IxelE&#10;CnUMtjm5OKeeIvhCN5BsReWPojbj5PzWTNB5lLv74gsvEoF5EKmjh+n2D3ZSxj/67w5/+Zd/OZm7&#10;BGiAlcFutaqdoUU/WjkbK5BPbsD5o22J/jObrtPkKYtaHzqAlXqRykTXs2KnAlnbbnfB3vvqV38W&#10;kh9KQtQtoNTcdnYRIWJjfQMWH5MHTx49ZgPLpL1WVy2XGQAiYNodztWNdcRXmDEPRkV7fYxtXVma&#10;LdIBL9V2Hjxk6g15P76TpIofoUNNHxbuKWkjWhgtBJYWZ2/fuNlviwbA+voaRyJHLeIllVbjKJEC&#10;vGTqXCoRnnWHVx7vbD9xeXwbG2uUQAQBwFx8+mKL80QMFi8tJIDF/OWlPx71oLzicqTPE3MLSyMw&#10;PJq/vV4mdeHyiyBIpyvaQHfvvwKIztLCzYUx1ovTA4qlja2b5DAgN5i1gLUXUglKcxQ7IXqDocqw&#10;jsfJjQVq4Jlmj3b5vPBf1YzuyQMHgaX7jIsfe414Lr1ogHS2M39h0Hw4ghGFukih1aomU4mBYuMj&#10;wmIM1inVobyCRnNxfDSESt0ZVRp4K6VL5Sxv/ZlPfQkZbUw/hakqelfiETHNrsgIyFt5FZhJSIpA&#10;CGVm6/n2js1jZdSQ7Mrhxx9JDofiVQXtWBnP0kyY4dBwJNpM17duUZ+KhpaSWgm5UGEOTDMtpSiV&#10;2Co68sr4AqO6hH36wtPwyPcq9njyizKHL/I9IpKi02OJwT7lG+jQUSVB6GN6m1pGqOcG2kpMFmsw&#10;JEABgN+ILygZERgD30NHkFRAZYfX4rCRwUdmZq9SlySLAHecJJDbkOniCg8O9s0m40wsQoQg5lN6&#10;iqKbYgH6Z0kbp5j27kt3poOjMpOixfUsa0RQgTB3laEIYCcr0i86/BHJOZ49fuQLhrkHVBtIWU51&#10;5XlUMlmjUH7wumG78v3vf/DB4uJ85vzq1u1buYw0SunIgE7TJBYanXZETKQRMbcUXVlZp30wHbni&#10;bvAdZ2fHqL3PLs9MRlqkbwWJUe4jLXY+wMfvf+wOOI5PjrkGDlRqCg5ekgoZuhxq/HNOSMkGtYE4&#10;i/RwKYk2XgE+LgWK8ASE6UBSDEAFP4vxOrPD6+C58jq8O4t4akzGxRjH5iHzp4MeSQBiOZQO5Ua5&#10;2Kq21QDI6gHuVdYeOhQKicRPqgHF3mi002nllM8wlWpG8wm36QGCGcTQIqpOtarZ5Z5dWGSGlclO&#10;FsqUFMJyJaYTQMl/WTWAarBZUb0Qr2hSlImOPub27vZ/9Od+kXp3b++Qm0BUWF5dOr04Y3GjO0rZ&#10;QRML2ZgpB5AziZQY4Va2D7edoDwdpuAD8tFQYCLJgPRKlxCcwG8NUptHlhEariKYdnmWWJxb8ru9&#10;7ToS+i3W3lxsHnMll90FcZaOEoC5qJqZGUtGe6GDUQ74E8J0jDG8/PprgWDs4hLv7RrQBVosXAw0&#10;STaVVAN2MPYmX6EVKFQ0GzLcPDvaXmOSGx4K/yrOP8jSdZDANnCSMUhP6sigAvEiFotTuNBWJ3sm&#10;EEOmYNeKWBe0KdlAGkq6GzduyGxpALqiMOvJFOUewijv9bgnIGcschTFeBeOPcESOh1wLyoHAA9S&#10;YvESHND6htVgM1kMRCJxP22WEYbs9ZvCAcCQot2gN4hqFduZJp/S7Jd8VQpdslbpf8v4jYhZwL27&#10;SMN7UfWRdwIOkDnmWDwK+UYRTwfQR5VbbNXJvYhYfFgujBlALnhqpMUVgnyEZ+OkBhylHL3YUNAk&#10;EpElk/rRkwckVcvrC0Yrg8cVk51DRN8eNOjtIsqDAZfDbYM+jKo4aR+Xx1g0E3zEaHBw8gzYeJwe&#10;HDlCx2FQQzX86s98uTds5go4DrXgzUuJbMVogasQOgGHOJgH3S40NtVIL49ggov6OULM2VL2R9/9&#10;MW1BoC/gfGGwkEYNkBIQR0WHxcOIlsPi7qs6QgUFh1FE31mrvDVPhHqL2yUIimIoi/i8mNpCFoTV&#10;xKW0yDUFQgNA/Z3/4V9NR5BUw9yj3/3tv/mf/2d/4W//w3/82//9//JOqm+PLi8HYZlhMPr6i59y&#10;Wl3ZTEIMECo1oGRUARnhIZcCzUHZn3fHZIOCFhUxGCQU7yfHJ7mrrFj2jsU6g7UqEk1MsyqsdtYP&#10;RRcZALGRbgjRkmFerBLFqFLE8q3tToMEEDSKgA8tmh+EKkA3cFrSEFIounD8RLqHfpxY6WEIATrK&#10;U56MO4r+HGDVwdFhuValHV2ulo7PTlG55ffOwZ5AOAzGE5AkAWViUXBT2HsMwMJkJzRxhWD0ItlK&#10;Taii/043nmEC+c1DpCEAK5ynhio3O4KqCSMlbroIlXEywiAEcW1NYDuxkBlowJdF4fYZbty8yf3n&#10;QQyS3+zbnnfmoj5n5NWbnzvPHiKqJLZIOtr2diZVGbxFJqrKrE2uAPl8yuXqifcazXE1zlrdQQfb&#10;zUlT1x1VotEYqS9I/+uvvgmmi88w9NMnj59QE3700UfQzl5++WXSCKIZ9EEm3ckwQUahKiOyWi92&#10;XnvrtUw6kzi74DshGAvFVKUVDwgzu4nhK7Ubh1nVhEYBmsu5ZPLq4jxzeQJxInF80JbqBVi9za7H&#10;ImLn8Y7D45hFC4YHoNc3+8yt9bd3T2/c3poWkKx5CB7kkbvPtxmh5SPAHru8PPF4bJnE1cxcCOUe&#10;fAJABvdP9/pVChKL1+1id6YuEpHZWSSyWOhgJ1eXZ7GlVYBQAkQmcXrv/iu4OPDZW02YEvq9508x&#10;zlrbvIWZNb9BGEHEcolzGqyLC0tcg+CnnHBWI07uzOgQ8VrlbGgjZPZoOLY0XaOOMb4xe17VLDfB&#10;pRhRTF+cUxwSezqtukZHSpvBzVVkZFRDaH8AN9IZjCvtP8Xpj2jDLw4mm9PQRVpyWCVSgaQT4COB&#10;eZDIVqMhBi7oDqtU3HYeMaiVqDTrtOwFBti5SLIruvw72zu+iJecvpqtBWY8PBQ2TqOIB0uDncVO&#10;ptvTq4/a9MHDMZpIit2Roh2oVE3CZ1UyCvGak/Rc0ig2IPHBaNIwOUmhwunD1SoNiemFc86LsK2I&#10;dMDW6vaRRkPHBOY3JCZAuHd+8t1aJbe0GGeI3Yo4H3uJ35CQDAgjozHKXBtmxDScUT7BS97CE6eS&#10;J/NJJS4i0Tn0Ncw280QM2xh1YjPyHBH9lsqLCkq8LmRLCmFUfHlYjsq5AL4DI1z78ouvaDD8GOl4&#10;PPy26e0iIzlifXvBrjgHRR1CzDCE3fnTn/yILiGfW/AexVgRBE+mYZRfip6+TpRzNRqiCeSGcr6w&#10;ur5K15YzjFhXKlXEj4nZTmlEwAjtzi/PEBaUn+JnpTsOSZN6GqJ3JB7A6pg7JDPnynkj2pb97t7z&#10;vbVry1yMMrYjosMkglwChe+4oyo2MqvrC8ubc3CeMDpAdPTkYg+6MmGUBjOUYRpekXAUMWGmVMa6&#10;Mb7xfAQihRyH2QyHhOhe0i5GscaOOSupjldGtTVoMtT8sbDaoOmXSLkoMhqj/vAyQQ18glSuOEeO&#10;yIsNjz563+XGhhM9Xwkw1HM+BBo0Gk8gUESDLHEJ7Z2JMI63VOKcVQtMQoFL9iiS/L0+c1hgpxQN&#10;6GFTtsCXMIx0SLvduHl9NjazsbaSR10qVy7g3Y0bic0EB4s4jQilsPLLFTkAUAi2Ip3PIN4nwBir&#10;jTbTVB4ChhNOOJJvYVandYoELH1H/YB6HVTZZkbjzvDw44/WV1YLuSJ4wNbmDeofGqyJswTo1Off&#10;/jwPEaDxKpHxR+AwIGBB5aZaXd+cnV9hMqJUTZKTGMw68lHeDjid0gJgifyGK6TygOwicp2DHm88&#10;FYjiYJCOTKUMvETeA+zExSgi4wYYCXNxMdJeXFzg0ykwkcj+8rMnp6c8fbHbHPRRy5Ypd8UMjiwK&#10;iIV3IbpCiAa1Im+TeWCsCiyWmbnZ5zs7LD5SK66NS+KwPD070YG5QP3A0UgFEKITL6d+p1ZH1r/G&#10;Z+ResvcQ4mRPgU0iboOfFwRo0iZCHwGeDS4XxoKQw9JAeCAvwEjh1it38FhCjxdUG/8I6iGlAhHn&#10;CrThFLEAhr6cdHAEl5ZqUjSKpnPmInxAE1mtJq3BlsxHnyuTpbJCyYBo1+x04fYurqwy+gdcSRS7&#10;SJwLs8NhIQHAAIfZPdH6QeFM0HVaV2JUQB6JhjJgALA2Y8PYFdApM6EQbUYVk6hlwL2EuLCwEIcz&#10;xHmAShTTNpzuMCOk661We/1OyhiH0Wm0Qm02h8NBRKFIXqBMOKBYaUy0MphToyunMBzEWge1CYAr&#10;bHxGGmn2EW35XKxSRK14+iLxL4a1AC19kJKATxTbwVRAmNgahCDI6ZDbfunP/fJXv/pVCcHdvf/p&#10;13/hC//g2fyf/y9+4//0t/76r37+mnH/f/zbf+efnUY/9ZmtAGRWQdajL73wptloO9h9Al1MKSRw&#10;ZekxNSzTfwYj0YDnjYY3bA5a1cgh0nknL0+lU+QWJCti4TcYQT0jg2f9iOQOy7jbA/WBXC/6CzIp&#10;0KRwwo4Bap1CLh5zK3gYRENyKupmgiR3VuZSgWtEVU7z/nvvQ5Wl1uYmJS8vA5FwFVCUSoKKuNfj&#10;k/LKDx58hC0VVHNfKPCpz34G+Aold5MG4iCxCyquiKRwrICcCYgl+ZZ2fX2dvFOicRfVH8ySkSfN&#10;kmbR3eNYsphNQHQkSiB8XAPReH5RjMyBrrlXfBCjyhJbDCM3RINCq5IPDr5Lu5yPIDpzqe8dNU7y&#10;Kk/9Un3/1udytRSlApdBHa/rGx9uP4Ji4kQLqgsNS6m1J2RXcIUsYtCkZzocCu2AUbBBdeILW3EV&#10;3N8/ZqeSKywvroCx0UV9vvOc0A52yx0jzh8dnZD8nR2fNDtMGGhpsGbTVxRsZCqXpwmeYCASoeuJ&#10;dC6hgL/QYyBgInqDuVW3We+hs0P0pp+Bmr7N7vbAMjZHYvOM0VwxBcwRjh/w9r6k7+3uAVnt4XGm&#10;UDxLnneHvVq55fa52VnMu4j8cr9zjA1arxefjfN3GmOxeHjQa6cvrzDnubw4Tacu4cvjvd7M1e++&#10;dhc9P2AivGvp89k8PvZz8vKcO7+0eU1UlPvD9MXxG5/9DJPj3KgOHjtj7fOnj+k8RGYWOcGIDWRA&#10;qNDnkucOr29+fhGNX8AegYSBjWBzSVdu0q7kLT5rHUM2BJC7RZ11YnKql7Zm3GEjZbnRZnZ47OV0&#10;qZLD8ayWu8ygiNGFUY4+Urk1Ta34RU4kluo6sQMXRQa1unCVJpqJ6F8P1TJ0/K1zc8seF6oWg1a9&#10;SRHOYiZHJ5cRhWM5NmRwW2H6iBEci/z3vvZ7G3fWSXZ5UvDZ51ZkKBU5iQEOg7o+bYNM9krfYUiI&#10;3C7i94cpIRXxd1b9n8nuf/IXpd0n1ykwlQxn6OAMc7pJiqOACMovgbGm3ykZqFHk+OGS0nAjnFJ0&#10;Q3+g6wvksTA7SwRg11DVUNqStbFapoY0CjmPZ4g9E2Qf5HtwpmffOFmf2avU3OJq8vI0HA07XMRV&#10;8C4bO5XjgEjLg+DsoPmAT45YfwrbR6ayJN8SDE4tD+5zP/cZGoIDTR9QOQOE1y47zS6gURAFjNbF&#10;sYt+3kgks0kM0YTkRAGfpJvKFBwbW7hipNyf3AxeE5xNCHGPHz/Cvfn6C3egeDG6zXQeCQczAgC/&#10;/IYbmMVeUTdcXV/C9IBUj8xMIZNqj44PKBFwLw9GPSIFOh7RmiRwcBmKmnb15PDY7Ye6NCIWi1Y/&#10;kksmy+LSCkcI2ipGPBYNak4Rt83JEC8c6qh/0et1cv9o2UCxYolQlxTSZQPSTzYDW07kCtsIVVuI&#10;gPydutZt8iI6wF0nh2XRQMjw4jbksNBDoV05Sk90nt5yJGZ3oxJDz4YZqxwhmLPq0ccfYsfr8YWR&#10;gcEig8MNHga8Nep/P+2x6Ay7HTvvYi4LrX4mPguwhFE0gD/7kK/w/MiKeIRcJJk4+JNaP7F57JwK&#10;e9v7lGssoP3DHewjCAGM8fZqSAf5UX9EEk2s9uhDKuAbBwkZCRGfaKekNWZmwZjk5w5Li52PxBOp&#10;NJgIYhH2JqQB2fjM7PnJxeb61le//LNzsfjh3i5qb7PxeYzwsld5WoTpdOr1N9/46U/f46rQ/CXp&#10;RA9siAuewYRc+J0XXzEZHci8PXzwI+oBjQnBdwA5THmFZwhJkPlMfpExzERn+DpCAQIIE66UTIIj&#10;DTok/Db+DtWd1TTlu3jdPpPRCq6TSqaU2XJZttLn7ve5GyRS3GS2loIrXJFj8Qpg1WQSdKiZVOIW&#10;cAeYc6FFCPIKIens8oK3oGs+FfzEyJNGMCG+WilYQXL0pkEP6QxSHzY9aBVtOzhDNRIzpQ8oW5EZ&#10;QL4DDIMVBdeYYwCKoewC8GFpFFIhSnsfYoc0aGwWsthwLCr4ea7WBesRax+8V8HyGUEitzBOCx1e&#10;k4SPeMHDYWGTePFPRE/0Zd12Z6ferBaKCEcGvf4AfSsZwGbynyeJ3YRQzhvNmsfvuMoiQmFibJgR&#10;CRp/qPghIkBscjrsTCZy+BIRIElwkUigMeTG7CQK6Y+ePSajpfwiK4jOhMASSK1A6vAzEiGP0QTY&#10;H4CehhcthKXFuRGqlkiJ9ieF6hUPwusN4OmE+L435IUeROJFw5GBXF4ZnxzuKSw6rMppYSAy2Rt1&#10;pEEAWQozObOFj8mqEGBVkbknXaBUk+zKQBFpR7+DBcNiXogt/qN/9FvS/JoUP/jtv/ZL/3fr3/uj&#10;3/3v/+rbd1YX55c2b7/+lf/4Z2Z2fvu//uf1F37xzTlRh1N6B7H43Gc/9zNU/dnUBTuI0Sc6kLQ5&#10;aP3Q6yfos1Ru3byJco8wEccjdjEl5XTkUChWRoRIlOCuMHyRniK54XThBKIQYj1Tcc8tLvDsSuU8&#10;H4G+OBkXCRZlAM8O5J5VLfiNEmtpUZHuc2kkdix6rD+ZReUO272y67liTl/IEYy4sjDRZ2E8kObA&#10;8voq/jX4DA6b8EU4w2RpKdK4UImx0pLuAbuJd1fGXSEJyzTr8ckhc6bAwyI7ho1PBTtwI4cI3ywg&#10;EEWg3SbiujKDJigv3ZK+Cvc6QFIDeopkV3iqbKytsiBBC0b5n1aDF5EltGy2gvr1y/IeOxoOWLvV&#10;M47M6Xr2F3/2F1B0Y+SKwpU2DJCDtDEGYBsdSDW0TRHLlUS7MdZbmCkB0dQE/IBuiJnPe7xO1iTs&#10;Ou4SwfZXfuVXKL1YLcCCzHnyuYh4YFdkV6I+b1IxPnLt1nXF6hu+GooYRAv+KrZEuLN7fYFINC7+&#10;Y4wBmi1UEfT+qIJK9LkKGZEFt1pcXjf/hHA5ymkuijNk5DCNhmyBWmVZJMXptJBDIwsJBriz++zi&#10;+Exn1r/++mvU3uwdl8vyzo9+zFG6vrEIRwXnDNDzfCM/aao7qhZ1e4XhptTVZ7/4Zac/AByAA2jq&#10;cG/5xi3weEC85Nnh5774RWIL5900u3ry8AHFWiS2zONluXGWwg0qpM594QjQPuebAl/pgQABwCl1&#10;SJ2bpSzZFeAxCS68yziwot+N0wOZBMQgxg3AMSxukyfkcPntBpvWF9cyF88cBdOElVZFPzFydhM8&#10;wPD4vArt6ZPsan5xtZwvzS+tMGp2fp6kIbO2sskhyx5B0kIkf3o9oooAKLCjcE/t9VDAhnNHoOCU&#10;ZIocBXg6iODWjUKTCyDdJYlHcWOCPJNWW62VnSa/I8pDo6fhAJBWWl7/n38pw32CubB9KG+AY5Tq&#10;WiRwprkV2cY0j+EX2A5wg3j0TLTra2vQC6U5riU2YqAMy4FOgx7ROCTZGE2DVMznlpDOb7gbcg9k&#10;pJS6WPzHhE2rA4lJXJzNL6xdXhxjXHV2fsQbYQohFrAkGjjYjoaEOMh8jJanU0mE+kCF6NJQq9Mo&#10;4MIajZb2c1/+PP8KZsyhLDoFzVbEG641iyenhwDLHFSK2acW7jY57I++/52Na7dwbPjoo4+//e3v&#10;PPz4ARUwXRLyNUQ7hdAtLV9S7N6TJ4+Y97j7yn3CGY+PiPb7//prZ+fHB4fIZD65SiUVVWLDysoa&#10;6KjS+OPIEWuRBw8+HKL7NBwHIlZ0/qgO6QqRMoBm8+ok5BcnFxqL6MqzXglM7LF4bIklBZeWyc++&#10;upnN5g06Cw3nvaMjziBf0NsoDgx2M7ZNoUCYISnQu0FJhYkIwC8VEYUmeiIVBjxqpUTifHlu1Yyv&#10;lUnYW1S9xHRp+uIWXELGrzks0U+HNCNuryeJBJUfnV7MLPePdmxOYyGVgn5BWgYSA0JPxCSmo2Ln&#10;CcVkvAwPDsWFzWW3pPEHHPSRRpjBM0uthlLNyAaS5WBXonmITrfTtTi/yPB5OBghHMRn52hQPXz4&#10;GJoE8NW9F+5B7bp17+b58eWQdll3AtTJDWTykT1J/jM7y8wBYCXLS0cqzHMMhgI8CF6EUMuitesd&#10;rEimIPqTtt8XNuiBu8SBAciPr9+4efvuvZfPzhInp+dsbsiw6xubN2/ewWqGEMyYHinC7NwC8EC9&#10;1EGXbHF5Ca7F9rPHuWza4jDYPTaAE/QdsOxlpzFGzjlKikOvma/QEOH0owPI+Qo6whYC1+TwhnWk&#10;rAF0pdnGwuQj0HM2KPmHlC+kIKzG8/MLtA/Ec6aC3IuOrJGCg9Pi+tYWdGN+HKI3WB1TzXRugBWB&#10;H1eWVzklOfZQsSeiiuavZF0hMmOCFFAwx6FMOeAcIEwH3LXwbO8QQ/k6WhQUaMg1sg+kXsdVWik5&#10;ZF+gkCnFG3cVr+EGgoWcKsITUA2zyRRpNC5ZiGmxIQFQgM2IA5V8tZZrEmzYMsBhnHlQw+CM01TE&#10;ORtzeP4OL5uxQIyKsVKbjc41Kw2icavWBDTiVgMW1jp1EiaIA9ncFZkynx0ROCaIKHQDoTCHDQMa&#10;GBVL3C8UsNgjGyBZ4ZohuYFEWk02kABkEcjkcMgBD56bn6X8AkI7ODikvwNa9tHHDxYX52hpyVAN&#10;aaM4VY/ZHeIrzEQPfeIO6abG7CBJZDpTg+YcTvIkXrwL/vMcBV32Y7P5/W/9+PHDpx+8/8Hrn3qN&#10;hwuzrdYUf0nSYoGshlK28rBZk9LmAFxReJyEC+QnQDk5zajefunP/8d3777Iem5v/85f/ot/EPtv&#10;/uk/+ZVr1j/lXxFmDYHNF6IXv/l3P1z8pS/dcMsA47Sw5dVgT3/qs1+C2V3MpRicg22HlyWawEg4&#10;RiKor5E3S4wG9qSLRq5MysITJV2u1Zuy5pD2IHsmy2YREqqBLw26YhU1dnJdA4xJcgLcu46PzuKx&#10;OfYp3koc+CwaFi24IHkbeRWnEalVrzGIRVGBH7UaHDkVfyDy4NEjjHDYBRTK3BzZ9S73Varc7YpH&#10;4Qv37sVjEQcDJFpdr0Z/QRAv0lnuEpkZ2CHAKnYlm5sbihw2abr0m7E+tFrJcpD8kNKCNAXbSn5K&#10;WFYs71aLNNNEh9nnR7iZcrbebNl1jp3TXZcVSXf94c7JH//xH5OjvPjCHbJ84cFcfSMRuvgff7d0&#10;7949fSVa7KOHwqeTZ6Xt6S8LyS+9/WVGnCuVOqJvtB+gIwszDTS6WkQqlW4yx22n2BlBtOi2X3/t&#10;UxAJiPko0gBai2EDdDe9EYYhOszYK3Gw4VELbPaD7/5JKOqHI1tlBrnbsXl1kLWh7QfCtALAI0yc&#10;p9TbfGoKAM5LdhlBgs0sBqnCo6XsA8N2xmcXQhF8IZ0K9QVxI9QPuZFNZs9QosLtBMwCXAi9NLB5&#10;KYQY8fUyxMt84gGtPxYSExLnp+cXp+cU9jvP9oGnbS5aDaOzk3N6bewsTk/9CP5+IRpiXr6Zvyrc&#10;efEOfF8wTNzPSrnMwvIKxWK300yenbz+qbcU5TPuEmFs8PjhB93hmClCEUNj0dByVU9yybO5hTUW&#10;n5DbzCgsiOMrr8y19Hq1VqViAgCColCq8xmRBpD5X7EIUUc9oYVwrFqowMdfWlzj9EZXz6KhZ4OY&#10;mViH0e5XdbXE11CU3e0U/cJPfCfUzWqJiS8M1G/dvcudYwVC2hHHqh6Jvt7pEeIbtrxENHfQ68Bt&#10;xuPyBn1OjxtREofbykxJKpF2hd00i4tIlNX6M7EoCQ7BBC4np5Mk+rBB9B6dg/wM73Om5kno9X0G&#10;bhQETCRvFCVC9i6pm1CvRNFabLsgxgW8NhSOWNhtwqw4tQllYaqIOxU2UPTnbDc2rmFHQrXGVylk&#10;wagUWXZkCHht4XtSzvM2YISSbdDPEuKXfIXREhYq78VGAZKgXOfoWV5fOzs5wucd6pcQMVUGJlJr&#10;DalUQa3OL87yhRxZBSkvuQ3mj/QKKGye7zz78KMPjncT2rtbd+nYs+sgDymNMB/64xM9dIcJ/0m8&#10;kD2g01O6gXA+ffyQGUKyB1D0UCDCeLPDRsVWTaegxO0dHx/mECjNpvkLhQI3ZmFthfjCcQOKfrC7&#10;95Wf/9nrN2/G5mdPj465HUD2eEJRI7KosDoWUwiD5vGTB6i2Dloab0g/muCqDKHQC2zOBdDivUic&#10;4kSuMoH4GbBpx5GP+DwTWUDH+eoopWFaVD9KJXPDvqarGiAQBCH/4irRU/VVbQwiOpyLRLdqoT7q&#10;qFAQBe4q1bNkVyenR7n8FYSYe/dudwsTg0vYcSJd6HIDrVN857JFBtUx/5k04bs3GAsF1MSKk6SP&#10;sa1iOcdIC7Qmhwl7YyPulYRxhYw/BNAiBFhcoTY5L3KsauZNYAIcLYQ8PgOSJ/1yrcYeiwT80OAZ&#10;AcukMC4EuYFOJOUmsVw6uYyqa1jfVFxhmvQ6lZGyHroDbZ/Nzc3V9eVcCh/Vqla4EDiymxmJItvk&#10;9G026wRW1PuZ30SDQOix6EGbyHdH2EFyRJbbZXrJTB+urW/dvfsSS1TcvTiusHkymGfic0srK6lU&#10;mpLh1s0XuDCOge9857tSLWgNz7cP+h31uDdYWFri4PZ67Vfp82K+PEATnmxUPNFENkwgU0nANcgD&#10;Sh95AqnfzQrmGkDs+QtJEgcS3QTqftYA4VVmRvqDUrlClc/CBb/kTzodLDwSYiRSiKGgGuwlqgeF&#10;HSzJHODflCX05OlTPjWzBcCiVPakIyxjcFM4/jwEQiELEr0WTg4RkFSxnfB2wUiTSyUoDSwOdD6l&#10;0OfxiXUQIuVAiENKJZqAYtcgNgqMOk7b7fwE83hAcXjmMSCNKBzI+ajndFg5szEbTl2k+QqJoyIU&#10;7oBYg54yKG2jVK1kkU7BvoY9ZMe1BuIv/WkgVTNPRK3H6tdqtE76Kq6OYUYSO/E0xZDWygg56Zhw&#10;DHxeNzgntuvYssJ6SiRT8FqoQx4+fCI644pPCEGXNQz/F0PrpYXliC9KycjngjbHluaFgG+5R0BK&#10;pKwQouDEUYJTWD948C6wH6cfrlnMVOJsGgz6E4m0BZFY/FDReUU7ZFxHvZojkuO9UasiLQGLmRwl&#10;6InwgaqNKrzmEv7zHMUqvcULzGmTSXERXhWOKtmVjEkzHIRlEON4wmhlEJvhmCrJI7wCMHsYyv/g&#10;H/yW0j0sf/jPfuM3dr/wz/75f7opJ86//0trM5U//O3fq3z2z315BcdDQK6DBzlDxG0UyEenW1hc&#10;vfvCq2Nyv2aVog7q07RxxinOWuOEodcl1gXYd/hBmckORyRbEn9JiCsVFjBOU+RqiGAqtYEWpbEb&#10;N2+Iu4BGi2UKM4ic32Tt2Jg+efyINILrAzCmPKO6lnGEdCrijdfQf8sWfb4gEAWLAemLi4tzFrLY&#10;007UoOYcWFRDADw8jgg0YRkhBpFiqTH9LvUe+DSoMIWlSouTEipvEEFk9bKx6C8W81ccRtQzbDFq&#10;T9FXRFtLJTwtBCE5UzkhAAgZrqOHTcUKK5QIq2qNVWatWWdBzuZo/+jHP/7xr/yF/2x9dZmeJg/H&#10;1/pXmfny46ejef9112ihOanBi+Kmsi91PX25B0NfTyot3t4wFWAsGhhtQ0CYUrTMf7EA2NKNTBkd&#10;JEgv4dAM9Ru3nAhJIs5wAOEFPFuIaySX+AFz0E3orQ8+ev8Dg0VbLFaRTbQ7TfnSqQxFjo1UQ0pI&#10;ULfaZXYo+QcFEapADJ6TUFMO8SdI5J+qfGFhjuAOuI7ERhHhoF53u8mhfaFgfG6O8wibEGo8Ii1n&#10;L7qgLQgBBQTUiuhrgHNy/KAyDtkjEI7wpzvg9ATMuWStkK3paPqMTM1an9RKVvhIf3mCVs6w3ejS&#10;k6mXG5Vi4dnHH6DwSPeGgJJKX7CkX37jNeKwou/BCTl49N77bZ1mfhkevcJcppDpDQpXF7NzqzLa&#10;JZ6+pCAYCPY4cDDdAcSp5MqYUxMh06kcQsFseT77cAAgZY65/Csz85RPOItjWIC2tAk5WyBbnRmj&#10;FJ610+PEBAUAvdnGbk4KWoLtlDMdDLhTlwlhqZ7DMkigIMcw0/Nn20cHJ3s7KOEf7R8cp/OZJ3hu&#10;H+zv7O/jyb1/cEh/HyU5yOykVtwElFo5Mvbf3+PvkCBj0TgBuFpumG06tlt8baWZaU7M6la9DZLH&#10;7gI3gcsvWZKoRitgleLXKxckQ0JCbxdYl3EQPSMOKh4lpqKkVmRNnI8UeEodJfY4lB8rK8tRH4Qi&#10;LaEe8EmmADX420DA502MFFti5COV+URLtMFeHfV8sQ0kB6MnK8xv7gb9q0ePHjC6S0p6/41Xtp88&#10;nZkF0SdLCiCYyAzYaAyMTTlGZYmlKWNOxBPEAawKfUyGVIge7NHMRU30rtjTNAZd8DP1CE3KQlGP&#10;KL6M1RKLUiwU3n3nnafbD4+O97C7omGHWBuVAIAWO5n9I4Zy2E9zCgFc0gx3AoqMab4w5Lx164ZA&#10;e8KNnQB48Hz2dnamqRW/ltYWSOBY1NLHlV9CjscMA5hu2FX7wnaafoR+uadNEKkMs4Q4H3PoMR+L&#10;VEa10l2cX6chhaUNMGDhKuOZFaVXGhmcDfH5GKas0EgBgcTRDl/FAcUfvm6QAuv8J6AaYyMc23LA&#10;16qbG5tLiyvNUq9d6Q0NAyHL6/Xi1pLLgn+y62TCDmsejdoTog2HAzxtdBWpFSQnqBhgQmvxayhN&#10;8/gJqTLfDk8wn4fnSE+R4QoOE6YK7HrNt//w/0XCejvqUHdazKZHPU5aSgXq5nLFDlqNcFSpdHl2&#10;woEnrmHKfeEXj4w/SYzmFub8Qe8+C3wbQgCme/gP6vETuHn3BqQhDLYQJuVT4mMImoqhgQzHlkp8&#10;HNGVlkklmoYGEnEEMVjG5U6RZgG9WhiUClgNXY0Zgmn1L1NU5B9nx8d0jrD149Q8Oj7OpC69/hCQ&#10;IZ1HjnbaBNeub2WzaRpkmVSWDj9z+JJ9UanUxBlKoVUpGqdCxFEkzxlR4WlIHiInFtc2HScEcKJJ&#10;KjODHdHNl95QKERix+4B7QDPEGR4zBBlkyOQbiBHC9PpiDWAXdOtxPyYzg4/KFrwCFKQjPJ9fj9X&#10;gljD4eEB/XRwKRYrTA6lq1igv0w4phAh9PJqFOsi8I0XqVnIARDEQEQZ8gLKoORVajyyJ5l7lY6n&#10;0luUeWehH4hxEP+uDEaIA4ycgkYdFjf0H6gcrhgXzWZBs1hUDJtwT+DNhCI4JomGITPtY/Q99GbS&#10;VgqpXofrmdbi8Gyo34yg2d32kISbWgOIG5CJDyjGei05aQDDQb3GKs5dojFbDdawHYfwpTk6+zi5&#10;9sHDJaj0R/FoHC46eAaXigSA2PDSfITdxSmq0LchvogwpmLRCAfxrbdeJ4jIJkEICh66YANDvxek&#10;00Q7vdtr6gdwjsTdTwhAwj+lU2wo1fFz1SO6vba1xoUhFc27x+ajPqRvfAaOIkIptDA2F8Ujj1cx&#10;kSXCIlA1QvZU7PmwEOn26F0uLy698srnMGARbsXo+Bt/57/96It/77d+bpl56//wV3X79/6vP9T+&#10;4n/6c+s8u9rjf/ZrL/za6eu/9ta8zCYKjsVyXd+6fevF18Vctl2V/BuHrkCQBS++92MxYaVfxRWB&#10;2LEUSRTobCqaKVIJXKXT0kDRibAIaQrDGRAJqHHZGvA+FU0vZaDVZitXKli8BChZESt2uqRYIn9X&#10;a+bjC2dnp9y3+YVZcAi8blDsE9dOBlSZqyoWWUtM/6WSGSzp5ufj8wvx6eKkMOl3J/QKgWbZQdR1&#10;pFcjVR8iLU9ESAj5Ii0kwixFGJfKCmd1ylaTnjtXJQOPfFjMEuiDg1kmrjKI3ikSx1qo/TwIJq2Q&#10;OcD8mwY91Om/+Gu/vrK0wJ2hoHXU/3U+NLBtzgV6d3Utb61X5B3JRaCdqLvqkD1Ak0el6uVotWaT&#10;jWY1EPBQJONcTpFJukW5gDFNr9q2+qzYQkSjM8DJmPcp/gEi+oCoCm+EeTDPSGKFECvRZtJTSFOi&#10;A4Oh2A3OBYKCbivycLTDRQC9mC1k4JZ1wVrwHIH9glRbtZwnrwWwF4a+xZTNZZQ+kpw+bNLpsIsS&#10;2NgkMlIGjAGNpgpHwoahpDTaSZQxSYWijDI7F0PDkbXPAqpVyjyyq+RlpVjutigL+S6Lg9F8dOoQ&#10;YmCExGqLxOd4BQjvvMPu9u7J0UFK4SEQvwjU0MkRFkGs4e4rLyqzDh3OHRbew/c/DM/NSRYuRnvA&#10;3rh4jLOpM6QleL4EPJl6oRvYaXAsoliJwRT4gsGBeSLOgAVoMxwKEEyJh/BW48Gol0aYBrnLAAt+&#10;ZWkphO6lUYeiDHnunVt3Qr7Q8ZE41VCFc/OJY8oAjSQGuE8BoPCVuy+9QN6ZuLhYv7ElHmv6ntkx&#10;1plHlH2YkpOj3Lxz2xPw0xZHkZzcdHl19eb66uHxycsv3/P7eP4BtMGjSwvhSJychn3EiO7K2ury&#10;0gqt2Mv9C5VeZbfYgfvdTgerEWcRxiR5cKiD8xmpB7kR9AyIcax/XOj5DZKWujzmnmPjBitRzhI+&#10;P1mDkl1Nn7F4exiNCzMKUqscYdMoLd+sdA/lOxWYi1DDllSsR2RUedoYBQVQ3n3C4NfpySkDn9Bw&#10;N65t7mw/n12c4UFwxBtgo5nsbhcxIIoOvs3qWVpYD/hm7E5vKBafX1wDJbXYQGTJy+2w1iS7wsGA&#10;t3T53HzAfz9mMcSAGuHp0akYwyH1rExyZlKZfCZPbpvLpAq5jAgCGzSAOa1uneKYxgqLHaIieX8u&#10;mZ3hssQ/qIujBdJZuasMr+AJBpDprxTrFrsBSf2zi1PQL2lkjkeFYpYuD+cAoqMun43xPKZvnj59&#10;wtfJJWt1eHzoQKnXtm7zwUKBGIrHtSoE4uZo3CU9QUWBqpfV8tKLr9CpBNclvaUsjoaZFIMH0MSj&#10;UIOA31hr8QIF2cmEONI6xXHQHbHYcQ6edLC/1AwrTIKYTRz5MjLDTsDIvi9Wr2FvBECaJDudTnKG&#10;haPxtbU1CPuEVNpMQ3AQU0/U2GIzXNL/m6//AJA0r8r98co556quzjnM9OTZndkciS5hJWMgKnAl&#10;iAnhoiCiIhiuFxVMiIgZiYJsgI0zOzM7uWc6h+pUOef0+5y3FgS9/38zjrM9PVVvve/3e77nPOc5&#10;z0O6gCUtGo3+aESpDkR0ObGxOtofnunzexlLhcRIrKRc52Q0Gidn52AL8QjZ4TwoFjozCzAJeOY9&#10;IgmBQiasyEi0WvI5BCjJ+SgiQHc58cEkYTT3jUa2drbq2UYbXZgas2DMHkqDktNfrieEiKKVJYj5&#10;L36fNVWFHnQ0xO1BYDaqjHPKCDpfwpBl6qleYzoBSjWF+9TENJzNxx99lDuZIMTUIKhJ2wihHbE7&#10;cOG8ez2XymptAG4ER1G6Eui7iTyBiXSDPdzrkCstDNFnJyLwA5Aq+Bm+g/I4eTn/CSJFXCPt5tRh&#10;XdAMFP4WkL7CvVNyLXYfdoQIOjAKh68clBQlZKLGLtxsELsyqZi4i4jVbprU6vvf/x5BjpYQuAmp&#10;FXMSMIh5Nf4ZHmcEl57HrYwmCCJNm9XKgxDtip7KC4RimT0mQ0c1jnEMGQcTpQBli/aIlT1QEHBU&#10;xOkMvSYmxRbUPdJHB+pcBAgeAXVhNpUSOSmAWiQ6LfBFgmjIEceFV891kLdjDUh/H4klTsymqlkT&#10;ASpUPFCxASDDFDyzVygka1q4bSqLw0onjFMVzBuFMzeqThwAXrd3J7YNkupzw3p0YueHoOjm2ubI&#10;8GjvTva+ei4rnGfcNz4fGL64HpFJ7O7y6EfHmDjx8EkVekFMhkgMCPSJ6rvPK16ZZpu2WilDV2dH&#10;8PPcIFYFBzkFIt5/4HrAWthT0hSePjDl8lotWnupjhcHMiMI8zGrSA+Bg4o2a41bKRkcIpnilUnS&#10;IF2wqclJkptf+F+/zJ2WuNTZefLTf3L9nvf94inmwv7bVyv59Bd+6cuth3/5p05FDM2lv3/PG/5t&#10;8hOf+MDp0AttQuXHeUwsm9kDRw4cPHHt6mUQaIi9bAd2OgwpuGKkkoDNdJBxUJAUHxFzpcCQs19Z&#10;voz1EQw5xqTei8sECfuc3QGWTyEERLS6uspeAopmYsJJ4oC4lwyxt9hXmIqgzo/iDJ+XpgmACBAa&#10;HxxVHpIqXh7iYC/Kk1tkMkniPiUW+TepQCKZRWkHC/B9DOQKRQBG5qEIQRAqOOIBXVi2YheBEDw+&#10;F8rEpcjjyumiEDY0WiiJ9H1kz1LoCwccMSekj7vC3ACjbRkLlTx74Prl66i5ve6VDw6NTgHaPfro&#10;I7/399l9x8qFR5L3Tf10MdlY2cLQDIXF3fWVrWggavU5cruwKooMGDarrY3NlQsXz/f1hYP+4F58&#10;x+tzJVL7sd1Ni9rU0jd4Y6xdUIqJRPo4hmmDsgJxrcBLDUqT2NLZZYYf3gsd3HqzvHh1hatlI2Pa&#10;SL0KDAfIMDA0Egj3FfI5mIWhaIQayu6ABYobh4kXQeM0wzEEcAaNKpFA84QtRfe8jHrc5qYMzMvU&#10;KrYfKECSnezzrCWnQTjGIrCCGFkLvOelSGBLCneVk8xi5V0YjGFe3uMLkhIgrMW/stmEs8tocZr0&#10;rlgAqgTV8/hCbk/Q4w+RZiAOTAbGutndWmf75BRN+bNPPn39+vWz33/qzJNPMdqGVqrHHxAWOVqj&#10;MmSpQyZgc/UmuQsxmA88MT5GahQZICXVw4nkgyR3Er6wDzUsBMMo5Vh7UAb5YlmGXMHJ0SlSbVrw&#10;IA2EKizZgSJogOF1Dtfoq995gmugTpucm2dJK6gPhT/kVzVFFcAeZjbXLl/mTOHUoNZnHhbKDYWP&#10;tAW6TLd09lPZZ86ev35jESI1UYcuKgBOfjezvb/9wD0vgQkK+Hvmmaedgb621iBoi8u9cOkybRDO&#10;F5KT9RurYMOTY2MTo6PRcIg4TbbgcyMW5gqH/W4nPC7SKThzjM/XgMMpmxlDQIGXuZfVtTUkeOjv&#10;9bIrKdgVClaPj0UkEQEUj69nq9DrY4gsMPwwpnKaMlcoHcMeMNabUhQRHaR55ZxSvtNh06FXR8jC&#10;k1H2jV6LGsXOJqoa+ztbcQZwl27c2MFTjDbB5hYTuDE0MBFNXN/aWFxfW1ix4PuuM5XJQVVMQKm1&#10;b3//O3UW2Fyqu+67e/74fLFeLgDGmkr0y9mukJbEQ124df+PL6pMbJfJfEjKy7ka7J96EVfPenov&#10;iS9Tej+dLWbpSimOXfJ4wGM9fh/rLJHaIqkgnIX7Aj3Vn6WlRYbvCASK86sRDZVwf4hcjSwHeB5y&#10;LtGcX3CwCqn86PQMPGsgAxq3XCRdGpDkQipjcmo4BmZmDpLFIqdPCObZEkdQeUESC5zD6rTQAwAp&#10;DER8IP9Ccgy6sUebmZ3evrmPIk8lV9vK4FgX5G/FOq0r0i78DgYa9IRoFOqt6LnlkX+cnJxQ4yyp&#10;CA1whLeKOJRpMvkkzZ1wJCLmLWRF7e7oxJjOYuSDiJJst3P17DNgXcNuq57ufZsx/TbxNdVol7rq&#10;Q0ePBUJROq6gDkya8O40Af2hiLIsBB3pTWbKhlAEKkHg7WJq60NGEpc9cgCgJDhCO4ntdCVlthkR&#10;bOpAZWlr4ul9YjqJi8iiEL5rKMSgntwptvLEI1VbhTA6szzsKPr3oB09VUyiEjuWnpzNbO0bAgoc&#10;BtrBEmtweJTZDYrg/b24yaAm5pANQ/xgJXBO1PXYU4CxMQMhvg1CQux2lMElodgLtoEMmAzhd8k2&#10;wNUI9/RN+IyAnSwRBriE148viuLZx6nGkUvqrYyOy1iowgTn/BYBEY49UXWLRgUGIkUMo6c3BmDF&#10;2/HUlA6jsP7RjMCk/OD8PMUrksTUHbyLYsQm2nhwMBhp7H1xWBKtuNWtBiQYKwc82Qaog+BtAMcK&#10;LiSFDnC9UhgBNvxQc6j3V7JvNSL4JNx4sTSG6lMnb4DBDrbtclj9PgFr2aU4ish0tGDSdPyZcKFt&#10;YfIG3Zy7fJZAyI/4mRcxjFAYhW6ALmA5fqdE4eyGWj46JmNfiNxS3+LCVkEsItWspbudCl5QNnoI&#10;YU8/dHhJ3dk/9NugKru9XDC9e5H84CTOZnv0NU5gWKZKr1NNy5U7jzaO5MF8dEVRneSDtUfKC6jD&#10;qsOfGtIMaSBAm9bUNGqspEMcsLyJwuGgBpA56wbyoRpJrUSaVJRstQwNQOJK5vfoEhq1FowWRJpC&#10;gUhJWEmIiXv8Q843xuZF8Njjvev2F42OTvTqTpDWK//6D494H3rn/cOwUn/sq7X+jd/9+N+ZX/PJ&#10;X7wrokt+//d/5UN7D332M68ZN/9oGkY3UAYIeDUy+LvvefGRo6e2tzdQqGctJbJZ7i50SQhA/KfY&#10;GsYT0IBYgQyV0X8XDRor5BI5INnyCpq+zz/hqBAvToZPoWli36lMv3Jk0W6nwoJtw+JiXwiIpdck&#10;k/HJ6YlAwNcbfqWDwA3veRmx3SjVSPHJkImBa+urMGSBi+HGut2+xZU1X8CPmRJBjCY0vLq1tSVK&#10;OAyvQO653eSFbBzs+biM3mIW5yjxHUIwTFrEHOTUBtxUuIZwNEcGh6EqsweBrgVuNzlJjnjEX/vK&#10;12fHw7fc/gCcDeA0iGWXrzwy9OL07lpnLnKXVQtJg+F8PorRLqZajkQ6/dZ3/vSttx+htIttbVuw&#10;wbG70okUPF9xuNTCBSwwgWvT2nL1tM1gZaiJ/StTYi9Qk5Ve2AsSR9LFhv8HXoVK0/rG8m5sn2Js&#10;fPIAGwmlVjBHlhju2sCJqUScs0nIuIo/I7XQztZSJp3ANTLYH0IrGjUOWpW4wsGnZKYKNQoeKwd2&#10;Yn93fzeWxlM6uVfIw44tMuZE1UKYIjOWsTKpkYwyTUwd0mE8mTwMihlnjeBenCwkXERf5qZtDsJv&#10;cHQMJyhLNl9JJNLkbog+QJIBaOUt4rvbIF7sMvhfgub6PUyAWkkpXW6b28nJvbO2yWtiLp3Atmxz&#10;LbZ2Y3vjptFsSyd2+9BLK+XpxaPmCB0CRuOVK5d4IByFlVw50B9mjpuVxi7mi4fOVbOEiqniQN+g&#10;XCriT0BuqaQP/6U2zDEaYGqjxXlleWlzdRMp8WDfgPBHqdUUdVA+qRethHoTpho9id3tLdJFansm&#10;JcVPArqaqIPB1FBPHzhMt/SO06dWNra2d3aTqUwuX7x5ZYmfCURGkOlisuDZJx6vG+zVtoq/Yn0m&#10;tzfmDh4zceus1qXrN249fQuUU1Hs1QHrkvmTPjWYdy2XqKVpkdMuMIOJhIPgYv5oXxi2Efq3gCOQ&#10;W2kNcBb2sisoryBMyqko0ZebwInTFwhxS3syE70ci+SJ81LKZkmkxBBWVPQUfape0BbxahGEgncr&#10;52zPaYfsiiXKFST248iE9w354MSG+/qnZg4NDE4ODI3zKxIdHhmdGhwed3tdYLIcicmdvd3NGPzN&#10;fDKdiSe0D778RZBGmJDHkZ6VjTljG72LUoL1Cizm9wVn5+aGRkf7BvpDfZHBkWHSI4TFca0ZGR9e&#10;W1rlkyBECYNPop+pgt4myu8qYzejmEOhfYvQMtkfIQYVEA5g9GZKmEvUETPTAlDB1q1V6jiWc8wq&#10;MtwCtDAmSbvEG/BQYXE0KOpE3IIsNV8tKTRDV8At2v9y5snpJQZQGthUaYffzIE9O3uAE03MihoM&#10;AgiDB1KIjO3IdIktvZMfnI4IjaMr08uMQ/OgSJjvfNGdNy7cZI+5zZ4G0k61CqVArx8nxAuVxmPz&#10;Ob22cF8QWjQHJ4DKflyiD5UtV15O1EuqLNIP5N0oMoOClApQkXxuvxtGCWUQj2r15o1OvdzvY06m&#10;g8oo2UKTo8TlWUlnj956nGQJnF+m6gYGqHuwzOUDBIJhsrSerhoJD9N9JBZiQkMaJRprfAQTBzCt&#10;hJWlldhGbC+5V2tVGReivw7BtKNtwoN2an3QOGjkKibkeLRS9MIK7BjtRmoD+t/Ly6scJBw5Ct1c&#10;K/RPDVNdzkuXLlGFHTx8COwXWjeeneVSATlZ0ZK1wYwWNiJ4BgZ924w+ojhqhO5W6ekd9NY3rGFG&#10;u7l4RTAQb90OJwdZERA6m4FJE2XQQyYElT6dHMM9DjtCR7yCKGWgyNJsUheSf8iwIec046vKT+Lp&#10;BrpOA5EbhRTC8MgIICIvy/3nJ7OZHCDK0SNHzp17jnMLu1CyRqxFFL8jcFCBrEBlrl27BvZO3iCP&#10;DG1labbSMpY34NFDXiFdJtryJTJ9RALFVVAZ9RBCXE+Ckr+VZEt0kdn3LfIxYQSIPCoHBu0Mcg0y&#10;VpAo4CYtgSXo91hpx2sEL1lfXkWQia4GM8OcMhgb5HOAJQzOVllCqI4xlQ0jFUCOWk1kjOpNm9FG&#10;UgV2zjmH4gCjD5HB/r7RgchQlBMFRgdKuRAO0Eur5JlvQTgN0x6ty+ambidPBXLjwuiYc6pxK0i2&#10;enJosj34P7hEajXhF3Qkvh8npWADiqSIxwPrjvTIbnfL6mkz/14CXEcmLZdm4kyysR4mL/w5Gcz0&#10;c36oaxo+B7eCA4zQZexaUOeCfcDgEvQyVHm44bw+gxd0XsGoRLO2Bfs7GsIwR6V+w+ve8oM+NWvN&#10;qM6c+cwf7R1/8wPTdnkQP/iq737rU2/5laWX/9Enf+6gs7X8Tx982zenPv7JD54K/ugPdXf//Z2n&#10;Pr55670nI9JXVPpQ3hMn7+gfGNvfi3FqiRYDGZ3HwwEGxAXfElUIaVgXi6S2PGPSILKrnrIJt4V8&#10;i6krDltRQ6FnIcrABlgEpG8lIJFE8vix48ocOx1VsgXN9v4uq4lPysJDFhgciyyUPgv3HJlyRq64&#10;86RroJ8sSLBbkGxuCG04IGeoQiTgJEbUNFMz0ynkQy16iHMU6zwx9hFKEAQZD24NtGgBqiuV3qyi&#10;IhaoFWki8TSR1okCg9PDxXRLheIdJRwrAWOuck0kEr79re/cOmubP/3w+Ogwu5hte+PGtyZ+pjQ1&#10;dnqk8WKYA/GUiCNEQn2723HEfoeGR/v7+rh10b5hny8kZ7jWiHhfOOLVm3SFZEHT1JBaccPPXXv2&#10;+KFjFAc8SARxiEUEBAnpP/giOCzeXHzmmacBbmM7GwyLgJCBUyOqAC+AtJ5ZQjp0gLgsCbyDQOUp&#10;BQkUgBap+J4/NMCIJZ59xWwBFVBxjcHBCrokAAfgjXhm14LI/ECfgl4ccMCRRxJMhlpwHaLlkU6R&#10;77LTeAWR/qlVKdRBnthvxH/ys55wJcMunMvEY5B9Yg6bmhyI3jFFXf9ANBKmrrbBo2foEp5OONqP&#10;/ilLRXytIVfs75P0FMEcsDBHeBbg0I4cjwfLDZaS0405+0QyESO14nbFNjYSe3vLi4uXn3/+4vnz&#10;Vy9cwuduL75bSYhqoMUpQ5E3bl7vtZVJVJTWl3p3ff/s02evXrpM+jLcHwVaZ+KGo5IEiqEwg9V5&#10;6cZCo9FlGMIdkC4BcZIcSziXzZYbPRGAwy4zE+4YXl6dOhwV+hIMUANfcQwN9o3devz0vXfc+ZJ7&#10;75qfnWHwG4oijwM2y+rSklGvjozNZkrl1dhOfGNp8uSdFgdGJhYMqONbK/c/8DL4CQTNm9eu0lJ3&#10;Q36zW0AjeUa0Xsj/ibOxrQ0Qx/3dnVQyzdgmVSiHKaoykXDI5bBj2gMJBBRKWIhKdiU5OT0A5Ysl&#10;oTR4NH6nu9d7YTf1GDWIIkqDmTJSx5ZRJPSEAi8GPj1SPBv58OHDUvBbzaDIFBUUTvR25D5bLRw9&#10;kYEQXQpyegzvacOITJiibkhyASGKSthh0g763ccOzhi13ckR1CbcLjizNqt2dnymmCkAON24vLB8&#10;fYnUSvIkTR0Vk2NHj4OuMT5AVESkmkEPjHsQBYWZCPB1c/HywcNzNpe5WMny852mttEt0p9QBhdL&#10;R08dUhu7dh+K8to3vPHNgI+nsV29955ZNH2PHFbpC4zgAd80q3JW5VM1XAJrpSa/SrkKqZXTa5e9&#10;XSbkNWiss9YVI9WqTe+wBK2iooRQh9K5ERFOIWblqvmiwYHlk4spIQZKzfhkUmLoYP81mKJn1gnR&#10;u5XFTcbFwXU4Fmn0ENBhIhDdCPHZVDaxnTQHTVgAqioqQxcrJLtaj2dknJTLorXQsUbRWAHUmzEa&#10;ByAb2HaKRGcts026YImORbjhUC44qESBvCS6u4DSkJxZwNChVq4vRIO+QSdKDmZikFpramsMcbSJ&#10;1Jo+kDAVBFA4mNyqLpYdWJODSzHa08MPiN3XLz/PCgAsRZsfFAoWLYelIkgO+bEdigYh1O+u7TUx&#10;6mw2XD54jnV0kNualjfqgldSjtfxmJPJ95K0odtmkbcQM9dKFfVRKKUA5sxU92wHeCMQH+aq6qXy&#10;nfffiyUfBotXL1+i7AI+JliDBoE5v/aNP01x/OyzT6P6JfpMbrveKllsL2fqKRtx4j722OOs9V5v&#10;QgSfaPR0Wd96bg41BNfA2/G4YSzxY9FoH/ECbEC8D/hpYXuKcL9MbsIUzpG5urhQ4l1PjYyykgSL&#10;Okg0ihTEi0E59hl7/vSp2x599FFek9NRkczwVxqVni0Jgg6w4ijI2FFeOVCzPdFfLknet8Msd4u2&#10;DtQfcVHvKXIqvCvegoKP/ylmoFIkEYp7oA1/IPhS6sn0jppmr+T0bGFQepi9oldDc5NRRHJBZE7N&#10;aofL6vE7fSEX1i/8QohDuFYK/baXpkjRICYJIlvMBZMLArkBNsAoXV0TzXEOYEXWnIZ4CeJBq951&#10;u4LoYvD+XWmJlwZH+g4cmoIOiMgCuThVB1zDYrIOIbhWgKJttBndZDlI7pIgSM4qbl90SjiVIafv&#10;EnxJs0Q+nkQTc1GXG0A2nUKOoALqSZsUeg/6D1abCVqY1Pm0Khkp8vowROd5We3SYIX1jKMZdSP5&#10;MX15EY5qINZdsCAIojHAJRW1QLL8ZnN9Y520f+HmDXZ2wBc4eeS26akDP5JFmcLTQ4Ynfu/3n+qM&#10;H5wa8irAVLe89fifffB//eHua/7or95/0qXee+S3f/Ujzx/79d998+EfDA8qr5B//s8/9K5vR97+&#10;Kw9JZtZNLZyLmyNuhrIgzhw9ejoY6MsXyYjiPe1QLpV1hfTM4KCILhKCGP6Fq4EUG+dZby6EvyLa&#10;cP+BoCh/xXSVBr1ez2ID3Dg8e4BdJmuj1aYDxS3NVwqK0biZPJ5tDmiHSCRtPqI52TT3mdSKh35z&#10;8Qrqbrws+4UJRKwsQBgR8KURSbznktAvEPFoDfwwUmHSKZjdpLxOykiujAsTHwg8sLUMyeJyyOgc&#10;phEIoIE1ygHE/3HOyVC9QggDvpL8T20aHh1EPfLR7z5657H+W+59XV8kxCeCe3f+/DenD9Z97Xuc&#10;jbn91DY1Hu/IkA1T5KS/mXR+anoGDhL0JJT79nbTaJq4nAEkS7d3Y0aHodxh4lXa59lqagxz4Cgy&#10;5XAUxZ1NODEKlbvnj8YWev7ChStXr2ImS9sADRGoYKijQJAir4I6xXaE38lpTv+ONIuTEfAGqzbm&#10;r0m/XG58rxsmuyY61BcI064iOqpGJ0fsjkA2nURlFJ2QPPlCIk5rnlqGdUu5QkFLUqK3dWxOLzgO&#10;0zzcmb1d5iJBXJt721tQO9i50IDgsNL+I/GFpEcrHEKb8FcxS9PRw8ItlJXNepQ5fybQGZzvmSmx&#10;eEStw4xMuRZ/VrvHFUT5ORRkogsetIBhyH3iz011BRy3v8F3aM+xAIORoBhL2KDVu0E0vFE3zByM&#10;aHvbAVX6nfXtDv4qeYDrDveZESW9eHjZCtnSG1772iMH5/CjMJJygFoj9UCa3kV3yYChIUdP/+Aw&#10;FKgXtAMZnRA5g7rH6aXNDZ2JADgzM7uydA2NU5iws9NzL77/oQfvfejwwaOUAayW3jVw8Owk0jA1&#10;iFHF+Obc6QetXi/hr9xsZDeXfdOHyOcZ14DZlNldu/uuB9js5MqXnj9HAePzODHyIIHOZNIKdUrk&#10;bLjJoyN0jUMjw2Nk4ZR6REtIw4RlOQi0ahomsDt+yLuSQMWH4phl0FIvTjtspYPTs9xzgjyblPyY&#10;xgX3mWyMxUyI5jv0FntSFFQdLCQxWCsWd3d32IMk3KxJji2qSkjz0eEoLVSRG7Tot2kEbiF0QF+C&#10;jBFIAbVh6m3WvIlGyMaNq8n1pUI6kaGps7mRi+8hPY6ulPY3PvnR/qEoEiGkkGNTY/AQ85l8oJ/y&#10;TgNDPhhgRNbWVZmSmQLqPrv7dLFU8P+sDk+muM2zp5ijs9IsqJqaFgKLBH+QDIIIJR/FGbXa0UMn&#10;TQYblTd7g7CFehu5eKVdqKLQGLC19Q0t4ypOvUpbT6RjoT6wEheGema7Geqzw+BGOBsmxMr6Tepw&#10;gx05F3YulUCo07KoVVIvAgsYNM5ihpMty1TK1ODEgKffpXc1lnOmUsvW7CIqPzoxp7L5F5Zu5PbT&#10;GIkEgx60ixhzI4QGyb2dSJDlk9voAqPJkS1V0uHxfhiIevQKVBbp1AyGQp4Qhx59JRQGgK53d5LF&#10;AugTNEMAlarPEgwMiakfzoAkMLUuMif4lqo6AFiNVLKQKFcSenU5EdsgB0d5lGbJ0PBkslopabWb&#10;mcz49AwIMyQ6YiAcDTLiJ7/3GBhVMBzkKSrTaWr0wTmzcaYqlRqjowfgu1y/ch7dTQWKxvmEIUFg&#10;LMh1QfE8KjRLyfLq+uLIFLZF+A0jq2yr0QIk3tQogRANVFv9WKEBs6lmDhwen5q9ubq6tL7oDqCP&#10;oiGr79a68O0Y1LSjmeL1c/4/9uSTlHoDY+MF5v4BBZv12Xm4jRFvAFKnaWN5xe41t7V1upM99igZ&#10;Er+zXUluOGJHRobJumSUQzSuALektmaJ99Cg3k5Alp5SeB9xkIa4h7Ks2FfU1hxd0j5vtfGahG6M&#10;MD2EWTFVqJKBaVdR9qef1ehgaU2BS3kNFk1kPXhw7oknHgc6optM0sB0MUMfu4k1/i11585eDHJx&#10;IOCl176L/PPu/sDAMI1indYKk69F/BSxnDZDcKCvkBP47PDNe0RIVgLpFNkAG4wMg6jKzKBipyqW&#10;zBSynB9sH047mSQWIwcZ4+e2IuxRAyaGJoeNSyEFDC4qptTQNfiSDFujD6Ql5Yr2h54/ewlRMQo4&#10;1LaFlJjJUHPRrA32O1DiZSCs1sjjWuh0m5lYb/Gq7RZHSCYdBx+lVd9oFjFST+2VMCEM+KPrG7tM&#10;nV+6fH1icha2LK1Kxto5AfZ2E/RAAC9TRMk6YowqeIflDPU4dgR6q96lbzv1Xbuh69E1HO2ysVXW&#10;Q5lCkQ90hpCl1dZwloC8g2GUDv3YGpM45lSWRIri2MZ1s7XQEdW36BAio60mhPEcXSZftSX1d1PV&#10;sIiivw6FapI51gC2j6n9hKmr6aP0dzqFweny4sj0QmdQxof6b33gUPM7v/fTP/enT95cXrv5+N/8&#10;xvt/9mPfs7zmD778qYfHTerK859/61v+artx6SvfvFa1BQaHo16Twu/e/daHX/+n5g99+mMP9pPa&#10;V57/s4dP/O+NO151/7DYIpE7ckifPnknhP3V9TXS9xzuLbt79XweOYQBpFcHIlt7MV/QZ3FbL1w6&#10;X6wUKb3BZggIEJphEorAIFU65YumBV2HkpobyyAGU4FmFDIQCtECYmlvLFwH3wrJMZBAXk2cRhmG&#10;ULdx2NbRAdC2NVbDyNCI0+2F5hpPJq1OW/9gP/WMy+GhxyQaYTJ72vJ46FsZyKSD3oiBPJ0gqjKr&#10;at2G+PmQRpPmwVGiqCOPFOoYBwLpAvsRcpMwuzlgjUb4+PDZ2Tukti6bt284ur64cebMmTe/KDx1&#10;4vWKDrD+0pUrFy9+5ydvMxX2Xoui9eruRrGe1plQXa/De9B1dOvxDYAITn/BdbXG9bUtdiKKCWpL&#10;naFYVC1wFfTb6YTKjH3A5yG7olwnO+euAFFADGBHK3UNjDsjmAGdAZslxLZdvbkYHRKciYPV4eQx&#10;oWuoWVpYCEexH1GBNkF6gRm/FwPp6fb1R5lybibz+lwLBj0vt7kbCw1FahiRowSVKQxODqFOPjo1&#10;Byl5fPpgdGiUXITKUO9iekxTL9AJwrSRwEDKJbAEFAqL3R+KjjAnSEZL8gF4CWJRzOWSIEixbfow&#10;UNTBovAaI7OiRUDsL+WK8CiAOQTtaUBOEJRDSixp14rDFWgJGSWCaSxydFPMal3XYLIxKwrFwc/Z&#10;R00BTAKY5ECqDM1VeqwS/4BC4znc4ukIo5hoc3usOHN47B1LQ21X65z6yk6V7KpdptrR0i3ZREwS&#10;yauoo2Hv1Gy0/n0tZBqROK4Wl1Y3NN0a6YXOZO1xTpTgSfiigc+HSxhMKrvD6Haa77j9jtOnb7n1&#10;llsYeKL2Fli+16D/wRep+eomDjkILMME3Tx65z28f7ml5XgobC2Gxw4wV046W07Gqvn0XS9+oFTN&#10;cKpev3yZ3hci3jJqphNxNQbnQEP5BWaPzIOg8mZsDBo0/Sw2ZqQN+4ltoOC2tlsuM6FchpTH2eDV&#10;GVrlwt7uOmAMYDNi+ug3RIdwtvIjDUZvjlFP/IYLCJgXi2eePTM5No5LQQ1ruGxudAgXI5wq2B7S&#10;ohclcc4bjRYRABZDbHtlK7ZiQo7J4SIoMTZhk6s1AF4kkrFEat1h6tMYzdApOqiHMB1X11RyaY4L&#10;7g4SiHirg8CbNToPm/Fn3/ozUGPAnCXjS8T5A7KlGgM9NTVbBRYbG5J3F0XoWiWTTXP2swYAVPsH&#10;6efZ6CygrkRW7AgiAslh0kG0ifAKMZZtDNRht7j7IlEmtlg/0DZjW5t0Q3KlJMCACAGzFztdGt08&#10;Oh4wHBoAjEqh7gv5gLvBLYjlQDoQB5GoYG7PYwwbrEwpooIjrTFyOA42jlJ8I5AompkZ491JyDhi&#10;0TYS2UPiXgsbLxDfhvB72o3oCG+BaBQ9MJEwJWmmFOMOxLcLtXaerEDUcnXGXDHrDFjtHmsDj5xi&#10;p5Sqas3deCrO5yLnpZEEZohsI04jdr2LAcSumQpWgDQ+JvdKXaNip4vCqdzgnZoKAt0ua91O9IrE&#10;hoWS7LEnvo+wa7ZYmj44J7UsdFRUoQ0GGr2Mv1E+h9GcNXCSCeS7v73DouTVcPAmuPiDgf7BEayj&#10;lm9eKRbT7FNpYjPqru26PA70SDizEG+sJrDmZdBJxMQx1vMGXHq7mm4sbStGf9CfoRd28pZb0G6g&#10;VTE0OAA2CzCKUSOj45RTrEXkMOCWME8OaE+VSxUGbrO1taHvtueP3yLYcrX0rW98DUrSXiYGpZQy&#10;i8CNyALxSD6m6EbC6Q6xk2maUyko9HH+T6xvqNflpik9xHQ64/MGeBCU+yRRFLb8PP0wUDP01oFP&#10;FNKVhufLvaL3R7CjvlcG9VUMdWMnBy8eTFH2flcFsoIsFq8JJIMi4m23nQY2E2fxZIxwQLuHkXXi&#10;mTJ4aFZcRPwsBtp9rFiuAQMxatY4Y6o3b/aFQxQ57C7iJNgV/1N0sMT9VApcpp3F1EUKcSFRKgcF&#10;31ScMRXuJPNUdCg590QwV710AwfZiljQZsm7K3s7vTqnlNgHzcWbNr+/k1hdXOcfHr99XmdSByJO&#10;u8cY6vNUm/lmVY3gIbujkAcR0RUL9XSyQK7P2mZP0UISRE3ekRlLeOMadVuNZBTHAMuvWUeMAwUK&#10;BPG3s1l6Dttq7K3Re1CjNtNEqcXtd+3Gt4HYcJGDPsiRabGbp2YmI319sPuGx8b7B5kGsBEKYJS1&#10;65yFCsgHYCZ4Hhx+xLvNtULDF/AATbHclWWQJddkVhHYDvKNiIViwqhhpJkEvw0CRs5J6cWJwxgL&#10;8YeHBRwixMRhMl0rY8LPXzz77LNPYEjH4IUS3OGvDZ16xWvecN+QPrl6Y7Ngnnzxez/2yd/6+bsG&#10;wAe7sa9/+AOfNv/Ks2f/+A3h7a/99gd+4XMXu6HRqWH1ud97//u3X/uFP3n9BIBX88YX3/O+L0y+&#10;7/984LaATv1D7QbWFxXz3bffS9hZ2VhGEgKni734fraYR9RHRMCyWY5H5onYAvQQ5YgSd2SBhXi4&#10;vaFCdLyoIvDHAcqFj8j2ISDQZ6JAZ0CHXEHIf0I9pK+KYh8ajMW1jXWoVAyWIKyFkbPVIIMa0BL4&#10;YhKNtgVrii3SI06wNCm0cB2RrjOOpU6RgKcnLeQ9Dg9oKwAyKCvIXAW3WQhhVO2Kf4aWx8Ey5sYy&#10;xMpPK37kJk9kcsxjLlU7Fy6fr5XqV69efe2LjkWm74d0z5JeXd/89Kf+Jq85NDg4YPXq11aQgG7T&#10;k6LiV5d0uRZbSjj+w4NDdLhIKYAKhOZCJqeQ0xT1IAAVacXSiGBGA6BLhG5ELxRbQxNmYHRWe8Mo&#10;ioN1SjRjO8ZUapuGVP9whOMgk0bByyo3rV6HQdvX3yeO74LPwfqlN60aHhuGDTI3O3fj8tXFhRvl&#10;enUttoEIs8Vh4xbs3NhxIBDSN7C2unH50lW620pkAJnd6ug1Dqc10u8PDrmdXq3Nqa00Cp26QK3D&#10;Y5OZ+E4+A9AF/2OPjgG/kEwqF/IowkAlQOzGH/Cz0Tm2dtGIg2WV2MmzlTNx7F9FkkYlszuChRv0&#10;uzu7oOwcjr0xA85JfodcSOMYDERupqg+YsSg7F1aWRSpqKYBXjG1YnPS00PpJwycwyS74sXUgIBU&#10;hOBc7RQAvqA/Sp6gMWsL2FBXmiPjGBQWr15YXLi8vnB589LVhcvXb+xgI7OwyIOAusnEIDmdAhvK&#10;KJwcMUwI6dTHaVcdOUYighQLuGxvDgkaTA1CPkIKiqHnD78o6y/dWOUViOHZ/a2pwyeqrS6QA8eK&#10;ZFdTh9jk5UIuffPC6Re9FH9rGelMJDdWVhBz8rgczGKLmgBkCUgXypdMYuINQ5zVaZ89c4Z1dfny&#10;ZYaQFBeHFGqvhFYxhkE0gaNEBoz4LzoMDpyuOLVZ0jTcgpBNux0kNtxeD0Pu6WwGwiI9PNTRWYo8&#10;ET4XHRVOnB6vWkFOX9AfpnHOAboVW4cfSXaF0hA5A0wSX8gLxsF2FungFMqgzas3LzXaVdySHGY8&#10;iMrtagl6ODqF9C0q+WK73iJ6UjZp3/TTb+ohDSzfzY3NZrmlsxcpJBh/YBOSxo+MjBAIIH5gH433&#10;BbSScCjAIF10wAdyQFinlUniy3NATEjydLYTG5hOpxT76mQ8zSDotetXcWheXloE0IIeB/+Cn2Rr&#10;itSeND50kFEgOMAhoEFEgwMFI+4ClwtVtlzDccJKrLc5LOqyaWCMGVQ7c6IyMsCiYKqq00mn97EQ&#10;Gh6BrhEEJdha36l2qCNlzkwaD1VIc+rdZAIleV8wgPa8h5aMkzafloEsenGpuGgHMNaEoh2XAxTP&#10;U6crRNrHCccPNMvCtBFBKYP4svGSe/t7Lq8LQUI8UA1WLS5vPCTER9k9GO11K1qDU405FEcOLEjO&#10;n0aRSTCtw6OHmkdspbGlMxsqAIZCt+sA9UPuEXufdhv9C+4e36G47JndkiFurq3PHz2ydHORGWBw&#10;FGaDeQR0fKODUT7A9uZqag9LHC0EMmXQWke9HIWH5LYXs6Vass75iu0hJqZ0q9S6hs2jL9bK9UrL&#10;ix9ipytpkx5mceXmjev0uSsMDuegSVdQlLrzrtsJbXBs0/txPPlYCQjxMToL9WpkYoJYsbu7df3y&#10;xUh/0GBWx2LrnENkPCxrBJbIMNgzsDp4vqL7DCFXWic6siV6efwViRc7igECfoB9AbhG3cgbiPEI&#10;gq1M7WE1o9NCAD9w8AAsXbYFSBCnAjk992qY66lW+TMEZCaQlTlHNJmCHCGYf3/rG98BzVMsqDQH&#10;DsyyMSCOgjfQTeBZwvdg99I6YeZR7NTKVZJsRU3KtrOza5fT0cwwCPufqDo8OCiW7OQjTer+F0ZU&#10;+P/ioQClA16DkkWxq2V6RRlJAX4rMCGxnk8myoDE9FwYyohtpMenGJAiXTHjyu0PWENhRzCCj7jN&#10;4TaYrGp30E3bmL4GOvi0exD651BkcymyRhqjFU+1ttbYwkHO5qDyLlSqsIP284UE3m7FatzhNZrd&#10;KoOLTSNsTX3XrDA3VWhok0hR+gOtiWySmprFzPws3WpOB/YR2nW8BSJY5IA91gJ4XipZ7O8fZnaK&#10;SAwdjg0NLgLk4A+FOB/TiWyzxoSBgy4TyRN3T7rfLJ5sze6xIGGq6CyYKCvpcTBdUWuX6MVzMdIo&#10;0VkSuT3RDpAedNust3NkcLQQDMWVjDPJYYewD5zJ8uCUeuS731xcXPAjmewLSHDXmL2Dsyfve9kr&#10;X/mKl91/an7YaxK6W7tw9vPves/yy//04+84Ojpy+N7X/NTDd3lXvviut/zaV7934duJky8wsdqZ&#10;7//JWz+UevNnf+P14yBninbD6/5q0+BGhy/iYPpSM9A/eOfpe9i227sbiVSKVcl4PugjEa2nLUyP&#10;YKC/H2IZ20HEdap4k5vIq1hOyqhsE1qLCFvQ6u20CjDpKkWCHs1cJsv5xYJn1eHcfPHiJbYY4EF0&#10;oJ8jlRIMhVIjwzo0cQkmSsec+gdeHdGYlQ8XgpXq9WIK75Pl1+2IuEarg/K7NP6Ay6XhSPNCDBIo&#10;Ubgw3o+1yaFCkUnlTDOB3IjATAOdLQAq4ifPcdE7y435DCtbSdK7O0+MH7rt1Xwijp/L16595V//&#10;9fPZ7qjek+yfWN5EdArrPTBXQ7vaNdpMNxeXDh44SPsRCjIrB8VqZY6rXW1izUnlLNO4zJJUuwgq&#10;FEEBWf3w09FSZ9WJSL1KBZjHP+THCBd0dvjsFPY3rl2YnBnj9NqH3IqLUbNJxkECQ1FEysFPMKvV&#10;82bdT+2dOHHL0aMnuCHHT5ygnXT1xvUCeWK77g8FAOkL8cLI9JRiGMxYkbi/bcViDNj5XLYrC9fR&#10;fRgZHSByYKVMTc4AdBHHYXXr4MGDMwcOrq2sjM8fe/nDr7N7Q8lsKZ7IuVwBGoxgIux0GLfMHKC/&#10;zSmvjN2pDt96Cx03qCP8WapTbDzg9G2slTCvprXP7AKlY6FI1KDYo4qmA0UNSoRUlEkEyFeyL/nF&#10;I5TOabdLoxkhNKzceE3gFHr8cEThlZsdFlo5OhuyVuhUi3g6RQ36KIRJ5goR++eVbE4IuACjiIDC&#10;9lP974/+5v33P/3II7extpluk3rvB75b999168kTx3kvIWX25ukQTlt/5itf/L8fe/fPvOG9H/30&#10;pz75B99Yquq8w+P97h9kWUkwjGKZR5aLxwanD9SAKjrYg1YKsUX/yAxJARzSanzz+O13MRFDDwaS&#10;4tWLFyPRCELHTjt6kKJ2Abrfy9hEKVdppCqOSvjPDrIe2GgEaigQKBjTl6S0BbZU3PnahGghe5st&#10;EIGIz5BeqL09NgcrKZHC0AbTCIyzRfSHO9qzYeCLWlpaXgqbuZda8aa99I4qn/G4rdgam6Xb1OFd&#10;Bi9Z8ni72IuJJStFaq2CujSyZ+AXGk2rkI577GYyL6NMijM/0NYoms8WpKrIFV77xteQXTHeQmig&#10;BUPXuNMwNlGiwYsZpYtyDRVQGAmK5wkEXmhitYWFq339IZWmBk1hb28HTKuR7zR10nARlzezqWfC&#10;CkhAxjbYP8R43bVrV2jkY9FAAw+4FJdZuFlsGMnZ8RTbj3PtSKNyg0jBG+U2LUIhFJEIwwVW0xLK&#10;YyKMvUEjq87X8l5PkKKZBlA8jhcH/H9VIrGtbqvmDo5Sw9HfY7QCGT56Lm0G3DlgsYbraguN2vDB&#10;aYQooGNB/uEXaJ+6gYOsbMZIP7YbVHXAEugqyWGJZgVHIn3STr1rcukCUa9wRVsg0FaGBxmis7tt&#10;4JeVZMM9QE6jpQvG6BxC+N2ygJ7YP/EbyTWqJOjtGtsWp88CtRzYgQpYJhTMpv1E8dgthxj/Yyew&#10;8cCreIsrFy+zAqAU0TDutc9QXhDOikYDDoE4GaIKU9OTmVxmN7ZD44w9aXZjgNDEtjaxs8NG5QiU&#10;MRfBBK1M1lA6InjZLmo4+UAXVG1ttQhjkVHiwsDoGPoosZU1tKe2UPFfXsLzFccDhuHXl9cqWFio&#10;O0SiK5cuU0v1Dw9AWxDT4npjdv4AgwjkEhcvnmP+ORB1GU1q+LXkCCKKIYJqbT4EhAPiPpgoHQfG&#10;9zB1hu0Er5B1QmSSpqEQjAQEArfT0A+EOsGQphCAmgjEi7cPqXGjDseF+6BIE3U4jSg+YMFzjLHS&#10;oKFQtUN1p1aGqgK3fWh4CMlTsgj85gAPT5w4Sp6MED9nyermGqGL2W9IHpSV/AKDJIzR1UP2CYSA&#10;BQB8hb4UfyK2AjQyORzw00DEz0dQqx42JptTuMpsKwzfhaZGgKVpS+GY3C/RFAVPAtEZGHbim+fy&#10;WIMh1CYhVwn5lHRbmZaXKWdeR1IeJczRP6Bryx4WjoEGH6QSRwLCkrQFlNhNoSYIIPs/ny5S81CN&#10;cdgAojBt53TYGJZgfBolJzQgQA4M9k4w6NxJrvgjdl5fACfpW4I20S1iqpPxuTLbkNF3UAcS/Gqp&#10;robiAiSsQmkGdpDdZrLv7yUUMxxhm4nhvDJowz/nF5Y8DJNXy/XQQBCwhgMAHlijVZU5tWILQ3Ph&#10;9+hFEZ7igeIE43bFhEvNPJdFY7dhLsRYhChpNcCuTHpHuZbjaY4OD9MtIs0SRxSXqxfuoY3BRHnk&#10;e98+d+ncYD8/gKr4jzUp5KE0b37pve//wtQH//rX7vQxT0DQNnmHj9z/up853f63z/+j4W2f/dTD&#10;YwJc3fzyB3/1n6be92cfPO3TqnraDSM/+4DtO7/7ro8+lu+fPjobxg2anTs0OHLy+O2gBTdWb5hs&#10;NLytDG+ynIT6b7XCfmUNs+4UhF6aaMDYEAGpGFmBEG4p0Jkqo6oD18O0AJcbAuL41CQgFlU1t5AV&#10;SB7PcBD/yUrgJKDK5NRDzZI7BQhET4AlxkkgBpA0S4TGJ8AeNRUNJjEVrMrdFhENCnGREkD61qbI&#10;xRGKxbSRmwTOIbaGNZFx4Ys9QhZIb47UilBD687ttOHhjSl7Ru3627/48ze8/nWvevmLg4NzfC5+&#10;/vrC9X//ylf+Jl/43PMXX/6yh/bTe80Wg7TKLHCN9YKsiOHVr3jVxNg418x2WFxCRhImeZvZjJ4E&#10;Gs+RhueT557ui4TpgjPxhwwyVyqjt4rFkJQBTInWkPw1I9zDP9laXyNqeXzWSiVPvQ2fRA6CRov1&#10;NjRKYwSRqhKem26/LRD2IvFw+vTt5GZycNSRII8w37+2tU73FncKHkej0IwMDFM1QBSDG4BOwuAA&#10;SjpjALiorWCWwrElhphdWvcwijQVPB5VLRBH4FvYERiWbW5tl1AktroRDBGL8XJ1Y2vH47I6A45D&#10;x6bVhmYhUy21apGB/o3V1cT2Tpl3lSGJBg8oFOl3e3zE5CPHTizeuB5CKJ9mUyq1sb6Buof413ba&#10;IAtycmP4UGbgiNa7uJtwh1mEfFJ0jgTUMclKUypxTjYNGItsRSPTzSKdA7ufnzdZzVNTBwEOEEz1&#10;Bf1OrzS2ZLSuowEi/Zd//bd3vEMUkf7uS+NIgoNdKVPYRDC+mnqNeqBf2EgvfHXzS1/5rTc++Jbf&#10;/1oicP9r3vaWt779DS+as258/eO/+fmL+rm7jg3bhUVO2NzaSyjZ1XY/njk0a9pdWCvF7aWBueNc&#10;boVkNr557PQdKPSBaYEhkV0BnYDI0CamBKQGILviCiQ6MOWHTC7DcHCZlcXDW4hIYaMhg5HFAjAs&#10;RlJIqbF5iCSsc1GRMNvAI7kJ/I54G60GGKB0peF2oVEAT4sChq2qwHPyeSV9V4YMe3xWbjKtjN57&#10;AbkzO4htsyikdJA0Q+aXAqoKrs8VuVwOsCQRBUFBCRloE32Yigp8mgn3Cnaf+Ma2YECJWSdOsjxy&#10;crbjtxzvoWTUmtipj4yPHDk5hxJVuQErGwV7obrWCkCD6dQuDdA9ZKUIrlvL6yvXN7ZX98sZ5vvl&#10;iaSLu0Q9AiXXSjpDXGC0lVhAYgFmzsSfOKlhXAQrqIWLM2Q0jqWeyZq8NZEbThIBemx0PJsqkl0R&#10;U6iCtndi6VyKsURyU9gszZxmKx5zO/1Lixv0KunPPPvsU5zrJguzRrT2C1sbMZ3aWMjXiO5dfHZ7&#10;uo42O2QQhmhNxHoJ8+wRRhkM8oyIERR/JvN9DzzI0I3w+dHb1KtpypJwbG/FPDa/4OoGHnkT8Co6&#10;EoGaJtp1Gc45davUdoSsaFGwSXjQIrFYrtp0br2ja2TkFAhGrQEYcNpdqa2ce9BBHUwOjrI1Pcpc&#10;nlJVa7bRTDeyUDgPqFChh4u9YKcb7sOl3NqDLinaBoeHrl+9CoFDD7vK4aH/zuQgnLGdrW0SO2ZW&#10;683KbnpvZm4um0hvr62TnTAyDZCCUQlKJ4FgiBFfIEA8ykj8G1XI7ka31dMoVckUmTPAFCKxG7cg&#10;RIvrVRXDeBkmKFXzPH3kFzDxKLeqNAtQsqlinWGzIRHJZbPaHvvOd5hYdPlQ+q4Cs9ebHdIdoUm1&#10;2+Q6EmEZIrPbmdojJZI5DpgBLoZTqvSJODtZ6KxwEAsKejXEHVa8EDGbjNGRZpGtptJJetOcOuwJ&#10;/kCNB72Qf845wbrnfBLQVKYL4JfAZPedPHFiaXkJNAqCXjyeHh8fj/SFKCBBN596+nsoSxGUOBJ4&#10;XxoTMg2sAPhML3FmALySzQAv7+3sI6bHQ4FWefLEMWSLJAKJ4SgJCOClAAnM2pB64krOMCvNvr2d&#10;AocfVs94+rq9VqeLE1mKcjlCyJbQutCLs1uPHS+T3hRUJNlsAwo4JVdALoNCglACZRi4iCOSRpBI&#10;17CPmK/pwApHsrlQqxcTe1mgponxCYBRsiumff1u31D/EJfER5CZTeIEIsTyz+vkkKRcrW718sJz&#10;kQFfMOLnClHrVcF51XCR4mKOqj7WvBCBUa3jD+INh9VdoQ6BEoAEyZl0CmWXjUIhjVwkSgFkooh1&#10;BYIiO0Qlgh4LYWV7e+v6wpVkdtfj8rerah2Gf0qgFCks1HQr3QtXnxscGmQ9iGlpU1VtlZGXVOwv&#10;JGd12QIIk4LgotrFfyLUiVAIQ/JUffQpuHH0V4uV0jce+RoEwenxGdK+H8mxuo1r//je928+/Nn/&#10;/ZoxEKn/+mptPfYnv33pyO/87ntv8TM5mXjkD97+kcrbPv/rrx62qrsvaDf8+Rc/8b53vOHFw+t/&#10;967f/I7vnlceCwovWRHLwcjwvrtetEMnNbVDzstIC0+QXJ/lLfPC+QJGbywDYDm+35urYJFcuXYJ&#10;2Zdqo4r9ImcJT4K4wAOmz7hw40akH2lyPfO7NBvJSqkNOFtiuzsUIaT3MmPGl8VKgvXAAw+Q/W9t&#10;bita/6RWlKMkNJwH2C5BLuxy33FlFl0rtcyfEqc4rkQFhVy6Afosx4a4hrPLdAxG5OlakpBtbm6L&#10;sBzxxTcZtmpLGdJiXXx34+rlq7/z8V+r6dgBYRYzyW5sP/nVr/6jPazSGlUvf/CVqUKKtgynDs+Q&#10;jNnmBoHWX7xwaf7gIdEZKWY2t9ag1zLbSguDqpbqRfqbBqvd68QuAn9l0mQctFZXN+jXs9ekrQAJ&#10;mparXH8RDyvuHrN1w+MDMIWy+eT58+fZmAQ9ojRXTjHB8sZNjS1MdoWM3N133cuwBZAH36dwZb43&#10;2Bf2Br1IElGNkOXo2gZfeIAqHuAK/xxhakgp087EdynjmMOAvCbFLwxddDeN5izd9hY6Ahie5Mr5&#10;qi0U4ihjAIDUqgMKbGbKz4mfskHT0tv1dre52a3m4pWxYXx8+nKZNHkDCQ3VBvSSgRH8wRpILZDL&#10;bq6vsSiJY+srq4Qv1g//Odo/CMzL02eT8HTonaHSsrm2HN+LIY7K50XrmXKX+DkwFCVeYQ/K8qgW&#10;itl4SnIymjgWO5w8fg+QOHoDYlLUkbRMBPAMInJOYxF1LmYYb7vjzu99/57/fOS2mQPzAFcCiisj&#10;4sraQNM4f2B2+gfbppV8/HcffukX9O/6P//wb3/8oTe/5I6Th+fmj99+/yvf8Lr5wr987Heej770&#10;JbNuyLtm0831baUzGBuamUcdHR40YYvOYGTqEGcBa7C0t37k1tMmvY7eCG09sivqAOjoo8NDEI+F&#10;PaERkXQpHKucIJLzge9yOvDxg9x8+sVMITD10pWGIAk03DhFhrBLV4rflxaXYckDDpJiIt5JttlR&#10;qxaXlja2tkDw0TrgFS6cP8+e5bawxno6ADwXPqziZ+qA7UM4JT7vxROwPFbX0Topk11F+vvByUhO&#10;7nngHup+UhkvuI7oRITxAAVeJkmrw3hI0kAoR0cn4NCwOelzg75Y3W6NzaJ99WtepQzGC8LD/5g6&#10;ZsJycXGJD0zuHwqHmIaLxdddYacKIR2vBTnAgdlIR9c0u/AQwZut1NJVtE1a8U46X01Q0qqaX3XM&#10;ZnKNfKK8t5WIre84vVYiNBfKyVKmUEKrtoZaohyKIBMEKY59BPWHh0dyuQLkAbPdgiYQMWk/uU9B&#10;T7hPZuKAQ8aubXBsKJMpPvvs+a2tbWAzp8v2+te/wu+3b67sma2darnmYlKRiyuWEb0W/QyciWDU&#10;YmXq8arFdYeEB0hJgrWQRTr6dGp/9sA8yQodJRGFwiWOiXxGxmw2pN6Tuwi703AX0g9HCKRLbkse&#10;t/FyGV4un7e3mtO5NKwUbqxZa6uVGkburQ1AS4pgkt30VqGtq6cLzAQwyItJojS/akXaJJJxEnGQ&#10;zZmdPQjH9PzZ52C6wGXuGxx4YfUz2Li5OTQywiAhckegBeAdFDYM0kF4hK3z4pc9fGPtHFJ+Vr0N&#10;IYnBsTEcJZj4Xbl5jYqPuIz/ElQGfrH+qLwR8kYYzuMNjIxg5RGqVrIXz50jl7U5sI5md2JaaiUN&#10;QAyaR0+XgRKVHnG5Ve4foA5zY2s6OTOpDLi1Lzx/oZjJtzBEEQOsMsd/pSaDryD5KOZRMfRSZ5n+&#10;YHZMr2OfsJnBtNiQHKLcVJIJlgSbhw9rZi4NBFYhiAibhMkgKC9uJ2uy12QkAAHGg9bOzMwok3od&#10;5thZRQDO5BM0CvFQ42Di0KKvBOcX1n84QhvCsLO3STxFOZ2EQHQClc41dRJZDsuPkMYWoLcIHYhm&#10;IusfKQRQe2pPtJPHR0dYGeILxrQ5J6SO6T9Y+c1Ssba+mirmmxar1uOxBhCpsBPPKBkEcOZw6qVW&#10;CndBBMt6f5aEWwGr6Gj3koPeN6WjhFBoE7oS56gRDwfUIZgv5Ceh8fGPhOBp1nOTyWJ9rr611TWS&#10;D8p9OECsNB0cWJoECDDTG0Y7lEEDIzsImMGK7wrFK6cCQf/Q/PGJ8QORPpgmjN5kuYGNGrCHQUTg&#10;WoDWtAzFW494B+E3l4OTd9zuNPtCznw54fTQuqoWs6ioN1DyEeUUlIG9gcVr1xAiXllbRpWH2LS9&#10;s9lWo5HmQoYQT6FeOFtbX3GavSQWQ6OD9JTL1aK+hdW3aNFIWglJHv1eLK8N9nI1RwINaiVNsaIo&#10;G3DGMyvOpXIIkVvQdsLj/Z/+/R/AZkaGxD62x8fSBg+85FV333psAJ3HHynBY1/71Xd/XPuOv/md&#10;l8l4euXCn771/d++/7f+6n8dc6i7zR/VbtA5ogcPhpP/9pHPdR58x52DDBMqX7w4YeHI3JFbD53i&#10;fVfXluhnsVwBt69cucK1LdxYOHnyOAuDAM0Xf4U/GB+QdAq8DVVScaouFVhpCCtw25E1JGQQyqBk&#10;gUnTQaDljQg7zs2TMzNEFbuFuYo8qRUUb9Y5G5YNBXjBE+EH2SxsUgUo4myA/QjYKHJpyvw0sQU7&#10;uZJQL7T03ZCHqPBS5K9y2IuSqpmil1qCxiNbkjdVNYvXt6uBvpFaIc9yeuPJ/fte9cuZTEEID4p8&#10;/8XLV548/7XCtuqr7x23bR9J+lq5PFAKiIimDc5iEFk4bI+nJ6Zx8H36mSdgXzPKAJ9Tb6StqQIn&#10;c9kc8P8wwSF3oEdGfxzB2+XltWefPUt6qpypFUG4uZMLCygM723v0G3CsGBoKAKLeWsTGVtVNpln&#10;9gO7GPKAm9evK8ADzcTabbefhpBHNSJTkIrrZ67Cv+0EAwEYv08//ZQPXBBhaj/znpDPxD+Fcpuu&#10;EnUxhCoUf5D+oBdLUEnu0QTQ0/MFj2NwBH0UkeSi+QlfCqUjDZbqGF0IdMTwE6eWulWudqs7+xug&#10;GJQkB8dGHDxKi9Vrs8ezuZNHGLA7wck9OjoGNpOM74NI8YDAt1DJP3T4EA9XIAn8RmrV+N4OAFI6&#10;GefPfQNDpGjRwXETbkUyvkqXlxZkFv3qa1cv8UClU1Rv4F3L2UnxB99c+vuig9ibaxb1OOED0D43&#10;obnId4RLL8Q81onR5AsEZYiD/1TUnvgjVaMYYOSzhw7M9lolqsaVv/zpd//bbZ/+xmffdAC4/b+2&#10;k8bgHr/1mOV7H/iL/TsfunvQQlp/Y3WLTYr/ydjBw42utiz+Np3sxgLZVQV6RLNe3Fk9fvp2HWAt&#10;bSiV+vKFC4ePHu4LBY1YPrmE6UGmzheViRBjFHiJunMvvgfNERibNwedYV/gccH9hOICg4hBS6an&#10;TZDihfiB1wsKi5bTp29DLRI8lfYI+0tOlm6XWz3YP/jIf/7n/Pw8e5kDCL4ByQ6kSYU4qxbFAEU9&#10;UTr+Ozs05Xb3YrTU6d0R4ngE1PDzRw6G0McVwVtkZb3ImIf6ol4kcD1+I2yrJqPXTv/QIMkuqTfS&#10;tg5c4YBJh/q19734vsWlReBHPgZIGr/WNzaZaZe8gKqK485sFvdBj0dxL3el93KRQXoB1kIlA0om&#10;/sqMBDNO1Mrr4KQaUGGwMDJi89FAQ/mRPEnn9Fn31jKlfI20CliEgVZEsdR16GBaMr94Eip9hW4x&#10;pVRsexuX+FKutr6zwknL0NTC4vX+gUjPvA/XUqvK1zcYGR4agUd56tSJ/v7AkSNzqcTW2vIK+qLh&#10;iCfoC7FmABYNtSoFOQr7VKA7uYKOgXdCG1Lv6CHBOVDSSZG+x7Y7uX/ytjvRRGMYDt1lViTilLCy&#10;hLFZqBVzVSQp9BZwP7EvICoRKHG04HooI1uaFn23bl3VKavEY8RjT67zXo1gkPkeuJn01vdT8YKK&#10;4UAatXoDbCTuGOmFri1KNg16dHTIq6X1zdXFlSU8KGROLeSD+TQ4PMIpToRSfJoy0DmDoX6CqtXm&#10;YfSP5ubKylouzXRY++KVG1a7tgYoiIAqmdwu5H2svBqTk7OkyOurSyQlGKNaTGJ4IlwhRJLQArS4&#10;eVouJyJeJtIXJmMxHwWTmJoeA9DJZ0ucZlRUoUggnciRX5G4AFTsxXYyiYzeAm2WHjGOVJswx7r6&#10;JqLMFNlKQMe/rIqhDeaGpKqMMfc8ukX8DWkomLkKrR2OfM8fDeK5tICZOacaxR5YyfKVc1SGVGAB&#10;MzAlGrqKF40yT66ZGJsk2xNI2GjB9hw/BhBTZN0INCRGEDVg55DpEEtwoQFO292PoUcAXUxIRQjG&#10;Ka8sQ2pmk5gQNOrsNMoRXEm4e6gsopjscjpAmGemJ6do5UjIktYYqAQyXoVcJbFflM1iNwZCdP14&#10;QdxqBGDnGOOz8GyktFKQDwGcNS/I0ys1k+KkJ2eD9AR5vrShRSdW+MdMJGgI3nTu8OFpNKEvdMql&#10;GrLSFjAwHSFjL5VJchQBLHSoXiDrRCKAVRxvpJ50vsVUS5n9xo+K+YCAL2iz04n1klIDKvPNUBBj&#10;0LFKuYscWJ3SpkWFtzp34NDgcD+NGHyw6F4hbEJnEMFl9M8mJxF+pIcu3t9IodJwhDSiEm/MKk6X&#10;4qCUTtALA6TJp3N6HOnVXXyf6AtAJUWWqS8Q5eCHAYxFypWrV8hsMdFDgYEtoMzfE8c1LFQqEsmj&#10;YZiq0VyVjkeulIVRyZQHkWJ7b/vAoTnWzzbzhiKN04HRJfqT7TZjRI8++Z8ryyvjY5PSAdEY7EEf&#10;DPkfwa2YDfzLn3vX8/eLDpYLsG736598/aetH/qLX34wAqNW0W6ovvbzn3jFcE90VN3Ye+af/vp8&#10;/5vefU/PP+eHX9LPNZrmRmdvPXJ6e28HBS+eIaNkZCrAe3DzuSAQWR4xQZLCCQFSAj30bXRESc1J&#10;I1hjAtVIpcHcH8dhm/MS4U0UVnt8REybZI4HcLSrIa3kydKB4ryEJs2V0YLkYmgNEe3TkINT+7yK&#10;yKNwBstMiLTOqKeB5GncI7GMWpoYURiBt4Xby8sSxpVtJfUMVpXgT3iz8ixsplY6nuhqTT6n8523&#10;/m2j/2OoYqJnS1rMyjx77ty1xXP5RK10p/P47nxxHKtATgYm7WsqUGkruEIS4OfKwmUHmllGNXLb&#10;ADE8H/6encWmFppUtQl2xTdnR+Y9Dl8qnq6WKlDuwB6AqXAvWLh67cb1BZp9jAVRxmxtruB5R6OV&#10;kw1sy6S3kcxQhA2PjK0sLvHJUHG02t2IMgAaTE/L8hBJWkDlDrwNyQaI65yFSKbR2lO1NP5wP6CU&#10;4hMsmn9iE6ypZ+N7ajOoGkU31iXMiJRlzLndNKhN9W4ZehgtXT6jb3RUmukqA0In/L1BVOyo4eOV&#10;btVoQ3ahU9nXUIyOD450CX2FErkO7RLom1Y3DfcO5ycI4j4sxnQOHV5Ys+BPQNOk7IFgRCTjzdBF&#10;jKduu2t65iATbxCSQEOpgxEILxVha+V4iGg4EyhAtglxEN15grU27kJVnuD21haMGgpOSF1yQlUw&#10;AhLpY3YU/DZCDZodtDWYq1DIDHAY6NcbSZ2JTgKlC92iQnJDGzMc8nG+853O6rc++isrL/2j33jN&#10;mGhG/PiXWud3tp7748+U73jH3YO8HGPNN5ZX2+Xs1KHjTItx4nYb8Iq6Dl+AGAdQkY2tnjh1B4GN&#10;/K7RqFy+cDEQ8u3sxrjbyXQ6zxx4uUaHej8OO7gpSGarvbSy8shjj125eo1xbzItnKY4NeGBcyVC&#10;TYPYQycKIztGe/AJ7XaHxsYOHz+KzvH65vpzz19YWV1RFHakZzI9NU0/8eknn5yenqYFgWUcwBko&#10;L1Gx17kG0WCpi3enwch0AinTwo2rRBi0okbGx5GKJ7vCwODyhauXzl+7fOHGledRILt+9cLC8uVl&#10;SgK6apxEarO+oe4QGUQuANC6hd5aayed1L7t3W+nRys6fuouD5P52HK9LtZ4Wm2R+XmqIrUGeBw5&#10;RNjMfo8fGwTSN1rUOC3D6aO8xjwyky77/dGgv49nmU7lYO0OoKjhhNzpYykDsdY6JW+fyxNyaMx0&#10;8ETOqtDIQhY3qyA2u11mb6cGJUJvNbhIrbiJm8kVwCpcYAul7NjEMDLRsdimSWUzamw4cKGTgfdX&#10;tcLWjkXCnnIuFfZ7NzfSLpeZDYc2qs5IGtGGY94AdKk0t3LZk7fcKmWNBjoneEeWLJ+7DKSPztXA&#10;yIjBbitW64HoYKpQvX5z02L0ITrCoPj68hZbkkS4b3hQ/m2pwMA2qhs9fzpdy5yp7gKeaU1qxF1q&#10;+WYzL8odxfLKUNCJ8xvNNtzBzB1/uYGgMsujhWA1nmtoh9sNro6hjfFarVlzB1yoK3YNrUqClK1I&#10;S97vQRjaQU+dLAqdOy6VNTg9faLTtILeGCwaWkUXL18wadqpAibFlVyiZiCnQ8lQJ8bDmNRRPBdy&#10;ZRs+5rTh7ba11YXdnRXM3dDHw31F0gx2moTrKvILkq0xlyS+4urY+jbR3OW30JOFtkVzGKZss0MD&#10;0QWbv5yreoPk5eAiifOXzmb3ymp6O2qmVMYLReYVNERYiJyMR91zz91mK+iE5BmSquYLAr3u4fwF&#10;Sb8ZjyMgFOX8YP4CWiL4CoGUZUrLnMENTl8m0uGmkI9yeIjlMJ2qchWeP9FB1zE4ba7FhWXQfoFe&#10;1Aa8SQnjhw8dhSZ85PBRYC/+Fd5mGkNrLxmjuVmC0KDW+fxhOBYADLKpqjRWNOxlFglpDWUqw890&#10;qIYiAzAzIVay04k48Fd4x1IJueeGmGoQXo2acJS0xUzJpPjvidZAr4uvDKHQv5AWvjCxlOClKLhT&#10;P0p+KB4M8rvME8FKIilUGoY0sSXeg7+Q79NyxCiU2Q9cUgr5SldX1pkpUsubsa1CoXxzcS3SN6Kp&#10;NWenZ2H/iAUCJwa/yP+Q4WxzBuHSJdPFAFAOl3hlksQpBXdX4U1ZcAASKhDu9HojLC0SKSaiIUQZ&#10;DVgkiS0Pykk0RbixcNVTiRQyJG5MqSyYfkj+yDaEco6QGwkW3RPaIcSs3a1dh1NaTpwlA9GBdCLN&#10;gz44f6CBspoOabGsD9O9Qm4oOt5SwS7i8sHlmxaVFRtoinHOA1Gu0ahQ8bXoncSpCrBzqxoeDG0n&#10;Y04/Ax8WJEBEUdKoByEG8mLymSQY6ZCV1cXvP/Xd+H5ibuaAIqv9I1lRa+3fPvLBv/C/63Mfvj+k&#10;V3cLz/3Juz629PKPfeZtB+1qEi9Fu2F3L9G1hmh4u9u7Z7/02+/7+/ZbPvTrLxlVupqSz2CMnM7X&#10;gX2YBuELqOnYwWNj0bEz555DHZTbeP+999JwPH/u3PjYGAA89KhcOk3AS8dziGFOjI4hLYHAUhjM&#10;oNPOphORUIB9BB0BpVVwZQ4NBJxhdkeCofNnnvMh6d7Ve92gp6VIkOzZ/OT3nyIbwzmDFDqbEYsX&#10;PF5z+QSVObZ4EIfJlIvg33arsP6gz3dBecA8Rc8dZSo07FgfklHZbeSsbHvmEwnskL3YZaiSwvci&#10;d7drzcMB/bRrUT/2i1//9iNHDh2Acg029q1vfefitaequc7E7S7n7CkKTrcP3dc2RSYIfavchv2D&#10;NKBZa6RpjJVOPl0pZhvlvGCurWKdJ0pqJfex0mB2nT9cWnuufzSMFo8rZKcqQ0WcqfJiIe3zOZlX&#10;gWhVreRLmSQKL/MzBxuVTiYJAQCvPTNwDnK7mWR8eHTeavWVi62777sTQ7bFm8uzs/MKHszYXdfE&#10;6me5w+DR4IMeyaSBqNKjk9OSVNHd6aiQoGALN9HZjWMmRfMRgo6X2MViBs3BVk/XNm3E1yanJ2n9&#10;tModWyCINSjqSPTPYW4IvRk+QHqlZcELuTQcxk63Y9eb8VxX1dHhYW23V/a3hycmOf5lrq3bAbjC&#10;hJHUio+P0UJiP0EmdOCW03hCxRjCL+RoOO7uphkPczjAq/JkEm944xvS+S2Lgy5XhbrIYnUze0c2&#10;QKLGBcOkFy/Teo1pOAjToO+jk5PMT0li1Ony4ngB4QZLcoZKC0qR5VKWjBBof28vzvgtonfiv6LY&#10;HlPiCi9Ir0O2mExxeHCEF2lvPPrxz23e+QtiKvU/sisOB0Nr+9u//0T0p9942KcUM5cWlnH/GJs7&#10;aOAh1EpMuaxcem5octyCWVO9CvRx9MRtwmStt+PxdZSo8Jpb39jYie8z4Ciy/3rLtRtLZ85dwCm7&#10;3uqWqnUOWUmiUIp2unf34grIwNQ2H9EKyIV6BUUkZ0MXySy7afrIfGS4f3lzZX17PVvKFMWjFs44&#10;XYfO9OjYYKQPTO/qlctjY6MYLyGpBVmc4h/0FDU1KnZKGiZzyenBAnOlIo9gafkGZKtuA4GGJuLn&#10;fECdD8P6isGJZF/Z6teaPfo2MIK63Ko399eyqJ/u76Riqzgtre2uxZdvrC7dXL25sLyxuqkd6htK&#10;xOKAVLm9rKrebaEKWGXArWaym0jrStnCdizmcTlZIvSwSAkBn2BlkdNZ7CaQLqplsn4q3WhkQCr9&#10;iUkS8OnpGfADmk3sMdiTilGbCEIqTrE1qBXMHhO83V5nU1OjbUViYXbp66qyFo8EQmejYbQBhpsY&#10;m+Pf9vUhra4DToAPq6EF6SD1xopLxMEUT2IjkA9HL2JgyP8oK0bDoI3F6SxUKkarJQmrpt12MVdv&#10;NtHNJZBRWIAoymgXMoA7e3c9+CIeYTQ6WGu0Vtc2AHI5/jGz393dQKstmd8VQWQnwvGwCQ30fMFc&#10;TFYHG3lubvLAoQOcqpC9GHnnmg02GnDY2fs5xvi4Vqe9WMFr17yT3vaSkiqioNSphXTBpLX4Bu3U&#10;vnLi4RLDmi6roTJkKilNV6dpafqiA4pPpTqX4RPkR8ZGWFgcw0y8Uz4uL69ACSZL2I6nhP8I0t1u&#10;IBiODj4f0BO0ZHKpfL6KuwAoAW4GjBaSQyQTcbwLCT9ArOwocSZXMgEeDRUSU3sU0CjHkDLsbcVR&#10;PeQZQMPk+WpV8BLaoCbZVN5Pj1hFt3uxlCcXUhtdouKtTGGgAiA9LhA+7jDADUM9DC2DVbHnqQ8o&#10;xJlaom6gGuCzMBPNExwbG5PRfUHIayWpwXLcDYAuoh3rR1ElFeYsbBKeON8EpQCyAhbm5/mkdEvB&#10;WRWB+/5vfP2bfCJsTXvmRexEhGnYM+JgA8RvEMCAFQ3PjA3DGoPnAOUXLISkgQYK28xpdwKM4d0E&#10;O1ugJrWulKGGoKDtsNLhtyCAwviwsLyUpEritcy6kxuQHkkrkHf5YTzqpVzCm1MSrBe03Xt3nJ/m&#10;rotFiXgY91AuVrViTMqfDQXcfZm4rtcsdi1Co1wqr0LlIwkOouo6w9DQoMIbEwFuhZIpllmCvyiC&#10;xQrOIUrScGuA73hAMjYD35zRxRqFRxdMl38jtnN2tp9coQJVi/ILpwJWAZhg8BAZPiJSw1wEq6am&#10;Iseg4aVQjDGBJys0BiMwB2wo/sl3TJo9XMC0aih8lDBYgzMHwFQCzLSAjx1Bi8N07coC0prugBuG&#10;nQlXznoDOIa1xz2UWwoK3G34jAGSg1oTSyWUFbEfxv9E5qgYVISxwaEC4gKBD0E9bgZmXKyInfjW&#10;f3z3a0gzDg0MKa3Y3r3Ass07+5JXPwjFSlVZ/tJH3vyF4U/89Xvv8AF19LQbfu4fPveiyj997F2/&#10;/JFPfPx3/vAvL1p+5o///rdeNmjkBtaTF/7pd9/39od/5gOf/PTvffLvn4037P3jwyGrJHDoO77k&#10;3hcfP3CUyRIGmSGXkCJDJBoZGeWzQyGELYcUA4oSZFuozQLD89hozgJf8Ts9TVpmzK2gR0zeyyJE&#10;cYpdIN9PoD+yDUMRx2WqQNoWpDL4dAmHWa1bX4dxWA6FEY6XuX02EY+OyTViqexonb5coF0nvSH2&#10;oAyBGvRUEdwr1hi7gDusLCQc2UgCX/ji9UHH7UbHeLDttbbNw6+/fvXc3Ny8hPpaLZj751vnF7/+&#10;qGrpyRzzT5zuXU2LQou7G+oLBId8XV3bGjTVDOW6urSX2bz9rmMWu8aMZavB2tK0TQ6T2qitQ+mz&#10;GBrq2vMLZ6C/sOa4EuyiaXlbTSCvLUgZ8PPY/dm8ADCwbryBvtgug/YFWg6HDs4hAMZkAGI06Pnz&#10;TbQuJycmzFYCsfni8+efO/PM9OwBudXiY6FIzCp77rHHHqMzW680Jubm6RkAiwp2VamCNOPpl9re&#10;belFqobtQuFBQkZJAN/ADt4XdhDN2DuQWzyREXWXWTAyFx2+nwYtsHG+Wto3h61McIZ9/nyyHPZF&#10;mA4HOmblUYRvpeJEUdTI2U1UvIw0IwDOVTHrx7sHwkHQJn9fVAb/2FTgvU7FDNTu2NpY2dvfymdy&#10;0Lvo/sF8LTPG6A3hc8NcDjXPix56KDw0orE4YEfGMCh02sYnxumPJGGYJkUildRKuARlFCWmCBeU&#10;dOUKNtVIqCbe/pa3Hj38lXf//DaPgKYvY0fMn5F2K9IeHZJQZsxmFPFedX318T86F/zZ198RfUE4&#10;9MdzLCDeL3/uu/0/827x+4R69ehTZ7o1FMWGU8l9aBiwVZKx7Vvuuq2Qhx0ez+3HESMH2oa7+fWv&#10;fLVeJQUvoLqKpQXDZAhd7Gzvbse2udoVRZJ6ZnqaxvTg0MD42HhvrgW9eHQZcPJFbpdhWwA2BHeQ&#10;xR8aGSLv4NqQEYE71ePFQ+1C9NViMkLyRUKcYkwmxBs16I+ijqSYrBw9duTosePTszNwH69cuUy/&#10;XvoZCt0VLPPMmaeEk9M2YCjAYtI79ZxZDDJztIVpaBqN8OiltGP7WQwdfU1tbiEyE+h31TsVs0tb&#10;7UKVqTj8SM1YtJ/58z+ZOzI/Mc20wezE3HRkqP/w0YNHThw5/8Q5xPPZSEzVpfawuyrVS8g6KII6&#10;hibTpaCNUBoJoIV8GU0eFNJFUVcRH8KmmQYIDh5CDCpmwUWl6EHoudPmPnJYEu5F8tho7E3XA52w&#10;JrZ3dvj8VpW7SQwnMfd5kfSlw4EUE8cAOqqcv92aKTLgYRST6+E+0mkHnQIGQOmUfjQTwnBNjDTy&#10;jPosRwCHmk67FoP15TV7oW50YWQrkDn4LdupXY4nDxw8DMgM/ALvqFSuMwxCb5jXIccs7iVU+qaF&#10;WqWFWH4/z8uMyKnViYZgqdKg/pqanUSCcnxsCow3FIryfjAZAT2Ar8ALymVQP0O7ZiJ2eCNoDeOW&#10;mCU/oFHCJH6tWw71+YmDhEUeHcdzPaOiFwSFH4t3/HeRGienBt7DaJ1sLzLgBUyiHUDtROl/+dIl&#10;M/oQuM4zSGky04YHbGb6fTDaD7WFiWsKFJRXBkXcq6r4jKZyxRQHZzgShbi0vrKEnhuFk8OBShkT&#10;GG05kaThTQbMKLhr/hDTuX7sKhHiCPcNIvyFhTGdUo5DOFvkAZL3NM3ZWhKpFRQChZQqVABIIZI5&#10;yOSrnfElscRhh/R6Inx82t6cQxOTE8A3PEHs28iWnj3zrBjdUCFiL01JoLDUuTPcMQIcqR6MDV6K&#10;w54sENSQS5JpmnJZUnaNBsozL/i9J55gK7MVpf/ILKjFnMyQdzHP0mMk0BGgs8zwMCgUYHRJBubh&#10;fNrtxBfus4y87SVGh0fLxTKrEZg2m6hThRstwHgmG0IWFF8KziQcBowIQS2E4c7uEwkDviVEKkXj&#10;SpEZeuFLQbBkRIXUiuNNwBVpW7Dq6RKSbuAdKXJf7CkpvhX9bJA8JR8lCpT58Uo9j9Y2/8mJS2ie&#10;np4i6fRZ4aKFyVfk0ym5lHxqLlH56lG7pA0K3xw9x0IBLjaNLbISij/gN8o0fpYBLppYIhmjMGz4&#10;aKRpIs9A8qWcTuwX0msmQ0H7acKsLK7xBPk24AcEsWyuAEsym8wg90luidkoZQ8dc9SW4fwdmDkE&#10;tM7QCZL4mBkzhUropLKgTfPItx9fX1qfPTorFggaGwGW1E1Cel2Zx2YKT9Wm9qg0SnAA2a5wHVie&#10;OBdFolHUTMhkKVC4ndAu5fIc9nypSNuL695P7X7ne/9BUon+oaS+apN77NChqPDDVI3rX3rvJ5Ye&#10;/vinXjNpRmrrBe2GT/3yS++6/47g0l8tHP2jf/jCH/zGL735loikVqWlL37gvhf/9pXhV37oI7/2&#10;wff81EvndAt/+5s//9nVgXvuOBSAdSRfcDDuve0eg9qwtrkG9YRxHACSa9cW6FwwcLO9s00JCto9&#10;PT3Jk8JHdXxsmr8iSG7HdnhcDK/QwEWkjfqQuQSUdXBTIclAukkUqpRhOpYZTxMeBMPdQIysII7j&#10;1bUb0X6iPPhxsTe/z3rqyZ2jVMd7sV9YDzDKKW+EDMDDhdpgYTBCZAmAPKlFCb+iZ6O0vPkzRIXR&#10;YkKbvuo79fObydzc5ATELxGYSH+nrYn963/K533RSx/c29vFN5AVhp8uQDj5PVAE7WdltrtBfrB4&#10;82bIH6RVXW0AANOCyeOOzHrHYSgUCszMTBL52WukUDxrOpukyExGKxibgbCmOPxg6AunHmmi0skT&#10;tw4NYWasBmBjnBkwQ4yczKajR4+INAZIp8UyNj65trqCbTB/wK5cihfFReH8hfOoctNd9vhx5xwg&#10;5YXhQ3bFPTGYdMvPn+VnHAGmalo45WIsCzbOiWNte/j+/PFZuDs8m1y86IuM867FXIl1zyNBThcl&#10;lHo5qbKrWvUykpXJncYBuAoITwCoSBNXt7a/MzN3AOIU1RG76NyZp3vZCbwL0mqoVww/4lDXYVSA&#10;ygAjXQhhvLZMH6uXlq7SWyy16lgYysHUwUyP000EXXAOOnjiFofbmy9WQooD5lAkII9gdw/gAC5/&#10;KV+YmJ07ddsdeqPl5rVLfdH+na0NVCHYI+x9tBjOnv2Jf/23DBPQ9JyooFg5ojVIcLBYMvH9QiE3&#10;Mz0rg/xOY+XMn/6j/p7Xn+pT7NP/25fGYJt41VsfPKKYJXC7r5x7htC6fuPm/sbm5uJScn8XiGFg&#10;tC++v72yuAB+iVnr2srN9dVFyonDJ48hxzV7cI7fV5dW0KwnkvMc0fykWCKLojwmR0WxglDG2QFQ&#10;IqpVfGWyuJbBP5FWgyhVCjTAYcQqRUaE8phTUjhnDGPTZcrnCETMwK/Ttbm5UGvVduO7WztbTz/z&#10;FG19Zk12d/doCGQLGQokpioVSp6IzlBAnr9wVgJ1W+8JBGrwt0CoSDKaLRyf+rAQDkXINBw2x8jg&#10;CG192A5YcUBQRw1VCHDtrlFQOkKm9Km0b33nz7M3ucm0Y9l1qJRZuT6V+tDhg3Pzs8ylJ9Lxtrpq&#10;9+ACYexquU5tpUlZQ4pSB+85devtszPzpFZGA2OlElbAumEDUL3B+YCFHNtGvG2lNzAlJr6K/CPB&#10;m+fB7zTLaOGzP9mx/EvigsfqhwBOxJGFZwaBcoq5bFXORSDQTsXoj2Dxi4JiDT0Xsis6GpzFkGb4&#10;/KQUKCQnYnm6nHWtitqL3UU1QT4nB6nNDo2UH+P2k1rJ6EGtdvLWOyFcMTSLUsPq2ibudiLSXa/w&#10;f+Vsyqxr337ouNtgY+SSYUlOo5HBIWEV5AvwkMLhfiAbQj3MV8juvAngRXYHmc6s3wuPmxoC5Jvk&#10;T0u2p3ikQLbYgfCGZWFg1C5ztlggYfvE6ciAQL7TPxuEPcaoCuwE8i26k0xd7G7F7E6TJ8C4EIyZ&#10;NDBboVipVzAfNWOb1Q992+2Go0IGChKGjWt0cJiWWV9fP1hUz4oBz4fhyaFyHso7WqltfALNVjMW&#10;ibwygjGQ6HvRXM42kZCAMMswoAz3j4xOAi7ge1rKpxlXZOoQJBih0WqRdjrwmQAA//RJREFUeygd&#10;BzRUSWgArljiLB3SC0hXoGJgUExtsAeUl9VBTUV9hGAKlIXwtVx5IMSWZgvxbyF4sv85A0QSqlHn&#10;uSsLA/lgxH7A3rCU4fREbFr8zMnPCEY8WS6VBcEPIOVPzry8usLzZY0dPXoUzgP/BOFK2lW8C0Y3&#10;rC6CkahhhfxMFCITIHCOYk1F0kP0B7XiVEb5OrkHVM9sU8MdMFmdGnAjlh/5kGxmQUREEZSv3gQv&#10;UB15FWcJN410RJkrllFhxbVceFRK6iOYgSJGIKoqvWlgbgtc8h64JUR+ybrkX0n+BUyh1cASg+dU&#10;LAo0ArqGyjk9d/4tySgkuaFQREny5A0UBQfJ8JSUVHhpSgFHhxG+JfIK2J4wKc8BTBOH3Bk7ETtN&#10;CqhCRPPeLxnuFmKpfBZF/1W5KUJ3ZW0DrvDZWkynh6OBvdge0FWnwcQIKj+l2+64A3PJUCTE7aRH&#10;0zdAousjlW3X1PhiKXIrIiLhciA8rWbsDophJDiEeSUQWqDfh7uD2+BCKkuxtBJvbJ6a+EBh0tpS&#10;02+KZ3aQxuH25ooVxT9RRz+L9gDRjolF+shKt0tNaQtbNEvsyKUh2F1fvPwfj3zT6/JFI5L0v3Ay&#10;aAPzL3nZA7fOD9gZPP4x7QaNvbnxN3/86LH3fPglIwqDt5199v/81Ou+5PjVL37l//z8A0enRobH&#10;Z4/c+YrX3z9w7bNv/Xzx3odPD/6IOTTR9vTxO/tCA0jswB/lpsEXJ4HniIdLCl6H4wIPgH3KIDM+&#10;tIxf0GpfvLkErgDb79Kly2fPnmELsxd4bCxvpit4GARDoJReUg4xiG4/J5MYasFGzSfGxoa4A6wX&#10;CnHxG/6BLiK6ETy5nh+5gmPKahVkVDHEZKUpJxAqD6JyzEHFW3CAsV60bR3i/ZbSDJnL1t7+5Miw&#10;TLEBhGe+Xmwnxt5z+9Nf3nrpT7xE3An1Ip7Ck2JBMvkhF6nFCRQoVGxJ4L9uMkSJtmo8STuPdIhm&#10;Ht0WjESQwsIwjisClmPsjscqUzYMIpHbg50zdMlG63ZoFADrov/CRDEIEA+d8YuF69dkY+ARbbMd&#10;OXJEJipEbEJOWeIA3ZLVlRVALGIyRSOfGuYyNRvaWmuL69OHjiopJluBaXERZqM9Ukjvplq1oSFR&#10;uiLzY0RTFFKoGjmU7DUqDUKi0BhqGpcvpJgNY+LCuGgdvArRmGox3bEy+NNyGG35VGM4HEWYX3Ev&#10;l8mX9fgus9s0/bkPfGdtZQnaCSRuKgeKzEAkxAx4eHiMrSsKxozSw9JRaUGVMQ/MpeIswZq67fP3&#10;pTNlo9lO98DqtMSW1vxDo+H+wTbM2jzk5S7+P4NhChsN2RWhh5XLPZycmkZVlZGXex940dr6OpnW&#10;/Q++eG5+5pbTp5548r7YlukX3v9b586dpbqbP3KUdcIqFT6WRuPweM1GDTIYxHOV2hm0rnzsl54f&#10;f/19c07GZ/97dmUJDkTdL+wB2WIMkKoaDrfTg9R8JESsY3B+5fpSajtOasU/xnaCypwFzJ/3oVxt&#10;bK0sLpNa8Z8cGDwYKksgdkTxy4Xi0o2bo+OjYnxSqzMycvnSZRmmRAavWCSVv3njJo1WlhCiiUmo&#10;wpgWiW0RgUbCHn+A+wGcVirkQeTAIpgMqjSqKKRLRrUvjEkmpdZj6zeWFr/35Pe2trd4EdGwbDfW&#10;NtbwrlhfX0b+yeVw1yttsEawGJIZrEpGR0bQdRVQANZEtUluYzFg9ujsC/XxwwPRQb83gDKATq0L&#10;BcL4bwJugV5rf+pt74AGSVBg3VN7CVsTLr6o2oi048ryMolIKOKz4vhbyEJU7DaNGhOaBbpI/zgY&#10;Fb/ALTEiJD/jJGVLAJtfv36DW3Pz5iLpGqLcak2HTIQIKkwRWXBNZdJHJbK8wg4Gk2DdY8mniHqX&#10;uhYX8R+xexmIkNljho8x1THqmwW91tTy+u0KHKDe2NiObezyMbLJpM5omT9xxBPxcmaZXBokNKvJ&#10;ahuSYr0tILjOAJAoPWYOwkZTJzNcmp31dRjBNrsPzUZQMHKsza0d8hzQIaumu7O8YDfqog5b2OLy&#10;6qx+l4umcoiY7XJsri/DRD98dE6nw9sL7IGjV0dWxDQeLG96WOOjQ36vI9znq8AewZACjT+IECQj&#10;zbbb5w45+0xOvc0N21H8jDmZ2HeZWMUVtvrCXr87AD3ZYXUj3AV6RBaLc7M3aIGJyLpRvIExPM5r&#10;2sjZRxHgEbBHo96LySACUw2UwiZUYmF3YRjHpI7ZzowhttDjE5NzB+ehdAvo1Ghkkhk7KV7Qx/jJ&#10;tcvXkColTIPtSDsJUoishAoHKt1G+nBWFAsVnAYFP0J2dLDPaNbnMiAiKozklBFgIXZwNtCy4SKJ&#10;SkQxCvGx0TGZBhGTYzODrPCXpfBUvtBYEj9XRNW9XsQahFKAN45Kw+miyBlL8kCKovi8Yj4okyNc&#10;nsI2qDN+fPXKFY4fphP4Pj7Njzz6KPx3xBd6loKcVfwtGatQJKkIjVCwU/yZwI2SA1t1bGxc5OiU&#10;pIePxpmhaRkaOVUxXQOc4lQw2smNRB+ld25JjkiHVVAe+WK0lpBEAqVM58j/er25HnNfMQcVIJB1&#10;1xsG7L1CD1VSchcprkEvlD8roqRKtc1r8ro98pYoaTXh3bPL+ijB2S9kh9TWBBOxYkQ6VUymxYu3&#10;x5wQyj0njbyd3L6eU6GJFohkbxg+8XriuclwGccMRz6NJiHWcmIxAolAu2ilSuEtqNUPvvi8yjXL&#10;Pwbj5IYl40mE41nIUO197gCHB2uYpwnqDomBf53EhKfCpDQElCoJnDwuVnCpTP9jYnaahIwxUgY5&#10;t7Zjo7MjaPggwceMLWwJ8kBKL+7VXjzOaIvZiUCv3WX3ugKod2K+aAT9I4EuVcrbe7tjE+MA5DwT&#10;siv0qODMkGSTS9B94MPTIYI2+8y57z9x5nGPwwOXX8mx1DpIZcxWotzy37Qb1I3Ys//8H8GH3yON&#10;DtbZpc//3Ae+2P+BL/3h66et/2UDrTYED53wb/3W7zw++rLXzHt/lPROatsXjh6fP4n+/43lG2w9&#10;aMdcFJMiLAG2FNw+ItjmehzMj0muZDJNvO1XfNN5WFSf+JHz80JAplBJ5yiSOVHgRTB4QRnAWqUw&#10;4jbQu+A1b9y47PU5Yc3TGeApQ9elXOEpcwcMGhyUISmjeS1G7L2VwCsj8AZ4Qx72ghYuo/PKyhR/&#10;bqVO0LZ0huHJ5uwcCdDmzu702Cib61//5V/uHj73rOalFWP5mX/auP3u21hmdZmLLxO0KY9FGjuI&#10;YqdMY7AgyebhY/mpVCGKuV2wjZi0Ysf3nCt5juxB9KY4CFnqbGSWPYNEYgWv0xCJSZ1JOFbWV312&#10;X7g/ABiPZDZmCaB6JIIy25tLnzp9ivdkZykic7IZeWJ8ltHxcRCOZ55+inSeHt2li5e4VApaPt0O&#10;LQjFLbfHUWSWiFqmkI/D5IStgeQ6KLbQJTnpqc4RXRaLw0R/NJpaL6oskPxo8joAeRlLZwq8hdzj&#10;jetIo5sDRnaXSWMsZhqj0QHQGvz2REtJo95I7B6cn6c2pjkDSrd8c0FGjTVqOlAMGKERQIYxOD4B&#10;/xF2ERcs/FqNTsw8WtVsOm5wmw4fPxGOjASCA6xv0bS26rYW16zeUP/QCOlKtlBGtHN/d3usX7wu&#10;yK7e8nPvGAGrGR3Zju2OjU1APuZk6Y1Oo8HBeClhgU50JtNC1HB3Z4+81uMPSqdCEYghWHEUhkNe&#10;qtYBaURo7ZCdU09c1M3fOe35USt0Jc/qtkr7K1fPPvp0KjDTBwRKJHnmyTOoU+dS2fjOLqnVD9Mx&#10;SiBmO4SNY7IGyT/8+D5HCP48RLxGhobHQG9Z2yxLSNp33HP30ePHieSP/+ejN6/dXL65AiIODsQr&#10;47FYxbYPtE9nohwTTmylUcyUivjH84QaSCVLscpOhG/H/rMQwoWwJipxYOFwWRGfQ+xHITVI+4WA&#10;wKJlnp55PZoeLAZYnLVSG8F9Ij20cgYHWGaiWOYPjY2O+ukleX3Q5Ckh6AzSkLIB2CAv1+qSY3G4&#10;s8b5vtctTV6M7fk94Pdpf/btPydkEZnXtcAsZqc5GIoXkqBUrZCu0BnAOgkvMznosqbt9FVgEsbB&#10;gqFhYEkao4BeHBYUZJC3lBMLQxtEJnTI3rPE4UIdODCDPC6FPjeRPiDbjAlhEmchVgs0jRGSiN6J&#10;PLrdzoMhkSKCg1gCePDgORxouoMCVNMaL94wOhh5zWoJwZI8ZwZUOH/fCPjUHXffubW9XsMuRN12&#10;eE1Ngxb5apTtLFBHS1WXwyU8QAFHEP5XUXuXctk777mP4xhKI2ZuaM7SmNGhEcZ2xU66kHro3jtd&#10;uJx2tKaOtkWexCgEPT9NB24lhgOHj05iAayU3FJWcYACZd+8fBGlo9GhAVpnnLlIMG0nk+6IjbCi&#10;rkoaYupYoDWbfHqEHKkjBfnHXxNlo3LL0y/K7GgBYGKNfQ09a9gH4H3wk9inVTEDSHE+2e1+g9YC&#10;TBcaGBI1fBg27dbWxirQERNyNCopVkE4IWDKhFGtldjbPnQYCWPx34U/hv7extompyZq7DIrYdQ1&#10;2pCK7AR65nfY/Gi17e3EyEJYjtRz5KeE7nBfyB+IBIJB7v7Gyjprnc9icGgb5Wab4SDaAJJgQYQy&#10;hsNBdNJJ80idYVmRacGeYLSH61SUj+oSFw1Q9QuMXMnciiKwzn0A+oWOS+sBBJgiD6BLdBEZ0hSr&#10;c/EFJzNLZzJ0kZL72BkniZukiceOHXv8scemZqYxEmGPASzzReOP4IIEriJpKKk8jxeqFt8LBH0U&#10;uNxGwgpCcwKPpauamqmeb+PfMjQR4TgkJmIzoeQ9glEJCqVggIplmIJHKYgRBW4v21KgrB5GLtmV&#10;6GTLV+8FyFcEqeUPveyqp4LM5ga7eiG7ktRLvkT2RrzcO9BSuQzKbHqCAF6QS1i2vKAoFGSzs7Mz&#10;bpMUJFIog2aZhXzDP5fETq62TYjkrwTFgperpFxK4sc7ytWJb4riGQYM2ftF7kLqRUdJ8DNWiXLF&#10;iuA84/3SnQRaRptjC25EroRLAt06wsvs3Ax5AC0/8ipCGy+DWQVnL2gXGQrgoRgJK9rTvCyHcE2e&#10;c5PWOoIpI5Mj2VIWPqsIFiNBb7Alsnsymc+tNyGc1nrmmafxXfE7AmicIgfTEXW+LsoFxA0OdUH/&#10;OngYY5Qp+AfcGj4MoQM+N2eVIspspU9NjXj1xoWt2DJZGqqrP4j4/0O7QV1c+vrf/lnixM+/ctqu&#10;6hTOfP6dH4m95rOf/NlZJHl/7Ett0xfO/M3/yd7yjpdN/M9hKh45pfvdp++hwD1/6RwZ1ejosF/Y&#10;ljQ4IEVpfZ5+4ARxL3O6qEOwX6ISYzvwVEihrl65BvGIBY+KaQ9nImjwYWdnZjO5rNfvAenmITOQ&#10;H0/EXG4McwNUNJTXZE4sA35SICWdyG6x+MmueiK9rEyZW4QtKH0WJ4cxa7iYL1MDvwCd4gbBV0Mj&#10;Oikq1fDAQDKVHh8Z5t4+88wzR4Nnn1w+ZxqYcQ51fBqqIOZmZE5cbFcULQzZQUxQ4pFarbOWkCjl&#10;O5QfqBfzKei4KZLyeGO4yXUUPTYsOorgzQLYM99Qa9DeZSuJ4bcyFBbbjk2TKsXThWJ+Y3ONU6lS&#10;KzEUxUM36wXHZS6YJS36dopWU+8JsQz8gdAGap7Lq9zGixcvIh8D6QLsyup0Dw0NKwQSmRkku5Im&#10;QGK7YzZgGI8aNqpLoAZgSyBYxUSVaXfuJG8B6YpmdzDk7YsgPszsBWMdtGbq9KkwOVOxOqAO21y5&#10;ZGUsOijVjhiua1CvbmlUA8PDolktG1+zcO0K5wpQCvwDOvVYfJIPRYZHRWxPkGZRaKLeIdst5FPl&#10;Ytbqtg6OjaPEBH2Up4bRXqtd3by52jXZhkfHSNSyhSJBe2dzYzQq1mG82u133gFVAKyOfi5M1rNn&#10;zkxOTrKPWFdsKTRiZOMzwGt1IjkRjyfNJv2JW29jnUgtLbse8T/oROgOFifGOUFYN97ZBx+670dT&#10;q1YhduP8s9/9+hc/+5F3vvpdH/vcF//lKf+L3nE307VE5v14ye0O9PUNAbmNjE5H+0eZ64wOjDqw&#10;njDaGNQwao3ELvqffCIKeTrpcNGgGTJWD/rIRZZyBVArNB0hh/NA3ciGet0sCfJ4oSto1JMzE4PD&#10;A0Qep0f0xkYnRqbmpxpY+5IpMEVRV9Hd1rSEmKLBhg4rwhJsWrphZGadWh7aPTaQXQ1pAXAnUn8Y&#10;o2ssFBW88n56n1lMwfDaemYGqa4zylQ4RYtkVzywYBAeCQYJ4rwiQcqMfYKIsJitPER59IAeCiBF&#10;ltzj4CoAUFv78pf+hLSEtGrk03jSEF4ZdS+UigmSCAbDUmk7exIstJbnprRQwg+hry3ot93MrGEY&#10;d3TaJjj1wXziEQqnt90uFbIMKaP+RUaSK8C3g9+Dq5TQMInnXBMSlyRGeDigYsAfUNAB9CKj4rEW&#10;9uFrcDo0BRTAoBQPMnQyZBfBSYY+oMlgLRIn+ylZncaZA1MoAMlQRC7j8zn29mIk1sRzMCqTzjkw&#10;2E8yAQ8XyfZkNl4q5S1Wg8OOengJujcheGZ2IpbMgvmKYIoWjT7M7DRcVCa14rRZ+hBkEpCCekZ6&#10;UBB0mXxBpWhxa98dCloHBjmkOirBmRGjxivo4tkzNHSQyBJbN9odXb3T7qUvubEXw4bQZMGgjfAl&#10;DOs2s1TIP0GYc9mZcKym23qbSmdTXbz4PC46lP5gj+TpnFUGmzm1FydFAHBudUmbUMNTNytVO7HZ&#10;F4RCxv0kzqpVSIBocctzuf04V4GqAEYg1U+aQfgen5nlodO5UOsM4OKxjdihEyewAo0nUiRzcF/l&#10;DDZh9FHDLGVkvB/6PuM5e9u7PPd0Lp4tpniu3CCjSZh8wXAfOu8yn8ix7FCjvCdWLXhymJjwsNVa&#10;VWjL7E/CE8UTa4Ycjotkn7NVRNjMaiXREYwK2Z4O8jlZsR3owmao0UOGKUXnG8SexjVKgEDBtKBg&#10;7IkyiJgCqcnbgFd39/ZoCY9NTCLjzUA7WQ9TM/gwhiLBfAk5gC2I/2SHhB4gZY4NGDCsQKUfCC9d&#10;ZnnIiesw9wqkwIwEIOqfP37ysPTONAhgiu1Rj9T1QmUvLTfhxkvcUbAuISUpdCqSEUU8gpIG+1FJ&#10;m0i7wLUk0CKpiqAUMEVb5BIU5VIl2ZI8jOOoyaajA7twLcaQJb9SzBKlypkEgp2NdLxUSNdzyWp6&#10;r5BPlBpFuMegoGq73pPeza1t7K1v7g8PQnfVVeATSxagZFgK7CTS80pflSsRB02qDblORagHBhZy&#10;DlpQN6kJmErgoVRQPuDbgl+98CXkKsXviSGApeVFsF/kA/Y340gvskHgzESiQza3U22m8Q4/CrFy&#10;ZyqBwK7UoGprxWGzVkr4kQu+R0Ypk5aStQl/H51Agojb5DXYDHSUMEwQD2Ot3WZ2wDngALboLfFY&#10;cv7AfF8kgluiZA+GKKlpvlaADU21WG+UxdO32wZhRAcI/X0sAIBUKuU8uzgHGCyTK0anzcGnSu4n&#10;2Yvfe+oRloQf2S6HSz6hWv/j2g2FG//+hX9S3f+Lkl1Vbn71M7919uRv/O5DIuz+378yV/7xC/+o&#10;vf/98pP/jy/JobW6idGJV7zklRjFrW0s99E39Yc4QFFvQVsBEgytF9INZbrQwONghhRIieF5WA8s&#10;K487hDolgmXMN0AnQJAC3hwAO1Ue8qpsDSRvQ2EfaQEbB3yLDxMMRMhom3WM3qkP23Twue3SOocq&#10;3mCkoOrzhxhXFtIVopHCDqiTEHOLlAYy3u80vnTYUSj2EKShbnR9hxF91Wq++u9fvX/q0plUs+q3&#10;d5O+Afec1AWgA2q9xx3gKCHEmIxotxLqxY4MPSCKov7BAQPd2xZ1IJR8UXQ2Mh/dNnncffgfUuaN&#10;jU5RMwBVklpB2sD/jlKXTJETl+4RSaE34spW0nVV3WFyG6z6vvGwuO+ZjR1GpHfTqWwiOhTSMPGs&#10;NkmazYEj8/mSl09MTUHf2drY4nMAlDsc5tjGHvbZXBi1ETwAxlc54JiGKmSSdpdXsYSylQutQrax&#10;ubafTuasBnOLHl21ms0VjSoSfVFHhP0JPMOxSXDAoY/2ZDGZVBkbflI9lze+nR0JD1Lo4OrSNuiy&#10;tfJ6bHNm/iAHFsknGee1K5dxosGN0hcJ5TgKfb5MPBEeGIGpw4xhC3lI8b2WF8ddjXGOdLF+YP64&#10;zGJK94i+IWYV7Z2VFQ9e4pE+zmikKODu72ys9Id9RCGULO66716eI4H0M5/5Q2pLAEIR43C7pN+v&#10;mFTSRKf8Rnzg+49+1yCG6zUyWfa1jMqxerrtAOxJIJK2CiUa/tELi7tby27evPDUt/7pL//g19/9&#10;9vd+4s++9G9PbDtue+Mv/+Kv/upvfvITP3nIrliko3edzCIeCWjqREWT9ooBBSXMN3E0FwIuGDOs&#10;ErtgVhEPHBcMIO1o2PmGRsbbKo0vHBwaHyc1G52a6hseDuGAMzQE6BUdGGSRMPQKWDM2Pr69tRND&#10;/AzzYKA+tW5/e39jeaOUKTeZGyMTspjQYgSKtzLsINq6alRFFIUqLzQYGFAo8RttxkYHwpJbY9Ia&#10;GUMgg4n4INerqxpUweuFBhLVOHoUsy9gb1BgJbsK+YLhADUpr0U+qhgiWHg0HEm95J4MgeAvBZ+M&#10;OEnPjwNBLPBwKRgeGlhdvLG4cH11aXF9ZRlF5iuXr6J/yhotwiGlI2t3wgNH7Hs7tsdIIvwAmVxj&#10;hL6I9GjYbLEqDmxackiSULtJxgkT8T20qXI5jLeSNCRok4uRbbN19eo1an4YVTArFLNROhTw4lto&#10;eOB8iZAxG7JZ6WippiCsCVQrxBQgB6I2enH07Kr5Dj4wcBMbnTKHPdEhHEH5nm9aQNQ4IchmWrWO&#10;Xm0tMd1Y4GfMYvxjaAUiXpKVnY09tg4CbAhbHTw0BxHE6Q/TpJeRPTE5YVqPvKRaTO3MTU0glYrq&#10;MJA3vxG7wczAKRLF6maucOyOO/ReX5usmAxRZuAhmjRwk0cvbLAfMhZjUPDuywyR8jFwA/DYnEem&#10;pl/xwIMsZZaaNFiRXCSegvdT6gAq+vh8WthLdgvjmSkG/hqCbTW8fbhSGsEM2Ls0IAGuYFrtbm3N&#10;HzsI35/6GIQDWGZx8TwlQv/QIPBKsUgBjMeimrHHcjZ99NZb6Z70JnhBvXnUcBciQ2MMrMwePNQ3&#10;NNKCz1ks0wEE3KZOYgqhq23VuiWDWVuBfYVHHrOipSQ5KouJ+0m3d3tj00QHwG/P7gtrNdTvtXvM&#10;3NISwj1YCeHW5+Lj03SQnES0EDFeV7g8pFbSfKQubtTpLyiSnuI0RxNBnJUdeKMie1An0lBns+qY&#10;qYGvRbnAg6ZLyIvQ11tfi9Hj5yg4ectJ+VS12sTU5PgkI9BM8NroyDNJjRxXzzpTAZA0hBvwKmUC&#10;q06io6ro1TWx2OvoGjoSQ4uFs5xGDAiX9AqVslsBqF6Y8JfIxyJXEhg5nXnFHsNJZKpIIER2Xdlb&#10;orWgwEHMOSo0JvlOF2yyUuaSdAtXGUPOJ+QXerHVWCzDrAC6VJ6wxROyefscRqfG4FDxB3/UVWnn&#10;2vpqZDTSNbaZjsC6UAqWTmFsNHrowMTGZnxzK76xhRZBRv4cS/CfZF2jI9A1Cj34jOxK6OkyzSh3&#10;QfYcAwxQIYTKLn1OfoRPoWRXouqphHhJIKXsEto+7jeMWdEHhX1FPdJw+sxEN53eGu0fhB21n4ox&#10;MlOONydnxgnfWNmqTS0Gs0joIX7ClOLjw/CBa7QR24TZBVGKyhVhNsohp8FZapco3vlfpVWCxo4s&#10;S61Z2d7a7jSwiNlGcLh/MMqzYtTD0rJ79R6Lh2gB7RTVnDKAD2kCBZLiIYaimI4/i+dZucIaI7Oh&#10;zwIUivY1xiDiNanXnj3/1MLNq6GAqMYoAOIPv9SV1e9+7tHQm992MqRp7Dz5xc9dP/K+X7xNaRP+&#10;2Fc3+cyf/dLfNR9+7y+civx3Nko3tXAubo64AfF6OdboyDh8LDiFzI4Q9DhqAQKlKc7BU4We1eLM&#10;3tzacLioTkXeMhTqwyJreGhsce2auA0aDZevXCIe4qwFaggGwOgZ85c8jmDQ3/NKY/sQZAYHRxpQ&#10;uVoMvkHtb+KCwp4QS0cUvfb2aCAgEyUNXCpLg5EWKsvaZXewDUVcFBnkdBpmbqPc4DWRjuNe4W42&#10;MjLM6fCqV73q0+9qfvQph2PCnZhtj9UPZvbSCBIPDg5BOiE9nxifJENj2m1oMCocRA1qfAxOG0XX&#10;B5bMXtrjCXncEb93QKOCYmqnu52KJ+++5x6OXqBKISPqdQzn2zVQWiw4jxs7BrvOVss1RFimbcBH&#10;T2sT63RKI+iYgFIkWGXGqjPJsalhvMSUvSZLSDSdVcwDVvCIBMxIx1NmC14CnvWV2ODwKPPmXB48&#10;B4vw1rBq0Cb3dgN9UY4mdLXtFo8dKNDjZzidU4suAxmJyNkY7MwqRqNRHhaXSqVKw5cuOJwsNp7O&#10;2jLpkStsUg/Pjs/YKTZMeiB9fGogo9EHJ4TwZpzHizdu4HJBt4TmF/UKhXE2kfCFo4QGbGtF8ZoW&#10;ISN0rfrW9iak+VpXN4e6gQzZSupCzQEEtrO61Dc6Tu7LQBz65wwoxjbXRgaEXAF2devpUyRSXOQ3&#10;v/kf6JcqPV+6PSJ/DTCARhKg7/e//zjExP3dPQI7AN5lRe2Zxi4HOkgnc2MgHfQuSD7cIimnai/9&#10;wzt/8jWvff9v/fWXv/psbfjBV7/zAx/52Cd+55Mfec+r7z1+YGwg4PyB2yALnmAeT2aUMhPFbob6&#10;CdhYnCnqiqoODVeYMTT0oNBI7NTi1y6yOLwLpAIOPuGtKna6Pe1D/pnJYIb4y+A87CA0YoiqLrc3&#10;3NfvC4QYZ0Y4JtI/iJ83NJUBpCZGh/uiOJHYmH0JuMM8SpIWmbhXfskBRBcAcli1ZTFaqSvpaOk0&#10;+nKunEvmONf+2zYnXQkEmf4aIGHHMX1wGKpwhM9DegP8JoIDMkGqVLLKcKoQ7JVDQWBaOQQkaVGK&#10;cZX29KlTP/rqP8Ra+SZaNMi+yahnurgfS3NmyTflaKRBJsP/wLkEAsR2eG2gYCGcMOeF0Cjj5OUC&#10;6V5NFINEm1i428rhxCylTJbJ8aSQfBWfNQpcAg36kwyLVjINi0fcZHlAIMZgHxwLmqYOQSz+gX/A&#10;RsbNscHSTSQypF+RUH//4BCHdHw3noUHu74lo7NNNUrErNocbnr72VoBJMzMHQPb4HYDF/NX07Oz&#10;EHGgB0rHDWdN2LTwkRkkzMTJ/pjXNFTqeqaFOdKgdgty1WCg69z6FtTsoYkJlNPQQ1LuLUtGc+nC&#10;Rc55nrEUC/RKYVUrX9ytzN5+n8uO6iI0e5hW/eEg+pAN5MogFRIOSypyGUsA4526z+1FQA6Al8sD&#10;PqSbib4p3jtUbOKoLZ4hHVJXxhbtbvG3cLstdocR8VQ0TdhmBhpJiqYLv1OU0ZSGsjp94GCv78Z9&#10;rre7K9evTh0+jnAk6a6ctM12cicGe1TY2Y0GfDXR4MH2RlUhz6x3iqjowa/qVvS0/zgnCEyFbJYx&#10;H1zzuupaIV1qarFMyZEvSq9TTbfXqKrpG2iR4l1lZPAnT0lMEOk1+Mm8yXgYRGXhcvvYisCsLAtR&#10;jhbWu5N8nHFURd9EQ/5EpBbTWWXUluOEkTQ6y4wR8WrQTb797W+TxBw+dBibIGbaoXvHYlvohhAH&#10;QXBZ4cK9wIMTNd56HbpPo9DS1IytEjx5xsiBAxjz0DbhGra6AAO4jymSdYL69Fr40uRWdEFlg0hZ&#10;8sJXj/0tQ4IsF6V8kfTrhf0mvu+YDCKcu7mI+04pm0BKplHGzz5VmjkQhTUY7oN24Orz2/r64DJz&#10;SlF8Y6cuXTTJxhTMjJdnaoI1zOkoMBIqlFbmJFAQrB2aP8ThTWo9PhoNh9x9YU80QnfcMTLcNzcz&#10;8p1HnuPari8gmra/vBKjIcUBzEfomSHyEBSPRCAs8CwNxy1/ruBNhW6SIgXR+7DS7xQLdqH6DQ3T&#10;5VcBETXxRW+XsWkbGh6lKmfeIpNPMIbVzKtRImVBxNY3p6ZGGfEhfWYAlE/EFhHsqtHA0UJYdxYz&#10;SB5NyGK9iNK4WWNG55BLEpVLWn8tldcWVAzFNRBLKUaR82Gny+vo8yAd5roD9LuLNE8xzaxZMNDH&#10;EU66wiPrjUkWAM+6qkgojNAEFhYgkdK/Fs0GI70qYjqt6ueefxq1ucGB4RfmJOSRGiMnXvqGaYdz&#10;KOxQt3JXvvnZR2yvfae0PH487NZi3/jj//V3znd/8p13IEb643lX5fk/e/jE2/56s+vtHxwOO+RY&#10;AW4xmmanD85Mzm8zKb2zRX7Pg+MmcF5yJfQYZD5TmswGqFr0y5HvA5Ry+xzcfhY27Cs+FBUXbFRA&#10;XJ+fjIpRniJ/hdwxJRmLlLY7QYwFCMjBU0X0VWlSi6AJ9wTgFjgX4ksv9gNoKYSNOH6mBGF2IhFY&#10;fBHkvFGTXTHyztATFCh6IeKy0GjeP/bU1+P9l38qcWZy5UVXH6wX5ZjE/6CZZy7Bf+6xM9l4Or2b&#10;2VlL5OLlQrKa3S+ldnCCbePeYdW7cNAqgDUxPsm0yP4OnU7O76WrC7HVrXyygOdpo9DwWRmYoqej&#10;SbQSl5cvr+6t6pxqb9Sjs+rKTRhjYuZIbrq8tEyE4DS5fvOa3xNM7CU4X8mtqf0INdR4IrHZbtDf&#10;5u5i+bW1BoBtSMUzZGAEfreHGTQtiSDnrOj/LS2xCUWUWW+iXIT0IvlNu8pGRQQbwAMeo66twwca&#10;4TgIx1XIJZizUmLUq3GkHLp1xHmE54p8caxgspqm5qboijvcjscfeRRKDq8Gx474g2Ick9f9AwOw&#10;Gbwhb3I3jpJrIZOjwcnipBfJUBq7jCYnuci16xcd5E0W6+zMNB+HGCoYu8iXtreWF6fnD0GUFAwa&#10;6RZsHitl2o1sAQq1e+6/T/qk3e7XvvYNnIzBL0jsWEs0hfloNBNiW1tUtQwWUCuhhPjhL//zq65d&#10;PfidR33Xr1nOPFm/sVg5MHftwrm15ZvpVJLBIKVZvPSVX/t316/8zb/8xZ986lff8vK7j8+NRLz2&#10;H6RUP74B+CC4MZJLoYDAx+E4kHEBr0cUH2RkVWalyVoqTPr35M/xF5fBC8H2pL0sWvMgFHSBRPdP&#10;OMo4cNAuLJWox8ShXKGL8p5KtfzCrx7NVCQEJVhBk1WhAwUrl7BGOk4trYxSuVHZJUBB51KaG2ho&#10;+HCZY6CSQxpCFwjwvfffPz41dfudd6IGEOAUiYjKw/7uDsw2/rC7i16VnloIo6oelRY85QVuKoCw&#10;Evx/vFrrDQZJ9NC+4nUvpmvRqLQm5qamZufotgwOjwVCfbR48abjjnC7gchYwS/cT1wEOhooZiRO&#10;FJqL1ykIr66vLS8+f37xykUM2zAdE+o4xW6zhoJsoZjjXCRX7enNczpyZTBlSfOIvKw/4iMR5Or1&#10;qwcOHsCNIbmd1VrFr1dydryXgQY44bsNV9ju8NppCKs7qOCXdrb34bvzqZHbXbx+Y3t1k5dlinVo&#10;YtrpDXJwwA+HQedGQbK/PwxTr6NeuHRFIcCoJ2bo7E88++TTdLiYMRlCggUUyGJGr4HjJZPYPH3r&#10;CRJDbbUOckpzneZ0iw6gXreRyuyX65PTE3AnhGxEy0VZFnCVFq5c5WAYHhwWtWVkTvg3MkKLWma9&#10;kEoeHxv1W+3dao2mCctLbzbs5ZONdhX5VLA6yVlLqM6gLYQtbpVqEhUTaE7+sL+UKjEFiQR8LpkX&#10;QUj6dxXwQ3Q7q/tx3BtRy0PuZLucauhMMlukJOzCtUYbrJRPzs7Pm60MBtd7OjeMoZKnDEzMMMBN&#10;y4ASk+URu7lw+NhJPAGFA00oYbklK/yJtiDPEbpxW43jb03TZtC0Cx2enuypu49RTO7v7FfrJZNT&#10;AB6RD4YmwOFmbhUaJGFMZunpu2Gx0m2ILTcBPFfIAvqyD5XRAkn/qSp694rcCOyBCgPAg20wPDYK&#10;IATqQ11L6BdFHxJl6Ehy0kRiWzu333771qawbdB0YBdxjDGuv76xTv6HZhAkDzYAyZosccj9FZ2q&#10;DgkPFpxai+wzIlbFFNtOhJS44FZ3e3P71ltvZT9zSUREHiiFoLDRf8TsUyEqyYySyBYouZdsBzDL&#10;nqhVR10tN2XYsISYmQR8Akd4yGHDcNJn8vowRPOwGAVPkiAo2QsbQJmpA/xsg3Ww0HqANtUfGZvs&#10;WI0GPm+lWhdFJwMRm7IFj9IwxAgRWVBqFUh7vSQe7LZXvUyMD0TCAJyBkaEwfmt8j6e4tra7vLrN&#10;gcpkNyeJXL8a3QqBiAF7qnXujMK+V6ouCWFscZI8fRcZbtroqVScTh/fb3VrkxPTbo/YuSAw18A7&#10;EI160BC9AaHXernCyV7MxdFfpitJVoSag6TOLievyEy4jFKrpcRwwsKB9t7BLNPaVCPsIuNaGdZ6&#10;teQwO73OADPzlYbYFYC4cG3Q/0q13E5uxWsPaIp2Qm8ynbQ7XAh5cLrwuFkARBJA+9HREQ48IQrL&#10;BBYk8WahJApnUlrgy9FpA1wlE3v/+d2vk0OywQjE8pE1Zq+kVrIkrerdxz/z97vHH/qJacrfH351&#10;W7vf+dhbPnr55R//0587TBj6sa/mjS++531fGHnoDbbHf+1dn3k87ztwdCpiFXiLFyfozc8dOTJ/&#10;AiBha3tDRHcoM7I5lh8fjcM1FtuhqoSuTiziVtvQ1beiIqHGrxN2Kz/MKUXmNDjYzwsihonWaDAY&#10;ZpszTU6VSmiFvKqMjoqzOD13FF4UU8xOtL8fmpeogpGViuaaNGq5dsIvT4FzAnALmho9E9BJsitm&#10;j0hf2KTUyfSRGoXtUfO3/qPsNTdVL/rmSyxFLkOkhSEUS0Km75BXHb5jXmPQBfsjBrsJeB3BP5vH&#10;ninn8AbxBMPR4VGbG4lIfVdnhY5tcuislBMmlSto09vVBu6jtRtLx3DJ7VYYlDBimgDJDy9nHMq9&#10;fp+SShpQcGCTSPVoMOA7KRR4h5kLXrmx6AsFnjt3hiMPkhazwPlciocL5g02xgfZ3RC3mUAE3wyr&#10;MrAhtlfQV1FwQLzAHQgo8rPI8tW4XQK0IwPXqGgB0MCu8iV91+ANwk4jDYXOyGQ3JPQuU/21ZK1t&#10;Z3ggizttcgd7pJbWqqVRni1k8W3b34lnC0nWcyAQJH/a296GSEpqxZX4+/zp/bQv6gcFCETxNGQM&#10;QMeW5KCAYwJNcGXphtMKXgdyY+BOo4SF8zEZFcj56s0bc/PzpFnww/grRIqGBqIwrQi8YFeHjh4h&#10;mNAtunDheafLLWmHBsdF8aIgbPJA4/E9sDD0QWCtIB57emO7wZIL+D3VOgIh4xcufCEcOjA3S151&#10;5syZO++8UxgRVnXmiS89NvqWX3sFIiY/vuD/x39xx/76L/98b2cLyat9kBg0J/Z3eRjY15YxPBFF&#10;CW5yI5dO4p9IdrWzvWXjk4qQh0xoUlr0jJk548B8CH69cUsBthVvQWkjyFg0cZVmCI9D3OcUPRrE&#10;p2V4lhIF6U2Z0uFWKvNGQiRV/szIM6dijzArJTeAjgRzigsTk/Xj41OKJ6MJsj91OOcCe4S5XWCz&#10;iemZlcWbR48dwhvh3HPP9+RvuFYZcVS2tnDjlbHcH709vRNBYeGqtK987QM0RrPJ0sT0BHI4ijoo&#10;8kl0bRBQgFdLF2AkEh1c2wRiHR6bGIkM+Ich/1o5DPBORs3bDLY2MDE6dGAOU+mtmwvkyRQoe+tb&#10;rKEG+lgNxLvjtJjIonjYzFJyHAqdTwp0en8NrkNheFTQwOBGZ/byequmnGkYuvJMYU0jilquwVcI&#10;wM/BBppW+traFt1vp9WFnQI6VZHBwdBAlJ1GUEZjK5XaxumEJaksLXGBAGmDLXT69juQPcTAY2Nl&#10;tVKuTM5wMNtvXr1Co43WHkokyEjiXUuv7vgtx3LJFLxigCCGjfGObSCETW0RSwg/RafZx1prfApj&#10;Yz4LReP3HntM21GHIhEZkFHyVoK+zDlrtcyLeo3aqYE+GRxQqN/MLJA2PnXhLLQ9YGHyL1PA1oWA&#10;gdBS10DXEr8/Mip842ptCvTg9vKuvw+NDRYo/7RDj4SZTWINn02R2cSdnZOiiyIVqBWPjwXHmbq5&#10;sQoVnQdGtCUqcbeJwuTBB07diRQqOAmIIwE4Hd9VNxsHDh7hZzh4yLHGJ8YGxsKM3Bf3GbM1Aimj&#10;kUvjXzAZTYOGJitqbXm90aSGy1gDkiWLXBtyL4ryIdxwEhTWOULMVp/OYNZDoTVprLqGyaZzikmf&#10;CCY1qWYEIJaCQ3pUPeJtpVEDPxFxAGE3G9kQdBtBTzmQeHEE8UjL4O4eOXKcz64Q/MG8bDKG5nLB&#10;vuKlIMUDa7eqbZPK2iqpavhkq8V9qKWr6+zqtqYJ+03UO5UJdQGiUVErV5mm5kV4zR5YLTNyiqF6&#10;b5f2xgbZ7j0NCH6gV6+Qi0gTsc2kYTObkOrKYtVbHaTCTG0yUi6VgzDZxWiSs0iaYARxgXLBICkw&#10;lA69/KdAyaJfrzTYIYHJi7NZmABgwl86750uKS9zB+SkUxMTQKQsud4UCOl7jz3DpYrnIBqhMsEo&#10;+RmbXqyrAE3djoEotAqXTJChKJvOr61Dp8TrV4hQhAGxtdUIu1PBqwTc7kUHVHUhBxWhIdRKcDNI&#10;tmjKIz2FOyz64KjF4GOD5lCnqWdgFmfiOp2FXE4Hs5npJw3+FbsAD0Ad5HMiyC4zXDUiFx8eTAuT&#10;qaamadPYdF1jpYn8hHD8GbvK5fdZEH5XX9DDrB/uikw8mcDMOS4hW/gCjnq7om6Y3OawyWrMl+SR&#10;QV5mbUOgttpcylykrlqm495iUYmUhpqxLPEMJbRSY4iinslKvk7gfeSxr2OvNjw0rnRIexFSrQ9P&#10;zBie+LXffxq64syQl/3M7qptPf7HH/zVj+++6kt/9fMnXP+tK9jOfP9P3vqh1Jv//E9/+31v+9kX&#10;h1b/7sO/8B3nQ688EpCKXXlRZWZo/sBhZMAAsTjpwa7Ya8RqmKQ8NT4CnCqXU5oO3MkeY6anKQr8&#10;rCiI+noinH2RqM3K9/disV0RF+h0+qN9NIJRtgFrpMOoMAZliorPzqpmdYjjEAOoSCOKFJwol1IT&#10;cAAzJME/oJFKIEVDjuyKw/X5S9eGB/sBE8C0lp79kkd/NdZ3NH8pNag9aTd7Odgouri3QI9qYzuf&#10;KMI39/vDDocfYkWxiK+lbSA6JC9ptTFLPzM7QysfbBszJShYmBGw4UxmYNSmgowibI6akOAc6EmX&#10;u0iqGpA3I46RYPF5Bb1Q5vBF+Q/Yk/0PvKHCvjCJD53fG9xe32gSOrsdciaWENGaGAoHl1OWqSsW&#10;D8qc2Jb398st4jbyKLe2Np0eV2o/AXYl262rYf5FNFU6LQJno1AEu2ILgGLrO3q338ExB2CPJjY5&#10;VgNmTo2wonf3G+q1IjME2d1OPBPDPafJIF21xNEb305ghc5DoWvFk2DIl/ssi0CrSe+Jpqg37Mns&#10;Z4YmR0RZSjwL2VYmhoeY7EOJhOPu1a99+PLzz2M1ijASqRW2g9TkiwsLNJGxUUItBjCrWsGnSCII&#10;nSW0dRBd3N3ZJVwgvqpkAAaWOg5IUrhmswP9A+zuZCqeT6dg4Kg06fbdR11zpyoWK0Q3w8kThlc/&#10;fB4QQ7D4BrYzx44eoYkPaZtR0d/4iv2NP30MTtb//y8+KT1QMFpUBemAMybl8QWkHycaYGqZZ1H8&#10;6luMcqMmJ7rwOpSKZW3kc4s3rm+uo3S+jrIj1CpM30RbJZXE0xqGGcqoNEAI1fwBVk+Rp1Uo0NiS&#10;s4AF3ELvCsZqenMrBmuQOOaw4vWZ74n/CQIPzYNUUyK6QtgQxVfRgefbxDFFLqcjjXtELiVLE8It&#10;PybizyrRNLh5/dpttyG6NjAxQZRALXn/ubMXREyKv1XGcnvb+0dvTi/legG7uv8lJxj57jaM0aEI&#10;FuIEo0w6D3QheDKRl03RpS+QLVdyJrN2Ze1as51Xaarbu8tQ+FCWI/PANHD04CTpEoG8b3RieGba&#10;3x+OjPZ7I765EwcNnGeZmklt7qB639J6rF7o+vjFNqHxwOqs0iGjdqfRUIfvCXJTLSCUTf+xarAi&#10;h17E2lxpxNLDtqBcsROLw2IZHhix8uSMFrcP7bFxsa8zG/NZ0qbl1G6ikqNXlYLwiow9rhSwwtPx&#10;fbYHUA3JIHwj1j1xannxBkrfff0CE5L/IUYP6Z9uWmRwOFlKe11OxMW4b7lSjkamSqfCcChebLki&#10;Lm8wPDkycWx2/tEzT4Cm5NIZsGLqTcKlSG6oZGaHlcTTJegjcHVoasAIgxu0RtNFgEtl1NLs3Urs&#10;06ksphGQaVrsbs4uux3CHlrAluGpvsW1RbVBVef0qnGcG0DR+4aGYUQCmeo4Xzoi9wWPRQywuppy&#10;Gq9D1Luq0NpGhtFR1DANiG0gEB1JLNcgk4l6PfsTUsXQgeOsrt39OGe5xWq/9uwTRw6d8PkDjFJK&#10;faDkDgwnwI5L7ibhjKs4x1Vmox6HYLLVvKqpq7TSNjeaF3WDjdUquQFLmNcXWVRIf4QcafZB45fD&#10;nqFYk904MB7V2LAyUzfIOeGVYkBe5cjCSRVCYQn9d4sNh057AyHdalXLvjAYoNaSYwV91Hh9HDDo&#10;xUn3WXHfnJycJvmgQYY5Jv8pimgq7d7NnVahaaOtjiaf2LrowZK6RrSZKuiOURARXyB1iaGYQOl5&#10;SmQ+K8+dttxQPyRK8UgXki89ph8427Cdei0nmc4j1VbGHmU8vsw0RiubrmWT2OS2Av12fwRuAEai&#10;sql7g+LsLu6nMmBiRGlCFE3FFacrsyUkdwI1QHiHCSomMJCTRHZL6Qf17KtJm0iGeCUauBR2jO5a&#10;FYrlyNAQmC4RjCvhJguNh7eUi5RaTYZApdkHcC0jhJxVCsVNrB1lQoTVj6NInwfmViDg4WyObVOV&#10;oXBLFxghA0G/FLa+ZFcyaaipr66J+gsleyUH+lAlD3766efI8+FrIHtbrubrzbJKa2lma4Pjo6SK&#10;eL+4bVrGpTPlCsCVCCSwbvC2azaCbi8ZM/eR7+BYTK+QPzNtXCnUPJYA1C92B7fIyES1vrWbhva5&#10;Y1CZeHTEItCs8ZGpSHAAPgAbTUUbiSK1aXZYPb6QR5iXyvgkiTm3hVNJjFB0elg4TMbJSIHMJgsJ&#10;CXos+xHCoMgHmJBgzq5tXP/OI/9MeyjaN9ybYGBb9N96523NRz7607/4509eW1u7+vjffPx//ezH&#10;vml5zV98+WOvHYfE/eNfzZtf/uCv/tPU+/7sg6d9WoM9OnciHP/Lj3zN+OCr7h4UGbkffvHiBNXT&#10;t9w5PDjGzD/hL5sra1GAMRiYn2IihGPCjpM64iuKzyZnDIU7pydDTEz7Xr9+DSskhh9TqfzZM+c3&#10;1rdWV9fwpOMBhcMoXwIsIQtPZwE3OlnMJN1sSR5oPl+EkyrnDMWPNMHgOIjuIgu713whA+9lVwya&#10;LS6vDQ32A8NzP2NLZ/ucz59phdJ7xbB51ueKAEK01XX2FwcSXV06HvQV0M122oORSP/I0FhfZMCJ&#10;dJKHnpkDcT58xxk239haHBoJk12n0wnEXPAiJE2hkCFksTZQG1KT2LSMmRp2IGUAeNYpk790U9Hg&#10;ppsBPIOaGoMOXD/FnjR78GlFoHVl2Wlz0uqyuSwieEB20Kyyr2T8Dclto2Vvex/dLFpD0JDZHWii&#10;I/GAhBuKfWT/jDIjecPJwtqhqhcjh3zS5rGByJJs4/5UK9TpMtFtFHI68xeqDuPUUMKbRW1LUwr3&#10;uftC0f1NoPzsxbUF5EMAzES+uNKZnh0BG+bh0Pzlr0kQZe8LB0k1d+vkzfPLkiDmUwre3EGLe2Vl&#10;CT4u9ZrX48zEkzevXqeuAgMSBK6BkG96F+H+bG53b2dyfIzld+Hcc+FgEHochNpnn3gK6co3vvFN&#10;gPbErggYfrQfsBMWKe1IwEtuF0kkD5TnDpCmMqje8qblZ6588VW/9B9/fubZz64uf+rcub5XXXrf&#10;e78aW38z7KSN2E4ESzs0JsBxWxtf++iFkZ956bz7f6pe/ZguAzJrgVAwW8pt7Wwrxl8qrE4YCcTp&#10;gexQRPhB8NIpMiPGt6mySPsgX4oMUKXy3/YTe1ncPtCO0unxnJbeGy+owE69YWH2C5+dlJ0Xy5F+&#10;kaVlU8K5ycNn3YHzvbe/y1aig8C0BN12SciKOJdzAkswlDE1GamQGln6jTo9hcrS0gqloNQAQqWV&#10;bgBvxCZaurkw0N8niIpeC3GlLxIenxjhnNzdiZ959iKkCxE9aIrOlsyDK1/SoFB2l8wV3f/SW+hf&#10;depGzFLQSWK1wzwBFSAuItAgtVH/IHvbbmdMnb5fTsd6g1QOs6Yh7CgYThwAQxO4l4t3jaipCWJG&#10;EQxap8afGNXUE7cdmz08c/z0MdL2WGLLaKePYEJ5mDMGtxVwNtIpu9EFQ5DUSvzI7W27x4rqF+Af&#10;LwtzGdF2avt2rWPTy7wBBDfMiULhATQ8+VQ7W8trN69TpiB2anLXDZ5U27CrwV3RictyAzFxjox6&#10;uZbcodprcgbSyCCxoL1KOyO+t726vMamnZ8/BJIJNIL4105il+emZd4bGpHFhPg65fdeoaKzmd20&#10;XQaG6DpyaDx77XmE5OkTF+IpB2QiCBDSc0H7VJAMbh2lJ7/PTYT5D3IGeRLiX6NaWFtJSv6OFHt3&#10;Y2dneGSCuT9tm6Q/Ae6BIH6hkWE0Z31rw6ZHL1HbEmtOVd9IKJvIdNStS1ef7+sbgJJJgdWua8pF&#10;8tYSwCZiJ8CLfl8Qnw38hALRKIUL9Sv3mat67pmnDp2+R2uyyhwkdlSF4uqNq/zY6ZO3K9w88arj&#10;eXJmM1i0trYJlD42MyszCEYzrtKUiLSxOV89YX2lnnX5NW4/VAaGwCwkVbwCPV9BXJgdEMIckA0M&#10;jwSYgeJ8LkUDKx5U0uo3YU3IYA6NSJWtqcmYNRy4dUs13WxnO5qStmOX9S16UUDbvD0+xkKHFzVR&#10;kNsTJ08mtlNWtb2crThMDu4MqSe1ICIxdSYrVM26rpyrJW0u8JWKJMewx1nH4EC0fVF4LxV4cUph&#10;5tiBhtkY2DYz+AOKI2LoVWmXSBxV6FaypRUSknTZGTSqNGm55DMMeUEk01CV2dyM0CKOIAQvISwq&#10;BYvysy9kV+JJDXNfzNBlFr1HhGSvipSAQksi7SM/pTlAgaA0+15Am8m7SNx5jkzu7u3HR4dHFq5d&#10;518enj/ENQOz8yYKoG4gdeJVeUhKQkaiJXqwoiGpEO25HqZvFAhHPMhADoAs5V061F5CSODHmEel&#10;uFtcuCqS30QExZYHXnUmt0e7SlROEWZFRdICdRIvHeBDvL0jVcGu6GrX21qTqtD2hYLoJVBySvhS&#10;NTji0AMWuQ2IViQ62BaRVaK9hOQsJwmOJfDAuKRGc2HpKtHIZwuJw4EKfiSq9DZuZzqfee7K86lc&#10;zqwzNwv1bCpHIaG4yXutgg2q26Ya6hmNDD1O8eZWyk1JjwAkAeIAevmdD0ICKwq0dHuVmVOeBO1J&#10;vMOB5ZATw6WH47NaT569cJVCemRoVGpRrXPw1Mvf/IY7BvWplRtbOfPUS9/78c/81tvvGVBk33/s&#10;q5V45A/e/pHK2z7/668Wvx351529Z/70r29Mv+mN9w+joSAHa6uUQWGgDtavsFbcLs9tt94V8IWW&#10;VlcYnmKJKaJiYCQaBkwcLvq5wpe9eu0aTU9YYqdvuxW8D2Y6JnGKHZauiD59sSSO8gKHV9kn8Iog&#10;Xbmcfs4Ylh+HluBMoMLFciy2TbLDCmflswtYKow6wz0SfqhOEFbgcvoPpCzwJW4uLR85NC+lSLmU&#10;uv6PevvKUnN2P7k74j3aKEuVAHZo1GLpbUgX4216m5ZOMDBgs6BxZRbHS9GGwOfKqNbW8oUMl7Sz&#10;u+VyWd1ulH5b9K1wZYEPxJYBEOLDEj6EVpUxqR0N5KhJ/gaHBpmCVKZhdKA79Ea5qwDdbGLxg0MA&#10;QpFLgB4D/TpdSJv0platBeES6i0pJlZbPALqC3Sed7e2dWTjNmaw0OPowOhX0OrGxvKW0++TNamM&#10;sXMisHGIDM1yxu5z5vL4SehRGiqmisxC9ZyrKGHYtcBEmzsbdn2gZcyPjPQ7be6t5fT41MhuOUOZ&#10;xwYTgLCuveX0UdruoGxM8m+ur1O48tCFIdTpuMMOZn5reiyTKcXbGB+trW7S1qQpfPTY4bOPP2H1&#10;26GrHjgwB0wCGxjaB6PTmG0oC0u1dHOJQ0rwcJTh9vd5uFAhNmNYqYokB4nVxecvcYvY2mhEM0fA&#10;FwI04kum183MTJ15+mmEKl72kv/7jW8YT536wJve9Kb3vOc9H/7wh0+c+D30pL/6L5MQFrf3k26H&#10;dXKG+VC13tHc/MIXY7f/5IvGqKSVr/+py/CI89533MuALWvp6sI1FC5Yu1Bmjxw7jko+YJJYFWuw&#10;8rFlcgUAOZ8NU3oNqoPkI/OTk7efui0cGaBZA419oH+IVuJLX/QTyyuLyGSQNtFpInUiJyI5U3yS&#10;5HcyNuZCRPdctMv5Ha07IiyNEY5r6Ms8VhOcK9ELrylkbQmJLXpT4nWdLyAEQRsEE/rV5Wub60sb&#10;a4vZNLNuhZ3YeoLJbZLZZJI3UVoErd2d2OjYMLuGg0yiu/TB1B6PI9IXGhsf5H7s7QLRJC+cv4ol&#10;G3IhojOn1C1Cg6PeO/UT92mb2mZFhe+Rw2Qh7mJZi9AApMlsqYiQUTA6oDV2k9kYODzEPeYokM4q&#10;Vdpp+i7dViKb85o8oaFxg9ZFft7pMH7PcaJlVYmAIX3GXIk4AtmAxit+YSRJcH4LlbwcnzYT5Tut&#10;MUhRTEuCDwWiAYS/aAQCUyH+3uk2+8IjfveAvmtnZtJicoT6xwYm+vwR2FQ0CktbG4uxzUWzXecK&#10;21TGusgiCpZirEG10ZnB/mhy0qWyuAwtHcMaGALU4js0whP03ShwMIMMR+cOHT25tbVx+flzKGa6&#10;A16SvRYOhcwf1Urpco6BQJXZlGhok/n6wcPHfK6ApiOh/HtPf9/B2zRzenUFq2+vD41gB4cmQCMK&#10;XblCCmiJ7WHzaModnc8ecGkdmrqmikBDrnB9Z3dofMZEoTvQb7Ya77r9VLtZ1tqM6Rqor6GcpnFm&#10;3VzdjvoGqca2dzZMdn2z2IIOyUEF659Pxtg5sVKYBAVGt7aN5lA6WwXYikT7MXVGyBHAAp95M2mk&#10;yWU2mHe310X46sCharEKNiEqyYZ27PKZE7fMIoAGPgqPSHpDYqHTBNpZX15CDJspTeZKKUqY0fP1&#10;GbdXE7RjaU3D1LHa/ZWq4HPgz8o8jkwnUCvjr8wxyaw9lmd9wb6gP+Qw2ZolLL+riFuSUdMD69SB&#10;oIXyhCjrzfXrxVq+fyxs85rbVmj0dFU16oJGW4YCpm7lO3XSoaqajMyLn6orgpgysjeeEZfZZ8zV&#10;sp5+l81v1TNqZ+3mSmnkbMjDOJMQNoOujiEsjEeESgVlV3yQWGOUtgCePEFSLn5HxgK0hPNeECee&#10;nxqIXFSZFSBH2PTlAtyAdiGDknyHcRunH1V/1ARAh0QguMfQ6nG25CCV9JrvQJuQMoYor0yEMZ0I&#10;bbHXjGXIg7uN9ZpaY8L1pUtzRKj0lEoAtGxeeaqSfq3hgIS8IDLlOoPH7ihmc/0kNYEgx6kIWyNw&#10;wGiqIhZPiUwFIt1GbGy76Fr19Op6cyEiKyqoDJL9VagPuN9YRPMVrVXMWIAKsW7gWzbxFpQYXSxA&#10;ElGgHWOxEudEFBlVlIy0oqit1TDyqSVAFYuJkN+JNC3tW6BtWLa5eKp/MGgx2tc3d/ui48zukkMR&#10;+5DVrFRyONhWW6WWuknBijai2+Hr1DWAl+1y1+2ymG216IgJ+NyidZpNuqDfZTECj7SNmjre84X8&#10;ZjwpFEZmALPxHN5kNPQtUqC5ESChbmImuJFvmXVar9XrtjggE7AtBKZhb6jbigEXzSPE85ATRJO2&#10;SI4Otw8Irdpom8yuSHQMhjdYwtPnnnz2/FMoL0dC0Ml1Ju/g3Ml7X/bKV77yZfedmh/2ihDe//iq&#10;XPjTt77/y8AsiRblWn/Y0dl99q9/+xP/2H7Fx379xcNmdSt54cu/+0tve/inPvjJT3/qk//whLgV&#10;jo2HrCRZAX/o3jvvBWW4uX5NzX2k/DKaUF/GupsJjGqtgWHz6uoGbA2rhY3sI6wh0snfkreChzgs&#10;tmwyTXaAemcD/fdGBzO3/VSKNUkixeGDL5uyqpmcZRaYBSMjooA0DruLDgu5u9D10BeFGGexUz4p&#10;ncEjjzzyyKlbT3J0wQxTx7+1V9gohg5dXXruWOA1O/iushwxjMZ/CA2OTErV0ISHPSDoTGyLs5kJ&#10;mByAWUpu2INMHVFU0HBnx8neajfxrvUEmAxlsNGZhDSmpeWgZ4qhku2UWlnGJsyYeVq9Lku7iQZV&#10;uTQQDNNyyyWzNti1ZtQfZH4HAQm6cmDEGnpZ3YbTa2V/wT+pttFftZfyVZrpFMm1GoNVtY62vLKx&#10;B0Fhdz95Y3HF7Q0WSrV8Mr2dWolEg5TARFSydjLXOrg6tD+fNZfPWMx2k95RpDGVRCSlSJeLpZJO&#10;FwqVanKn6nV6YaxMjPXx+9ZKsdrOhQNEOYvIU1LBVFUj82PxVHoEgkU4cuHsc71Fg1yLSKpAaENc&#10;pFq4/fY7xFIa28Gg99DhA6S8+HJefO45dyC8uHrTHbAH+wNWj4Vfdq89OBCAvCgjOM1a0I9BGX1R&#10;qJCSWvHK+HMgygB3/uL5C9hFM/gf34/xRnmEiooFxihgwisiC+2zz56hFEqsvOmByMN49ZE0xLPZ&#10;733ve9vbzlrt1BPnmzlg+WYXI9uJuTlqIZXBP/fwG15+1FH8/6XL8M7bGv/8neoDrwamJchcXDjf&#10;VJc4Ixxutw9F23I1YDaFLGbmsaNOh6nVRMjnxRE3dzZqt8Sa3cjIqM4Xgh5kbKTr25cs+s5eoR6d&#10;PREenBhBE7WEH3jZP+IKDzt9/dh+e7J7ebPXcPLk8cH+gbGRMZo/ZqdjbAINsGY6sVevFqoVFONY&#10;+7Ws2Ozm4JkBcZEq0a0g8eUXAIakZRxy9f8aFXQGPd6o1+Iw1csNMqqpuVnCJindjWvXiKLYIBLC&#10;8HWVzEKoVzAoGNKiMYvPsguwcGgQz+4xEDOqOaYw6XORgxH2wVK0J6ZPklrxtZ1ILm/gbLG6v4NY&#10;/ZaY6cpp0UJDknH4ZGqXFWADzFTLoxJdyGYLLxrOP6fVOTQ1Th+0i659LU/RgxYLSmF8NjGkFe7R&#10;DjZbRASwTVELaFEEi1UzKnHIUUrfXN9OZJK06EjnUZ4EcUHOCejAZfWDkaW2kwypoR0AR9LrZ3xU&#10;v7MRu3HxGv1su8dh8zpQECiV84ConEtk9bw+bgwDQ2MAg+S4zJrSnuG4AnZmdq2FPzrWyAnaedsy&#10;U9/VcrU+6q+REQi8hXQGfSL80RSXEFUiU2jCltKo4R1RjuDGyEkGJwDRNkEgqnifhS9eXm9gsFut&#10;YZhLLgLiTQedA5p2OK1PVNP3dpN2vcmNEoPNXmzXv/7Id47ddooUB/7H7PwcFmN8UqTk4WPS0ayk&#10;a1D4GdpD9oZWOmph0KEALaFM1jLN/rEoFpgWvcPAELPF2qqrGLoyubQ3FlZ4KA88cD/PCFwUBYVQ&#10;f8hKQKJmIFKYDE99/1FE+SAiQMMg8OA8s3DuGSqR207fQuXc2/+sJ6IDzbILF86TH4cHogCoPRIu&#10;8Zo0H/2IgYkQ0BosdQ51j89Flk7NJBIbWi0YPvGafIvHJ0VOq4UOAsUTbXJqaJapiIlKvYgOv35v&#10;PwHSA35GaUlPkExLDD2wMmxlWoaaI2QxunU1bdmNSZy9bvZqdQ51/2S/2WNOVzMmD6PSMnyLvBul&#10;KOGbF8bRDJyIEA//pidVzC7rESQpZXpkJk7oDArG6TRbhdghVDObHXKhSK+JtD1gK3WOYOAy4d5q&#10;l/LNbJzhdszNdCS4ICb8WeRGFYUIQQQVSU9F8PaFeyjUWSEviapZD7+UVitxVAHARORT6TZKH1D5&#10;zxfSMsVUh38pZAE59RsER0IAL4S9IX52om6SSD74wAPCXsLOSBInORp7uZ3y7JibE+oSDQ62AO/C&#10;nRcgSq5QmDi8F4+JT0eE4SdJpSlscnnx9iLT5gH11FwGhgaRmOKRgbPT1ODauSLa911NG+iRLIqe&#10;C+UdevisNGjaQpNDy0MDYUW07CFHWky2zQ28UMQ8DYRDMUNscamo3ClkeVqkWl6EPwPXo6XsdJuG&#10;hsPJ9E5ogDPXmEthM0KzzIwyCJgBktkH5g4MDA9euXY+kd5HHlYc6NKYvnF7KY5swCR0e/lEzF3R&#10;q6RGB5+TgSOyQ3l9LLma4DzcAS6BUXnuFdwUngZjTUixgOzyUYX0rVHTNCRpuHT9wvkrZ9HfCgfF&#10;tuX/kVH917eau1//5Os/bfqlf/jkyypfe9+7fvETn/itT/7hXz9peeNf/P2HHxo01Zf+/p33/eT/&#10;vhJ97Yd+/UMffPdPv3TGuPDlD/7836wO3HrfoSDaDfSLw8HIvbfd57Z5Uvmkonjepv3Hc1dioGdz&#10;a5MhBvSuxIRYrWFaWbzSqb0sVhaf6AyLDLCM0zPmRhOEwMT+4gLlE0n07iBETr5FqORT0wchuvJq&#10;hWwGnIOdyz1hS5r0wp0luzpx4sQjj3//zttPwxYVNHrxP7Zam6rg0cX1KycGHqLMQ1mAKoC5O7Kp&#10;9GZGjvawM5nIQbNhs1PuKY0LwW5ptcFwoiUHtKaYe+ZBDRdXljBU4CmwBehu89hs0rHCuE+1ub8G&#10;bQuEgnn7dGKH82lsdDIaHY7vp8C5FI5KHeiO/UTiy0QRHiHsQ8Uwu24mkiJBVNHBQ6BK4XNJ/5cn&#10;ixhStwpBmQSCxgL7QqFXYg2Q6+ibLF3WBm9Kf1B6Ri0Oo2JXjxUP4HkXdTzOCO9AlGmbvfXtYrpI&#10;TCbhV1IrhMXN/YP0Nxvba6XVzaX+gSFEbQTx1RkbpeaBYwcZ+Hc7vBRvC1evHT99625sGzmGBmYT&#10;6ir0s7b0/FVEdQA/cVKQGYIys2zXL142MUVYLfZHI9B1aPQDbiHjpFBFYTc2yAyY8R8bGhyKRoJo&#10;14YDgChI8yB06AvgUeEwGTTxOCb07Y1VbP3I025ceu7M+bNnzp15ltSKK589cFj9/MXbP/K/h89e&#10;mFldPnDt8oNnn9Nk/f+c62+p21iz2iyOITQ/0M/Eq1ttsCS+9u4f1WV46Hb/tf3p//vkk3/4s6LL&#10;MO4uPvF//9b4wM+eikBSYYjt+SvnWasDAyNeixPGg+wVBdEV0tLeXrnbmbSbEeMBltyoguBoEXdG&#10;CkjTquTS8YZKm660hyfnKGfp9NxcvE79WsnWwkPQB6HjdwqJ0sjECHLtaLUjKgGNCPUxMdZkCLOU&#10;wWIFz5RaTrWfSLzpp34GVWuIz/e99KU7maLFE5ycGmtWs3a3eXUvNjwzE4qMcMsCfWFGPOB4lRI0&#10;eEsKN6xJnso4UTaTEQiZZ+2ykaf1mst8GJ4X8/s9Vq58OOlwCO/j0qUrcwdmlN0nu4BKRhxvXvua&#10;F50YH5/zhUYdHpKXsWDE5bNzuGxub2eS+0yTL1w6v7KwQPMlu58TGiOdezp5AnJ0k+nUsHf09Mvu&#10;BOQX/U8tBmSQJjPsc85QsFZ6rSyCBLSnOpZGcC1JH8tScVSgiYOY4yfW1DK+qtEA5aGLyC2jScqM&#10;g9PsqFN5MMniD0bHhl1eJ5JJezvrsZWV9cU1Mrxyi82kJYLDOpcXV3pbSnsLhnUVgQrwEQ400ghA&#10;cuwO2fOBALNFzOsW2VMqfZtBFbxGt1aWQBCNQPY6FQhNqD9KPUWbp1KEwiBwLggz+xHk8ejxYyJ7&#10;IqPs4t8i4v02YwoDJQ6iCudUkfICSiY6R/liGnZiMVOxuPTpTAIZG6Q5yK20Rv2//+d/4Cl15JZb&#10;MCtFtwGFKqYg6TNRO4EExJbXEUPtG/Sx121MmwmnxD8xPkGHiHYePZFqoRYdDaf3SV/UDfZpXjo+&#10;wIJMj0pXOBrG+asrDHQVilNQeKxWhKE9sdg6fpZHbjkId4f1AvsGbDC5sXLyluN2HLtoxStfIonZ&#10;6Vy8dAmUllSQmZ1eckAQIS9J7cdNNBPM6nKtyMxOLd/EN4ampJDF0ArE3MbpYliJ9jq/c6hOTE72&#10;alY2l9ihiK0kxikVuqX8mXSL3JeLp08kyhSKVAdDprRv+JiEG3IganQAeXRruDJMMeleYdwrDQil&#10;wSGx0ufnGCAGsbQ47KFScWbz4kDpJBmAcWg28qE4QgSnbbevXL1abVQQ9SHNlQ4RxCI0HNuIbTSg&#10;c9DE4lQXzlO5ns/Vk9vSW/Fgh2gXyxiwvV5DXRkDFl6UHCTK9pM06wVagGw5gCr5T2Xj9W4g/yEJ&#10;zw9k35UdSL4u7f8ehVyhJ4mtODcK/ywIJYDgkWgfF4/fAjk6xcrcLCijh/UHcYtuBu/cs6BGV1oJ&#10;YCRSwmYVdRSKAXFElt4KV6IoX6BS3aZeYpPyLrIGmOFt0SsRxhWCwFwj2nXiIiw+KnoEkUGv7U70&#10;UHDbFDEat48ODlqUjFNoMI5gqgi2FigU/GVGnBjBoL+T2MlKy9UbYCRW/J5RmtbTmBORYao6XoSf&#10;R9lOWK6oK9MaQFxSh2OS3e0xATpST/Ich0fCJJbVSkevCdgYxHJZSbNS+W16TUiy2eyOa9cXQZVh&#10;YnCvMMrAawGRaMzUIXFQJhVzuHliGkHXCb0fNamHktmKFDVnOTK2XDFxT5Hxs9O5pp4lDeXkzpdK&#10;LCdReFcGCy4vPP/4E48EvOTqTOf9v7+6hef+5F0fW3r5x//vLz90x/0n+5f+43tHf/vbX/ijT/zS&#10;62+NmFXZpz/1U+/6nOMXvvaV33/XA8cmR0bGZo/e8YqHHxq4/qm3/n3h3pfcNdjrJEqOhVvZiflb&#10;WGI7iW0GiaBC02mik8UGQFxKGY2sQFjhlEXlnIerIKuMsDAFBukKzlMYqVrWOUPTbDFiHTZT/ITU&#10;n3Z6OsJII+bTVxXiNK69CuuZZoeIMohiuLqnd3X48GEUF0aGBlg5jz32+Of+bfXb11dmjo/uJbcP&#10;hu4njsLAQxkt5A6qDN1MPOMasEGhIb4FOTUUz9BeOk43ja4x+YHM7MKVxr6vTAjVUyQjSNEDzHgi&#10;NDFJv8lskKSBSyUBSK2Hd+F2UW5pZX6CmWo9UqthYgIPwo4epRNGkQvuPD8JT5y9xrKROhwRS50m&#10;uZWBbwBIRj5NIpVPlyx2YzaPY08QJINFC50LQtL68nJ0NAhZviclhR8ci5kZdyZo8AdjNIq8Nr2f&#10;AREM9w/BmwJr3c/Eo6N9bR3i+J6hoTGPjwJBh8rQzjqetu2HfuJVIIUriyuEkUq+AgcLqIoqDMhk&#10;fXUVrW+sb5iThfnrDnqqeQRWOfxkv0KfhSUour4tDr5cPLaLcjUCEHEqbRHfJ062JicmEfpCuzHa&#10;F+XOkkldvPD80s3FgUgfrQCIr/g/2BGugSujx/zRjugmNhjzR49BZSWID4xPRUMzDleI1YH/T76A&#10;aFphpK1yXLuk39s15AuaSlVVaz0/PwdfPuIHSVH1eTHRM/n7UfH9H7oM9x717v3rZ3On3nn/sGTx&#10;akMn/tjHv+t/8xsP+6RENHz3e9+i6EIthW3Nk5CiWtpzcrKwMOKl4oTNCBCNYtB6tclSiAwOmZlK&#10;7zRhIuptrmSuMjw1A/MKaQDW9vjsaGI77gogz0bcUheTxb6hfpMeqxI4hnS9agiycpvo2FJTSRHL&#10;8Y+YUK2KRXQMUIeZa5KwWoPhxd2ttanxIZp3yWxu6uC8x+amGU+p7A94CSylJk/Zgg0ANoR8LFYp&#10;JxqKHvC0YD0y5zc+PkL1TvwUSlZXun49+kcvu5LuYDKJSTn/tlfTUsfSNdE+ePqOqNNvAFhmFzbq&#10;xXwaAnvQ7Rwb7g8E/ZHB/rqq4w55bV4LeX0J/iqijmVjC6/6lsFjEn+J2NLm9vL63vrG9sp6ejuJ&#10;6D0cVTA52sXIMdAoBawjrAogBLJJztRsMxPH9kEjBSF1EbVjMLXWYiaAetFmsJRSOT454q3+yLDb&#10;B7GpndzdXb22TLOno62b3SititqLYqTFEUK01ECcEr3vCkNnVO2YHtbRMuKMl2EQ8c5riEq3A+Ca&#10;Wbg8IlJCGVZ3THad1enD3nx3Y0OEEmTYUovAnM3v9kT8mCiu7WyJQo8oStUo7jmByBqPHz/OwDDu&#10;eEODfZcuL8BemZiZHRwbRnIzldpDBhVJXPYVB1m9JdgA6xXYwGS3Fhu1J84+c/s9d6XZQIn87KFD&#10;BDtxmKLWaHef/c63K8z/VXI2i4lDJZstWYyWtga2BKiPtNIAM9rljjfiIWYVU6TtejqepJbMQbdU&#10;TAx10QDMZtPtUkdj6Z4/f5bx5tGRMaL3mWeeYo3pTUgBBahxUe1HdobMaG56Wsz8BMmUL7YB5QWz&#10;uzS8A/2Rnhcst45tDgpdzpRcERO5EWcSAjwtlZgmiUJcUZRIaD2QGpNasbpQzSHTUliEcgwQ6cTg&#10;nSmzSoVDl++LjhTimA0hAyopi3ihAyGo9RpYROB/DDDzpoRSJa3hMG5Rqsa2d0slhpLMcBR4NXIp&#10;oZJI0ukhqxChP6OJE4jXZJlJWvOCt7HiCaOkLzye2+68DdPfXkevB6eRWsHvxgiPQ6tWBmEuZTM1&#10;h8cSGnDwO2upd7T2SIsKf5y0TXydewY+vF2PIMwX4YPv8LYCldHik3Et0S9GFpA1SN4j2aLM+smo&#10;ICJT3AcWP5dKR5XXB6CKbW6xVPhnnBaKIKQQpLB35Oa88XVv4AExYeVxgx8wIWgSk3Jquwr0MhlJ&#10;Y1X0oAjuIfdY0W4WGQvuZA+D4f0ozsjkGBqgR4TcGe1TygZYJd2OZh+d00IWGjJJDxQR9hoZKapm&#10;BDEY8ej+M0ZE8hqPp8KBcDlfLeVY5vUizcUM7hKcmXauHC66qAq53VaPk7KnXqhrRcgJq0rgIpqV&#10;cC0k4ab+QZCe1w8qqRU4GoLIMAHgW3vdeChBiep4/ab4flbdcXGmWp1NSN+wZ7j2nmwpzesVumYW&#10;1OIb6UQKzLcvMmqEjCVznB1cxsUMWtaO6H0ow9vy2XlG3A3yP9Yhd4wvYiLwNhAIkRTQjoSDR9PT&#10;0CqUixeuPndz5UbYH4Ep9T8yrMrylz7y5i8Mf+Kv33uHT5q6rY1v/vGjE+/78IsVL+jClc//8lu+&#10;GP7olz7x5h9VdlCbAofm+7b+9FceD7/uNfMIqLxQ2CgCpMP9I3cev4uRWs7yhYUFciwQFwhGPDgE&#10;scBZaeRubG6SYIlOAc1ixcmE7TA6NsoCE0s1hSLIxYt/CPm3YNWsUvgdqmQizc2XFi81aE8VIpeT&#10;wwB7LvEKq/eyq6WVtamJMe7Pwo0b585dOP7KAJIiuURpwHrQahOOLA/arLUypJTZx2ekQZXFYPjO&#10;+sa1ixcXr11ZvHZp8frFlRuX1xeXXH4fKnW8G2U2w7yQcZ3KLCQZrTwOAX0xbm/Q+mwVVZHhKKcS&#10;ayAcjpIIO50+eDL/H2vvHShpXtb5Vs45n6pTVSenzt0z0xMYmBmSgogBEPGyLOqiGFbdRdH1GlnW&#10;3fWiq2vAtIYVvSLoCgoGMsMwufPpk1NVnco55/t53rdnRL17/7rtOHT3nFOn6n1/7+/3PN/nG3ye&#10;CIajkvop+Uw8UMgCAnDWGe3ylXhw82Ajn0TwxONO0Q8XcAQHVUcLLakboGYunx0TSq6J7P8eD212&#10;oVgopLN6O8N6IbMDn3NZuA/iztioW9xmcCAqtuJxyR2OJJLSibFSjo9PBMLvQvVzJuPzkPCxDIO+&#10;U8kNbCbHzubu8d4xbBpKKy7p6fFp6jBFrgsbI1A58o5Kkbl5Avh57fzZfDrr8gWAzWB7MxTvj/DK&#10;RqFZZsJQOi0BGfAEUQtyyijZEsIAEX2MCVKdC6AG/YJizmL3ut1WpL7sEWhlqLEgUIJ7aCY3b9/G&#10;7JxYPITBNFJYeLSrEsjNXlqpcB9y7kQ88u9+4uZb3rH59u84fuLVp488+JkHr/Dts+Hw2tJK+jR3&#10;bnmZoU6MiRvl0z/3ZTDqi09/8Feab3jPq5Kyzk3u8cH//M+3z73z68+6EWhYvvDVz8JWD4WiaPhH&#10;Cp7H3qs0ePrj0wwz+3mFewioddQbkWCbXJx3SktIcDdj0ODxcSY6nywWMliTRGNhHl5kagvry7R5&#10;xUJ11B76w2GT3kp8Ftg4TwFJ2pKNreCj/ChWuxBdcYRmx7La8K8i/dhgggBK2GDv0tl1GleKksXV&#10;NbsEgjMFrjEsRJiGcy98Ep5/MBfIuxRhElZoF6tFmnwWa3IOmr88WZKbIkZM9yJoVSnM3t4eTbdk&#10;6dodIoqH5y5mPSP9d7zlbUGXB+BVFHOyLUkSD4JJTohipbS1t+vwYnwq36NkEoGMdDrjSl/bmDu7&#10;6Aw5yCoIzYf4jdljckVcZo9YoA7KA21fa9VYIDHr2c9HhlF7zEiUT22QzVw4wFxQbjk1ipSKVqvb&#10;4Yd7AEXGh4AtniBReyYaxec5tbebOTqme5mah1Mj1K0BcX4EYsiJJYyadqGYZ9/BL6xd7qEXkcxo&#10;GCycalYr/EeOfAZDJN/xVPOpxXKj1iTRE1NEhM3cB2A26mCgWj5kau8IJ0pMDWQTt4mBv+B0Y1IG&#10;BaJAt3X75s3bN2996fNfIGwSZBsWws7O/sLKOpGlO/tbQ00bnw9S4iFXlnJ1uv+Ns6t8NL8vxGGL&#10;S/fW/q4/EvIG/dVSczY+h0kEtEpiCigPOZ2e/exnLXbnmbkYxyQCAXLR0VgQYSkuamBRdofQGvpj&#10;4bHFcEypOYMODlImhhMmyFNNtpCaX5iDwcb6Os4ecID5KZGXVpmhbG9t+UKuaq1oMYj9oNnmSB8c&#10;0p+JbyMTLovKvRVh6V12BO4PG57Iv8VXUx3znR4dDzWtWHKGIj2RTHIsARrRldK6DMVOytSqSBHG&#10;teKOsCJppjlroWQpYbQYFEFfhhLeUGdhcqbgd6rENFB0c4l4Qrg35BUIxCOFip5BA3UDlYzYSFps&#10;ku1YbzGcpYuVSW4ggPAXmFTqdcaC4v8kkzK6YfB2ZtBScMD1NRgl4VGR73FQURNzNPChgCh46Pl7&#10;2CdVnP3ATaujbp0CG4E6uhuX0S76QfXsU+Gll+snHieVjyXAFaWVUlRJc6bYiygkJyVAUL5Rvl0e&#10;P8ADJZqQg06R5QmtisZLLdp4UOk4+TePA80IX4+LJkEKYGVUUfVKPZfNA/eeO3OG0QBXki+QuMwB&#10;Em7htYuDkfLTqH4ovxRE7V7mIO+KYotTU2UM8IuvZ0QnOL3BiOEZzRhLHbMkUmLIv+rTVEvU4ZD+&#10;Ck00OwllBwCzMsqXKgnipd1EpPdkcXVlfnGZNQzXyDlDzommnCsCipA8kc6AL1ois0SMe5kfDaC3&#10;NXsDQFauAY+m2D4wjqkxF8V10GQczyZI7ZCZIQgwG6gYcemNHIGAgCYrjlh0fPp+g7B6rBotbKO4&#10;8iyvLvDtFFiZ7Ck14pkzF3DQ2d26zVkF4MeCMVn0vSYbFr2X0B/EC+VrHF950uEHqhJRWUittnhE&#10;IfhuNvkPYCqUuWIcVS4jVTlOH3/puS8998IzydgcS0i51MqvwZ2P/NAHd97ygV98m+oGpB2nnvzl&#10;T/u+W82CbjzzG9/zH++87Rd/593n/jkTXmuxNJ77xf9efe17Xrci/Kt//KVW6ssLy088/LiUxYMO&#10;JwBrg8OUlU+HQhUOVFmtVdH7syR4GJFE03nT7bDKmHnRplGNUSaKpyj1CJZjTkQnkE7U1YJyQlnL&#10;0EaYEeNApsO4FUWhl3ukVlc3bt/ZWFvh0WPz/Pznv5juP79x9mz7qLI8exXnYwlM1MPN1bkCztxx&#10;weyzWlx2vZXoNk0FajaBM2arze0jhFlD8kQq06k1u/XOtDd1mlyM1UaNca/Sn2KMQEeAQUSfdso4&#10;bMmExcT2ZrEjNkR7iKE6WyA8BeiI2CyyF6opUl3kv0wrRPEC6mDjFOQ+hkOstTjnGTMEODYOh2Xc&#10;I8HSwoErHcVw3CzViAdsdruPvOIVcC2y6QwZM1pTX4QdFKztnnZqIIetjTVjp0HTjjUGWxlyWBde&#10;iZE4T5rZaMZHDQDs1s1buFtFI7MY2vQHONwOKrn+q177WHI2wX8FG0N0CeiIbVgsDlHItbO5xXuA&#10;YA45HfiR8bzL5ylni3oLNhwkzHLCe9C5AgPQinDLavnaBDOTkY7LhW0cDwu+3Dww4sUNxN7vx3nk&#10;knMgF2xu0kSB5/DAiDjBwJHKkY306+7OdmJunqA0JSFbHPUkQ43kPfh4bXa7KunCmFlCx+b7eib9&#10;MOBjIbGKYvjVutx7xyfJSIS3Gk4kWDH/wpfB4LbWnv7gZ51ve/PVCEMPws3nHnr0/JmlGazbBcUp&#10;ZUU25PCMO327jnJcBNcUtWzyLzz7rMblYjJI28XSpLryMbCIhK36YSp72oIRY7RkTjKUjahN0Raw&#10;A7AI29VWNDnLrUdrNWr36cbgHsC+AUQHGodMwr7KUwCCJVIJowF5MhB5pd6MxZMgLFoDLI4JsJxm&#10;jOCK7LMhPI/QzCxTMx5lQHIaWCwRNjfv3HfflUgomE6diMywxbBr7HTZa8Wm3WZhWA8MzGdhQsKP&#10;YLuT2l3BDhTBkBZxKyNaCJLqX7LTikcmG9APvPcHUMSJFQ8jtTHxQ0Mr9SARaDpttVnXY/+NYlbk&#10;4syzW/ThlNhM+nFkabUHSOLpsAXHn2IKKjgbGZy1dqU+rPR1ncaoVmznsuWTlbNEWso83upjXMGk&#10;CQ3pFF84FiLvDA6BaWpuVVqzcwvRuQVyCpDcUhan9vfKhRzuIyPDoNqoiNFzjxVJ2y0IMpeJPY0D&#10;wKK3TsjYytWtLpPdZyBRRHReAx1kMmYGiQXUxYKbUXKyFpG40jgxlbNbsf9hV0QghrUB55MOvi2O&#10;EmAcxbRsCg6rg5DZsD8YYaCNMRwWjeEQbpdsdpzlTz/11HPPPPPC89dhngI/QRjhUx+m79gtxjOr&#10;a3KuTgyLa7MsLMARHD9L9RpXUmcxpU4zeOlW8/WHH3stB5vQKfg8Gt3uzl7x5BgNJKg3Lu0QpCwO&#10;JIFoOQ1aKCUMeoQSZBY7m/a4B3cbbyWDqVAu7e7uYQZGhxYWuy99I4/Cvcoesb62gvqB+ffd21t0&#10;dZ1+HVoOdi0U16e5EgHHybmlQjrtd3uMtnuJtMiJqRt2Nm+HZqLIL5QmWByd6NgY8c6tR4TIwiSR&#10;3APCfZU5F5eausHptTOowUhFiLMjC+exKOAIUGMMpEU4ExHem2Kvyq6tjqtFmqjRMt7m+GeToq7g&#10;okFw5YdKOmG3A9uMGoYVRVeHAiWbyVFcUigLX8HvY74jD54ciPJLqRgkdVxUaW0Jf6COUUsN3iHN&#10;B7sPjwE/K5NL841MUWlkAd7GPa196jcT56nXov7zemHZyhSdFlB9n7wfta56mSDFC96rEZWzUO1d&#10;+KVixeLgwBKXN3PPmZMvEIUPx6gYpSsFl2KrIjHOig+ZeiXx4EMDATGWHY1zlKqNOhRnDXTHXMb5&#10;5JzksSMdUMxjeAB4klWYWhRVUt4JSMMfFSYWGwjmZ8LYZWFTLvAtPD5cFuVnScwzTb94fgJj8jUT&#10;S6sJzRkXVme5mqc6KVdybjdKQw3vatI3YjYB06tVFvWfzqLdOHsGcTEDZaxVgRN4T9J2+oPsNDnc&#10;3Xx+jv/9rW1OdC6yx++ZnY8Z7YRvQBkDO56APvIQc419PqYlUPan7KC8bfS/gcAMfHRuHHuZFLXE&#10;Sgb9E017oG0ZtPa+ZBMTGdbBDiYajXAaNxpQs0coz6OxBDYr1XJxf3sfJjWgu8XOLBJiJPwv4lmo&#10;4AWOUlMvWdSMjYDu6RCAZcVESogEA9xoS+USi42KXIp8TKSISjIZWWftfvvvn/wHYuAW5xZt8JdZ&#10;VvrQhTd8w+seupBwqmL1aWfn7z704crr3/t1607deOuvfvQ/Hr/hZ3/0m18WW/1jETWu3fzEr/yZ&#10;/i0/8ga+8murK/X3vDir6MErV1/z6KvhsNbbAFRs2UI84kbTZYkSWTFkZtkUCjlWE/w2PiD1MQcq&#10;/YxoP5WETZa57C7aKTgPeK5I5Ixm9JJY66uzbEVnqvc4PRCC/S4PppRHJ+nlxXkOJNqOj/35x/e+&#10;WjnzBueo6U74l/f27sK3w5OEjWwMj/i0GiIlwBdiNAmjHUe1aGw2xKAlEJCENSwxXXYkSr1p1+jQ&#10;W9wmR9BmD9v6+u7AMHBFnGPTUGObYrsDQ7RZxnGy47C7qPLZDoq5wo3rt+ktSyXk/A3iG8oVOink&#10;/Lgw8hQTVwp3dNjo4N4r6DPgE5cFfJH3sLS04At5ZmaDzEYSCzE6AV90FhVIv97cvHETc0tMhMhl&#10;6QMYMfWadJFHQEGjUa5BBa2WsJnIFU6Ru2qGOuwbSfJRClOGgKIguX3ndtAfJWZ7ounqqYh66OUB&#10;sWwRfwjiLDxFydioN8QBBLcUOMqTCQeHdE31BiAN3j3+GXgdeU9whh5MpW3oTBKnJkcW0HmlO7vO&#10;WGCEuL4zaPdrRL9OMYbgH1AxjCQO948AFDFy46mHrgpYBNWff2O4ichGtBvT8eHxEVULpHVkKKDU&#10;FNXQZ8wWNPx9mjdAaFgKhFuIeYeY6YhbGCc4y2AGohUvCyrmpIbWMfaHnP4vfRm07sj51129vBG7&#10;l4SDJDD9uY/t+K6ueFhSPGXNLkTbadjlM2EPokjneFTZe9ESIcVfc9s4BugRj3sjFEWoHOJhNxwp&#10;k8NLF5Y5OFo+i7vTiGwz2dCw1COVYXZW8fEyEHtcLZZmZxfQ18o2y7xRIoUHDFKFQKIE/DHS4Z2f&#10;v3AJIcJwwlwIkWkbXyADfuDInKk89AZ/KOLAucBohFNE3Y6tCTMKrsDJ0T47tdxrAdzxFPVXCg3C&#10;KiBdcQ+pTPf3jsiqV3ttdfdmy1VCRA6ofxQbJiMUOrZtti9Gdvr3fvd3iXloSwz5OfNoF2gTjPSM&#10;en2+UsU5CB97nKIEcCPbhDfUY7VhKogHdNcsg5spxEkOD3YrTpTTdAGtDrgOAD5u2uz/c8moxWzo&#10;VcEQJ2xZ7OxsZ/ANvW4//ihum6+cqeCxcPmBB/FSttvMo1774O4dIhNmkkG9naIH7yjRkEMlCwYj&#10;HHncKmZloHT6KSYG+nFPQzyZb9YF5MQDIyYF9MdaYula+DuUUjUYVUya6Pthu5KTCocRUIpnktJS&#10;TLXRMbUamVwGABXsGSkVZbHDajvaO6BngJfA9VLABsARjSATRkMoGkzMzzo8doZPeG6QU53aP+yU&#10;2raxR9eXvbeP2ZhhpKVo1nKgdJDQsMJpiShfquWK3eycm59PJucpqLEgGjB07HTQegyYx1EGmOSs&#10;zRcLbOAz4WCLGTVWjmPZ4YUqzUfrC5EE6Bhm3+JyUpFElFv9+uxMAlikz8fX92ie2p3m3v4OG3Gn&#10;0Weky5lNHDIjelKNqL8gA/IWqMMBnznPmaFwVDO9LuZPuTvsC0K6t7Mjc5WGpVyOH22ykWAIFigs&#10;h7rsbvi16gGQWGkK8wmg0oSFJoc19uhjHGCrQioCY6dCIslQ5RjxKbiGSjWC0s0KSMC/OSf4Depl&#10;mix4eagBRCiOfM9khtcVDs+yEXCcU41wxjDQCYY8hCbxlbw9/PXEPsoEUdqGpQILD8wcrbISnTNk&#10;a2HRsrvxl4q8kYVQxO503NFpukZt14ySz+7XzcwGyCYSXrmSxEllA2daMX4SmR+FiLSAEoQu6j+e&#10;PQWVYv4ntYlKKldLKxWLEpxEfLHHPBSKeZX4V6kpyrwHhVwiPisCeSnuJowneD3Fd1tHucoMBFY7&#10;S4vhIJs+KlcuxeOvfCVaDxjMlBcKNiUmtyAyoEqSBihkeNy3YR5I26SMeUWIwJfztCrNA6NMhSig&#10;sunxjLHaYCQA/PDxeFqYC9Tq5e3tzVBYpm8CHDIEMVkwhNBPLcw/7CYvBUcsgUviPLxywr8oGZXg&#10;KF6fXQBhLQ4adq/Hz3rkvrB/UR2COmO/aNRbMBzh2J2ZJRCVONtBtzLSj20Md1iW7FlApTQYSv06&#10;Ym5jt9jAPvksUAvA5ujsgetdfpPdo+02ta2ykIiwUCLqlY8JIWl56QxjPUprt88ZiydAqPe29pnE&#10;R2aieGhwDrVqRIUiUNPs7u9wBexuDxFm4Ht8dm/AT99M908tAhGQTY5nhzsiIeWKkSyvJulBkymI&#10;RLFS+PKLX4bdn4wluThGJ0Oal32AJq27n/rQRzXf9u+lZppkvvyh30498cPvejh6j9T4j1XUNP+V&#10;D3/oT4dP/Ni/fST6kt0oy2mU/czPfeu/+aPa0iMPJGQEC/hqsV46e+ncCnGoODCArLROCwWJ3dSZ&#10;3VYnXEr4rJSLvqAPzighLeSxAHhx7zF5R5j03HPPs/sj4FAN2Ci4aVSAlsH/ZmcTQKcsFKpO1pg4&#10;oQ95fm1Mo/7vP//zV73iEXr0p7769D985jN4Bd3/TTENCdoGImUt4FujHke2kWEKtc3l+y+Hgzie&#10;6+HDUbopVnmCxWK1AADKyQ1aQo1LEyQ5fZwxPRQxfQnQg1hZLVMXsp7Y6BrFNuhXJDLrdjMMgwXV&#10;wskJ8hDc6shMiLw1crvx6YDCf2/6Q07IEM0H2x1E7y7sfvxj+Q23iRXLEcA2yEyA1he1F7bedBEP&#10;P/bKjYvn5pcXrC5boXqqGWotbj2+N2yntWIFUhs3qNQqEm2DoGphbrmYLgaiTIRhEwkSzECA5+vu&#10;5taFs+eSsTBu1SLOu0OuRU4s3ke6NrSKYpFIyFKzvXecrjTZ6EZ4B9CpUs/RBYK5ciAurp3LHB1A&#10;swkGUVna+Hz9YZ2+kWcaJgmZxN4Iw0AvGxWRMnPLCapPH0rpZCQWDbNTQmvxefErGR2lcvh77x8d&#10;7xIVvn9YrTW29w9Tp2TeFCmKOkTBHuO2ZWcbmI7a2NFPNC2rbVIptC4/sJ4+zu4dHPp9YYkfVcp5&#10;Lh3XKigWsA5w2vsuXhCuyngSlruj+jL81u3L3/pmdcatc0YSEbW0mrb2/v6/v+/t7/jla4vf8K7H&#10;k7AoKEtu7LyI+scOboRTuJKRwGPOpshLntaqq14rpwhdYKozjEEi80Hx4DhGc+NgR2KgvLC2wSgL&#10;HzgntkxOz/HO7vz6GrUJzneQA/CWjcTn+dFCwxDlOUezDASQv7D/S9050T/y0CvjycV0tjTCSVjA&#10;sz7RIQRA+X0B0jPW1845LciHVVtD0VkfHR0zw6BicTgt9OewA3m33G7afpJUQlHorW1y52wOI/NO&#10;GszsaYFJMb0ZykNc4Gkm2aYxcoNAQzcg/mSpFN40ONfrETRuctvr1eNG3Q7Ze6yjm8PKBp9pfLhG&#10;ei2IDhyxpRVmnx2mtnhGKBXjBGYfERVYtFFXCbRoQXE5LRfqgmT2RiIL12Ka3LvvvjPt8kBjGGtN&#10;qJNkGUm24kAfCc2wxPHMXV69EAwkIHu4nNb00R75PqgNAjPm3oCYvNlgKHx4eMRtZ3OnFQNjJNGd&#10;IWCXip6JtXGMvrXaLC8sztPQkHWKVxlTQbZa3gSPN5NBg8YyIEUQIhalC1sIQtF2C5gUYkzm9Bhc&#10;jyqV5oLdkl27D/urU8f21ONzFU5LPBb+mQAADrNezGQpQ2HsE0RKby3hVh5PMBoIxvzhRAC8u9mp&#10;4H9K4rrY9XWm7RrSB/YtRlRSemJMm02f4tZAocWdIJCWA5gtg3v81FNPpo+OQnb7us9HHAwJNSG6&#10;eqvdb3U0LB0cR5u1drWJUMAIwDDokvDG6bKLxeL80iwkDP7xBN1mrR39IFMV9t/ZRIxym7xLvYaR&#10;s8bhs+O8arY4KUTHMHmaulwVd0rzbHyWkSW0TcXhSPOZf/jbSrFMgpCEXiKQE0AEvoLrcGc/vhij&#10;OKVWpsqjU+QRojpQXKk0MIURAbElwOgUwhOzSdM0HAtI+Q301h5UMt1mFf2lTM2Eb4SPiJCiKJdl&#10;kUjQKcbrzRZ8V7ZLDleaPz4RBS6HgtPpZd6YThPvDdZo5CSm0TzGZEYZiORyp7iIoGPlNfnU7Afi&#10;nSMThA7PMzAPXBtwILp5mBNCIxt5XGbo2W6jhqllwRUyQpXDlw9nWioY4SEqnlXgNAQyineCwg8D&#10;6gAJk3pQQu+Zpov+TvGhuzfGVKsr9d+sbtHjSu2lWD5RHSh5z/yFYoUH9ihyIT4+uhMmNQrKNqYG&#10;lRwhoXlrmUjz8FGlCWO92UI0BJ8Mi3aQIWogVdJIKcKiBbHgtcGiOAAAC5mLiWD4Hu9euiv2NY5J&#10;3hV3l5+tBOqYCePDfJ8ivItoEHK9YvuupDX36dUYL3J/2W1RGgN71IrYUzFkntA0XL7/KmGdoOPg&#10;H416JXeKsoZelGKds5dsL9Ay3CzsHi/cRAt7C30xUSh86MJpNp/Jg1cSBscdZ/NaWlvk7SG6rxcG&#10;2gnbiA0CyXBEbVyjXrNbKYatXAwCa+kpedAsDhO0GdnjLF2X19pvmC268Pb21kl6j9Tvf/jUZz/y&#10;R//j67/+LSaMnMYTMjSjsTg4AVMGp9tvdBpJwMSstFsf2lw2f8jTQN87GmM4Qi2LkAUEslStUDUL&#10;i8QEomAnK1diy3DvpszFahIzpHpDzcvyuTzlSnHnaIvc8bnZeSXMW50Vkgmw/cnfvrb4zm9lYjKt&#10;3fz4bzzt/7a3v2R59XJxNR2l/va//OCfWr////z3r4zdE5pqxq07f/ojb/++D3351nXTY+99+z/h&#10;Y4FSn109uzK3fFoi2SVLe5MMx6edoY1x0qDj8jiY51BjmO0wJ7DSk6k0lYkaPEAzwxqFTqYqDcWt&#10;itp2gHDBwUri1rAlliplugCiakDlqa6u3br54P3383Y3d3f/4e/+nuN87ZFg5XBydul+eCqsKM0Y&#10;OI8JIx4l7YuXz/OVdAj0qixpVg7rjR+NdAnJRKVa5PahUYUEBieER4oYP1j2Xq45NxdrX6MBmjtS&#10;klqeTI9hHJN3G5O+GX+A2KiZMCTcaJjYseR8fHExsbiYxHkoFsVnaH55ZXFpmS1/gTnAwvwCqtL1&#10;1fWlxcXl5dWNjXMrS0gIMNo/yz/nz19aWT3H4Ia1DQqAJyTt3/7BFsG1dr+pM21W22VnwIXJBJYO&#10;qAUXJPI5AGRZzZeSiws0dcJ5GwhHAq3u5ub2+vLiQiLc6VSwYclmKCKroN0X7nsF5BDxnuYUsbsw&#10;biH/IJ/NjTsNPJ+O9rYpBVYWF/cPDpOLZ1KHO+Gkp40rX7e7ubm1tXUHFQ7+gkQYGrA66nchiIHu&#10;UHhIKiUXVDgtY/GyIerN7WIDvP++K+fOrtNdhKMLs7NzCZje8KPhKQeiHFsEXbpdoRICW2yyylWo&#10;BbD7+51BISMVZGDGiroaJ9XZ2JxIPaiGmbCiW+r1wwHI8Zad/SMqOfqwIoFs6+uyvE3BtTe8+bWX&#10;4/80Y3BYvfO/fu5fveO9f6J566/83u/84CvUZAKW63O3nsJTUj/R4QaMMAFNuJiKOB3lOnyW6qzL&#10;htkdnmxsLQvxMP7zZMkCSbJvUVogOJhf3cD8mAUr2SDDCUVsdHGR57HJnkmNlcvNQCZm3Ama3m5l&#10;sll2TsX4T55cJo3tMhask1qjjQ860xScE6xYAelk97NaHYVcKQxLxmLnRG21GwrLQmbErCNC0LXi&#10;ECfQPl/K0FmEpJ1xaNbOAtfI/o2oUdC0NkY54Dri3T/AZpLIS5MDlhcyPuYMFr/HY+F+a4nQ1evf&#10;/V3/+ute/5rlubnN7Z3SoFcYYOs4zHV6p4zMR+T94RhvDsdnWAok3bLp8xkwJWfMTNwko2oOvEqp&#10;kj3NhvzBXqfPNJdDhhKGjZx1MAuHxeFoFgaeKGQefBdNDFDpfSP+2W6jw6Foc/uxiOCRY5h17fmv&#10;Qn7QAiigBzTAGHBabC7wHnYHJeVQcrLQuxKMDu4qyj7otgact7oc7QgrMqc5Kgl6WfyCozOzDjOe&#10;v65QOEZEvJweBhNRfRzhIIccl7RNVE6CBfD2mk0+EYW8YtJm4KhgH2LTAZvVDnQQEheWFwSG0GqL&#10;+Szt+/I69hNy5cu5UjUHbA1xvyqjPK95YTkq3McJXeYp7A74Nv36qNvQdCnvBsbFxdX1tQulYhkf&#10;R5EhN+qnijgZj5lZZhsGi3s4xfWrW2sZIOG1eumdg4YLUch40jPMLyeRQ7Ob0yA6TN6dg61EbJ6E&#10;cEUT50Cai1IGNcrKhcVmpVtKVznEiTLtYD5qnlBp0XRS5uPX16+MGu16tphyU4q6XenUcT6fwcLx&#10;9q3rB/v7ftLHydwANvF5OfTB7Mroqrrt+eUEt4DVzJqDKgsIJLM8lB7DgXgEm4UiCI7FIAjOBzsR&#10;o2vuEgxah9cKK1YAnbF+OoJV63LYsH2TgkM6VFRv/T4EGoobIafbcEye8BtWF1U4d8doIpiyhEJT&#10;5SOLZZ9ErWFH1uEx4EfzZhRreA0HMncEdRWcWXYlKj/cjXk/IfN82D2LWaFV6yrUTiGeTkx9nXni&#10;9NkYEW5sbHCUCkilAD7qHFAM2ZVIQQXKuucsquYDAjiBRlERKUNBqeTU0d7LDnJiEgM1SvlLNkYB&#10;q5TgHM4emQYqc597vxShoZpyyvczTBFsEgWHAjULi4udu1rhm4DZ4TO57JL6zjoEKAKrY69g3APK&#10;wh8UWq6kH4IQ3Hs7iisDpxc9j+JMKTIWSU83GOCHokqrNcGq+dgATjbaFboQRksMVrinCjefWFyK&#10;3UnutECED/09RPVAMMg2xApMHe+dHB7YQKzNUsGCH2SOT7DbZWtTklan2CGygsDVSgWKqqkN22Wj&#10;CSetk/0UnHsJ8Ka4sVoIJAlFyXGb4KRQOuXLeY9mJpIKOE+smxg6MNRmJZsdFJZ0QdxWCkI2DRkQ&#10;OS1M6+fMVsNXv/wsy+aTn/joW976beIQy8Id9N3wMxyOXDpFKWBz2gdTCqqhaWznkdw/PmAHiMdn&#10;GRBT/HKphI5qtS8sLrztbd+GZQDPNldPEieZemMD4PZwcnPBlUHAhDE331NvVp+/9SwQVyRExIWw&#10;ggzR+9/+jhUHfs4ug84+rXz+v//K6YV3fuP6PwklHKU+9fPve/+N1/zKb777vFM10Opnv/Tr3/8d&#10;v3D86ve8zbt3I/aWH33Tyr1R/UslmRRMTvcrrjx8ZfUcMXBAyNEAwMMEzgKgIfMRcTgM+Hg0QwFm&#10;LOKoDs4ka0WvI9iKfYYVxf3l4nBOK+oK0Q7zlzx3PEo8xXa9Ta2uYLfMRplb6W/d2fybT36C2iiy&#10;4qynRw9cfgT4RgYU3ED8ylF9llvnLp5FC8LjIDa4yi8OOY46JcGTmzCAKMbvZYYiKC5WbgORqojV&#10;sPH46JifSCWRPszCaYa2jfDQqGcncVLQq4wW3oYqMFRgYHl9tdBRf0kDr0DAaoGr/FuldCposQCO&#10;4nBhtjpu3LyBbQGkMZZ0On1Cfazp66xePe8QQ05Uii6Yx1pxSwYrY/RDDz9odRfX10BOZY6vhAQD&#10;b+zt712+dHEyZIIBV1r6KWb32CedvfCAhKtIlva0idKTZo6n06Bv10qR2SRGg+JYarNiC7ywun68&#10;t13LNxgCdmrEnIxQccktmEABb7ksztagbZXbRAeHoz6wX6tcKgkj0BGkw4yhJw9ElMh1E9hVOBYF&#10;4qK/4g6KWRJHL35JJLpMdOQBhCPhM2cZZfsT647ZBWckbsgckmOSHvWlw5mNLYh4GemDywldmEsd&#10;Dvq4j/uHx/tHJ3tHR4Azly9fwouYxsEd9P2T0mqUf/4PfvLb3/K+T0X/ze/+ya+8/xvPeF9CYbnm&#10;SFtgi9fr1C9NPZz/gAeP1lKr2h71C4XyhTMPuKNxoJSj9On8ehJ9sc/jwyiATYk+/2Bnd24FKjYL&#10;TEZ+AJ+54wNiaPg9BQ7iql6xMJNYYARAmcOGie8E/wnatWK+PiWKB5kx+6mHmYxOY3MIp9eNLMKC&#10;LRz9vxNv3ieeeJypN4e7EqRh+uu//uT8/BzMRZBRJrr8Japt/s2WizFCp94tZpu1Ul8CDI2MeeBI&#10;THvGkcGmL9TzBqfOHXWa/ag2pySx0leofFzy69iK8QfRf+A/f4BkK184+Ohjjzz8yENXH3pg48xq&#10;NB6dSUR9kYA96KYVv/XVGyd7qX5jMASyaY8bpWYlh/nbmAyWac+gHZhmYgGYMTh8mCDpdSQxgwsB&#10;qC5tX2kQTLCswUx0WBtwfaLhWeh7uKXj5h4OhTxeN7PPg727sPcdXrRyZT4zRywIDxWZeKeWi5O+&#10;BrkceDAQyMaVxf6k1cO4nbHGAH9H5hE+rPVFPd7C99CoGLhjiwzQ6caii7kSwSicmL4I1mwWcoiZ&#10;tsAcojWHkIE3MSe9oggTAF2sjIS1IGCjjH1M2j4WTDUSKpy8Vdg6rPW9rV0+IBkLE0uPsC2zTUTv&#10;RLF1ypNyjkmECczG4/MtbizZ/Pa2tsf57/a6KUHKBbAnOkXJVeQ2gBNAqt3a3gZw4rMDSZUHHarb&#10;o1q5a9Dhg/m5Z54e2R3sFvCTmCf2J5CNYSW23Db/ytoqRAtotmhDOLHII2rXe4holtaX5haTAFWV&#10;XL162uZQdwXlSQd5YvAHH1zftVT7hdgseeFBUpsgI/kwSTFp9va3hfHstYNQyXktQJ/+8Gj3NHXq&#10;cFmw6WcDkvQ9gXPELlkFisTJptFkmEKnxbfwfjgXGfORMcejS/XAkcwGgZcmJT8+st0BFkrMobi1&#10;jqAnbjd7MANlP0wk46xvvlgsH7U6jj12Y/7YbHepAJiTqMmA/BS8rIBXgsEQi5iKig2a3wiMLRqg&#10;Mc7vxiEjdMAoBH9hs8Ypx5elguNfd4qj/incQ+A3tnsm5TwM9H8QmSVgGAI4wyAFLKasoaNQgCkJ&#10;B6QOADoVMAP8iSKJ8Sw1k4wL+SbYU0IDVBns/Jm9Xs3QlMxnJd9TaOySqCv/lSumGjpITWaS2BY+&#10;GhucnOLICPCBZF5DYqDy3IPA8fdu4HGbazYadzs9wIKQW2HggYWJITqiSw4d8YCmohOWlcKlEVqY&#10;EjYHzwYppZxGitSFowRyEUZltFRGXCtZ9RyL167fPNo9QO3BwQOVmYdC5g6HTNYsxIZUywxXmg4L&#10;0p4Fdm1e8Gh/hxYoNBMkwxsLSh4/swX5LlrcDnkd3oCLZSMce+pdxOt+DMkGxIBRKHv8XvoN4M/T&#10;kwzycoAu/k0/xm+4whYbLGZNozwu5VDvs8ZM4mKGhmWos+A0Y4IKbhXcWm/AoREKDiGxE23bge+I&#10;wfvQIw+S9v3Ea197eHC4srouBkLcHQUajMxGCWLrNfvCrtUMDBxAY73XGrC5zP6Ql8+L6pv5I1CZ&#10;UWe8efMWZf0LL7xArwUxi/KLPwaDAToTzhgQUKii7PmFYnFhYYGLwd/cuHP9l3/jF81G28rSCrfX&#10;GohTWklRZIysbxi+9BO/9qQpeV7SCqWQmvaOPv+rP/mDH8i/7SP/7Uce8CuTlfrOX/6n73zrb7Xf&#10;87t/8nP353/3t24+/H0/qtDi7/2aljafy1ujwkMV4MEf+JY3fiOOss88/czx8SGFL8RbfEx48Kmu&#10;qHchHsB24Klk5bISYWKBccrPUWI9GGHQ6NPm26xu/kYB4Ec8QSi5LBPz+9//fr5y//AgGY+zjG/f&#10;2fzTP/6fP/6Xjx9v1swa+4W1+8ToH3QMF1obdjwjqquNcxtCcJRSWFadlBtINRVnECxnITtyiVjD&#10;Embfo6Y34fQhjQj8kG4X9j3DmmQiwbBe2zNB9iFCF3SBGw0PSaonMS24V13RK8gcWuxO7tn2ys/i&#10;MyhosRrcqXIahc6p/FL+LBG7WEbcvHFTqa6wywIIP2ERoHY0OhDe2gGVqRalpKNmEmNeKzQvxvTk&#10;KSaXloTboXBneU7p8wuFIgWodFlGrdlmfPGZPbNLH56J+/wMsqWsI8UIqFsM5sSSp8pENxSJFXMZ&#10;LsjJSeqhVz7ORrZ27mwwFsYqM1vJtgakqPZ9Ng81FqUVb3+kYyOT9oBLd/9994n7Xbe7f0A/oEd1&#10;yE4BmiAEdp0ulc3g1fv0s0/dunWDj4ZtNPeaegJ+D//LtaI8M5nxHG7lKycgFZTjJ3ttzE10ExvH&#10;h9OOStcs2WVGA/Ms8Q3WY/DRwajiXe96x/kL648/8TDVq80m7+prfo1bB//wq9//rrf+p5NHP/iH&#10;H/ul73ls7p+QB7nyRNV99QvPYutK5Ukg7+7uwe1bd4+OUpRWr3nFmyr9vi3gH5v0B7v7oYUwLUHA&#10;FUBKA22wUsXFmupq3WCUYGaWMTe8UshRKlEvExrfg5JSqaBHpL+h5kU5iQCcYS53m0FJPBFD8w4V&#10;D6gKo2FmrRpoyzqk+z1RD1ppQSc3b163OqzFahH/GZ4R1iS7JiAQnZtYDQyZOA9p2mUTtlkLh6Vg&#10;3BtfCbv9zuwB0eQQybvNymCE4U9Dg/m1pqXrlQgGx0ueHMQxSdzD/pTpWSrDZ21k8zX9z/zUT7Kg&#10;WRD0iEy0eEcWCNV2pz8YosUkowqLexMmIC5DrVU1TIy2kEVn1cbmo16HIxB2We0gWCC+DLetvDec&#10;sKxYxJEIbPWM2f3l5DAYHJzHXdKjeK7ddm8lDU8ZnWKArDFQYqZjBH5t3b4dX4qhVFIfTh4YJCS1&#10;RqWULw9rPCRTjWXcnTRqLeYMR8SN6TWOZHL5/ocepAxHYYCLK+wkKgKvD06lANGYlALxMTwVbZIy&#10;lZqJhnCqjcYxju9XCjXjxEJz4A3ii4i4vYvcTDjmhL51uxiWgvKxk4p4GO5NV5tJp+jOGaUxiEvO&#10;LwAcoD2B8oXqBO6/3WX1BJ1DHaSHkdftk0pgaswd5nGXFkoKHupG/fLaMp6loUhUKCB0xoMBBrtH&#10;B4cUo2B4IHjOeFgbcqdbted275b6HZIt27pp+rTC1rSytuyyu1A3u/xWIhrh7G9snOE0JbsDNhXR&#10;YwyAcwe5jctnFDsogD2rP+R79oVn4LAjyZENYtAqVXJGhNSjSXwlQr46nChoWrEYNSMpZs7Mab5Q&#10;ruKXxxSTcgxKR71eOaG/tNqTK8x6jJQvMmDudik1cBxlJ6JjwFKE55MOdXFpictIx8Kpw0nGKgfj&#10;hCAMikk9yqYvFEXpxthm0aXiOVulfZvq+wcn2+LObA/hBtmDDdkGAbf0a1O0n/V8RwAYO7HiDXZR&#10;kFBG3Tz8UBZKW81pCxDJMmnp+EfXNYKvTBtyhnUsVS65zj3aO7nTGddtXgPUbDEBmhLj5WNJMH9i&#10;WeRyWapbxf/GKcks4pYuezS/5UWo4mV3VsSG8OuBMyFuM3Ji9MVDwSaqCPokXUbizUT/Jh4QKv8d&#10;Dzk111NAKUFXJZ2VayLCHkVdqBxCMhzlmaNe4cs4v2VC2mxwUgISyyarFIygql5PqFysrSyvItSS&#10;pxNIEAqXMoQUX2hhZQGV3fPUUNjEQnaWqC/lwJMhpkIspZJjVSr8BupRXZfKRaOn1UGqjA3P9tbd&#10;O5t32GFhiwsdnhC3nZ1GEXW79Bv86OTCAgcb8RTp4+PEUvJo78gdsrl8hCIwvhTTIPp2oIRsKgur&#10;ngxXEDURW8F+crkRATMWL+Ry9UoVfoxUw4rmgNJYonukloeJbwSK4xpb7fAkaU31sh7amkFH3yhp&#10;WlVtvTxuVjSjgaFZw81oCA4LX4iTmjodcszy4spjT7z67NkLSliFVBLi4QS9Ay/+CNsoa6mqiEJG&#10;2DtgC07INzRh4eS1y/v7exAmqCBPT7Of+9zn6GSuXbvGOlcLLJ4FSnkgnNu373A7Muk0ncONG9cx&#10;HwHfZabDz7px99pTLzwVQfYSCKv3l9tkjd/3uleM/u5nvu97f+uzWwf7W5//w5/9wX/7839jfdvv&#10;/vYvftuaRW5P+cYfvv+bv+NL5371D3/7hx8N9+78+Qf+zv629771LLZt6q9p58UPv+WB7/7946mf&#10;ec+MSwUI8D16/etfR5V5/cZ1mExY/tA6i3urHnylBMmp00X4LHIL0BoWNiU3D6MyNJc5voSItJli&#10;aXGxAYQWpiTkv4nxiSee+I3f/PDGmXOYU9K+Hxwff/Kv/lf0qqZXggRgO7d6GUWrWesymKdIyPEm&#10;rJWb5y+fp9aHWU5pwU1U/e0UZpXJ47XzqPLcURftH+wDe4Os4K7O21DARWwvKERGQMSAi4PmZG6F&#10;nEeTDJAcLiBz3p7Ku1exK6h93FhOPrUV+UcAWLqJf/InFcdS8VqF/QhDcbp5dxPRH+co74FYDvFE&#10;bAHgwDtmGfYjEcTpQ+TDKqhGUZ5JnTJNmp2bR9PMWuV98pLAVBAS2BRYBgTscuaVs/XmoIElJWoM&#10;Pr0iEeGEpoOQEpOo12G3PRObLZymsVHgu9bPblAYiSW/2XZweJCYizkcNIozHaYwVnkOEK8zop3Q&#10;cRC5Sla5GWkhggbSP/TUUhQNzPk2t24fnhwAnZ4WsjVif5QZK/bfTEmBf6WnZQykIH2ce2wGL7z4&#10;NF8v5jHDcSU3ic8HB11tKDyTy1VokuHdcsUkKKaUn4kl2aQy6ZP4/Cw7ii9AMlib4kfdzeTXqHzn&#10;f/1f3/+vfvgP9G/73Y/95s+85YJfYV/9s19MDLhAhVrW5jf6ZzyQzJCZMovGDJ/JYDAWaHMETIep&#10;w5PY/IwkhZC853LDAqWTO9jdXdw4w/VWMXgeppPtzfjKMn/oMFrGHqlUwLnWhLLYYEwmk4ywQNwR&#10;grLgRVSXOsGdBNIIHHSOdMmC6rcwv+23uiwF6AfdfvcwdXT99vVohEwtLyUphTtkRJwquLkwsEUl&#10;MRhAPBU1er1f7VcFQJuM/TFfKBmiRHnijY/ffu7OJDrQuCYja9+TcBl8xO0Nca0yOgxk2HlnHITk&#10;hMI+HDr1P/vjPy4m0WZRKvGKbKYGnQXLNbBosjORMaK1dqH+YMdjw2oNrR4Ln4phDbQ1XJ4BwYiR&#10;isz4L10+t7KyGA57Me3s99u7e5viVmewz63N0G7z9GPSjkNTLVsNREJzc+eU5ARMDS20j6BTdM9z&#10;i7NKyC5a6ilNdjlXK6bqNElTW9eHxmTKAyBZpxiDo8167Wu+yaiHsWHmUT9z4czauTWxEiyJottK&#10;pFEVDUpT8rCFkkrQZx+3rVhiplTJi4jdpMcZq6cA3aOWjnAzjw9lrB78gL2G8xdoQChE9AsGPZzK&#10;Vq9pxA2i0wc8BPTlcOKpi8bmJvppvVSbdEhGw5HMDsgMCwjaT7NXM7sN1V4R828ecRZ7o9ZOHWTY&#10;+BCGkAhGLSXDt0AA0QQnLmIxiTXIl6vZ8qgzYqzJOOL82fPid+KP8YUPPfwgY1244R6/rVSow7oh&#10;3pIatFwsMy9H0+cN+oqZ/PrFs3DdhBuh0e7u7j/7/LMX77tgcerhWlAI4sis7RkHpq7TTY01sNtM&#10;NDwul81j1bMdP//CrsvvcAa8ECiAEmjfmMUjWxXrPhuCOyzREQKL5zWfiOKJ/0mlTziWQBkvX75M&#10;mQUmxN9TuPAgw8TiQoHMUdlIpjWwiSIYpMBSVYd4Rh8cHvKCnGEmjPCsPGLtSj8XnQ8AODpDZqAm&#10;g107qGpGzSFArA4LECTKKM6mlk5pEDnrcYatPRq5SQP7tb6p4yIPx6MbC5Gpj+Mgt8/jcrN3st3A&#10;phUnQ6sV3dHW3bsixKvXWe2IGfk/yeNTrOTVX8roZMqAX4V/+AuBl2QP19F6C6fYalNymCmwRAgr&#10;+esyhpDGWd3ZhROg/F6xa1cQCooFKj7FauLeT5EEc34CbH3B5NCs8YbTpxkINDLXwN6GOY6RKOta&#10;NJJcXd7AYopKHTsZOFggVSJ/lSMKTaW4h7AGOP6lX1YCeZRtCWiMw4LMTnGPVGo1oooEfqPopbxE&#10;xMIWDBDg9fkT8bjf56WYQ5lMnDBKCJAhOFr00YMJFb5hNhkHueRlU8dHMm6GMNXtzcQZ12r2j7ac&#10;XkjNVswP+LCKhQQ7VI9iFBiAy8HLciloQkSnP5uIkmaamIPzjs80uCt/TbIWxmLE7blcfsBml883&#10;O590ehHrRmIYx1NdxnGLgJSNQb+d2AQM9Ic93bhrNmqdmhFu+8RRi4Wa1x9iyamVK1QVyiM+NhRB&#10;LjK3LDgTqpeq+okBr+epYdgali02y7iuJ8sFfJonIpcqAvZI3s5oePHiJep4ko9PUid7u3uAK6gh&#10;+K9cRqafLGnFd0PPg8nNw3QXuRr8ra2ju09ff8asN+PuqawEgzN59Zve+ZbXJI3FvZ3jmnX1jd/3&#10;87/0U+99Yk4prdKf/cB3vu7f/43ze3/593/yNdDbp4Vnf+8Dz0W++91f/7LMcHj3f/7AD//hwpvf&#10;4fj8T3zfL32+5l67sDGrSBQVuvr8m974jT5PYO9oFx0RcxDowUjKJUecazAWlykWAouAJcyfZWNX&#10;hmhM5AHypU0C+7WL5Q8g8bg1orqirEzMzzFDkXDdXv///shHLr0pxHPEWCrknENXYbd4SXJDFYjV&#10;E8att2/cuXv77vH+4bnLF2FlseIgTYpod4hXDnRKYkmAyjjzUjQovCtc8ejNRFbWbLIy+SG8+Lg/&#10;JZAjvoifkB74ioqc6ko9sF+urhjgUl0pRo73pLj/8lD/F3+jwF/MxE1W9PY8xJw1UAgJwmPOQb6W&#10;zSe1FPAVZX0VTUe5yI4K45TOHNkZT1B8bk5mp4pfGu0Tsz+6l3qjmc5kbt25vrSygFAddcbC4srx&#10;wQkPmaROeDzFUkUQBZ3+ZGeTzxKZieUyJxBJ+dTegJdpPFwu/HoPDw/icRJYoFL76N+A/0MMExja&#10;CQRBMN1QNzGWC2S2gTC0x4Mp0njMxBvlBg7b/CPi1x4GgaAADXIb2bYgAiqgIKZdDBZEEsGuznwW&#10;EJFWivkGd3TctZIDpBlZdvePr1+7xZPO9iiVxKBP/iOm9s8+9YW3/6t3oohi+BsIearVktcdVRqG&#10;KZlOH/np7/vmf/fU/A/+9z/95e97zYLrf5djwJKrlJrXrz+P8pJ75kaUQJdvs1XyzZG+mSucMI6m&#10;6C3na6urSwQ6QXHFJQBkplpvHO3tEcoiKWMCQbACJqm97fjyssh0ED3SexbyqBn9bi/lo8yBsezp&#10;905P0+xd/EcaHtYb7S18UJTHXcht7Vo2dZomOyifJfmAvwqEAtDQKHkBrWGwbN65zb2AcsBzIdZW&#10;ipEhqCjEISwdNVatNxBwYd8oJoUjQM12t1c8KVicZixajHjZmx2cktLiUkAY9L1ql1JS6gqpZnv6&#10;n/7RH4MSoqx1kdmLhFtvweSNQ4KRQR/tQ6sLu5AKg/6DsaCL+a/Szvfr6LMcCm+BAV+EOQgfmFOU&#10;6fVMJLy8tMRX0YkEZvxAKXjJ44fWLnc8fn8kEdcMya9AMIU7MwulUYNA47G5PLSJjKuwKGTvZCXb&#10;Kt0sv8F+S3mvncOjg7X1JX+AQarn7MaDTkdAzg+qAZuZmxFPzsUSyV67S/it0rYgqqK04jgnFkti&#10;R4vlfDqTUhEplulQ2zY79BPzWFxxcN4eiCUmlBEEld2OEAB5tnmueERZXjx9xE0wWz3aO1RChenO&#10;4XP4/DCeYjHefylTYk4BKqPRdgA1i+UcnuYuv83qMYDDYLqB5o5qlEYtl8lnjtPo8xj98PRzJLCj&#10;ESrPKNbmREhlhPwJlaJarkF84o7x8ON/sb+9O9b186XM/s6JmZIPvrfPhwCeef7t27fJu4EEerC9&#10;7/KRJC2mtc888+zVB66+4hWP4PqkMUKylOIGjh81FqENU10P4CrgdyM3G5Ct027v7lYjcz4lqMUM&#10;exeZGUUJND4ImLBK6PbaTcBqcqgwSRfWBT+Focn5c+fYo9mVlDgaqc45eADQ1daTu8AYRU532ImU&#10;LAyJcM9SFglFEPIB8Wozy0EontHY4mOaLxaaxHc42KOxdJuYJl3x1ujGFmd7un6qlLb6bHNnI1w6&#10;XoJvFKOXKanMiF2cvKwCrQkBizdD967kILmZsquDP85CxUCIPdDDD9pYX8e7C+xQJgvK7VbgdBlw&#10;yPxN+cXvxZtKSXVnk0J4Koo9yV6hU4dXJcCBmKMqridq5cTPFU8nAY3uvYJEDQq1696BoXTVtKky&#10;L2QngpChvEnSe9i6scMWpwa+BuUXh9MD9z0Sm0kAdys6SiHbo4egCVPI60iC8R0Q4Ij7qDrSyVBC&#10;Si/5FFTJEl38UuupHrRmswvHOHklyVpHUAMQNoKWyPKOxmZ4ZRYk+xovhZktEodea7SyvgLUxns+&#10;OTwEE2XWRpsxEwvyoxhVpzIHjKXb7PUSfSPCZhBmGIq01DIn1RvgTjFue+H5axTTuPXw03kpDjYB&#10;DGHWM0kZyhQIpMnvjWTzJXB1qIsGA+oTSgR2OqMbjQOTE4vEJjECww+MgUsiuezBF96Iu2yAg8Fi&#10;gfDHCymRR73uxpkNimnxx1eMMD7x8b84ONiHc8wWFImFoEiivR/oWuiIfYaoGV96i4/oykQYCsaS&#10;WWMLuiKDJp7fHE8GuAGkW2r6eqvOYZra4qG5ZGQh4AyjL4GMwEHAQwUNljUCeve//u6vdk52gh6s&#10;JGTkrVPSCl/zDd9EWuFrHz4/77fKSdW6+fvv/ba3/J7+7e9aPvnt3/tkSgM0lWh95ad/52tlhuPK&#10;F3/tu/5D6Z2/9Zv/6YepuSL7H/npf/Oru4knXnkxJOWZWmNB6/66J95ACC4Wd6SC0ixxydlDaGfY&#10;BRRRGNN8cWdgv2W0ymLgobOaMb/GW5UBuKjKuWv0MFJdXb/OC0JPYQXe3cZ7/qNrD0WgUcScG4ah&#10;nR2e3FizTTx0ECc2Kq37Hr7iCwUqzcb29dvbt+5s397MHJ0UT3OFTLZ0WoZGoh3qSPoOukMOIyQU&#10;x9QqdhusZGycFDPricflqh73tNYp7SILn+pKTLn+f62u4J989rOfVYxdPFAjGPDR6JFOWW3nwMlg&#10;lQjBZDDkhkHr5KcjuIM4VUN8h19xR8K1pLViHeslSCeRnGfZwhVZXE5Us7W+bri+cT4WmeUr4PmR&#10;DglFC7EZ1/14d0vMQP1+qisqGITMiBPYN5x2uIYGqAdkQOkMQ697ho2CJ50bCnlIMdQgC00z0nfW&#10;zq288vFHGIYlF2ZNwaE3avPMWO0Bo93PBAqfQZOmMzKOdD0sTPG56o8rpWo+x47LUAQH4j0CPKq1&#10;PD/IYFSwZMm4NxOOjmWd0w0cq0x2+n2Ihmxlezu3I7OL2fQB5unBMFNmwqh02MfbzcDqmB10t/7n&#10;D732pz5luv8Nb77sG9Qy+1sHWQJo8qUWhVJngJYblxW1wGXv4rrduP6c34fAeeJxOOfiiUgwuL11&#10;vHEpeHhwF/ACkmCp0Lx07gw7GUgNlw4Bc7lSo7oKzSax8VKGvaSTaaiuEJKiHKa64lhsZNIakxUS&#10;Cb2knOMQU1oNMFrxQNZr+WO+mN/d3aa0IiESV9IpQ+BKE9ky5Q1R0fzTGfay+ZzLahJ7SIUkyp1N&#10;JBMczhLnoHCnlI1bK4JLI54sZkoaaR2VsGgeom6ZsFQz6VUA3hhWWQy4uhq5A1Ab24Wmzcs4TVAY&#10;qg799/77f4dCaajRZQslKK7w4pqDltFmaA7q++mdUitbGxTBIcHWmvmuwT6BNcb1olqBTyP8GEZp&#10;8IzYqLUSZgFKTNEnoJbVtrN9uLgy15/WyJykBNINbSAr8YWz2ZPU3taL+fwJxqEgypw1lXKBColC&#10;gaOLbGxqUpTbp/n0RKeJJmXxddBUd0xU98DvzOlCmM6F/QQCoxEiY0qrwbsCS0N4Bvbj9InOCLjF&#10;kFa6J7vTQtEGTMYRWaieTAnz6DU7TYk3DcWi9UbfYUFFVYOiSJUA6Yl5PATKQCCp7WAzYTPoQHrF&#10;J4ZRm8sbonlBRwb0kT46wCaPrRvnHsqXmdlZepBqCWVv3+JEcwfPaYjQFCh6LK52mKdNWt1WrpwP&#10;xyIuv3NhI1HvZvsE8WCOX2vwNHQxOhuMmah6PAEPXX4sju6JClqcuDEooq6uNzP5rfTxfqXQZB9g&#10;c1xYSgAuDjVNn88B3EEGDmUZtltAM+AabAqXLt6PehFdzlxiLRScQ1HRHVSYPhPvOO1Y250GRQh9&#10;6dbt0+dfOMQOw+ZCO1khWccOQmIyldIVK0QIG+otSlgjzSidCN76rLrjk0P+zWyCs43ML8TsWI8z&#10;+mPx6OECjYlQdMC2RQVDpS7T8wlEWmv65BRYkQkjpbDT4eK2ylJiLXGcK9S3crXDD5qfW2H34YdC&#10;0UZYTQmBPx/tFLU49Q8wCZujAH7NJoWSuBoIns9MwU3HKGyeFjgONgGWaBzM3m+yGrKFDCX6LDat&#10;hunywio3mp0S/HV+fp6iBxxLUTNICSlUdcW/Sge7RDOByQDRCVY5UB90KgxlhmDaNNqwxyZkNQx1&#10;aEWI6SYhiJ+OJHNChiW++Ri4AlvhRGOjPmYeQkaYiq6zYYjRE8NF0BaGW1IeMfWfpRARe4tu22DW&#10;sV1QRsCCqFc7wcBsLDpPJURNRyOCwxsGmWPSenTmVpeX1gPsksdMMk6tDpNJDkpFIAhKwVWaGjnJ&#10;1ZxDAuDYm/CjNlpg0dc7LYpBTDKwqhLi1lTPBqRkj0AjA2JnM9UtLawQtCjSYH+YJFazySW2JoOu&#10;0awhIDXkcdoIESrX7L3xhs83Y/P6zd7iadXjiWaLrE83JwR7IXhALpPuNKtGjH+nncGoxVzp1p0X&#10;t3du82mYViMDzJ1Cnz0u0420q/t7t8v5VBf4C2Oi1HG3WW8jeSoXNGNTszEgwB66OP+A0wEncQaz&#10;qzKvx36Px1yZiIpagqIBuwRqOPElp/Tk8JxqN2/e+ptPfOKFZ19glQacQd0QvCkMdYGkeK2t0dcV&#10;2oZe39jMtdKbqRu1cVGDDapj0jMPdwt7Vr+1Z+1N7JOGFj3wEH2ZmURa7RDWmJ0UzO4w6Pcwc+o2&#10;WgGPF3Uh4uN0jvSKPYfV6fP+M5N3nBc+91++8zt/6MULv/hnv/kLP/Bd73rr+uCp3/3h7/v5P/7c&#10;tf3qQ9/7s9DgFVBguPWn7/vxj6798Iff90hAjynThde/5dWJ27/xXb/TfPVbHklKkXbvF8t153Cz&#10;1inTw3TaULN9YlxeRjqDca5w2KVt4DeTCaYYDI8Ycy8nVxkHI6t02R10DNFwBCot1dWLL77I06QI&#10;iVzQmj/9uT9fujhDz7Lku6odQcGhl0ZkYwgEosVcxe31r62ez2UrJNOB4xYrVQlKEodH+thqcmMm&#10;kgzDK6q3a4VGbqyH1qMzdi3argFndjOcFR7igaVTFpgKSxT6ANpvdN7aCR7rVWB+4s7xhe42Bzdf&#10;vNOqM2sYQNolToCpXC6fButPnZxSuGOojWKdY0hSLxGj1VuQEelnmD3wkoqeccIoFClCNBYgGrfW&#10;yOO0Pm4zaWJGYQ0GojiuYUpI7i/MG5CewYh3XDJiBtTNlas9r5+EWMx+YayD9TJqGhZyaWY7iAPx&#10;dS3VK8tL8xZP1Gp3ddtDI/vc2KTraLAsOk1ve7wuG0Y8ubzL7+VqY3XbIg4Bh0sDYghvs9Z87qvX&#10;Az4PYKEQU4eD3e3tLu5I3ZFFb9o+Sr3uta87t76xe/eunXoZkpiWncvpMLiCDhFhMG/pDMZX7r8a&#10;isShOrvcocWl87MBF6qkWMgXnwmeFkvsMr3uFJEADqvakcRO6O1sRgSsjojOwZ2DwLN5eO9+7+72&#10;bWzLstnCyhKMXA/kSXDvTLpgMtPkugWIRY+kt4YczVt/+Zu//Ft//NGP/skf/d7v/PZvf/jXfvlD&#10;H/rQf/2FD/zcz/3cn13zXX3T1Zj0cwbNP3z+7ygVUIQwfWPTBgbZ2kytnYO77Bbxjs5YK3Xg+GOg&#10;3ewhB5Q2j357f3cnMTsH8CJZKthu6mysq9O9rbmFeQwY0JXkT06C0KTs5jG4R7+rZ0KlRVpNL4fr&#10;NVsA4CODh365UqISItcDFTOsQLPDBraO7pjDlDONGhZiFswWdmU6SSQgyuGCPBymBGQ1ow9ZKynz&#10;9eH80gzKI1oWfFjpBiykCxAY0hiUiwd+wqrBYiHoSi08dHDSEGZfaoaCM7HoAoM1g1n0W/qvPvmV&#10;p778ZOrk5Mtf+OKzX336xaefy1cLwDG09ZxqEizAodrqTIe67rBFGa4iAW4lf5dnBpgXpIGjjkIY&#10;CjoVMV9wdJjB/ZHZ11H6oFKrj3GRqzUXNy4R1giEdN9DF8VQoVIJhCJsAfs7O9FEiFMAQvTunWN3&#10;gFGj2IJ7A9yJabffQfiGwa7ZaG/XSfmQQyKZXOBhhnehhAvKXoPYOJU6unPnNniViSQt85TM+vRx&#10;BsEk7Wu7i9cqEo8afqjt4nB2KUalT0Quf6NwLEJMlFoDQra7pqmVi8yhRCbHoDY1TjFFY/bAJGUE&#10;7MpYBlDKHXC3681iJsskhcMToIJuLzIbYwxcPi3B/WTC4XRhxQZdXXhf3c6AxAZabI4rpvZiCcGs&#10;TsepObC5bZHZCO4uoG6FXJaxN+QzJBHM43xBr9sb7nXhImlJgEBByrqNRJLQp4jWJlXw5DBFlDLh&#10;yqSuY5QkrJ1xl4XFw4jTPae74hQAvaBH7cJnjEVnmNnRIbV6tU5NC3Ks11rzpyUS9oIRNxo/q03S&#10;zamHquVqtzaMzgUFyRD3AQPR8SDJdG/svNQliwsLkIsBoZRBg/hYgvGIek3YRXqsg8AZKP/heIiZ&#10;J33qaJzJMB3H/FcCW8BvyYenvODVlJkLxdkQ1jdR0MKuUAoR0e7hiJOIw/fitOAjgGPz9bABQHok&#10;wcMM1N+jPoNthrMNrC/sbSTsBe9QcRaFRaDnp0gYnsvDz+IKQPbllXlvK6srqjCNHkj4UGoWsmq1&#10;gLxO0SupvwQYV4wYKKy5l1xSGZsoA1kIs/TflGP8RLS4EOT5N/M3PrLybRoJtFN+qa8DlsDbljg2&#10;live9ELUMGC/yd/s7x/0UG0AlxAuhu9dn/pYEnq50upcT8HVxHlcBvSKHSh4iYQ9M72QRB0Jx+an&#10;yTCE1aNgZXjPA7ZxTfhioS4KsKOnViOSj2aIjyIZ1+KyRdIiihvOP7g78nc3b13HFNJgHrYbY1w6&#10;wdfYerKZA8jszCD4jEGvvVEuO6wWHH3gOVJbw2p3Ozx8gl6zfZo65sfSOnCxKJIRJLISYEMyCO93&#10;+qhVHDYHXaZA3YNBvlzM5LLc+vjcQnAm7gnEXFRrLq/d5aIrI2nJbLd0WvUSWaXtVqWchyWCy8+T&#10;T36JBgb7LQ5XqYxlCCs5RXKZ1WJCKHFipCkZjibjhUuXb15/ETcVrsyb3/oO2hUsszG+xiZJaPVm&#10;B/UnnC+fx59MzGEGAGQuUYb9EZNLprR6HIOhLulN2ZNjkVUataSPGbDn1RIPiuueDI+NVllaQIAc&#10;vVz37Z3t2zu39o/2CNgFm3wJQZx0SqnjnO9tH/jZ77k/SMVuDa0+/OZvf/eb1gZ3P//Fxn3f8+9e&#10;PS+5LKPCZ3753/xU57t/5ye/df5eHKHWFDq7on36J//7C2e+4W0X/C9xYTQkW3/qyb+SGQIuHl2B&#10;UYVFPujxPhgICrNCJoMaWkzWD6Y2nDpwN1mBYpJmMEDh5+uRG0t1de0aDQ/dCk8ocp/ffM/fXB+c&#10;hZCU9F6wGp1sC+Lbp2Rg371x97FXv5pLm8vladnxXFDi2PmZEojEnxgZ89zhuc+q5uKAT1Sa5baG&#10;zq/mjrh6ui6pHlrLNDBrQ79Yr3Ryx0Wacz3bAodNF29s2VUgaYIDfexjH8ejgUcHHoKkVWHW2Gzw&#10;JhVP0X5kJvKlL36JJ4xdAlkfVTVxWAAMbHT8m3/yxbJowzmPx33abAI2GmmZ3du89DammchMAX23&#10;C4MLYVLzSB4eHhv6NgjKbXbtrpZ8T/A2vNGBi3j8YU4enxxA2WHjgENSbVaZ0AC10PIxFMH1gpkA&#10;anqGGATuQEAEqAPrXVpdIciZOQdLEmh/a3uLt8ihyZZFfwvWjqstOxV4Ev2A2WoX40UaXKMeWTfj&#10;esH5FJK+8nAzbaeFgkwJKKtFl1MqltBKs2+BKQY8VqdNzYI3zsXCc7ggRoMIZqu1QmIxybrAqgrO&#10;GKx80TQMddGZJNgV3ThPFoqifL545swqY0ruKS/SbHVtIHhOl0hi/auPft2bv/mb3/av/+1/+Nmf&#10;+fEf/t7v/6Hv/85vf+e73/1tb37Dm7/5Gx5/6OHH1mxF68bja16tRH79xV/9RTQSZldS3QbY4tiu&#10;8Z1mR4K0B5UObfschSn+zSbZpdmb2E/3treT80vIYCmNdJz6k2kqlR73G8EoDR4qTP3pyQmgEK+P&#10;woM9YjGZJNz95DQFofkklY0nFjE+Yg0LQcgChiRTDS4d9QBVhN6ExUOPIWViDiGCXxTWRFWKA7M4&#10;sMsxxB2Gd0BmttiX6DtVbmprb3cf9JdpOPAl6w2LHM73ag2DggnJeGKcKeMO6V6515ViPRgKnDt/&#10;gbISVoP+4gP3QateXF6SE9GDMsndIQMMA8HjLD7RjUKbUxYjJUormTXYrZRjvAN07CiX2Bx5XcFX&#10;FJiaMYRCPJQ45Uw6DxwoDJtWLQczvUXnFIUbUc6lIvHY0lICHV/qOOX2iD1XJnWM4wDXDjbSyWGG&#10;uJJoLAr1oVDJq70XGkAeGxIA2bEpCE4zBaRzFOJOj09OZYZKYq44ee65pznXfH7P3Fzc4yJ8Ufj2&#10;FDHYbjHrRDoux211RDUOP50amb+hmXN7fMAejC3EI96CG/WI0YveMllcn3EE9Ea6rFZXPwHG4JmE&#10;5AtUMC6UMnYPjow+ioJKtsADgNAEcBJD9aXVdYDkWrE2aI2DeGU4aSX7pWLNZnWe2TgHxogvFBi1&#10;kv4GmQBzAiOmA5I+rem7/XZvyAXIgLpQmLYegEyqb12pUCKACHundYZZs4ukMZDtw3eLORCLBQf5&#10;CKUtTQr4g0TaifcglKbAjCKpEaaCOHd0Ogj5eUFKUvZcYBKICJ0Wjj7QeSyMqUinD4eiaD0gmrSA&#10;kbAvx/tRmfSh3CSTks1TyDepFKcFS+rw4Egyy8Zibcr+xRplpQI6sQR5qFhe/EQeA16B0kSirrtd&#10;lo3Xg/hZZIAc/3yXiHqgyIjnOBPuIKNDlREv8HKvx6wKK0VKK/6GvYcgC44H6gA2X2QylBq8JoxR&#10;Ph0xmrBomRhS5kKTUYzLhRWujCtp1OzsX+zbANFwv5QdSlKN+dGUO/J8K9WVSp+6N+BTggXVskjc&#10;8MSEU0qcezQsldsynvIKXHmh6UqyDXUVGDbG2Vb5z8ORKFIEUhZFtwo18D0A2vxll7NEhjgmWC98&#10;ag5+5o02BwEXFJc6bDvoZtEuOB0esfGFCqA8CLLNKclIrFBViEhXQ9lHlcg1Zz5KBSrFGIpXSWwA&#10;KKSYQw8oRRNkfCrHjjgxoBtnfi3B1NwLUF5AKS4Am6ziP6yZX0jmUllk0YhKY4k5EFxYBydHu8n5&#10;pEQE1ptmGIflMtJxyjJdE6x9CJERZhg5OihF55NxIg7S2ZQr4DdK7AhJ33291xSeDZXqhXqnCqDu&#10;Cbg6hJF2iCWwHZ0cU/8RGIKbM30kHX88PhOdDUfjYbSEwLqDYR1E4yi1JyNR3t9YC0sFBWMkEkLA&#10;yN2EM4A/uwxEqSh51AfYvkiavUI1k1vBvvma177+7d/xf9z3wFVCoGdmF3EgIB0P21uQYgAMQVKd&#10;XqfdLXEaygNC388tQJVCUBKYPL9h/cSjAX4+rm1AriJWGw+woYfURfDidAA7HHYO9wUTXUmV4Bnh&#10;jy/eeuHFay/OJxc4/LjaJu/cpccfPf/SdE+ZFhud0Yjh7l/9/tblf/sjj4hisPPCb37Xj/zta//j&#10;//jB+1wvl1HcRa82/yf/9Y+db3zP1y2RTqCu1b/6zF/kijm04rw4JDd6Hn6JBY3BICnFU+I7ZFbO&#10;umIJMQsD1m3V2HyQYYp/Pc8IXDFyBtXqam19nf2E1Uje3Kz3xVu9OFBWwn6GtckZw+KHe0gDgNjo&#10;8v33Q+rnXGQPYGHSNPJ0UONJUashF7hJ26Bw2EWWSJkk9m82HDfcdLBCKzSZxP0Opy6bCYor/Hbi&#10;ngsnaZMdTxMuoxq+jvOIBasq3GVFgosXLtACj5jwSsCGnbjqc8s5GtWWjEGzOMEOJMaD44yqSMb6&#10;fHANI3hkuWwCddrARrFjnyHaj0g0p9g6kAUloUwQy4FdGIc1JRzTCUvamozNo1MGFGTqz4HNneHb&#10;IQpeuHAeXmT26MRtBbLqFg7SucPjWzvXCLrGYg/+vcvN6XZMdwOhln+vnz1zuLePWo2dnw9OXjjX&#10;f4lTMJ6YiTABMM/NLTAKIBaWEJ37rz509+ZtrK54vp7+6lcw2GKlifJDubZsSGQ0cWVkUp/JzCXJ&#10;QwVbUjPmdV4n3UyP3yiPvuxndJVpOhNEJNiVIbqn0maIxchLRFFdIH+ADNjAONjxGbmhDDPROvBT&#10;6FuoX81WF9XVy+yCl/BSAwW100tsUXR2fmV9fePCfQ89/PArX/tqKa1kRWu1mNlGwiFmHzj1sC3z&#10;5o8PKuG4mxMHWT0mffB/4nNxJUmC7gsfnCH5Q4f7e2sb59gx8HQl9A8vezTLlUIqMBP2Suyrbe/u&#10;Jmp9zlCYS4y5qFxBkdFS90cTm9NLdQVvhVhulAqiWHJ56Cg4QZCzUPQAmbHwEHNQt7OXy61XSK4v&#10;tcA63ioy4ZPjY7ZQXJF1QxNwEkbpa6vrCvsDL44xdQiGpV6fY21tg46FwQarji5Z8UrUQSY7f/ki&#10;Emjp8ijV//Mv/tdHHnkF+1oMNzd+EVe4Ou/yu10BByZ/Vi+pyCO0HqRjekPO1bVlRvWse+R+1VJZ&#10;vKHpCGQmhH2U+HfT/fM3+VwZ6zb+YQXsYU0L8XWgn189S0mYOd6bW5nDNAmTc4yyAsEIny59chyZ&#10;xU3TRn8gpuR6PKPEPQJ/JkkVmNAQaDKZwsMPvWo2vmix+ex0yYMh+lgkBigMqVVFaps5Oc2mAI+Z&#10;oINIjQZYovJwQQIc8fywESEqHArdSDe/GH/46ivmEgv4sAWQFOG91CL4Sk91RSkClUQ/NSRWA9Dt&#10;eaQ5b1Kn+0YCU/zUSeN2FVIU1k1QGRByeywOnJP1wE7jzgB9N4dzq4NV+iyYHDta+uBYAiF8TrQw&#10;eP5zkAs7h7HlcMB5L4FZWtjWFLQ+prTUtJlsClEDHpxY9NYLzC/77FDACemjjAFFrY4G2vXkl58N&#10;B2bocmbjM4VcAQRubinG5ItrhTM1JQjaUlSdknA8YTOFQgHBRcKPOHJa9V4+X2blPfKKR+PxJImw&#10;7Jc0aPJfe0PgdzIxIOsAFIPmWz0If/AbK7JZcy94Aimz2A4g9lI20dGyX/PMs+bYB5RTX3p3yXIx&#10;GulhVXN2ZClq+g3VHqxD6Z4RQeD/CWiRz9Pp0hDwLKrkSnZf0kjYT6lOWPf0u4PRIHMKCxX7ACGF&#10;M6Zk+XFSUFRRccCap5CARyWRQaIwV65/q8kNlZ9Lk4tRqt6ERa+EOdLNWO3so3wcyjUuFLA1+AfP&#10;Fue0PBsvEWbVuTtvSSXeqVR0WdhKnaqSKaWyUSjrVJdiQUYjCx7SbHRB8kh4B6lnu0edLoCV7Ddi&#10;zKM8zBzz98y1lJcCGuTzioU9ph59JKuyNaneDhxmePrTsamOo/wohcglrvoMTCmeoGyLoE+s6uH9&#10;INXU8uxBeMd3QRIRWPfiaCWfgffKFQAxpw+hyuRatrvYx1AJA8royYfi0ALCYveogdd3qFxdWPQi&#10;x+PIAc5kswB4Z/9NLsbTJ2n6OgcEJvruaoUH2W+mzhDuvHjA9bphn3dldTkxP7+9v6fBiQBa0oSZ&#10;fqg76bjdABt4Yey5XY59/u1hOixHAp+KW6nw2zrYQCA8DoWAfrktOp/fmS9kHHYjaH9kJgiQpEPj&#10;YBmTFkWFyR0v5oqFUxKos7i1wVTjxZ997pnDQ4wb93AAoihXzI/EiZGih9UC8c5m93BWcvl8oQjX&#10;On+SZrvHdAflA9WVi56Gx0kiy0TJyKAKAYLYYVCmwGwyAL80ROesCh5pKUyUg97+uMs3YFgK8ZCv&#10;QmeANBXTAT4gi61ULd26e/Mkm4PVr66rl+d6L/2m9MIf/MZHE2/72W9dd2qGp5/8hW//kP0//O6P&#10;vT7KlPZrfnX3//ZXf3/z6nt+6PGk6gFfrVf//NMfZWbHhvDCC9fFk6RSY7lyTggPkmUz1bEbQ04B&#10;vZmJSLCpoCPECcHCVIoz6ZA5zXoThdV+fWFxCQIKzH0gr4v+P/hsLt6sVpeaCzqvm4gLNkCMNqSA&#10;qzQuXblCW68+v9xCiQpQmIuyfBkC2iSBSlSE4wnnGVeDSRZorPDlOx30Ohw9nBq4JUpai8lIfV7v&#10;NGB419NlYBUxOcEVmgSbfh+qsuLAK++Xv5eADcUOiukHr88myUMqU2Gh8JsoiKW2E3aXemqyIenZ&#10;eei6MeM7OtpnmjfihLGPGCzS3VDT8AnAD3CdpO18xSteRch36jCNLSLgx/LcEmgwZQcYueK8QhfA&#10;Ds8Ah46ulz469sUDbAXuBUe32GNwRgePOIkBxMH+HosN0RLgGwub6mp3a9sX9JOGIawBnWghEYSh&#10;+AmHiOshaddGzoESmmVi1d588RpFeruBGSxUUUzwJ2yj7KsqDg2wpO6QZAMBQ3B2A/ArSIfGYUaz&#10;LERD2jZKW9kbyM1sNVmmOIWCs4hlhlFPaA8vkjsteb1hkCruAGZm0iCR7Nvq0D+DPgDC1hizak30&#10;sQrD/P/716iV3bv17Be+UvRvzOKqg4FFkV1LnFCGYp7Hc4HtGpMDuL+UdDvbe8jq4/NxGJx8gWIm&#10;Z6AnYTJ4/uIVRm5iD9Ho5oglSu1xqZfWVlFTAsrtbt8FcgapF7sk8RzT8YAGIkGLSAoCIn4ltsnl&#10;oRFitQOG8YhKZi69BNWiHW2czKGAEiiTxbdFIVKIukHppRnOsPbYyfjs/M2wPQV3xgAcowCt0E5Y&#10;0sgdDIx+4oko9mMYtbA/qx9TiP/jSbXYwHqdNyCKCrbX9/3Yj1LCsEypB9nP+D1UDNb99s4W4mqJ&#10;ROUzYcjUGF64cgbogbulkJHNMIfFK4VEernlOuoh3qj8/Wh6dHR63wPnJVKx3y8w3XcGiQ8Lw1Yb&#10;DU6PDubXEvs7u8062UZGxmcor9LHRx4/wwIkaePjPbArOe1AdY8z+1TTwBKcWX7fzPraRTIV6E/w&#10;sMX04syFSwRZ3L19M3W4HwwHd/a2MLHAXJjpKRRkBn00oeylsA3ormBf0UhMBlP2w0WKyNl59k0z&#10;ksOAOxKOInESin+nX8vVJRTdaSBWolSsiLoZj6Zmh71J1FIDfLaaXG7UsmIhMxUbmmz+lNEybCp6&#10;5g6sgFY9lUmpxFtfMJJPpyl13T6/oGTAbNgRUeMJh1HCIEkJJfkBS1OmeDoCNYFwsE0WQyMDpeC4&#10;OY7M+uE6s0MhjeReQn0mwZB5oZeSIejb3z6QQEDdsN0nL4jsDg1aj4GGQQVMIcypO6wadi72UJ5G&#10;Ue21u3/76U/Tfp07t4FwBhkFXL+hboR3Sw9+Lt/UHRbZi2sNq8sSS0Y4iUV2B2HYBVA0phjiaAd9&#10;ozShuuJgZF9V5lz4kivNqCSeiseminXz/IMX0b6zN4F78QjBG6WFovrh2xGHUxwoaj6q8PFsPL53&#10;eJTJZHjacRrEUojlfnR8KD4Fir07D6FUJwgScxn+yBMLZVT8O3ATnUyLhTJduJDKhYdlZFPjPqI8&#10;oJQUh3Q2Z6JQzNZ2A5dgnJCkQ2CtCnnL4WA4zs9Sq0NOCJHXKVlvKuCkZjbzRHBMK5CbUl1B6KFu&#10;kWIZ93uAN9onsQ+G5I4zIpI6unKAK7H3Uw6fex4NSqIOf1BeTYotfjovCNdKLpReT56m0JAnGsK2&#10;8TJbW1uHRKIkqYkZsZIbKHMBLdQrcfvn1oOXsliUGgWmGG9XMYEAu+Ifo97KWhJVht4oNl3CN5lI&#10;QCmfUS4I2BX/VTvstfGF5U3xvBeKWVC4oPBMiYacEhOIUyw/vFTMwC8MzwT2tg68HjtDR7fd1sUo&#10;0mCQWFzy75DTQoG0m91iXuGAdvbJv/0UkzYr3ASojeWOpm9ool5qjPyOkH5s9togP5n0Y9Jl9U6z&#10;08AeSWeFGWyjUS0Udze37lyDKL29e3sffL5V5Zlm2gs+yPkg+AQFDfAtW6vLZwepZVTEhcA3jsRj&#10;BeUXzy1wkeXlJaXEnHK7FZCDeTQDAs4cTmJJ+GRqGJqJgTJWYMOe5IqZIjlROiydECZZHJRcHFzk&#10;jLrsTvYKIZBI9DsjaSxCERdz3wl+gZg34D6i94wmww18sRtUsTq6ZB461tjW3S3qA+54plj8+y9/&#10;Do3FQgKpv5q9/dKv0d7fvP+/bD36A//+8aSx8eyvfd/P77zp53/pu8//EydSDBpufexn/6/TR3/0&#10;B79pRSAtluvHPv1xpmiwlBlW53PATLXTbI6nVaoNXNqdTkSQAP/bW7updIbzh0cGKEsdnoFsielu&#10;nXAVPyI1VTPIpIn4etApevQVz8e/WFpAKhiJXcaRUWko9JiWsYXm0rnV9fVyuQpUKGY+Qj+gSeMR&#10;EPUDP7o7wFDfTJPDwI4/Mr8TrQXGWgBmmO8TQiwWLYCuE0IGJJZEkhCACweGrrHSyipC4yEqFVV0&#10;K7gVjUGruXX7lmQZ2a0U4h63n6dGjdfkarAFqcGaCnYis1plksZ7Eu8YijH29c27t7q9pm5oDsbd&#10;PKh4TbOp0rDwHABqcNNi0Vn2rr07uwa874fjsMfN0ygxCbQi1CVCzRlyPlKaPPn3f7926exg1IcA&#10;g7zBP+tz+B2+gJ/aOpFAGJvMnWYBrlRQDbMrCn3OB7EeG092dncA8NgY2dwC/hjn4Pb2LneHfpUm&#10;DlLO0e4uUo67O7evXLq0s3WUzTKBr59mAOVruWyJ7F4YUfwGBssR3rgHe6c5aUFRJvqcthGx91ar&#10;qq/kR4iWqNVA/Uojh/yiXmhpTIhZ0Mk6lhY3NtYv8GWoC9mJ8SKhNaX04O6fP3+e7ZomwYSjt5sK&#10;Q3W+/We/pqNW5u6zT/7D33zkN97/vd/6gz/323/00c/YX6MCqzAOd3f2OXGYovKRhVZbaoajMfZ7&#10;6iJYcdjHr55ZoeTghlK1sKhq+F3t7yfmFpHzE5zMtAMSGvO2Su6kUKv47R7WQyp1DAOBs1AqXZ2J&#10;VhVLMsA4iRvQmVH5j7p1FtPJSRqhH7E0HN92d2Cit4kL5wSht2U0RpVFidOVTkBRdrOjqipjGn6E&#10;wFwQKjH+U68x2rh4ZjIUAaPip6jloYBWVS4U0Wmq3Zey1qjTxIVQ0jkL9aXVZeY2QuWAwf2e73sv&#10;q1z1yJHuk4xYg+727Zt3tzbBY9Fq8m20vf3WmHRMng0Z9OC6acbqhktAtHybWlt6C2Wz4Ii6cW37&#10;yn1nGeKys5AY2mh3LQabxUqWoK/drEF8dwds5Ghik8M54Pb4iRTEsz80E2B4tHfnhBcxWkGzLWSe&#10;g6ecPXN+ZiaOR+2lS1enY9g/ANHiLEK7T6oSzc1MIkFqwvNPPVXO5jFWJgogXzhlMS3Oz3JfqSQo&#10;6WD4Qw+iKoKdfN+VC5cuXqE3RWQggCR+DIpFIUHr27e3qRTRgXlCkHv6cId5PYp3wDPk4QQUsk9x&#10;fA0a00z5mKGwx+cXnT1F8FjyUAHJh0wKzAZ8w7L484oPPJZg0XwmBfeYfYQvQViOLoxHi5aFjvPa&#10;CzfJ/BLIT6Y7Gg8/AmrnANqNlFm63sgE6QKiJ7NWJW2lWqlvrJ1tVOtnL5yDYJA/zXuBGJlbD0Th&#10;zHkNLCQ+wZwFJmMgFCdY/Gh7D/Zcix8NH8Juu+/KpUDQPRMNIipxMjxt1o7yUNRH0BFwT1xfnSOt&#10;pNbo2nyILCTgls9H6cPyAetWBG74aCCZhj1G5LtU61ROSrFi5ZmkXwLGkzJFI1afAFRkLGElQq/L&#10;qyXQimp4kKQfZZkpbp1SXrAFU3VhBUnS28rKCv+VHRmXB9Y6ra10jsovKgjKLJYfGwE7KW0cP1q0&#10;8UrkCy0Fr8lPoV2TjYZxITHvoQj4gjJNF2GfpPcMRKjPTgdGSx3GPeNqqfEyFDdqdaWQ1QSBk79U&#10;mjZhlQnpSbzpKZEVYpZ8DdWVUj9JvaUcLcL1aXSEPCGlEERrpZaSjkVVFL6kKpfqSqQqBpE6KtAv&#10;/knZHHEDGal6SMYslSEAbaxvoBigCWLrkVgiJQZRSBXcJLyDKa0EcOO/yztQXCMU9x8WrkI6gJov&#10;3yXON+L7TH8s2jwprSZ01JDpeI7YzQdwKxnesT57bLKSBwzixIyyVmol5uYhrVFeZjNHwYiPu4ki&#10;REKgmRDR3JvNR/v7SysrerNIZsgPBLrkVakVEfGZHNZnbly7cOUSbUy1WeloC6VmRm8fD7Qw1Ms6&#10;25B/j/Q93mS5Ubj40MWlM6uRRKw9aplc+lw5M9C2NZYuTktdLYZp+Zk4kPRMExL0iJAGXb89rpeb&#10;3Wa/hU0s2BJRZaN2fzwgSVA88cVFSSCRYr6IQJSLzJUR7EpklWK0rdFBJ8AWS2FpQeC1WGKRGVCZ&#10;9TNnpbymIFPMNkVKsp8qnRYr2XKz1GB0NeprAtDCzA6T3obRK4QtrFigRQsPZjwplpjg98ZQJ9pE&#10;E+CPit66BbrA5JflhISP+5gvFf7uS5/FFXh1SVx87tVYWkdkbaahX3vjJefeR37qnX84/8Hf/6FX&#10;Bl5KylEPtdHBX/zU+/5b71v+y89+w4LCauew/esvfJrGmseBBYlHA8uWh4IZHOsBtgLkErxdclkG&#10;5SLPpCeLxWZ5HJr1mrgBG2VsJ30LPIGpQaqrG9c5ZtAC82rPPvfc/cnPPtM5Q+Zp0n8BbTtWZJqh&#10;ETIoUDHRRvFkElYTC4yHiBcRa9yXZLNcbbf/njsGTyUrFmQ6V8hxjPC8K88++TxEE5rpIYFgBUI1&#10;4hJHuppnUKRW6vMg8HiKVXK7h+M/hSBl087mTY69ch4tWDGbO93dPQREpP0Te3gMkQEPRjROMu5U&#10;3aGltOJJtNmp/BjRK94EbfVRdXpt8N8X5pf5LADTVGVGFFtjHcF/FAQHW3tD7WR1dS0mfC+ZSTKK&#10;FICDCq/bQcUKv+Fge+vMlfN0m5UKCxHaEKYaBpfdZzbY0ickcJiX1pYXlpZOjo5kAyG/Mh6DniJg&#10;N8e7HmVAgEtBm6+dmkHfVeM3MXwfT+E4QO+zo5geD89urK0sx9E11RrlcNg3m4hcunwW4TxNhNmm&#10;TyzNsNUzXy/ncSsqHaPH297dO0pv7x+Tdbh/nNmF9Zw6ReCJ3sXKmsU+vt4zu0zIOR1u+8oKVvsi&#10;5RH+Aobeu9vRmTgrhdaUzZbTSm4uNW6vjzfUy4XVtFc53n7hyb/+6O/9t5/6/rf/2w/+/p/8xd+c&#10;ul7/jh/7kfd9zyu1f/4/Oq97z6uSJi1VweadLdobCb1lNjcaUxq+8rEnqO+ZERELuLe9R5ISNbe6&#10;HthHORbArpLzi1QgUo5IIgbdy7icP/GGg4nQLAhO+jSFZA58QVpZvFuFdSHJworZGJE1emxT+S66&#10;dD4WvKg7t+/MxJdQpsHkZ9ZkMnKKyT/jfkllxPKL/Y3FRq0C1gB/kOVKecrtbpW7K2dW4V6x4ykc&#10;G075Ho9bPpudn0sq7DcOHZxu6FEVq2m64lyVcafPF1AtB/VPvOa1PGNyeollp5wAQlrcvFvIZ0Mh&#10;XFDJiJWWvVMbhqN+diP2aUoKuFlbm9jrNWiXOM+ZBLHgBHMxGdLHuYXVOOQSmCU8UWDwFhP4vBEz&#10;RjY3xG8aAycinABYvQan2wPm32rVSCYplvLUcNxFm5viQE/wdXRmZnFhFfEJyqlAcPboKEs23WhC&#10;FyvOPTTldRR3rQZFA2mJzFZ77U45V6aQbTK3aFQpBeDQUbeAo8jJM9b73QFyqRC5QEETPRU+agqN&#10;jFrt9q3b6aMTu9uxuLIcDMUtJs+U6bvBRvlM2cSFQ9LSanSHaMVxPnRasc8mI4ngZyonq9c00nO0&#10;jCTDeaw1uMiX5sAe82qsKl8gfHD3rp/hSA/3ffCDQSQSZuZytH00bLEbD7OpFF5S1XoLOfrRoRAA&#10;ab5TmPqb7bsnt61GF3ikkBumWuokj9OPpQAhGBxs4oDssHAle2OJm2DH5Hs5FFgc53H6O/dALEm+&#10;jhkvx+JplroHiHVhIYpZC/anz197jgXh9DjThWOgPtrsxCybiY8sLdotowt1JToA3P/YqUVpz7Xg&#10;9/xLQXJkwkJNQw3Klir9nyJNE2dwUXrLn7iqJ6njUrmoziCYJ7IuKaeopZQJskwVOQPYUNjREM8T&#10;PURVyPqDb/fAAw9wR+7e3RInPSGKkgvbIusajIffU3YyXqSg5yMDbfIYU2UIq8wM46ogJZFYO+vg&#10;jvBOoblJ4gfVq4BfA8QgvH/eC48aSDgJg7xvSYRQSiheUK2xJC6Qk08pudQzQxAohVIjLYwyt5Ce&#10;hZaF75QqR8g98jVsU4DxChgMmqUaUPFcKLo9oVozAUTDxsUBp+alFKx3dJo9hUshZAiTcKrAnLmn&#10;IGiJ+DwQt8INkEQdBRWQgB1JUVS5a9RzgkFJkUftoCT6yD/8jpvEuxDIW1x8LLw3QD5mOqKiotYU&#10;yhbPMY8hpLGR0NEm8OpAnczUz4XTOuQ2ZDQEBfITIfCnT47mlucp0tdXl0VQM55snSDxJBHCheTJ&#10;iISJC4uKks/MNUHY3GrFF+ZNNgdKgvxxnjoJtxpWNbQ5ah3CffGyZjSEZa9d78oUM6SgbN3dxc+T&#10;LkWqecgwRh1Hcr+BdW7jFQ+9ntYAuBPLkvVz635EekEX7Q1izUqzwBsWTwo9yZl2nEuL1RJTYYPZ&#10;WKyQc4cOpklCKHUGiiGIMwy4KT64kiwDycOeQr+jctUc7u7TW0KDFW9TM7ZMTtBBt98/t7DgR3ua&#10;SEDloJvHxRCIWkYLU02z2iid5lqVutvlZU+g1mFoCE2EhwRvOLHVIDwPRKvbgTQN5ZoX5QHi2WFT&#10;3tzd+uJzX+U+JWYTSoln8S5d/bpLYd3gzkd+6Kc+UYldvLqxthBxvhzzjPXoH/3ce3++/Lbf+oX3&#10;XvaJGHQ6+dinPnbzzg1JHycrq9tnnOHxhEHB6UFY9ix41iDNAw8LZy97dTgi/qhgkKx8lhkHG0cL&#10;zyNnFZJUqqtv/ZZv+fVf+7W3vvWtrMmt7f2LS5/7fM1b7xXD5mWEaGA/w47O6Xd85StPwp2AyXC0&#10;u4cfRhWaDjoSxZREZBcKxsV0jqqLhhk5EaCjx+dm32Mj5YFiAs56BpKH36PQjskA7YiniWYKgtEv&#10;jfV2hkBGScwYDwvVItYzrP1M6oR3FY3HyL2QyXt/gi0QJk+MBGAtYgeIgpu4TolLoloycTogToaK&#10;MWKuzXo7OiKSEur3xB/w1LO90zIx8EOy9qAW8TCIAIhq02BeWlrG/RgrIpLoIzNh5kxUZjx67EKA&#10;nRQe5XppZ2+bMQCMQxIC+LQSSDcB9oYUxXOPWnz69DMvUC1W6rWTTHrSH/hjfp5IQmbZwLysW9kN&#10;NOjKsMJCWWK1eNArSluIwCXgAY4djvsH+O/ox9y19Y1VNPioiaFLMmecxUGGH8CprMTN+R1uOk0u&#10;6cbZ9Xd957tf+fhjtnF/zu+KB7xriajXavLwTAy71VENxlGXkJ06ahiBAcVvTEJNZtT0dN4eF59j&#10;Ajs6lo3RYtnb3SmWS8A/aMLochfmBW3lnu782fve+pZ/9SMf/K0//cTtXvKVb35d6Paz9/369qf+&#10;27tee//5lWVf/Usf/LT5W77p4agkCCl4vIwvjk9O2t0uVeC5i5cVN3/pELfu3F0/d4aaEjAYZICH&#10;jg4TII5JJ+254nkpqBTefLVixh4QuQQcJ945Wyg7Ay0lJayq9pEALgThotQZAxmGZmZB3GxONzzk&#10;Th+Jm3esYZ8nWFNMSKjJ+EbdGI0hdRhHBYorCjUjZhaI0ri8QndBQW9x1IvNxFySrBeukoz/BBZF&#10;zuIsZE8TiVl1FCuwFOzLkcQVcBIUs2WNMirnb2Ht6LmgB/uHzz77/O3bm7dvbR4fHkOpxrkZXWY8&#10;hjxwyC7RbU26zWEw4ofw4jBb4UQ0SgTz9niweYb6vQ4DOA7jwXhQg4LaHfpmPM1eC3dPNLVud6CS&#10;q8AzY/DZaVMLVadieDmsVzCT0aCzo2OGwDHQkZDdxqFb7xrhKN9udZkVzs8sOYnI80SisYWdvVQF&#10;6ihVEd0x4KYWiE+mrjw/e1ublVKZ2RTN7KUHLsgxRGhrEypUn3F1q92FZ0yLSYFIAjoO7253UI4r&#10;LZr2DpwsNgSK6+eefpqH1h10PPro44OOdTggmSjBWARA5Nr1Z5KxuM/tA7pkFstujrSNPWTU5tP3&#10;hEHsnHSHjbGmk1xINEt9CHk626Ce6wLCIQYUczLBPoY8C7V6EdeDeGKW+rFZbM1FI8tLi5AwcTmD&#10;JTTu9b2UL3rKYYrClhP97Yxh3DZgis2HAogiIRLwfyYeZ58/2DkKR0OhcBR6dL6cAgkTAFHozkbZ&#10;5FvDhbkNCiIOmPUz5xxeof8f7mzv7+4iAB1M++l8FoUkZKillQRwaDI+h2swAXrHB3mEMBobIIQO&#10;/IPJErMYYUWLvk4OeNWXkjMbjqTo/lR2hdIoipXooEtFxTpkAkVYB8U3uNSZM+cSCU4Ribrj6WZd&#10;UnFzT3ivnJS8AE0/jGycCK69eO3Bhx7yerwk1ShOM4AQCImwcu1i2cGRkD45iSViPLpcUL6LM0xF&#10;TEHyoIuhXYIW3W5R9Ofx+ICdDWmKNw8Hg50aMqykLUFew6dNGAFIFSACk6QuQkc+mqRScVa9ZA2q&#10;Mq5UjJ1HV5hZcqpKH8KuIYWXBI6IM7siShCEGKxZvNdkJMGFYh+UnED4f5RWdFnM2TkAuJR0B7g4&#10;KFkeQpY/LeTBfvS0vVYTlScqBb8vMj+3RsdJlalcciEOKhxMBlpiBi+9hZDVxXeP2kjKNyUcmn/A&#10;FPkHvhNbhzBiFIiLy8LIj2wKYClF4qnscVo9uLF+AheHdTPMFY5is0QMYX5LhKcuHElgkkJJdHy0&#10;zxECfbmJ2XqrRSbmpctXGNsgVqJlJF+p3B5kaPzo5WxmbJidQTcd0GiiS8QW4fyiYHZ6SFC2A5/g&#10;/8bt4lHFFajRKlq0MRCmWQnivTI/v0r2md9PeNos9WUwEKaZGcCBtWjPrT4E1ktqItZgsDEO9k62&#10;dvfAPPjEGKQPxlAVOza3BVcq9m6mDFBnOLGyhSKLiiKUg5A5CvHwRP3CywT96jZHAW+QIgPFUqNW&#10;2d/bfubppzC8Zles1sqz8SjYADDfL3zgP/7Vxz/+qkdfbbdyjFkFqYKVGMCxk3GWnTlbMBxlt6Ux&#10;KqQLYNgAf9TnNPtBYogjMbvTKvQ7FEUyGYFvApsEZJRWWGmmGuXesPnlpz+L22IkiO+MQm3Rhy68&#10;4bWXPbf/4Efe+zN/fdQbtSqp/a2bT378Q+//rg8cvepXf/OX33VW1RDmS9lP/N2fQBMr5nKsNsrW&#10;ay9ex4+pWiGwrt9o1O67/7zRDNAoaaqF4ikOfOfPb8CdgBbIQcsRpcJIYt0O88EkqVy/9Eu/xCtf&#10;vXoVAlswPBu2vfBiOVottOLOi2gGYWQS5mbxWPKl9LSn19j77oA/e3A8wLi5VqX14SAQy7lGvddu&#10;hgI+yhSn2wZ1DT7oVD+CmMod5CdSz1HFqjFQiBJckFKtQJpoiUwQrkeN6ciKk8kIrQAlTqNTPzo9&#10;8EW87HVgbIXTAvskocVel7eNO8yYhW3qDRv9Yb1USRfKp8Vq3kmivYEJDMIdXB06TrN90GdlUH3S&#10;HtcxACEBhS0M4RIYA5uZjJr1pB9iYCFpWhjlpPaPQwkfoAbytnqj1sGMqHja6zWIHGt3kCXi3WCs&#10;FRvJ+YTVRP3i8MfI87bYHV5kq2a7IxCdwaPo6CR3nD4MATwEGe43eVhE94MTqH50kkoRCra4tHJ4&#10;lLZbPFwKNCUOJ10Tb6GXPj3MHJ5aPUY4JzAM9o8PIZmarc7ZuSSz39NC4fDkhB3Nh/VPc9SpNXe3&#10;dxbm5hNzCbq60taWiT15PNJjNTyeJHy+luyS/bMXV6vNotGiR9zltNOoNEnLJuZRMbQXfTS7Cz+L&#10;Kvn4YAeJO8wW5u3IzlDu46oIgxAIirUx2PnkT3zY9f6Pf+R3f/0//fh3feOrr/qzv/Pnta/7NjWt&#10;XOsY5z/56/8w903fcQk2M5Cw8fj0iNaRkobNplqqbZw9Jww2vfj172xtnTl3kfaZupatkyeLmhXK&#10;0NkLq+VyhmkX7rOkpqFLqxXSfXPn5HA3FPWfHGTwv3b7fIANimKImRAbI+RstmVNv9cutafN/vi0&#10;WDNY3fB48MohIRqKiGI3KCxxScAkyJzTX6nzVE66pMk1W94ZbroeDRzSNs1AoroSCVx76BZNADTs&#10;vXwN7xwrrVDYSx8F8x2wnwtI786dFwltJk+Zl8mkkNgfHO3rf+zH/wM8eYhxEF/QR6jCJCxkOKv4&#10;tJI/MBrmj7qeMI8iVwbtDF44i5SZ+UoBTiVIw+X7rvBdjJChmqazp/3auFA/5YYBrQvs0x42S7XZ&#10;xWUw23qlwFaLZ7i4S+N/UG9GZ+NOh40UWI1xyOLo1sZWn9Zih8EzapWGcLOwEmaqJu87n8cHn8ZL&#10;EaUr1F/RAyEOGpWLxwTJcMaJmTjQkclCTQMtmHcyhhJmYCaRF6LZUDeXXDCZXCSaATCwkPmsiAc4&#10;m4l22d8hy2l8Bod0bxCWq0oggDnz/ItfgbWC9Qg86dxpjkOLe4wMnr2GM7JWaU3g0mglc4NDrV5t&#10;AV81y329DaGchvlFOBqlMIeODZZtdZnhVEIWBg1FXNBvjx65/xK1NBQNfPru7O2hjND0BraAg+JI&#10;zDlgHdiIm9aHZj14R6Fmn52d54DEfbRWKeZPi4Kl+304Nz3zwpdBEEX9okAYFFjMpFdXzqn2AVQ/&#10;bJ00Ipt3X2CsBnOLjDCZQtuMIEbE1eBSQVlGDvWoNykXGu4IR4cEYArLRxmTUQAh95cTXJQTE2FN&#10;MbKiAeImKHkv3O5sNifPkI7k7y7rAaQIWjrt5urqqsuJ7IBOlH2d+HFRbbBSUVFQcVIewWTnPzHL&#10;Ozw4xpUeYO/oCBv3OjdalX0xyxCTcitj2SnAsgN2LAwwcqbIRWTaEQhAHGb4AksdTSIsAQA2RWoU&#10;YGrA2hb9i43+FRP5If9pZXlFwCh50MQTQTFWv6cWlEmokhsjzl0qg/0lCSF/I5wIGf8J00n9r7KE&#10;FHxLnSdK8SmqyXsMUPkL5Zdw0YU0LmMplQDH3xBF7fK4FdyLsRwlINPGIc8CT9He7uH8/NLS4irD&#10;fjHGUnA1XprvUvNG7hV88sryvCov//L/KEYE4uPy0tRJ+QhcAUQJYpIwEn4At0xeljxQUZLSPna1&#10;+gEnELcml6oTD43NB30XExeuSbmYn19cBiMEBHJKYI1NwHytFrUmukuv18JsqVopovonFpLNCiE3&#10;DTYcpVqrfXyccfut9XZjMAD1hE4A7Ed0mnAEGcEEnclQNHz/A1fx7n/+uRcA3llUzz//HP0y77pT&#10;bYP3BWJ+m9EDFo4/OEuFOg/CbOYUSvEhkiWuD1NpPiASXTwldjPby+sLErFnMgfcCJhG0YR/NO1v&#10;bm9yIfGHyzF0zOao6Q+P9uHbM2KqVIs7u1ssJ+Ipdvd3D48PF5cWuIDc7j/+wz9kXX3iE3+xdmYj&#10;Eo1QzLIgBaVFjgCCKEnZWiM+fXgPBZFHWVFTGvU2zLtxrWM7rtUaNIMQ/JqNtsUAb0nL8BRMlIIe&#10;yEbUr7x5q3l7f/Pm3etc16AfxT54fnT94Te9893feN54/Pnf/9DP/rff++jHnm+sfOtP/9ov/MTb&#10;zhHlrazJye9/9NcRQ6E4Y2cjnoeHjk2SKp5Vh0tCoZijcUAToOhONOhw2eGvXLnC9/LkGrQEfHpU&#10;LwaKK1QSPPsUVciDvvylLz3yyCMnqTR6I5/xs7/56S3Mh88mH9ZNTCJG6Q6dPhdOyMMODWxzYX5t&#10;eePCmYtXzt9339q587HkHIxQTIwgqsM5l6K7RTCs3jxyjBuI7McmrZUOnJXK8w6oBnNAhm2yawA8&#10;yJZuwC6ObsI8VrzdZWglu5AiS2dLnJmN4u3PNojRAx6n3qAf3ItTCOwc8htyILit+WIR1oriBc8c&#10;VkafUAHZE1gk4pXVwg1L25Ry37O2tgYjPBQM05fyC6I6LdLdu5tckkap5glDgzFBe6bZEH0xzId2&#10;W05pwqYUWaJMpbvt5NwC3wtlmh8Em0p+r9WePXuWR5MKEngOd1SDTYNTCMqgwIxvADUUsZHLcffu&#10;NvcaOeSYUXuDin9QLxURXuVS6ePUCU6tJjvnIbamaNQpzvoUkbDyM5kTcDhGDcepQ0gO8ZkwZhBf&#10;eeYrF69cmF+ao1NL7+5JLgoXFLiafQkLg3x+ggyMSGGbAxcIjGcpXTGIazeq9119GFyKnVVtw6rE&#10;VZ2mobuEYKssLQRiofhcAucaGh0qRwwYxfRBX/jSr724+CPf/00rGO5oNBZN8enf+JXuK9+jyizQ&#10;m5z+9X9+fu6d33KWhQoY/Md/8MfFXAkXpka1wUO6cf6scMqZYQ2HFFJXH36ILZHCgMkJWCPxNYd7&#10;BwsryU6rQR8FG4r2ksy0ejFDNKjU6Rod+Uu0MFClWTwgFPwNbx5HJiosHlhIEVBrqFKpVOjf2anQ&#10;crHJQ23i4rDh0QvzWYH62/W8SmblDbA3QuQXMrRhenR4hH4FZxZYJ0ylZ2IxtblGpc6dRVDJYmjW&#10;KsJHFwyMakS2X5ntwJXq94rZoi/k49aXS+Uq4tNv+/bvkP+uePxIEnW/h26QjQbAQHiIEzy+mFZP&#10;KBjZ8iCdra+s4fwG/E/dzJZHdt7q+lqzA9QvptHAodoBxCP0XeKEyTsuiccgHWmUC1HKZ7Du1AOG&#10;wU0BXmKKyVSoXACTHGpg+en69QnwVSDmrDUrZgKobW58dHA2P4Ak5HVK8GqPMDlRaQk2Tly7ETUH&#10;c4DscNhQKCyjUqmejK8QV4o7K5ECnRoPMNkQwB6QVyyx+Bxk9KOTLGY8ZKAike3Le9XduH4jl8rR&#10;Q6+vnUNIQmXAVg7FjxjjLz/5d9HZAF1ZMBAq5SvLq0uPPf4YX8BkNxDxUKbMhBFYCczY6PWhcwUD&#10;PqgX6jyI/CxctKktuK/lYqE7ZExRSSbjVNm1XJvkiFm/F7pKuVCgKMDfo1kvQ1Ix+SAVtaZkTk3g&#10;aoCQanCm4EM3a+QY6mki7C7b1u27oEp2l/n0JLe/swd4TrcBMFJVyh7wqhnC2Zk3DwBsmAsJiYqK&#10;BG8gbETKdQ7CKQ6zE0wtptN04WBhYRFTUCrw450cWCBuXiPpuCGnC59aYSwx8hVQhxXBYqWSZjdh&#10;eQFCCgQqx3afA0NEvLUKhDlRTmEAFomIDy97H9gzdr/kj45x90Z+OIAYhOyUHQ0xEeG4cNgZ5NG9&#10;b2ysVaplBPY03xzPLFqqXIakwkdud27cuMmKIvdDqH5TyMWioOYzQk7njcEXEbY75YtCDVRXNX4H&#10;PHW8f9oOPg49BIRe8h5pDwRR4NGEwIQjrhKDyC8R6CrE9n9WXQlJDEs/pfBS45nvVVeKjbOiHRTN&#10;Lk8BxGrxTlFI64phliI2UslbCsWVnyXmSVqjjDy0ujotUpdoCPHjtXMSk44wGKN14A5yNwWPklJJ&#10;foryqiJDfEluLWiWWl2p70f5JaevgNRfQ0QVeQGcAsUERCybZdIhWJ1q7qJwy+AhDTAOY6NBWCqK&#10;5ZGW6kog3uk0dXwQwhYon0UhePHcBuxGLil3RMzGsDZyiNwJCzSn3YRrIfUwjRACywps8ypWLhpH&#10;wH31oVd5XQtOWzjgS9BXUxJzrDITIm7+/P2XkHWDV62urlM5KerRCG+DydG0N+ppeyurq5mTIkZ6&#10;NBI00HzUjTNnqMWdSD5FTSmkDa4w03EYihbvEKqGy0fCOeocONQmnF+xviIAJFcscWmxNUT3xywJ&#10;q9EKeu5ankEM9H5IkvhU+Vx+Vkg5V8mmITXkL1y4wMejCikVcmB1qJKpLxXfMRnvcof5RzoL5DHw&#10;4PWmYGiGHvrk4IhMVbiBAOq0VRIlaZjAF6G2gFCKYoCppBMbHmYQfBvkP4ah0+nt7ZvPXnsa1nwk&#10;FBEFrjO6dvW1b33PD73vB77/3/30T/7wd7zm0rxPzXLmVyafeuraFyhQ6FLQ8D/1la9SKMg6B+nV&#10;G5RcF0zs6DwnBPWgLOZ6+v0BYBQePX7NhOBu8zQMMeWCOxv0iQ/co48+yiL53u/9XhYGbSqy9+LJ&#10;//xySrQ4y5HLkcAsuxaqX4vTeppKcW0BFeaSyy6HDz6fSlIEbEZtwG4TgcY6EyrWCthVWNzmnpG0&#10;BXRPxkkXS36cKsAurZManqLwL8B79XS/ktxCoc/9qkyqgwpNEWWQikxzrznIAIBZ5jw4NFRUgShv&#10;GjVRqJCPRNglfSxgLvAFJxfrgQXMemdfosXyu8PsCawRCKCA0Z3qlPwMytDlpWUaTumYxlOykiQh&#10;vkIMVGrU6dEAX33kfon+rNdxWBE5Cx2aE60GuCuFqZcmDYYN0P7q2jq7HtAZuxMXgUqFt8e7oram&#10;1E6dHJDu1B+3WYIQ4CBgkthLpjhuEhBw+dRXr97XL1Sa1XKzWqLXqRVLZr3xFLERGuK2+PbJRKRP&#10;loiRlJRiukTtPEIsy7C8i+oFpy17uVGxu+1YoSTn4lRTqYMTqDjMzCAVQqpgXnX9zp3AfJyhp98f&#10;ojPHhIK8OIgxVB4+f5A9nCpWsiY1WtI/TvY3A6SkV8vMA8FmuJgOt+20kLtxd/Pxhx6R3cVjbH/u&#10;1/4y9KZ33RdS5AM2a+e5D37c/LZ3PhARJoUlPHf+0UvrSzNu1iqVcaVVnpmdIf6KmT4zsc1bt4Gs&#10;+IfSiu8+e/GMMh+QUQT/C/RAppDOhK7cxVLqdpk7GDD+79YLfUM/AFfOZgeVwA08HEY138U5T8gN&#10;9A/UOKwvAi7FUUYoqWzH4GW0kMKZGJLuhnybGpdpI+2NFFidVlklHaqmg2g7hG4LwKwzIEhz2pxE&#10;c3RbeMmi2ZeDT9QwBj3cYo4Jir+FhaVavbG6skZsHQcsX8B/pYHZvrMdS8aUsPkZk8Whf+vb38EB&#10;wFqUJBwdrgTQ3QfExnH4cShSJOJrIYMTLJytZp/bu7K0rPAVND3sd+k5BLVqdnBNNZFvQIJ1ZYJk&#10;emyGrwr4jJbfonUkFxbtTvhV41IuozfrghHIZeZSnopEt7i8InQabEWjiAd1FreOKXFwVsz3+BjA&#10;zHqTZkBqCAa6DUjcJ3YXDxpXjJOKPAcGPY3NW9cBEQk6YNTEVAWZK9A9ItJ6M5fb5Udo9Gatyanr&#10;teDTI1MfQhCDoNPs1G/fvUawjKiDzJYv/sMXsR72eCN2q1dawJH4QXCulyt5p8cAqNfvjk5TOeLE&#10;oDMxTGHdIMneuXXTZjAv+j0HN+8C75NDx13n4sBs6Tc0Brtu1NLsnxxRWpoMOvJ5MPsJhzExY3RA&#10;cvnEpOuvxmZ71YbLYquXSl6bKRT05IqN8rjGee81uyZixy1BFplspt3onlk7C0ZDIYKn397OoTtE&#10;Ijuet5iE+VEnFE8IwDaiN2F5PfjgQ8vLa9QY4D0c6jKJU07TATSWsdgBmUgtZI7HVsc2ThYIkS5C&#10;VNA1St1IzMt5D14OzsSSAifgFdiy8XTm5kKV4O/F5w/BESN66DMYrJFyr9XMRGdYF/ibsxtyJtEc&#10;s674obAFcdmRGFcZ5w0p8nkd/GcvXbrEMUzVz74vEneHA/YAMDRWF8KCHCPTlWgC5DYcA3wNy4ka&#10;DmdzikvWBndNFBhK5SGrU/hSGs4PURsNyfxysBMxlGQh8e3UASDc/CWyGoodcMdhD/TRylENwwOO&#10;vTjCKW2IghLJKE6x4JKSSABlZeYqJ7lylgtkofxbBY6E7qYIl9Q4Hbij/A9vVqqelzKbeTXV6EGq&#10;NwULtBoEYaXfvX7zRvr0lM6YvZK5EmpBpObJxALPHXg1QBgfTbhWYmAkFRtvlt+rfExliKlEUElV&#10;pYz+lfegVF3CqFCKM8HYOEthyotrPLwA+Vw4QzJBJh5b7edge7SZOkJGATbmEKXEYfLF90IYYtJK&#10;iDCFRTKRMCNVNBpRionXqzInVSho7LQoURCZz6AVQhsVn5+hpKCxBqpIrq5PpvbpAPM2SFdeFCQQ&#10;kK7ffAbD0snIcOXqFbp5GlpJPrZYA8EwL4LxBx0XNUIQ46uZ6PL8Gt03K41LQYHOz0YTgMoE+gXV&#10;2NHRMZUjRzWfy4j4WhHt0wCQSQpsZsSaTTv06GcQ0HFBGFRkKqcLS0kKS9BUvECln7GI3R27c66U&#10;05m1idV4vp4dks3qMMyvz9t8Nrvf7vK7ihUqzKLE1fVEjc+oEWNbdi25Hch1IagKHxYqabCYz3CQ&#10;cPRyi8uVCpNu/u/gZF/CLSaGbqU3ao8g1k97jJslQIMVSo1C9bB9cOeFu1+dCcbYatQiGe6a7V9k&#10;5f7Zp/6EyTuVLSsfSiFPAJ0uJzZsBS4Rc1XFsriZyaaZKDCkhMDKm5QcKmEloodz0qyzxclQ32TG&#10;93DUH4Nd4fr4hq//+s3NTZ7Zs+cufd3qH/2Pp+VNPHjmtU6rt48J5NjAzDd/UPbFQQWG0Zl5m40n&#10;F3MKac5V3FddmY1ylR0ynkjcvnv3NJ8bmoe2oNURtGltpAlqxciGfDZ8iDo0y1pj3zYmj7gr3jEk&#10;ILgjqBB0NANKZOEQgSMWU1bx+xYsSuhiWh3sK9oW2LWsd4owiOGYeIH/WV3E6UjrxdvDH5uTy2Xz&#10;sVaBhKCfc4RhPSOyEKcTcyl4FS5yLr3SAfKfbty4xtY0bOJRM9i9s8+ySWVOQPeponKF/M7eHmsU&#10;NFeeHaMpnynFoFMk59gbD5lpyBxerFn57DCl0JtXypV+p46viIX8U04rk9XjC1VrTfJGIEuxt8NJ&#10;KdcKTH9wdGMezQ5DfAQ3MV8tQ1HSOCegILMLMbPTxGB0djHWHWECjCuAYuigdTHtTGdA7aGnaCrl&#10;zlefuvalLz67n8rtZrI76ex26hQEokGFglpWjz9CRVam08dZjRaBrlVvQHNWAvnnxnFMcOURFbXq&#10;Fa4MosR8pcReyrGFJ50PxyCvNxEjK4bzxjTK/v3PfGnmX3/bBcXaSu+OrL3uFRc3Zj1K6a81eGPz&#10;USmt1G2TxxCUkRaOWhZGx5UHLprtJhvJCmYdrBRYaLTfsl8ZGHWihqke7aXaAwLXKWKpku2Kowjh&#10;0ydDpMXTKa0ylx1EDq8ALhRGdJS9IuPG0BtoWglyVXwLYU3RRFFQUS1xhAqMryiqQQQkQxjBLiRh&#10;Fom6o7KmeDRAOPHiZp52mskyodrb2cM7IBIFJJNnSoqqDj6FMheguoLrgjc4JwY48cH+0f7hfqVW&#10;zqISbXawb5dPDSQ8Muhf+/qv56oBI6l9sNJva1jQJLHjwUvI6/bd/Wwqk8BUiTxBDk6gCM5U/Kgw&#10;LYcvLCFtMo3iiJJyqlEPeMOwjDCAAZ5NJueowmJz8y6XF3S6mDn2RcktxgSyXzgtk02LRLNULrSr&#10;jUgSfynOxSGKvHDSh+CFs4JHihdsdhsWF4bpI06zHimKcnxi4e8GQGo3qxxtTsJg3X7uNIfQ+sba&#10;aNTN5k6whIXzH170Nivida61TJrtWqfeyaZTlUphOO2yToaT1mkmf3hwUi/W7n/klXarp9GAAT3y&#10;+u38XCIeC0WkBwOUhdUSqJo+OZeMJ2LgzOz86VQ6d5w/Ew0mba6FUPziucsA4+J4Ua/qTeiwqGKE&#10;F5Yl6yid9bnxZOqMtcNoLEz/i0sxM7jLZ+Zt2H92BtgSMKUaNCu5UqFr1FWGdZaO3+rhL1kasuNg&#10;yd0iBMW4gOnc7AyW+hRDNhksMNnpcRDG5uecPidpb4axyNA4u+cXFmmgKY+4rYpjm/gcHuxtXrnv&#10;YiZ7CsLFsyf1Pokurq5haG5XBqQoO33irVJr1XFNUeOMWE7cZdYW9Rc3nXvNo8K4VmnUrJlMVhbc&#10;dCpaAXjuaCsI9FEqFJGCKNAIxHM2IKBQqhMBnHiyTSZi4ICs2OI5NamB2NTYmJhP0ZBSwXDkA+PP&#10;zESY2LKbirTdamFT4OPMzy+Qr84t4LGU1F7Gr2LprlCTFLdPJYiXdS1wuqpaB+/hbUt1RePrFu8W&#10;OmAot3hniVcBjhWq0k4xFFXPBqk/1JdTcGG12MJlSj08hDeuDDIUb3d5aoCtXsaOYJJL3aNMVNXK&#10;Ri6I8jp8cDEkI5VDr4/4w3ycp55+Gi9fnh2uQDgSajXr3E0UDzjmQ61WCjZ5AfVd8WpcdoXh/vIv&#10;2caUkaRMIZX3oPaCckHU6pb1zPWnjwf1g0OqJBGJjSgXljcjEoTpyAStX+Ifu5Q72DuBA80m5ikB&#10;+aG5LAb9YcaBck6HQyaxaxHQSz1KhWuvCBcVn2sZ+fFCANgX77sMYwbzLJPb6gsl9Ho2XAo7eT9i&#10;79+lTTgBNcbnhP0LEEvm/CKKYUOkfpKXvPHCc9Tw6+fOASkBrmDDTcGqXEj5qDQSMlFleGA2Xb9+&#10;nXkxng5611ByNqaShpQ6yaCqYhoC943yZ1THu3YMOxh/+aXZOQDheq9i8ujamorFi5E8+TaO00qm&#10;jzvsqAsFG1Ibgg80bmzuuEEwV3H7nNRinIa0Io8+9qg/hBkbLsFlbP/KpbyHZDb8RYX7JiIJGqr3&#10;/+iPXL548ZOf/OsLFy9JCnSx5IFpPh6xf505v/bQK64ylYKCQ9c0Is6MxNj6iOQNwhvgUmyd3Nw5&#10;3gx4wpwf/4hGvnTP8X//0vNfwQGDlUh5Aa+UxcNoleoTO0z6PpYJBQTHO/QgTMLICOctcX5w3dgq&#10;eSSxjWBzZi0JnMx25/RST0h1laKTEb3t7/7e/zh//sJr3/Nn568u+WOuOc95j91Ph8ltIrKWrotn&#10;Cioh5qVmwqAoVmxWRbWqHLDKr3qlGpudRYx5+84dBMv07owCeACZsACi0w3xc61+tjmDw2/RuzBm&#10;6INzWIdOe9isUNUUSzkhETt4w1PDtNaqAW/zvVSK1IVUq7AVsIfAeQtGP28sGI7xM0a41cM8VIIV&#10;MOOdS8yljnjwGcdzxGFqOGlVBwY7zjV22lRQBwjO9DASpTedbN69I9Sc3sATp+C0lTLV6YBjddLs&#10;tqlOOOk2tzYp+MiQ29neIWWZdGBqOAq7aoeoA3Y2C75TnKyUPMLQkDFtjwdLb6OEnjKSM5gcHNUA&#10;ouvnVkQd3NOakEkYpq0+fne9QCTMJAeDGThnhWzRiFGMVuQ77H08bj7PbLmEQz0ahaCRbhxCWK8z&#10;tRg7NEOTEUg82AEUzqXleVTz4qyLzjdfLtWa7f6gWYWDP2JoVchSuSHgblA27e4dYo1XqTVBXNiB&#10;uGVMS+mjhPEiHgVTCGfL8wnmOCji6HEgOGO+SHnpGu3+4X/avfzur1Mim7Q6ZzjxUjlF+fK1rlc8&#10;0mxK6VPJik4mkjz7+CKxLAltwzhp3NesnllUPLn4pOzbrZOTw8JpRWcawOwEp4aghU8oiW21QsoV&#10;I0HTXMgXycYiO1lOJipi8S+UkQEPOLxyKhcWHxRUzhr2Ef4twh8xRlCGzkiDjeKkX6uW2k1R7Shb&#10;qhyOzKkkl5NdkdRAJEBGM4/DqDuB5OMLSJYxXyhefpgT4TrEKdVuXrxwH8cfPGzClyi46YC4x9L9&#10;d/o0/7ws2JXLHda/8vFXy8hBGT0ogg8cgzBKEYdGWkNKXawj4C1iQy/4VgsFuxXz1tNM5oXtm2KV&#10;i1822hC+rtvhA3PKYntTzbYsbiNEnKW5ZQSNsfl5eGc7dzdZu5BPoTrWqpTPDtz5/OEI2sBBu0tE&#10;GxA93VirPCC9nCUlIoJChU4UjJ7CMD4fm5kP9SdtVE3dJsEvovBCur+0vIAfFUUqHxsnVE7Mcjnr&#10;FsFtvVXGg6WJT1W/RcqKNldKGZ30DIJ1g2Z0W21vyOZxB8rZSngmGk8uwseymF1cRkz5leSWDOMD&#10;JFOMniBCOszuBx95gGaInYkL/dxTL9j0hrMB16TctmrNzRaJmkY6YXBe5FfwyrRDM09mjnOkUg/7&#10;fEabqdHCXwBaN5lkOBAazizO98oNn8ONkRsnm9WkIYfIZJ+5nb6D8swxsrJGeCwMU8yLNUEvobnT&#10;tZUNTN9OjtPdEW2Hk9OdbUWIYjKYMDi9bti2QJqlXPHW9VtsoED03Nw7d+4IIUCjrUP5dMrCpEuh&#10;2GK/EHM3tBSoMBlL96BkamFfYn5oc3HgicSCIoa1IgV7oykelYKmkrTYQLCDVIplBzDOf2UCAp4h&#10;cbAD8aaizGI3p75hBwd24k2KLaxEH8ucmzfAZBCbUPgirE36bGaI/GZ37y6uDSxRBF48gTQldZh5&#10;MjNalSOhXmcj4GxFDsIilNpHjBJk1iY0xU6HSuTlOTq/529YkCKlnEwo1vkjZRyJFoqrpxYzCSWv&#10;Rqoq+HyCXb1UWvGhFGBGCimF6KqYsosGiZJRMb5Syi9FsifqPwlJVIkjyi+6QrW6ehm7ehkJUxFE&#10;1raon4IzEB1oOZDWgpqwXzDZhFTBM768BCMkQf+qsANlXs+NUE4CyUNkGbw8/lMqW2F7KYXO15SG&#10;ClSmOvUr0hhdgWx5JfIZDYbisogRjkCoysARbpDgtbwSmgzM19iL43PLKi54uLfNs8H5LfgQdZ+F&#10;vo/SU34iX6DEqCsWW5hpkd7WaosglPyi+QSxtfj+Y2Y1HFvsABfM54XEybPXqTVO6420YWT1zQS5&#10;ubx3vl0RAwhZn72CK3vnxouEBWHDSKfB2uTui8APja8C/qmWXdxcoIEbN66HnMjosIuFMOoSWwzo&#10;dKMpKKDJbOd40RSNEyLmNINMKWXzGmfiUQJ2TH0ihSeWgXvaNk1bZl1P77cGw85IwBYaN6H4Giat&#10;qWFg1HVJbbAZBqZBbcQffW4/ePz9D1yB0Hrz1o1iueD22WOzkYOdFPsGbuDy7g36b3zj69TbwQLN&#10;nKQ5d2kVePsKVUuXzWRYkNSUC8tzvogc5MASbHq9+mg6EL/ZYV1DT/j8radTxeP4TJIJyNfWWL/1&#10;Jx8+Oj4h3gyUl8qAS0eTE43GGFuksoe0xAF/hOYT9RxuwOj1yEXlgWIowTohdIF5IvwxtkfeFc+j&#10;uCc43I88+AqKKthsEEyff/55Doz77nvgT//goybn1B+3JjznAp4ZuHOME8xOS+6o6I8zA/CaTI56&#10;DXhpBOVRlbyoGlt5t6MJUzkOhW0idWVkI30BN/jGjRsPXH2AzQcklffAlwvUpIhnoeSaRjZHFLmM&#10;QFQ8WeQ6sKXwMEqlO0GT0fJ7fBIVJUcdPFRRIC6vrlFq0wjjMAfEhRFsNcvwbIqlCG+AynLQYUQm&#10;TRS+P2CE/HGqHzBLWVpcoh/AYgoeBVgdxd/W1l3eJJNBaLcYT7j8dh0xxGIVPDWOYSfZfBg36gZs&#10;XtgJQW4B1rI7nDyBhPCxmUjGl9UGqM92RMFXr5JK2YS7sLSRJFsJWV692SNkGZw+m8UiblIoZccd&#10;MU80O5k5lBDrYovI9BByHjSVgabP3eGLJZlUCJh2aiU6dpY3Y6R5FLxLK6Fowo5axEoAl5NQYW6r&#10;3mr0hgMIWsDbwIq4bpB0Z5NRjM4QvUIPZCMWtFCrLZQbZB1ivkO1x22SrUlKkXHqcM8XCgMQ04qE&#10;PO7719ZnQmFGdOnjk3kYq7gCBFff8I7HL8+6Xopt/n9xvXrS9/Xvee08lSWP5+27t3hxkCEo2qVS&#10;FpknyAVUd6vRYbbrocsrSV8SS8odTR3m4vOSvRGJJDDWYH5AokM1n7L4LQ4B2yqc3TT+EG9ZMMLr&#10;EEN0PdygrZ1tp8stCTbipCrkbIydVSqFeBNSOKGOEksKLSZEYtQBjsUYURxojUdHRwxZAfLpHAQF&#10;6GNvZrQbHCeZY5aWRMMpZs4sSPY93i0G/JcvXwVMAiDmlViQbTR0GK638Yak8jMvLixy4zCO0FMx&#10;IGTo0DeNYAIOC+WUeH9ZsBdi6GgtYJTssJXyJZIrOAQYDHEgM0QBRsCuko9BwcSUSEJghIigJVwT&#10;cRbkdIPNEPRHR60p9ZOH41+rK+VOWYuYCRBl06w2ed/Nci0Wx8pvSEPD08ICEdFJc+IKwubD969B&#10;39nstZlSQe8Iz0ivz5X1OoKxMPfWCbG1166xPLGd97kJWbCFCRY8zaCRtmtN2fIpFMKb28+j44Mk&#10;CMV+Z2cnPrPgcnjF9NIiAHLuqILBO4i3zYOnnAbzaKY63X71zt1nJhrq+hyjTh4uPrh5hP+I7+yZ&#10;KwyIS+l8PZ3JnBbOz5DjozdBjafZx8Zs2DrG6E2MhsXiaNzVV2ktm12v0xb0ejv9Nns6i77d7umG&#10;xrAPgbMbd1MQ49ThMfJovH5zvRoWYIsL4V694bZ4aEpbklQNKcRWqFSxCVlaXjk6OKDMffvb3u5z&#10;hetlaMBDkonbbAAa3gZuW/iaeowOCzhovVxBTVks5J559kkvZqq9xlw8gh6EgQpkRrY2xSxKsnsz&#10;6dywpZHEK/2o0iTT2kCkKAcDu142c0oXSbWIbSeoAGAAGzr1PeebErhh4Zjl4lKOA4RQP+G7SM3G&#10;nIUX8Hh98dkkzRv9NBbAABtKuuqY2IdajT6zD2WEPg8C++raynPPP8vOSB8WjkYUzayJcDHeKsQR&#10;tCco4XhX+FBw/jKiJtqT0q/OsqZfN0En7EMa5aezKfNqnBMKpCQlEIc9iC4/hd2fmZPMGpUSh6NP&#10;COrioCAOn1KnKoWU6rmgAkUCFih0dUVFTyVGzYRUhRG+DPSVf0Syp3ypEgGmpK5A/qBslZG+/AHV&#10;kkJIV6oGtRpjYsILzwQSpKJRKWHuT1DmTDSGoJ7VhAON14OmVVx5xa2HQThsDwP9hiR/KfiFYFQq&#10;kPHSb+6VUOrQkp+iFotgcZxAkkYmMsA6laUkKYihhJwZCg1L3vUIeFTT1ptEyzaGlmDWugBCCYHS&#10;W6uVPHFSjPtYNnBTJDSNeGCHkr0j7RhORXBNZROTiy/NOs6oLZhDgC5bd/a5j/0hc1szdpoTQ198&#10;VMS7Yor61azkj5w790DAF+YRZrlyeSlLheIvVLrO1q2bJIMDK7IMgB1gEPPN+CygEZJYe1iD0rLS&#10;U3WK5QyZp9AQzZys5arcreEIiD2fLXg9HHt62oZat0gUgVFrvnLxKsYooIeT3rQyyI9NvehioNYv&#10;OmZMZp8ksg81hLNU8q3U1DxYu7BocsMAZ9PRe6POLpP+AeCQbXtrp4Xur93C/p4MBqhsrKJuqw8w&#10;QJ/Am1ucn1dvEAX91t5R6uiEvNF4fIlPAK7m9fggdZykjsiuZtMGTwoHQ+VCrQ8DzKQH6YnORqTY&#10;HWgKR7WvPPlUsZbhOeJZ43Zv729d23qarkEEqYChRuhifrvNg1AP+hcKTfhqdlkqY7fb4vc5oTEc&#10;7h/i8xr0B5Ukb4SNFrxjhSeg0BMppHBJRbRIL505Pf3on30UlPfM2bMXLl35+Mf+rHjQu/jGqGFk&#10;S/rOZNO0PIVGqUGNvriYpEOjqZ5biM9EQnaxgCeXfIxbB0wzHhVqdINZf+P2tXAk0Os2E/GoFMWT&#10;aa1SpTnnYeQ3kl2VL8zNL/C0szCoS6lrLV7KcVkNMmkzEaOJREaGI2QP68caLIlxOvG5bJy5JFlS&#10;ZTHH9vpdZC3DWgCKUzK7J2NmaAybmHTz7SMWCQ3UQIYGRv2QhrtTTUYXFpLz0KLZaSDpwAek/PrS&#10;l7/o9bn7zY7WQv1BdoqX5gEGMCAlMnadHYcdq65jwU5Ej1MN0z0t5Fhc4vpnF7wOaE6oRlFQVcqI&#10;oRB2dBodG67w6OLn1+F7hKJzw4GlVGjduH778HBveXkegtFY39IOiXebWpwWATgrRY4TvqWQLqKc&#10;Z3ZJ6CHdBTDJdOTGXZNxBHYlUnO0h+UiHliNUY8MIcFlIBIEQjOArDzeFGNK+qjImFF2443E1RV/&#10;YcI07Q70+8DYXF+axXqztbS6plg8MMbneTy7eesapLdauRRPghdZwy7yjDHGMxwcHG2cOy8bo8kV&#10;RC0xqP5vXK9+7Md//r988G3nnYpZDVvWcy8+JyMLKy4Pe1WizhWXafEC5GQb9+KRmM1o5o5BlgJe&#10;2d9ODTQsMIin2GLhMALDVre/vU320kk6y87D0sCbzen3Uy8r9RWtrY7NbvfwCG5PV4IyYINTzwtj&#10;WAyOzRZUnXR2kEdhtZKogTsum4PFaIGPSKMrlBX9tA17W+i8VuwvbBZkXmbcRhFRohmUay6dpJ7L&#10;x0HDng4w8+BDD1KsZ46PMGvnWpNbgQYDe6hILI5Mn7exgBQ/uah/8P4HOuhMSfyqtWulBtxl0ILe&#10;gEqOIywnmQNk+pYagYjr1u0bgAa+gHfvYJdQMWzogVzERLPThiLHFM1ld7VzWkqrsXYAaSUSSpRO&#10;8+vnLrEtUsocbG0GorHHXvUExWAYCmEZC9kGfhI0KNwD7PWw7eTjMZ/CzY/Nk6evwy5OrW7AVDes&#10;MgxYHwyIMJul1464fLATsLwa9Tsmg7Y/6ufgvFWqutF0JbmYqaThyJtcmmQiDvRlMzjZh+Bmnj93&#10;gUo2Epoh3YJBNAAXyBZnD91PrUmkYu80exwMOcTDYowSqsTYlOmbaWq/et/9SFg7rR5z2mtPfQVP&#10;lQcjbqNgAAO2RdZNrd88zOWnGJ8bdf0m1pPaarM+E02uLiRJHoDnijEb3JNhE6IB0YdtzE4oN0Ua&#10;gFpBp3v6YHPjgSulfOvCxaVYKFzMVV1el9Zunho0KbIV0mlAoPnk3OadW+yDjz7yKp9XdmTGhWIg&#10;JGe9uHJzvXC9ZCZCT0DDQRFZh22AhqLXjcVlrIPLLXgJoz3WJuQnRRoJWXXg1vvcUafeIkzdgN8L&#10;riEzGIodwCEFvKG6osJgwMHJzeJjNxQthqKE4OEBwaZowFOnWVeBejHagW4l7slMWTR6ZtJSWztd&#10;0G44ifOFij+A6Zdp/2D/8uVLTENmImEmL7yIWuvItgfsNJ0wTWARguoLQZhGlglqt69MYASCocuh&#10;ZWFkibc08ADfgpCNH8qyZBYGv17WL7lDNhuNLB0tZiJqby0yJdhRCvwlVZYyGVSlcNQsah2jkq7U&#10;IkaM6RXLKQFGlOJLLapUWyzFb0GFueQrBNhRXX+UMkiKtpdYWfwU2iP+0mlBB9fjc+AEw9ytUCzC&#10;luXbIJ/ygNBTsdrFA1NKPYmEk2Pl/+2X+g7vvUnZ0VRzaakSrfDylPaR6yP8XDmvpBASqhTm2pgM&#10;AWTpdbRJGj01HziGlbnuaABfLYHOHIeXQv4EbwJSs3Y39wlXEbHNBDGgE+syqVwFm0QdBsNMSi2u&#10;Cu0g45sLFy9Q7B6nMnZCKNw+/MzYzTABkfKI+eCExd/CuoCeyh8g6TXMRRMMn0nrcHD77nWsCoDP&#10;9+/u1gdNEiNYVFxd1GEUX6qZFx+CQh+aF6XY1vYt6k+s13VGQEEaAKBpAvWm2N7w+mifkaFRdFbq&#10;BQxsIqGYtCLtJkxO5G99xvPMSad6l92twYeOiKEms94eiDXMfeiTl89f4pJTr7CGOIkZFgAnzG/M&#10;MnYUZfdUSyfOWBfnCGyT4JJzZ2F8P/HYY1tbW+CsXPybtzcrzZHZ7ke+nT7a83oCcGtAUFiVBAnx&#10;VDIxYyfMZshCdljhPBstboefQwOQjxQrvbVr5fKaNe0AAP/0SURBVLhvV7/4lS+nTzIENPzNZ/6S&#10;8R/cL7pE9n1WE/kNEGNYMGgSS6WCEqjQ83mxPGhXq0UWHhG/PHeEr0kLLi0Fy0PMcrlZQiQ3mbCA&#10;jTOnDIWg295///0vvPACQ71z5y5+5cmvcK1iq97iYfuV970ue5pDGHP/fWcODzO5dAn/fWR6bJKY&#10;I8DH5UEAgHe7cHrnxDF+6jOfJoQb38EzZ9fF56JSwnwBx2Ahvw5HWHPx3FEHQ8lBn0joq6xb6No1&#10;6FnC6JJnVhwd9UDgDH/pTElytJsheRFUjMOahwmv1eGBeQ1XiEm1i9Y66mXAxqi/U287A85ug+zE&#10;OlwO3DfEBUBcy4EWzJ3GoNEuu+xe+HycSoz5+XZmSuA3N2/dTMZjtWLVFbBJVjSUI2+Qiq3fHgjg&#10;bdYA9tm8FhhzpOaI9flEf5RJA2ufXwriRCPa81KZxprgbBpOE8VDG1oYc2ff3l6KqBvARI8rwM5M&#10;kBB27si3EeYjCGsXB+4QtrRiu5NOnzz55FMBV9Ab9nMdjo9PWEiMq+pVsUqW1kohAIjYCEM71etO&#10;CRNEgMxuSUHJaI/NBkxOkGBF4gwt797sXtm5BGTkyRkNZcUSqOhh4oe4G8QZ5Ab5fJZ3wqenscXp&#10;MhIISLyuVpfO5pIMpkhQ/ReuV9/6Q+/7qZ/74H/+0P/5A9/yxP3nlxOhl2Et2ZeoQ6lxn332Wd62&#10;mC2xtlHcVWVrvXzxXDQcAeZkFxaXO6P27u0DnWXACAtWJfwWSJ/ALflcBgkImDs5BMnE/LAzCMRI&#10;7zFLTjkkTLi8+OqFIw6XR2egVTCyQWGzB3Ec9QPVGUJst8ueSp0AngpfvNtjwra6vAIBOV/Iw+Sh&#10;ciAJFSaf8GdYQCjuIQRgbGnSLy6uyKXjUyARkFUpfFPu9dUHHygRagT912DA1Y2lC+0bxd7Cwgqi&#10;S0oHjABqlYYe/e3ahZVoAnDdYrBMa/keQ99qodmsDmvFfgVOVEmWSLXYtJmYBtkwF6EDJzhF7iUV&#10;KNWP+GQ7rFo0mDpXyDS1DJhnEYzaq3VImQhGsHuIYT8L4ckbCoJCMbXgmA9HwukT8oBxMLTzZKJD&#10;7Yw6zI8NE9xKNO1GD4sUSAVoIMW+CoseyKmMbNgXEYn32xghh90U6poYwZgU/pUKm2C9UEOqQRV8&#10;/uI50N3Tw9LSRlzoI+IIROWA3sQHS5YDW2jpDkjoYVBVb9jHyqrlK51ai3wwj9dhsd1DzpU4FE2n&#10;2XWaXQ8/+hDYCwOMcb+9tbezFvYFLFBiJdOqTbaox7F9eoIAmaBkGd63sVGZtoYw9rsPXLoI2D+3&#10;lMwWskxn9X1sX0wgldGFeKaQz1VKL965hdnLduYQ7K1ZHmjMg9ubd8T0r6ktt4p7+6QGMSnHGttS&#10;QkBrtSJ5W1lbg+9x7fo1XOnkLDfYJEQHwheDauo/ndFNJWMz0XUFQl4CmzEa2ydR4RTvkhTVAbpl&#10;Qhtgq+ULBa5qt9xHAu2LcamnzCw46hCPqmwhhXgk+Q8irpmS9ngKJCuEJ0V3xtbMD5euWsZz0LPG&#10;qGEpOxjtc5DzmkqOMpA+7q6SDwqqRPWzvb3t8ZIrN2Kmc+W+y5KjLsxHrJiw5pPqhxKEvY0fAbmL&#10;tpNDXfUglVoBFsJgQo0oVlFK500BSJnOvgC6I7p0JeuUuoptiN9A1FCFduJij8YKeFbRu8mup4zM&#10;VN6QCizJt6j4j8IYUGeCFA6qmbvKoOI3KrKl4kbqv6V+eukXVaf6UmKQqEwH5elUNznFBVjklkjW&#10;8YDtY8FcxZiYFotHmN3fhe61P2T/5eSmuuLVVVsKSiuFgKkiZf/4j/Km5P/lf1RHFwV84zdsBdhL&#10;y/am2PrxRx5VXoqtg62VQoSnCF25Ey1PPcs8nWNP09eLLKDSRm7KlQE8S53s4CGcyhyOehoYD6TP&#10;Ug6AAVM9YEgGjsV9YTcXygJfL65u41yhkFyI393FcXGwe7i3sbEhoyipvyAmYGckLpObWzdoIUe6&#10;LkV5KBQgg4oa9SR9+NRTX97cun3z9g3SDrqtrt1rkxykbufO7U34eUq4m6DOcsmlcEWngz1VAREB&#10;26PWRL8rZ7ysH8KXBn2c7hkNs/vyf4tk4S4ssWvv7W4T7TBoY5moI0tK5LTdLquuUidgsWdsOSEA&#10;8SnA/AnA2d3eo+BgKsraO8Y+28QUz4547eadmzzLqG5xUQWiOTo55N6xqbi9EDdrRwdH3/7t366W&#10;vC9s7qhO4piuBvyeTPq4mM8Rl05LwMktBu7ANBqmD35ON8WsC+yCTYVeeSrDcaVshrQUCIWQ6W3t&#10;bg06jJskaZIPiHkgNQYLmBHvPYPfQZfPSburFPyiopArMMDuBEIwdg9A5DLXZkVz714uysMWL2Mj&#10;qiuSW7/jHe+4ePHi88+/cOXKA5/73Oe+6X0bzBM0bcPVm8FDZycY8PL4p1LZ+x+6EJwNUqljq0Eq&#10;zsHuwVeffPLunTvwyzizeT/bezuqhWmlUkTkhxuwpBfz9IdCtNPKRJJHEisLL/MQjneqqHFvBM2/&#10;MapD3UAmAKTHvZuOtOurZ72eEDim1WKHW+33+qkROY5L/CDGChS+NIoAaY2G1x/EK4rPFYwFsQBw&#10;+x07u9suG2p+agK6dAmsgivDdE/Y3Jox9R/TnyJy7mJ+Z38HwQOZYp1B2+oCLrLg5Ig7DFh4rzQx&#10;wjHSkSdGzJysZWEqA2P0JvlqZX5uftJrQFdvddD3VIwaQ7tSwTm12y1o+9NLj70S86TZyDwaWeys&#10;ldQ4th3t6qoc22zXNB6VbCM060ul01QDzHDrtabD6AzNRo6PjwhIFgzGbicJB/IGYepKghOArgeO&#10;pmL9oj74Yk/43HPPnDmzqj7mivZZBDHCJZCUd2WXQxQiqSAUSwIKUKyE/e5itbG6tsoGT8OjiMQN&#10;9VqV5pbdaXl5AQNA0gf5zla3SyoOGziL6p+5Xj1+/5mFqN/5L7QX6gLj8W/329evXceCpD3oMFDG&#10;f67XHBwc3SkW8ivLq3yBdCoGLR4IW5tHWhPyc3KafaOhlscQvRpQSrs6cQclk4fo62KmFBQnTi0a&#10;eBnUsUu/FPMFPUZhkZooqVicckSoHFmd7s7mXZRoQtacTGOzuIWDW5pKLNF2g4QVgA/pMyWuDrN0&#10;NIeoujAy7ZJtQDYU9TcrTQnqALLG8Kz+4INX89k8UDFyKso1KSbc7lwh6w+GUUmQeSj7LfE8//p7&#10;3s3NpvkXu6luS2+heJgunokmlnwTfZPEPbZqqwORZ5d401572KniiY600TTpGkZthqVMEuxmh8EZ&#10;MnbxXm4jl6j6/RGL3s4WsH7+PofLtra2/Jd/9lHiMrBxXF1dZn8UrbLVilMZfhJKfaZnK2Hb4owl&#10;gRi9M20xJ6XNQwAfK1lUoxzG0vcjdhu2MKTD9B4pjxWOLXJFzSTsc8HUY9n1APS60pqSQVHLt1xB&#10;C52xOC31e5qhYXFpkVfj5vEL3pAAAjbHbCyONFdi/mj3WniXVfPpUrsGd60LgZqH1qpzrZ1dhrkm&#10;NtyE3j/zVd7nuh9aKdbUU1jJBDsjpxzZTTUwPYiprb5EzxFUBMtrjOyiyWTEZDWWkZ+YhIjHpZ/2&#10;dbljEv0YkkzMdp+W/+B1DbqaNpTTZpHRfXIBGuAUdojT4vT5PSgtvA7Z2riXaIM/95nPohXBXC4G&#10;FUniggWlUM2POF2pghlAt1vYJO7gE+32ENYxsTqlJGdP4JSfic3wXQzWoE8VSgWfMeBLejiTuOYU&#10;Q5xnEAcUtEYKA0oKXpa/46SB8EQ1zPhDDWlmp1ZSODD0N0PAEvmJtMRCoucKS2nGle/1odzmstlo&#10;LEbyAwczphIUNgcHhwASC4vzxO5yHsDh8wake1DZG8yt4K4yEoJxKTrY8YiDnAvCX8pkDAQD6RCe&#10;Ef0BaCVJyHCKFXo7kEyPs0TKi9GIEg1EWo10lS6Kyk+pmUQ6TP4xHwpa90uHjMpVF0rSPb72PR6V&#10;+jfquO3l6kplm39tUaWWOPKX9zyo5NIpGhFhZSm0SqEIqG6lki7MEK0JVMyaQnVGvZujoWdlArwR&#10;4MP4VcnakakbeyXfwptn41PerPwUlRSlFnlqHcjbU/9eqegkuRYpo7xtyVYmu0b2YAGYjGy+QkFo&#10;d+ooWBW9sngNMCI3Di0okNmXkc/y9xBH4LPZ3Ca6a+YpxNG88//4V6969FWIPYX0ACe62wWpOs3l&#10;TtIpOCj8bPpI6UaGhET3SNzEt5YijJYAmowb5Xy7o8TXh3Hpx69NaxfyMd1KDzvmenlz8yZxTJiP&#10;kkBpgwkWtBB2B0gjkjoCOnUMF3gnLY7AcrmI4B0+A1wYlmen1qa6mpqGAP6UelwnYRxGIuIVQVpD&#10;m9zWAQs+GmXcBmg0gBDdrnJUGNiOuKG4FUtNZtBBYdcPTF19m6aRKTysZNilXG5QT9owjn8A7Cm0&#10;nE4bpg4DDi1puM32bBjHKSd6eE4jAA+oP/in/+2n/u7Nb34zF3/7YF8JURgxOmUwgUCNz5M6OiwX&#10;SvRYQZjMEVRmHJgiRqGr4ZHh8QGp5SdyPgOcsJ5g21AUsxMCdJH7wabVrPBU8FEwEJFhOjN6lnom&#10;k+YnSibPZKRUzyJylSLbZAYglEdR6KbYNEg7LORI5RFmyYX9M7CyqK5AtTm9uKef/9znXvf6N33+&#10;81/oB7dWkxcyx/lHQw+lrd1AwAOtrlgszy/Mg5HDxcZxZjaegNkNgV3Y680m9JrNm7d6TVYBPq+c&#10;5MKDwdqXn0VlQ4nMNJD1I4IS8IDRkPEimBb8Tg0OoDYDfisMd0CImVfqNIZcpuRxBuDOH5Nkr0NW&#10;FQY4T8SSDKBh0HK5RCNjEliXs68HlAZDidNyCGkJFqkwigunVX4oRYwQ0p0WzFH9EZfb7+O6wWGF&#10;vMGhjhcxwROwntuNzmA6AKal3gV5ZcmdZk6RX9gDZq4YsJxCL5siBQXSGhMnrddy+mLJz49mAn7+&#10;3MXMYQrSw7jTHjeFEpo7Oo5gx4+NO1dKiDTjg4MdCJ88QDy2XASUB7mT0uWHznM7gNOU2PuecWom&#10;f4VUciTSPPXccTHO5jSZDNnDwCbZ1RlyCXZuwAxdhKs8FCwAQQoVLiY3n8siMmOxvpJRA3uOKtyR&#10;TkzLJ62z19MK04jGEwyyxTSKnR+t3c7mJs4aXC7Mjam0qmj5mk3sm0Ya7eryMu/kn7teqVvo/+aX&#10;DCiO9jhcLl64mFhMQt6mCZc4TlbwcHT+7DmAAGkYCXLUTu7c3JsYuzL3sDORIEZMnJdwjmvV+rFF&#10;KvMglUD5tOoNe2nXIUBjzkG1iH0Xxzk1Fh+W68PCYnMUcTHzYDoRCV4bM5+jzajwpLTalVqjkMuI&#10;71K5oHS2wGcDNUyME4eAS1hAWJvDlEcCsHFmHX9s5gE8lRw72Mtu7e48/tjjDHKp6PG45gpJRAHc&#10;p0qRyYPVIRFwzCZxudO/8U1vlIOK0lx8IEXZMe5jmOnFEoalCRcEXy8pRTwQ4wKMdVFRgipli6mB&#10;sUnwJVA/dBSdDSswHpMWYDVrxmnz1PO1jUsPiNf5qPOVL3wORKSvYdxY4zUhYyJcpF8h/5WWVEFB&#10;jCIDhBTqtJeaBSDY9rhmnNBVl7wBMVARfuhYLCUBSMBVTIPpanTOqiXIHIGDiJ4YNduNBo/dEg57&#10;Gv1GCfZQHn9e/JFFMyXxI4SQtNHxMRAVdZuQ+JRzkEeQi05RzGnE2uKjzcxJZI2AB+TF9TCExYiK&#10;nE+06oNQMFItFmF9xr2ueZeZXoJShCsL8lTqt0vDNhNNxq7jNlIESRfojZjIdvwuiTnjg6AXrhZq&#10;2WpW65hW2mWzx9iZtMwuA/RJ8st4hlEPzSyTPsLT7y7RAGkHxXY+Fo5Z9LhP4Ic+uvrQ/emT08Tq&#10;YiQWzWdzEPNpFtv9LpR5wo5AI8h+ZEdgQjiEvSmDZMoOC+A51rG4/+OzxgjaYrMUC9VysU7LRlam&#10;zxXgBpq9OEvBlxLIh0sm6c+iaRUVhojO5PpjQXuKKIaNDOcYNhpuiig2FLmcWpHwB5o4yWCB4EDh&#10;OwIjoSOiSYA8YKWrFvxJqf9eePE6UPaFC+eJIKU74ciU18G9TNFucFpgrgZFgCvPT5DoDIV9rRjJ&#10;asu5EoUIUyLqBR4+eZOKao1/KUI5tRzCxV9ETWLIK1uYYoCp1+HSrkBTwlunbBejBOo5JWeTbxFr&#10;gZesOdkrpA57Ccq6tyt9TdizACiwspSqSy00xRVCWFH3ylypewRCkLAalSelphbyLfL2hpAicQ1w&#10;tYjuG/YQDCpibw2iSD4MphfsYi//UKXsk8GlWlS9RGy/B56pGJv6NtQtVdE4EpQgmyzvgQuoSgiZ&#10;0051AzJMcvn09RsvEmYOu7HaLDhdDqRVM24cw/VOj5u8JhKic/CWAm7ouciTELrzqd76LW9VcDEN&#10;mz5sdNwpySyKiU6qye3hMC+X2IYmQCDsBqSJczHBMnE6CXp93Eno9IzzSL092N9Gk3P36HZyJpo5&#10;PdncvAWK5vW5eGO0Z9J64hMiRhmUAloyBFkJbBqImMSbiJA4B4PULCaDEFS5A+1qT4K6leqKB4cZ&#10;KMuPzZfjtlZvjtraVOGY9gYE5c6dW/SunJf9GkQPoDv0cQFWNcgHNaK559ATjiwWGCJkgp+Kyo8V&#10;S31PJ0aN1atMXCHc1ISvAHeK+8meaNIYipW8DQ9DfAHcdlhiNIbpwumnP/HpF198UTIYRC6HeS8x&#10;WYIowLuPxuZcbhk55bOZk4NjOjF8CxWOHS7K+Kzec9hgHdHsdNp9SFcMxTgrKA5hUFGQE/qpMQN2&#10;TYedEWNG5phMc2Csz4ZijXZTPConVIEtyTg3GumgQHDVKHR6VWYbMAe4iZxz6/Mb55YvsPE+/fTT&#10;3E3MI+bn5rh9P/ETP/79P/i+T37iL8vd/csPn2Evmb3/FQgTMeulfubLLl66nJhb4DwjbTccCPEo&#10;LSwucIkg50GULJbLI+PUHfJ0IB4Np81Kq5iqQfkgo9kGT91gZcjLG+C7CGxgLYELkn4hMR+DNtd/&#10;MT4L9wXFPgYQTpuPAmtv/2Rn5yCdylx74dr1F66DKWLbEZjxc1rxUFCZAYLyOBaKZQgL9NZQvnoN&#10;zrchT2OnRXtGf+uhy6hVcCAkPczMdaG6oqzl8JIsM72YvnL+tCtdwphlEUz1+3tHHF50j4MmviJd&#10;pDyUCCAfPGKcdJyJuN3GF+dZKhASWXqckKTbwFpzu51zi4nYXABLhcJpqZA5YdhSLqb3DzbXNhZf&#10;uP7M5Stn4dkiOGAiRplcyzePtlNcn0Kq3K5IacXFMTvxyJ2gDGMxwxmYRUc3G97YEAOjxaU5lGFg&#10;obFI1OWSeCVORvCRy1cuUWaxRcizr7jGvNR9MSgUbEb9oyjYOHCFnk0N3IHzBG2Q2lr2sukkFA5x&#10;TFNzFLMlhh58oyh1NVqXD0VHYDYyI8vzn7le/X9WV/xHJDX4ANNoQaEhiptjq1OHMNcmnerM+gYz&#10;GUV2DAQ1un1zLzqHcKQBdgXDC/IuY2V4S61az42YVAChcU2CqCXzjdmX5NpgY+/2kMXCPE6mHmLd&#10;hV0tNbbAdILUgXSOp/gW0TpixIbnC/6/0SAk5qW5hTk+KbxIWjJafQH+xQTJUCyUbAbbmXNnWKE8&#10;0bS97OVyHuKsVCgzeURwKrU8drgGwh7qHDPIebjmnK8QYngbGA4IdPid/+a7sAVnIMwhB1TBPlIv&#10;dcngxBlHHFSnOqIVjg4zhRyDN2AxulOd1x1KJldabDZNEzTK7rROsU/uASgxV2RhfqVb6ePC4PER&#10;Y6QfDZt3rt10hz1sFDaUYplUPp/d3tzlrdDo8HFoJdVjLJc+Xd5Y5X3jnu+LeTgYHGYXTyOXhzqR&#10;Uw9gTjec+nQ2l8YadUdwHI4vruxnshb6WvQ4kK+7nXqrbvE7OuaBfoIvBq3cUGDT8ZgDgEtm1Fhi&#10;szHR98twWlh/7GmK3GkYCvqf+cLTnhl6OQm0MEpgoMjBlImwBrNNJjnwYw62d+CmXJgNjGtlKlJB&#10;oWgWLcaP//3fGAMe6r2pmKnyHaTk6tFrw/WERxONz8APg43brfXW71/l2Hvk8gN4kLJxhwIkNxvR&#10;Zk9spJNrTdh/cAtFkXQLG9CZ2TCF2gh2MljqoHfxwoWD3eMec8xGwx8JEiTLUsJaplbJN/C2n7aB&#10;fvmN04k0r10uUKBYwZDRyTDMpX2kZZLtpseOzb1qw4XEp45ET7ufzUGmpRSYXGSWJU+cXB+FhS2K&#10;PAmNFLUgvxgMiaOV00llyYmuwCSycStaeQmTp6HkaWFwibkUxwmPCrPvpcVFMHwVwqG7paV97LHH&#10;ceUW4Jd8OjCoQT+aQD/CvEpMMVZXVpUBB/28DuxEtGkvUbnDvpBYxEHJVwhSnB+CkA3w+xFARUx9&#10;tFoKR1VfxjXkcOE3nPeQpVnp4javfC4BRyn+lORElc7+8n7EbxTfdQSe8sCqiKCiGZHiQhACHiQw&#10;epV0pTAhJKNQcSKVRAbF1f5lfIt6SpkBSVC8THH1esBTGKPivjMaZAs5cTWTMozRGrAWTzLEVUG+&#10;VOyKf9NRKVCEeCsIUUYp1pQymIpKRdHk/crWiTMqsu+RZDZTwHFZFYEVsLaAgoJZCGDXxA8zHp8h&#10;2ZOypjdu49pi1/vQ8DAfjMYTAAEYte5tH8cSM4fHO5qhibTPc+fOzyUWTGRKKCJN5WdJyUvawZee&#10;fHI2ETdZzXH6eK0GXyhw9ePSPqbe5EeyIzNFZ4vEvHN3b5/dfe/OnVz3lLQJm5wB063tO8GQn7cp&#10;gvlO2zixm/TmAd11o8YlCgR8dlpZB3bYaCc1HJP0/aDGPj9uN9pKvib8bg35d6SpiCUb6w2Ak7OD&#10;JcqmDJjR6nc48Pb3dy5eOstm3UwLSFnvlWdjMbYFIQwxbMaHWuMwuk2gi5n0qVSBzJvqNeoSyiZR&#10;uerszUoXvjPlVqfNHNAhgbu5vM/hwdB3/2gHTRKyYphJhHjyiLEmiMYE+U8dHz319FfTmTQcXGa+&#10;3Nmb129gYabXWZJzawwUWEV8PmA5xEOiv4Gf0BHFGeFKmCB43H6Pyz+fiCMU4Dr4qOpQ3EB40hJd&#10;3rWj5iHwvozzqobeNBlLJKMJ9FkomHg8sRnn7EFOyGYLjMenlk0VYtZw4rZ6Lq1d9nvwwWmCOjOs&#10;f81rXgNhIBGP8wR9+MMffuM3fisGDSfFm5cfuqifKW24XgeR0etxYngCa/PKlftZUiQkUCyyg/Xa&#10;bSb+VLA4SFFjsYdrjTpQ6rt3b3eGrY0Lq/HlyMQ44FCsp4Xr1qsSiDPp1gRblVCe3gD6i1PrpvNE&#10;IZ4EaoN96Am4HQGMrD2u4P/D13+ASZpe5d145ZxzV1V3dQ7T3ZPT7s4GbZBWEiKJIJBMkg3GGBtk&#10;jOADB7DxZ18ytj+QRTQgYRAIobzKm3c2Tp6e6Zy7unLO+f87b60w9v+7vtZco9mZ7qq33vd5znPO&#10;fe5z3yDjJ0+dXTqxBLX39s3b0L3nZubeuPmKqL0r47pg50rBrBWlqK7o/IFAOEZwD+x3wHDlkTHe&#10;gclucWpulOhXbjJmU85D6+H7em1OTSjEYkrVYXKCYgyTZGswEPb57fQ0EYVuDkA0CXTM8xdBGUfH&#10;Yvt392rtxtjEBHfPYbaxDbkG9mX8KB5wOxgdgNkP1e/8xQsnT5/e2lgf9Nky3VRib2w0gBybhZab&#10;EeIyXd6u1WNyBWxzp6aRJSo28rS9qmRZ1QJbjJhGMQ+MhHwKt/bLX/7ilYcfODzau7dy59atm2v3&#10;14FziH6EUAaDaAoNBUsEhlcSqWHaIx1hxU5+GL6UxEtHkQBkvB9Px8IBXt/l8XEHiSFsMdqi5KMk&#10;AxTbZHKxyUkOUTTfX3jl6oWz51ng/3+qV/9f6RWXgUYr2PjZM2exNpJuDwVHqRkO0+jvzE3PSmeQ&#10;+KoZEAl3t47p7tDHZvSVpA8Yj6yRgdfUcU5jFdSZBwpu0uhXFxcXHrz0ABJFiEZtbO0QFyGTSRWt&#10;klGYv/+LJoAc9aL7q5ceotSB/YBTsgCjBR5AEzlJ9GPpLPEoOU2AIJCBRAlvdn4WFQLSNYjIBB8q&#10;E1SP1+9vwP09c/p0JpWGekEzoFIs0TklEBdK2THMYMSskPEy6i2r9md//p9A1iPGMWNcpeKkL1Tp&#10;oXsk8rfiwGRCtzmXragGMsQEtQZfTvruKE+A0lCEqE0iKcuVDr2vx0Yn63lQd9PsIuRxaWvcfP3F&#10;voZeH7ZWYpBFnCKZ2Ns+oEkkI7Wovbmc/E0gFFxbuR8aDaNYA9ACLtfRNhln4hUGYqHIWdmlaW3F&#10;uq/cGfWFHUacJbRFWnTwW1UdI5w4xY7X5nWVsevTq0uHTWuA/SY6Q2RmnDeMrQLF0yslwZLjUHF1&#10;kmEUJXFmgeL2s/bWFr/zdKPRUdlyUHHhKrBgO5puo3u4d4i/I0vV0iy7TUyoCfeI5t9b926rrMbI&#10;wnQRKmWuaXLooGoxn4msFFoyfi/C+k4acJVc1eg0VFsV2oGp/SO0s5aXliFG0GvjoYKLNvMg2gIz&#10;cAiBZ47Fxmhu8E/YrK6trjPWu3X/kIVMn4BUF6Vv8VTXqBw+DwKo5UyJvoqog5RzVCVUNpoe06dl&#10;8gcuBfYj6QttS6oB8giQVJ1J7/A7hNBXH/hiXjADimlCrWQGclLLwKAyfkKCTp+Q3EXsYMlKATiF&#10;P04/vsnRRcMO5U/hZsFvI4qBE5J5KEOgTTBC3guJP/JXoIONzU1emp0F3jY6Nk7GtrOzHYmMQMVl&#10;J1+58qAPI0uUTqFS9WWcWwb9JHGQ1iRrTGEMSPSg8UoqD/Ypj4/+BEmD5FlkFTRUO6gPceqTUVGN&#10;cTuILPSJ6P7QXgTACPlp2AsRgfyG95IECIBTAcyHsPmwvPtfAg0KFDb8S/lXBbsSHEh6DqLeNBww&#10;HP7n8BUkJ5V+v6RrUs2QhNGU1MpPcYsUJyFpTUIr5d2xr6aVQVSXOc0e98oBNVCZNpQwqFDUh+QB&#10;ycykMy6T7azYIS1MURxSrktheUl2pSB8guGRkMniZiRKxAtggg8VMVgUov/BZ1q5t4LTO7ueXI5G&#10;ralnBzAXO6xgkP6qtIdrXZMVSVCmR9WNTunU8hmQaSODncoX7zK09NFbTFevXoVRw5OVxFU1YFjV&#10;EjQM1FhGlDFTxaAgl8kw/3V8TA1QK+Jv1awXOlkZetcTVdrwpaLRCAUen45LNWudos9g6G1tb/FG&#10;yAux/4mN5WJF10SYrcHwTbuKU1arUULMpK5TGbwxhon6PreH7+dAGpoEAHCW0k2r3wHFkw4jfhzh&#10;SCiZincq2rapOjc/zyolgx+ueZ4/KctB+kCwijamY7X5uRkr5oyKUQYHAB2lnr5Kts/fMMxE1sp3&#10;QsbAI298YhSC43HqaGZhoobbXqXjcNkxk2YwkMraarJEg0G4JtBoOC04uWkZ/Oov/5OvPvO3n/2b&#10;P//gh/4R6Y4MLpj1wFI0owC54caxrMVmSka9RN9la2v/6CjJAs9kKdgY9mL1KDodZjH9iPhjF+6b&#10;0p4ees6EfnYQE8eQyQxmbTKV5MnL5A2Rki6BXudzBCYC0wFvUNRMaBhhwa5WQ346O2n507/80hNP&#10;PMHc++/93u+9/wd+9ChxuH7wxsKpcYOjP2V6BEwLfLFYIMrUTp46zWx/IpUCLKSzQwdGkjaMx2pC&#10;k4dZ5fZ5Ll26SOR5/InHYWpzlCBVyo1kXNEfdU8txdTG3kAPbQA/E7ALi13jYNhP59TwbcxA2u1O&#10;igW71QPvrtvqWxhJRuQllwdUPNjfu3ThItXX9buvEQTIeAAgeWtpeA0giWiwqwcbA7VwBa0I/aBO&#10;AD6BygdwAq3GXKqM8kWv3Nd7pGXGhVFS0h1DBpmqmI0MfsAoMkkthRuGeLAs8onSyLjUwCJzP4LL&#10;6xg5Fnkwb1rLFXNoDCSSipaYbXtri2m1ibEoNTkilMRMWP4MSN26cSuVO0JnCwsTmlBVwjeMy2yh&#10;ECdRqJCWcbRTqpw9c46lS+6OSBBbmMKIqoJTb2Fhge55HB15sA21KgnxHOKaiiE1fB1azEIyiwDn&#10;nYdITKCDPNT/EzBe+eIvAXT5aMqfBeRWAB1NtZRDSZe5E02vOT49S7EoJZzSQN7f3WNAG/enc+dO&#10;ZXL5tdWNXJbTDCaD7sTsHJC0qF597Pjhn35i2vz2u/x/ZFgivppJgYr5wwFCAUYF6Xg2Nh5G+nt6&#10;CnFykiHJriAKbKzuRyd8SCRSuTMjyRYj9w1H/XtbcZuU6qIpQ6OcQ5mFNxIIM24MDod5D6tRkaAh&#10;KRDQRH5950vhufHZ5X2oPIVn3GxGfU5h6OrUXNjW7hZ1CJ1TTke0OxgGvn/3fsgz8vwLz3Enw5ER&#10;xMmH6kKQerbWdggdDPmCZcIO5OSRgUGZExfD6VA4SpAHnKAJQiGq/cGf/Wek69AHSyWCo2ZiYja+&#10;H8eREN1BkQnR2pPH9XwO5B8hFrY5KAUzVn0smMThbjyGfxZ+eXacnS0YrRvNGjdL5/zFB61m6svG&#10;7WuvkveNRcJzEzOXzpzX9FQn55dCHj+LkyMDxNxss0B2ZnuTx2TTOCfoy3iq06IqVHR9k9VnAwbj&#10;DEe7ShiOfY3VbGNylfEBBJ4wAdS1G9gmqbHM6LeRvmHpQd994eprWMAy/6cxs/aQDzCgXMVqQ/2F&#10;Bgfy9sybQxHn3AOdNPcYqECBGC69nELra9sAPItzVzz2IEN/qCGA8zO0rrXU8eLr1mlLyjhzSj3w&#10;PXg+qncxi0K8/MuvPhOentEZrQJCtHHWaul7lgzS2GrDRHScHzzMrfXV5V7V0NFlwMRIXOdml2Zn&#10;T4B8wUkwoDGAG6jdmj7I6myiswf9i/SOqCBi7GoDukGMc4+NzzGD6R4LJNOHHFEj+KWjwoAvDWCT&#10;sa9zgq+qBrU+AuxdiLmDSgebSAnOiBSUpTeHwxRTV0YN+lnMoNIk4mArZ2ooLbRQTW41c9k0Dchm&#10;vQoszs0A1xkKXLGESHRKaIwy65LPQxUhgEqjbaDS4wUvzrToShhpIpKJtBkWJmvm/CarYICeSmSg&#10;9nk8yB0SW8lTrl+7hmuKyWm6u37bZIVIx6RCTWdC5qOFOhcHIVkD22ioVoXpHgeA5CXQwJUvaF3o&#10;xfGuEvqMDC2CyaArATelSS+Q3A7TYLvF5nI4QUosBkpYNIuoaCsY1NA9pdAXXypFvFLGHr9D+ZQ/&#10;yLTf2y3OYTrF13cwubelQSVHUfIVJZSLyeAwLePvBRgAeOMyeFk6zoq2HbcFXhNZjlABTDK0zY/Y&#10;dUanbD3a3ExE0wgzMfBMCg9s6AkGKHpkJ8sFSdMdbJBVDZuGQTixsEGzSilFh2DbEFcb1qjcpSFl&#10;nggieEAbIX7BVsmMh7FGuWJOoSYgBM+RbxJuHPeWNK6hNqpkDGsEe3kjErI6EGsKQRteucUWuTjp&#10;zWOPPUHXm/VIVsjeI3MEiicWmNTF1199zmJhSzIeXurCM0w3nCE+oZgioo5IR5YsrG+sp4pxd8BM&#10;X5N+qc9rM6pAdjQwrXDk8GNywPhbuWp32QrxBrp03aI+6Ira9C6kCcA5KPL1KmOptV9tH3UG1WY3&#10;Z3XpXT56uw1Wc19VRgeAyThJQw0KwdFiBkNFsqTezM1OTyxA3J2eQ5HB6xyBRQTkcO78JXShbFaq&#10;YXoSGkRHWHgHhzt2sw3PLVgBZHs0sUgXUGWjmzGo6zKVLL7FWKOI9IlJV6zmg1GfGknvTvcgtdvX&#10;tOeXpyvtlNXJuJjJH0SRxu0JOqtdpq/TaBZEAggkVne314mjW1vbZB48lFOXTtHhwtZTUFYL2aaN&#10;hiTzZcjMI3/k8gXCo+MhRvjGwpABMCpC5YTOZA3L+1a/UepWM+18ouKwOW2Mi3nwIkBEQM/8Na0r&#10;qLJWI/9poV4nJaLwHHS0C7ElnzPAiUXRQi0KL/6121cnR6dIwt5p/+C3Nh8ku7q3uvrhn/qpOoN4&#10;FvPXv/7lU4/EHG67qefPJ2AsxbC64/j1jUb2DlA/z9Pt5SAAOWYim/JdnIChCTI9KpC+8RtffeFd&#10;T7znrTevYgmoMXd1TnOnhHb/csg95TB67UZXudI6PE53VB12p8Gii8Y8IyH3xOw46woXhQz1fh3H&#10;dzO6lzoR2havX1LidC5/4/bK3lFycnYKuxGkDWAhsyhFIgGh9SpEAlRzu2aHQ8zczK3AmK+vxwDH&#10;1tB0t473ZpYWGvlKD33oYq9fxsVQ6/dHhYoEktXpkFgEXf5YMMoh4XD6EAnHXnZqcl7d07vtftqa&#10;wIokcAwSlut5u8saAmpC4xpORr1ayJf1dvTR9A1VJ12I3127tXu0s7W7TeOj0Cia9bqJ0VE3aILV&#10;0NUC1SJm2NSWjPVCa2p2St1RX1i6MBWdXppbfuGFFwmdJnwDuircmptlyMbddhW2rjoTR/cqYw/Y&#10;eco43pJA58qZgbaXSB/cvnfTYGnraZGpG/vxLSASC7JQFkQ7gtFYDK9sqBe4R7JQQwEvfBUhKWoG&#10;Y9EICTrJJd4G4DSkZLTDDvf2Z+ZkoOHrzzyL9AP8Qo59o1qTODx65zvRckOWIffN3/yde8mVV2+u&#10;rlxf2WZmLVnA5b1K9tMBtfvfKO7kiHuHR8we9xvatZXNudkTW+sbvnBg8eSy2L30dXTwK6UmXg5w&#10;z59+7LsmYucjIyfK5frMzDQJIdng8UFicvpco0rSjJpmBpLy/Pwpu9MLqMaqk4jYaanxjOvhFcgc&#10;KI1nAjIHBYRXsSkD38FTjl9kWaAjCLdHQ+Nag4n85ii+z2Q0qB/EKuCiNmpnVPHNjsPqWZqfYVRh&#10;cnLeanVSupLwESv29/ax5YUhByjCGmd6syHaMMQ5DfMck1PTrEVmc+t16DR97Q//5D/pNJlrhH1C&#10;EQ3J0Rnf37d7SDZkyMBosHs98FBHFhbmyaWoCPF0yGeTZPQz8xCYAIqbEAy53dyCfKZAb+6hR9/h&#10;99P477zxymucvBOTMXTbIGkS9Al5wl5EBmZsHPZDvVIJj0aVsp9518ExsqV43dsN5VohnjnUM/EK&#10;fAb+3ukHRzHsNARCPrznrHbnEHxjpBpeHvotnOpcAJNsJQgO7dZu4mh6cSGTKKvkbG3x6nSpxsbG&#10;yHYBB0uVcnwnOb+8wAlFBx0cUeYwtWpcXW/fugm7mkW2vHwOSObgYE+hM8OUb61vbE/NzdZyLY1R&#10;ONc8or21OBR2tPWur6+kG5Xg5JjV56a8ozN0nD6y61286QweaTPz5CTlRo4bMmjp7T56mCLQ/773&#10;fDegvU+MCBjpglBpgEFf6ZRrWekBJjLHHE6Yr/E7MCaYBYkuVI/kQWJiboJiC3EDxl5EEAZRchkV&#10;pYfFEKjVYDfRQIA0lduvwvmFmCY2Z8oELxWn2+shsRCUWOSc9bQearkOmmewrFCegZ0BojMczeN3&#10;vsjKkQPhi84szaVisURrA9hfCPstbqyArTKZD0sIxVWGkEkm1DJ8wL3lWJM5fS2fIkwrUrqBXalf&#10;UQCanJoCBIbyLLwoYV23URoj+zMz+j+UFxdSADLoIi7AAqOVpbTN0POVcW763KKtBQf1O4kFqQT3&#10;EFVo6nVWGux78kKZ6JamD1wlNfNHeCASAam9+EDKIJVwmIYDfcobsRgkgRtmVMM5HIWWLl/DKkiB&#10;gSVfUfosjDgINZgUZwgXDeGuIX9rOO7+d61A7hLXT1KuYPQ9SE04tPKf1IlcNt7nQhHodlmZoJh0&#10;KiSwUiuwX0n4FTxNUX8QtHuoXEDqNrwkQcm+88V3ya0TrFHmPQU7tOAeI3xCntMwBSO7gsPOv0JL&#10;4v4AEPJB0AyqlbpEIpLjGBKL4oSqRoPNH/JR6LIGIIfxqUdCIaBfxMOkqy4dBOlC8gSPD7cpJGhG&#10;4rMNOgZu31FXS9VUJp1m9cv0AII8eu4qT9klVLmGlcFB4j79O/puq6uryCxxQos389GRUCQbhl5T&#10;bQkMPFGT3ac3uThnG8ncrjtgIP0G+1EAXS7fqnxYjnJ6Q3C9oTWZeNAsnbX1DQI6XW6W2PbB1uKJ&#10;JcWhsoVGERV/Jp07deGM5I4KnXRqSi4ysZVy+hlh8zCDDajPuqUvSRxjIIPjnJYfyy+RPcJWlf6X&#10;8MGHYw09jGGoqgx58LRyCbQGChGXY/c7yfm6BUlocX1BhgKeZamAElsAfjos78XFE6dOnxufnEon&#10;j7/rPe9JHSfo2wv3H0ooo1kWEyO/DH4py0zGWmk7EgRM+NsbOfLdmBSpcCHlkFYPtrZ3//yTn/rk&#10;81/oG7VwmEgnCHQcnOwbwh9U4Wap4TQ7l+aWZidmmB5lNbK0+MNh9uD22k26LdHAKL7ID4W/RXYV&#10;i8UopR579FEE9nhYn/3MX409jGeG32ccP94ujERGD/d2Jk9M54op+rmp1NHdlZuLS4uicG1CTa0z&#10;1O8l1OxubUcjsTfeeAMglZFiiw3Jui7TEayF+fkl5BVAekajkZn5ebEitRpqhUpf3YnGgkyRy2Nt&#10;dXmaqAdKT0JU6eAssgvEKwlMGgFMJvxHRoMTk6M2cmAzKnEsQHaioZgp43VDqGG1e0eY6tfh2Yzu&#10;MVsHkhdcDn4fH5vgfYOIyiIRb7fCaW9g9VlsAlTwsDCxMRss0ciYB71HhxUpGSjewEisd1ljBj20&#10;tuPDhDx6gy48EoHWFp0ZNzlMLp8nn8xZPFZ400rkrBAKiKvFTJExEZxbsZRZPHECqjEzH4DWXKVo&#10;I7sM/RrC4eI6TJ+LsEmyTqKGGtPofKTaKw9s/UIn54t61ZaByWssNYrWvr2ZpwCjYdFpV9tmjbma&#10;pyMig5bdqjp3XMFOgLfY2tjZ3T3gTCe3Rv6jXCly+XA9YStOTU3HxsYpZdfX1mCzM9MAQ4NpeqXa&#10;JE/XMYDPXBRP9cTy0uq9+56An0MC6Qb2zIn5BdnUlvCJUOrmUSn+6l//90/+1ec/89ef/tT/+MM/&#10;/P2P/9ff/u2P/d//7jf+8CvXblz91t3ByYsLbqFDsMfp8uG92GrWPV433rhmm8w68FJw7Nj1xGdQ&#10;0OvXb52/cIYdwOpNJI8g78PWB9Lmhp9/4DJ9OkDu1Tt3eWro+LDeFDKZhFXCHP8JMYpMZwhdCfD7&#10;d7/EgvLt/xzyNkZQyWY1aAepdBxxV3YZCxJ0iSylmCs9/tiT6UQOrK1Wb4xPTb3dqIHF1e7sbG6i&#10;CkZpSr3GgCfHDXDmzMxUODxy+85dt8dHWOTIzheKMzPj2h/8sX/K6Cl8SbvFwdtRLOTTx060Lu1O&#10;MFWT0R4OjzLOi2gNzR20ANi3uDxOz56gL0E3kGSHo5VhS8ohIJMHH3kHe5+y7LWXXiHKu/zWUSby&#10;7G8Da5ziQ3Yt00Sp+DH2VzS/pIFCAlQ4Zm6p2a8cxHeKxSzhWOwrzU01eEtL36kTzjqpvARfjcla&#10;BLwDHTEa8JtJ5LPlap1hfyppqCVpVCagkmDXWNPQ7GcgnCgP0khXixvH8QxozcACiDRaBmROtNaQ&#10;knr1tVfv3LkNS4lnxIERCEZZhUhiktrR1WLO9vSpB7zeSAptcU/fHaLFC16tztdbu+lCAzGegJN+&#10;hgbaassAjfXe+sqIe5TqcnpqlqGGfCHrG6Fx2zLqzNOzU2Ox6ZmphZA/rIzoo1ZFYoFDIjZPVEBV&#10;kd+p6wK2II+DtcLNQeydQpMaGtGv5EFyYn6CyUfRrQTq5EAVAbAKqiVI/4NKAYESPjidHV4U7avl&#10;fAOWGMsaWoKwvPtifkJzliyEEzd5kAc0sjgIiwK0ctYSkqSJ0BJ6AUQlkFtOZaBpsQyLxmCyiwQt&#10;tqbKhI6INSjzmGxFvhmqE+AqgYojkxhB/5qFx/gbiBecEsgrSOJyJkGe5W8SmdT07PTe3i6T1LAF&#10;faR9MvgmfQql1QhED9xDjkLnCO4InE0lwYLXZdDnM1kOUR6o2NYq4A3fQ5uD9TmcXkZtHh8nuBfD&#10;UUHOYToItNRE2QGJL7UafiUflk4Wi5n8VWb5lFaXDNjIxPPb7svDFtjbhH2l9cAVcHJIS7Q3HFaS&#10;5rJc93cQLFKuYQtvmKUNiVa8gowImAzcKyBXI4AfVqsyCtfCNEaOBYUhD6QjcmHCGyqx1QnkZIeM&#10;dspkNSWYyApTa0k8AdEeZlfD9G74xXvx4GSITPyRxFPW5/KIFoO4TIqwiHxp+i6vldEweNzwiOHP&#10;CeQGbbWlA0Din6F+kqExrnCwc9jV1DfXNlh7cI2JgjxT5PW//o2vHR8fAd6RAShinu2vfunzpPUi&#10;IK9FosCePEyjxoeXKLk694q5v9BIABag0rOAl9rVohHj7JIHcE/AR+HrsLB5RhzM9I6dgwiXNH7K&#10;C/hP901JUoFIjaRESBiAq+FHC1hBTBZJQq0OGjSBCNoWzwdoA2YSmT1xiddjDkxv0OYQwNOIMjgZ&#10;bz5fRFkK4G1WzHcBPThHYCh2oDSs3l5xYjoHDYqyxRM4e+YCkU25uyoiISKizBgmM3ErvrZWJnXE&#10;KpTTXgdrkwhhZM4jsbS0KNwjj4diDIlDRnppQZnQoKzwTShqGCZiU/T7tCa9WJ2kM2xJn4cGmgfp&#10;djBP9gg5RTqZQAKMPj5ZP1uDJ87sm5wCKmokcUuT2SRpc0hui9RWwB85c/byKy+8wGzX1tbWU08/&#10;jfCItAIgxqlEJo0ZhfBYNOQP8jcQqlj21Dl37tzBhArQjaS+Xm3MjM+S2j4w8k315G+SPvLjZNJb&#10;OzvAnn/153+98JQj4IwyYVlLaILhaOLowOTSIu+KoxHzbhiEoupusUhSyyk4HK0QYFf61LqF+YVP&#10;/fknl07OMh1Pel3ONG1meyw6BbOVhQrvHpCNlUnZktiP4xjjRxyny3JlGBNtJx14BgRYigUSTdQU&#10;eHGy/BdffBHhnrPnzl544HyplC1XchwWSgFCO1lDdgX9X5bQ/FyrQzUlISXgg+pEC9JEpT8WHUcj&#10;EH4IKyQE7uQPYCNG/QrfzRlysg95TAxwQ5TIZ5H7laa2xQqI0GLL5LIFaY+6ZJ4UTgpKVERv4jOy&#10;EIx80cZKHh6bsQuFumsykcQQLZXxcBXKhQyusmhoJ8noT6VC1Sd2VKgANEvattnkVANAYm3CGUb3&#10;HBoJNSUdBkrQkti2iLggt5XJMTQa9Vgs2tGO6kCj9SOjY+jp7bqORvZ+39gpA2mWmaSlGwN5Uk/i&#10;WC3miswxcelp7NXbbEkWALFVfC3vr97fXHO4bLlkBlYxAYQNwDVzqxlEm5qdYQOCM0XHxgjIfNG8&#10;cjts5JSE1fD5p7/v+97/oz/9L/7Nj0/d+n/2nv7br3/q//qHP/HhD33/e77r+753Lv/ZP/zUc2ut&#10;89//w6fgp6s5Fr/0uc/DQeSVV+/i2qIqF2q4Ct67s9buNUOR4PbOLmJda/c3gVcATRi/xaaa8KIY&#10;EjQL2SLCSbStMB5I7B9pTNpg0E9yRj+NeMXJRnbFykHGCDHiYSFKzBRfLQme/Jl2l/JnRRKa1kPA&#10;62EzEfXTGfTzk0yEQHby+cOZZBbtOqfNxfTow1cepv6h6BcuB8uL+sZo4I5ls6nx8ZicOWJ5SlbX&#10;5gMyObi+sYkn38r91YPDOIkpJkba9/3QTyrzLCK2y7P3ut3xg21P0F0ptddXd5BjAjQWZAhZBIQE&#10;bbbV+8zdaGDpz0xP0x8nI0TRgIEebE3PX77M2AUMwjdffU2Gv6QYq5+YX4S1oJxAb6sKYTAHsAr2&#10;eOGBywotWkbW763fgeRY6ebo+MAW4jHLKd4yaDHbDUM1ROWlb+jagbvppSF9ys+U0T/WqJDRTaZK&#10;ExNzJIy7Rwef/dLnls6fzlby2p4VT2hAF44ZuFyQb+ATEIKpfLnHmYNMbHKc9Xr3+t1791ZW7t55&#10;8snH5xfm19dWGWg4Ok7yYQm+PAid1uRxBzVYj6oNmcT+9OJ0vYFiSlllyfXbAmmiaqcVk3WrKAzX&#10;Vd4JO3hVv64+f+kCaSW8L45M9HVR2WGTHK7mKMbmZhYtRsVbTfS04eJZaWWS/BLs8qkc7KjD3CE5&#10;SjWHbZY0pelEpNJJ8oNGqblwag7ZczRIySbBLZEsoAIiIjE4IgMSnV4mlSHz2t5aDwYtgREvOSXC&#10;N+VCQwapqiVR/1IWCpSRcr5uduqAEJ57/jkCAZkBKwHTJRIU8g/p0OFj4/Fw8JONkWSzEqDxktms&#10;b2xwS8HFoK1wfmYyyKNVSThGGfZxWEQfq92dnZ3jQ21v77z26muA4UeHhxSply9f5gy4dv16qVY5&#10;jB9CgGMX0foTpw4Ac52BLI3TCyqMyCv0+qCvEMVYD1RhYGBcIccYhf7Q9VmkFkRVT84qgoIy+t5b&#10;vX9fZpvFUhpPJ7HBITOj5S/5jUKB39vfZ6tw0sA/hbZLYSCKv8pnJO0jF2FNigzw0OBTSar44pXp&#10;gwx7lKRlrGfuG99AGCUYDduFQxrWsH7gMGPLyGiAMnEJXsG8OhQBm9mMMBTtSXY87T2Zum81FDkD&#10;ZPd0CPqTrWFgTN4UCgTxCoJKySqBbcv5Ih1bGUGH2C4zX9JBhnKL0LryNQTeyBV4BdIpLoxallsB&#10;Q4UDjD9Q9yNsXSilKVGGDhsJ7FpTKbPeXi+1GaVhX6P9Qfq2tXGf70nmtuHZ9Olyt/t4T6UT6f34&#10;PiBdLp999bWr3372W99+9ptIOTBQwH1F4oU9gNJeOVsh6jTzmk4dDExGGIHtoM+7XV4hLtSBMcxI&#10;d3Kp5HbiXKncMRYk6RXPtFNRGT2D1fVVySHVnHncagjBumhknMwEhifAUq3G2hCTQRlpp9WtHdBa&#10;pBwnjwVFVQjpwhlGPJ2n/4EP/Oj5cxcL+SJVx907K/wTBN75hUXFxQ6gFBlAEwrvicQ+2MPZsxcR&#10;jLx79z5PbGZqDl6ziGpevUpuZHEaYVY98ug7iCQkrzxcwcXbdHuxAmvh/IqIDgUZs7EgZNR7TrdH&#10;BAzZlmgp2A2qqsjQkkF3awzccJTaTX4iKktlAElcfM0rVem/l8qHO+g1pCvFAqRbDgNIMNwlmu/i&#10;vdKsC4VEMC0Mm3tYNHIS4FT24z/5j5HoeeDKlYWlk/SBVEwkgRjJ9IOaMQXQCpprjqDP7xTrKp4J&#10;w8tF2lFFbHcAK3Sg0ZRGD4x8Y7v/D2RQV6NmHuXG7dssmBeff6msOlg8uYDBYA/lFqO5kE17I1TL&#10;zYODfZAYJqqou0ghhIGqFGYkyjxSPmCtUif5WF27NzEREeFh/NnyqmgYGWcvrCZWLI0IpgtZafu7&#10;OzgqBGPACRQJwq0WS8mumnOAvAPuL6UFQyAiLt/rI/LHH86ePUuZgs4q6h6Ku40kuWJnWGwB/QFl&#10;8TmRLeSYBjgAHWnW2rl0gYYRNazfG+A1BZjmgFXsGlbvrQKcuCgteupituSwuQA+KwQpLqta5tBl&#10;a1jMNk4w5iuJeDhYAHsiaE/vmxiFhjjxOHmcatXrYiPTE5M+pnFlYYNwIxRDGs7z0GptVgttawSE&#10;wVLkmln3yI/gk/3oMhlnDAdM2lYApwYdMsvkVWVeRIoHP0cDAYqoxdNny/BoSCBI5Kiw9g/26GJz&#10;oaSsPn+AuYBCrfShn/qJ5bNnkYhkZ6K+CiENAUjab+0So5RCJz7c2V+/tybDPd36/vEBlr50q3f2&#10;dkchHAufz7S5uoaKCfUANxMNHVJJ0F9WeLOWO7l89m06ghJ51E5j/fU//urYBz/yXaex8Br31m/8&#10;1R/9568av+9jn/gvP3nWJXI0Krb21uF+bCLKGPLE9JjO1Hf7LaFRdyjqW7m5tXJnlVPyzk3Juo6O&#10;EiBbWJLsbe8c7O6TV/GLvzc6DOVygc+bS+RwKNra2mRm4v79FZpOwMzgT1dffQU6297OwdzMNNo2&#10;UPRMBv3d27duXHvzOL7Pk8xnM2U8+IDyysX9vc3NzVUMQlDn5kMBdJA61+sdogTuEbTkS/liZGSM&#10;vQvLcTjFSz+Eg2BzbZ15z/3DXcpLtPo4GdiSPGjm3uhWge+k0lmMeqanZzqdsvb7PvSTopDCD+xt&#10;DVgIPVZhkqYAUy9YGnP8w3XGWuvg4HBzY5O6J3l8dGL5FHk69FvAFQ4jLu7uzRtzJ5aYeIQxvHr3&#10;HpvMNwIHost0UjFXpsOlqDlTrNSBkdgDa2sbC4uMOwoJhlNhZnb21Zeukqqb3SbEVIhWbD9LzzXo&#10;ap0xgKIBql9qbMXVDfI5+uVGXBFIvWi1QrvGKrOpJoBxeNNmmp6fGRkP6yxGRui05i7BjvsCoMdU&#10;Yz6XAwJlrpjSFiAgcXScKxY3728QE5588onZuVnAoNW1NZHJ7osekhQMUF9oVvexAVYdJ47a9ZI7&#10;6KrDDIPqS4MZSpJFTd0AZYrqtpvtGIJMiOIjloQNAnxCQUMhVSjlbS6rqJLoVfVCV2ehip02Qc8X&#10;f+8hx0mqUg7R8bGxN6++xXgicXYkNAI6CrrFJPugRVJo5Xc4RqmjFGELiIumGgcE5beiBiRTVLAT&#10;EHsZ9NpMZU5PjjKJiL45M4MmsTDhoMU7asAjEJ1qlM2K3D3ktbB8Sgh3GIVlZgp1OmTfAJnGRnFs&#10;RP3PD0QkgpwaLUGcxIuUQrSshADYwVwM7AHRESUcyBA7E0NmO66o8EwD/M4t4k1F7WnQJ12bmZlh&#10;i3KHWR71ThOZfkYwaDUjFAT2IBMcBkHRON2pndhO4sFrs9OOVIycTbD4D/b3IarHpGREzNcL/E7w&#10;Ih8aojhcLaNPXp8PEihYC7eVg5Df+cjAWopjMSJPomHBbiFxVMwEATnb9Gf5CMMkiecuOIrZzE8p&#10;CghDUz6ZiwSuGKZN/EFGJsVjp87rcDESYr7z9XcseMn2gK+UQUKxMiTpoZsJ/R+IiCOQAh2YDl0c&#10;ugN2cncNADLHPRuYwTOlsdXYYg5ApQr4fYQJCGake3heALW1OuKlPTzMuGN8Cqp6ZVRwWN7LlzBA&#10;2x2QDLB0+N1gk3y0HDJTuSNSYkkCDHqQPOYDunWUb8ngVP5AiMBBvZiKp8jVUXLt15wOvzYcG+HE&#10;mjuxmNw/pr+NfRMwgAi0eZ3gK6WsOBLhJQwXiMqbj3P+ysUzF0/5Q36AhDoikQWVSeXCbEcOhhYT&#10;v3pEKFhUEHj5tBQKBAEazXwiUGSzxqlHiEMtzWViC08DL3ok1Ccmpo8OjzOpLKUBA6zApUJQRfCM&#10;Ct+oRmx6Y30L8TUKFZqALCSkmnfW98jQxsYmX736Oj72bOEzp88RNOutztLyaZrpAFqIrmESFt/b&#10;o7pHsZNqKjyCtQv9NRW6mNDwWX7Xr71lZZ9beihumqyKHxnpI3e+2dV3DS1N22mH8SS+nDPTMzw+&#10;1mo8kbQo2h/tQtfmszITxwatDXr1XhNSfrVXsTGh2BIAiqvi0ZOGqhjnNQ4aPcRqGuAceQw7CvlM&#10;IhXfPwDX4oThv+q18vbG2uH+djJ5hJgkf3l0sHf37h1kDM9ffIB6Jnm0D4EMmoHN5VMh02KyElVY&#10;NiyefCoNpksKT7MSVuLU+DSNIRRwdlM7C1MnEK0Gu9rt/xhlwId/8ic/8YlPvP8HfhAY9fbNN+va&#10;1OPvGUfa6fS6+txXfvfm6KlSugppBi8x6sl8lv7pCAgCy142Y6fz6quvsWgp7Dk7yDzQFB2fGDk8&#10;2gbrTMVbMxMjmNOERqLYr0I2Z+VwM3fvranMjKvTKOIollE1ng7lBrqY5J9wEuiaRcIjLBUBD9bX&#10;hV8IUtGn+4/ChQFpazGSQwqnN8gfl6JTsQKmy8JPgHGIoWe4TLOjUJmfW4xFJ3Y297CX2ds/PI4D&#10;WmTFIlOrx/gFmJCChzaOWG1RvaDWDVcDFu1g4PNTqokbFVfFFAgPrN2ojU1MI1dEdg6phmglHAk6&#10;DA30gdnVzDiT0EonkUEfbUdndplkYRh0sC+IGOJHpcjrEW8H1cE73j9PDYm7jt8zYtBZKCaZISXY&#10;cuxyD0QIW48kDz6kgjQLuRCyI8rJNfDgNkknxS1DPAyNETYM7EqXf3FxGVQUsvLo6AS0nNExHAYd&#10;h/F9k0XHxBWgQwe0QtPVk690Kh69u2vsjTtV9baB/p2YzgUClALDOtMfDBBkaOREY2OkdMgWBt3W&#10;hcUzfz+7goXVTz3768+4P/jBE+3X/+Sj/+Bnfv3u2f/8hT/4dx8445U2nXwRWhMoYeZTNF1gZVG9&#10;YgIBxYbA6Ag43CEHhEO7z+IJOQw2rdaIRoaMj3mDENa9p8+d2d/ZL6QKlVyF1EqifaMHpYcGn7ql&#10;RlOtnC3RD6RysZkt+/uHTHSJ8BpPvVLiUJFhbsmOBFDljBRpTz283hLyBSjIiGBNs4VfAqC1w+Em&#10;x7IRji12GggkIZyxDhfm61KK8Z2co2BXdqdpanKC5g8nAXoxhC66SFAebtykrXkJhtKp02fJR/uD&#10;qvZ9P/x+HjGNnVazFAxAqNQl0BU06bPpWipRpDWM1DYHCzkfZxXnAUuEsUMQIDYPkQGQ9o2rL03P&#10;LgRDEWHD7e9CqDJY1WwVADSWXPwgCebJ0Sj+8FWZ/b57dxW6w8kzpznqOJKRUHrhueeLuYLGpjPT&#10;pjLaUPO39xgkNJq8oJeAE+wAk98fZt2QcAzU4rzRL8NYE5soFl8m27BY3CcXT9CAHx2P7sX3sGOs&#10;Znu+iIOVQWpFb4U4TjoJI5tmH0cNWwBkiDPeoNJPTU2ePnOay4Ocg404uAn3EmVnsxmRGOiV8JO0&#10;A01n/2gLLCs4GqKpQV7TavXYhEA7OElXGkXcqXsVVd/agH5BMwdtKTEAMVuBiI6PDoPR0ObmGukL&#10;1of0NEPBqMsuXH6xcBryahTyDwn73dsrp0+fOnP67OT4RCQcIRoi7kwaxLaEj+UMw4NzNHBFylVa&#10;ZSTihRUPIsJTYkaKwQUAEZSuCoX0qZMLTjtltB5JOqIV3ZNCMUPPsA2QWUO8C7qZmp1GOQ2PAbkE&#10;NgF5ErwovhnW86WLl5g9GULEoC8gRtvbuyQorFWIGouLiyQW7HqFAsUsEia7ZfIbwkEa6zTZS8xt&#10;hTc3tinKCQebG+u0JBhswcOVsRoBw9yowHUReAyFg9BQmPoR+WZRt6IUGDbopBSmm0MCKc6AEGZF&#10;kdLFNaDuT3pHnjckAHF5KM7T45NZxVoNqEYMmuAH8UXerWRXfEYyERIl1jC7jZOcnyOJkn4C3Hyl&#10;A8v1A83xzeRtBH2RdgdnUn6Enx12A8kJuCpRhFfIWCwigiQ/Jc6G3/GvHdKwlMm+t+cQBVVCpEoY&#10;kLi0D6wGZDu64oAhLlIgPDpOGhNy0iDYnH0UpkYzN5Yl6/N6RcwPA2MWp5VAqoAZ7OmOMgAlzYL/&#10;JRMv2LXIN0hvl3ckN62VGZYUOXLunkz1uj1Yoh4cbXODuV20c/n0nH/gSQBCHMCjE5PpTBwAu1lv&#10;GB0iO8msiMpQx3NpZGSMqqPRrprszA9iANqgAANE6zSYfrcSymPjE4AFqaOkyUWmaHLZ8a2LTM5i&#10;AhEy2wzp44wGU/OaRgXpUN+JJ474XNxGlgd+rrwRd5JeFdMjNqOro2lTj4lLuN0JNAsU9OhDT/np&#10;NSJv7vaRIU1MTEF3gKiXOErzWeaBxxeXmQKh7uRHyDVZPqlkhsPY7fMhokxujSoBqdv6+gZJJU2+&#10;E4tLpCBbW5AQSpDWi6kkVivERF7BZkPhz84nYsDJ5w3u7+0eHx7g3qCzDoIBH7qFBEPuLQuUXImi&#10;xR3w5tKlc+fOsko55FiapOAAnjK9yPQWMcFEp3agt2obXVWxXCQcU+3oXYhe1Ju6dl3TQZfM0NW3&#10;TX19lecPFmKm6mJdGaz6fab2dtedHjvKnU0cd2o5pjhrLZG+hIBMWYLvlZtT1YIfUT0YCTk94f/4&#10;7//tn/2PP/7S5/7mPe98CkCXwhX1OY5xhh1YtHgQAecXcAggmeupGEZeml1mzZAEnPV8qeT+Rfb+&#10;733iE2yuH/2xfwB54+CgkCjdX9fv7qc3zhieZPByLTDO94NQNiotTju0DeDK3F9bpfBma3MzkVnZ&#10;29tHxymZzLz66uvwbsuVLLegnGUxdZh5MhqhJQi1EOBe2aWN1NGR1qpxOMiuGBoFkwQhpiKEzI44&#10;AjQDOi+s6iYSpkSzg/0DzjwkT+Opw3w+NRoLgXhJjq4V6ZpytiqDaaksLJ5cHtlSLeOTCmyov/LA&#10;FUaHzEZBWKXXSpu8K9psKPWUS4Vasw5HlaOqy0ga+5XjHfYHsVKDuhinNTyLGrA9Fye1S7M2PjUn&#10;fDiYpsg0Ce2yB6pHxQshVpHTA5RtkgNB8unWe7gOSDkhJl3KYA2LB6c0RfZGXdf4YzoyM6yNPM4g&#10;6lxiSdJp7h/tlehyMu4yALyvIKPK71RJouTUprJ1kQ6ajULZlrpdKlLmt9DRbc7OnBgfn3LYXbRr&#10;6VoCudUaOeCTZDLORDnNJdG5Uow1pCSmXGuqjwvH//qxW7nORHT2HIfOUPOFoMGcGdkVx9ba/VUq&#10;XRFUGx11KaULvflh2jTMnWzNtU9+7Llq6Wu//uFPFt73bz/7Z7/2/kWvAlq9/cUZQWA0EVC16lQq&#10;LoEQuS+opyJzKA+dc5xPyrCnCCxrOdY0iPCJ0bgeEd0Wg8zOEUzf3VB5muWWya/XIJkE0Gca1LrM&#10;uDRwO1U1GBfFrdeIunF8d3/4K7F/yAhUq1mDbA8CJbbPyB3XavtHO6DCXBWp1VA0n1HNfLGE2Ad4&#10;MNpn5Gc2s0tElDoNpQtBtYB+Ux/saiw2Qn+RBckGVHxAIDFzx3RQ8i8/9FA4Oma1O4A8avW0dm40&#10;ktrdARmn1Zk6OKZJQpqPoiaFBfQQ6A3x5C4AKugsFGq3xXry7FnAA7SayIGgNL315stTpFbRKBbF&#10;+wc7O+ubOmFEaAQ2hybMkLkVBiUOrHhqWg4PjzG1WD61tHzmApCJ6Dyp+tubGxv313xM3+iZSLdo&#10;aMa1tWan2epDSblJCkVRzDZAPvXU0hkSGgazd3f3GlSPjZZBrW+W2RcVpCaYroRzBFHxKHlEzdEs&#10;qrR2AcxYjTi/ddv1Kbrabb7FgtkBaQOrvFNt6WhftmvEOwpxcJH1zU2YKgBQM7PzdOWzyNPJradW&#10;0BeTe6yUK49eAXU0mwyoV/QGLaiLADEcfBx+TcQOqzpnwDQaiTEuTWrFSqFnv7+9df7SRSG8cxyS&#10;YA86+AbSBwGjosEl0KJ0isUg8Mtf/DLY3iMPP8peYmRXojOJb64YnorAcOKu8qlFHWbQ6UHkVasx&#10;klNXgbDRoa1Z6SuVC8xy0maPhAOKglKbfUJRQ7MsFhunM838BKAwJ0W7CqulrzYL/tRgoEGF/TYB&#10;hFIPco+x3gJYGqfDIkgSFnStDq0T4ghjDZBt5+fnZRoAF3qTSeQM9Lr79+5LnoEKKMofPV3IH2Wb&#10;4GW0ubYVlX5iymQzP3DlQcxDjhFOLufBHafnJy89cF6ho+LSyn3l03NWaWg1irKwYtonfF4Vc87Y&#10;F8h/UhLyO0kYSLxg5tWKy+NC0wFxMpADl82RSqZAYvweL7JXsMLJqzk8uHiKS8QsKHaZ9djZ2kEx&#10;CDI9f88tl1nodI5smMdBNVlt1pjODYTp4Yo+pchXyBgg3DVAQeYG6AvYJaNVpgup5EhtqOrEFkrC&#10;H/dcQ5HN6yjDENJMZFuSP7GEyDxkFQFsUuVQYUMtLGOrjlu9inkrbKrJ8prtBjEXZjdUMNJi0jfk&#10;mFFnJQaS0ZGRQMJwepz440LJgiEL7VSmd5mHEKIJPUFuoEw/8Hkpx0GnSuUMEoQm/BbwhBbl4ibG&#10;Emsb94F2qFwQ/OEYIIlhEpbfES4iDcnn001Grgwqix2ESTzhAVWvPPgIThuo1LiI2TDwRqIWgxm5&#10;F9I8iG3QprxMANodyXiKeENz6mD76JXnXyEu251YvzcyR6mxWGRucdLmMGeSeencGehM+noDsfBj&#10;ShEiC+sHq6IRT5QyEet0ZhBQnRkBFGkIH/TihQfpvtCnIHVmKoLrh+A0MTl259p9BCIefvgxqFGM&#10;49CiIv8miceuG6CaXD+TT17CSPXCeQ5mdgklokbVn50+ER2JwPhmr/FA8/lco1rGKSEUjNAKBOth&#10;6JNDEHya3P6Zr33Rqtd3tAxOmpHaaiFhDyZQq3Amm1s2S4S+rbZe6szPnygUKigO5rJVndYK4pc4&#10;Tqkk+WmjwAxt2eSCfEGbFzgHcyemu6nUBuhfw60n13Fp7A2QQqumY+qJOg6lO+TGpgb+PrQhi13X&#10;I7IYmK+sMN9JiBerjYEgmMzZkSdVSlWXwzWADV3IAHmhSEepAO/z5KmlBy9enJ+anG2Up/fW0rFl&#10;8bwVRRcdtBK4lSKp/8zKD/yLf3R26ku91Ikjzfu4b1/4whfI1H/sJ36C/VqrDV574VV1cXD4XH/n&#10;sXrkzM8V8zlmfh9917vQmaeuI86bUV6FTYzQBylIqWQxmutiYFJgjh1G1JNPPba6epu9XClRVYZt&#10;zA7YMddrxCbGgVlFahVThnwWooQ8c9xzGc7qoXJuhGGr6euffOLx2Ch8a3p53LE+BzxFCFAp0d/u&#10;MOKFR/D0ebzoBZDrA/+UUL1BrgnORLsKn4Q+FJixULvUuuUTJ7PZApIVmXwRxS8REpICyuhw2qps&#10;R6mU1F6Xl21OKUUEIFA323W11kgIIp8jEQc+YFvXUMzvtCZn5mBBgbgTvAgm7C6qoL5MytJ/p1Jt&#10;7u7sg32SDxFz55ZOBAMUDB6ORtQ567Bn6kSVDkkh8Gcye9Tv6Nx2H6Q08HDsVpuq5q17N7u1ngYR&#10;B5kd6ftcUmhB8bFjSmwkPUOqscsJnYwfUzUBRlIoMw2Dbx4ttaWlZaKNyBmAmKOcAvhnMtNKg4Oh&#10;CPl1IOYDjVOYy5QMvUidatqlmY2YNCMPs9xAtUWtQzXY3dwejU1QhW6s3mfwhhoPGX0rIJze6AoG&#10;/1521e/k733r4x//6zvuH/q9P/3jX33fnPNtYujffY8wS1nRzQ7FkvKU+UyK95O4d4tqv9hkKc5m&#10;NEFQwKV9bNMb47s7AFzYpIl4dV/atOm9kmPESplHLOKbAKfFAkOjhuoGDjMzN/GBH/kHLK1zF86h&#10;BYpYKDDQ7vp2G1cBfNcLVXh6WF/XijVdj9WC/hW3UPStMWbkzoScPoI5eR83mQfE5ig22CQFWoVk&#10;AWxJpkqAmPa2jugxIlOFNfH21sH62s7KyhqpFR/23t0792lw3r6+df9OfDcuPoPDW8BcgyfoyoOp&#10;tnto9FXyJbYr+aTP6XdanDixIDdJio2uAQHdyEmoMl199Vux0elAOEw2s755P7l3QJsMnTwGnoSY&#10;RquA4WEG7VqNZDJHkkMide7iJaQ1CzgxmxAf7929duP48Cg4HmBQXNwbsD2vMoLLBoMHTe4LFax0&#10;985d6ESz03NgNozagnYaDNxtV6nCxzYUisc2g4OxVYmIVku2BB8bmyRtozAweoVM1u3AWujYLUZc&#10;zt2OqN3qnJ87wanP4gN4a3ZKerM6X8wz+gEmwhzwwd4Bzw1NQPIbMlBhBKPSxNleTusg/pkNbGk0&#10;livlQpOalNlyn5dDFFaPxa2to69uBMhnOoIoXI3EYtyC5OHBInwIGi29HiN4IJgqQBMWkUGDshcK&#10;CAo/WBM/jL/+2mtYaHOEUNSgzwSKA5GWpIFJluJxEXkq5muZPak0SriL4I71oR/5wMz0VLNUrefy&#10;NOHYb6RemB3L6LJwzznoZbQJZIXeELna9u4umKzQF1rqbCVRquRxhj5O0yAtKWbSLTorBApaTSPR&#10;UfFSBSQRZyYVMgcIaxGKkJQECSB2c1VJdIS1OqiSJBBEGemy8fYVhKfbJxdPv/nateXFZUByovyl&#10;Rx5ifmt7b+fC5XNg3TxfBiPhJCoNVhETl00lJB0NRHwOITEYFpc0gWGo/0iqOHphnpEgIhoEXQMM&#10;gOoS302c3uCBA9JAI2AwhsPI63FzZGKPg10Xoq5Yr8jcJT4VEI0rNSBcwXARdO71xUqs2qBaJdm6&#10;cfNGtpATCQSTFm02zgaWO7udhhuTreRZQptn0plKtNPhB9nU0parNyBIIsjE9ePTJtxbnEoGwnzn&#10;Xg1FVpVWEZJC9OkY0CACGhGtgjtDV5m4ghEuH5DuKzsqX8hB4yPJBfOXwRbsiiFkMv1EZdzv4OwE&#10;1yiVzyAMgyAPF4aSuBhB4Bd2GIdUDpArbTkhklDxI/QsEk6BYBhGE6uNZLFcze/sbQIVUPgOp2rI&#10;kuknIA/NN/sCaJgZRNGiVCWjbqLK1mSsfWBzOUfDMW4UpzoDjypyop4KIks4GA56g0yv5XHNrdem&#10;pmdw+MZSg7lCjEJnJicQDUHl/Y1Xr4LkXDl/Ib2fKWWL8LouPnDZ4/flUoV+a8BMBVkdSKpiuTTA&#10;XIuKHCUE7pHf4z+5dDoSiI6Gxzz+gFDHpDuL5DT1kig4s9xuvHmn2qyMjY7PzS1JMS7iZ8JlYWl9&#10;5fPPcI7XaiWOZ4pXfvILX/gydgbXbq2/4+FHRvx+EmL0gUSxVgT3+1Bb2Hpej5/VT4krks06EMby&#10;N7/1TMDlh5Mg3HmfDzlEDlfR2y9rW4PGxv4a7By6LJcvPehxwe2ze91hjyvssHmlJkkkNRQgzT49&#10;h1Onznu8uKfZ2aOwuDi6GXOAaoPak6slneU+IqpUG2Q/TNLQnHJCf2DrqTF/1bT1FjfJgyYQHEG6&#10;MhAI42nrcCL4J5pGzILlS5nrK29Q1pP9Yk/7yCNoU6UvPHrhjZtvfOnrXwv4gmPBoOPp754Zj5KU&#10;W52IXwiMevbM6fm5ufZIq1s97T3IPHNnaasA1t4Cmyeg/dAPvD+ZTDMD9eXPf7EcV7XKKt9lz6Mj&#10;TyYT8bEYGvuhsdEoA/PhSJjK8sKlSzPzc4GREH0lkgYYBsBQSIxCvC0Us0hJkv2oBybfyATWy8zi&#10;iKhSt0viCNTHuYfVicYoM8gUMvil5SoFSi3mWL2uwFgkSLVFc4cRmVhsbGp68oEHLt+5e+vcOQyZ&#10;TnD94hPaV6MSrNA4TMgHuNxOJuRaujotY7CqBg4drcaILwhnFxx85zjFUATNCOngCwDdy2SO+62m&#10;xxdEmQzEWuBwCPR0BWlA1WpI0guWrnBSh2ZzjUpuZmGZOpMFq6D7yHLKJGYyvmeyMTLGFrfBWbUx&#10;cMioZKfzwFMP+nwhh80nnRA1SBiCdn2EdqXsq2JCDx6mtVvdIfkelKx1pWaxZ+xDPVRcSIiWaFwY&#10;kFEl2ArapSRY4A5EAEgjYHijEQ41OxMvIk/eV/sDI9PTcwBy9EmpZLhANMBhGtCXgJxJyD083CXP&#10;5xefntjFVUCs/PAv/eVvHxVj6lcPeg+ApoqBil5HUU16xkx6Jnk8Fon43Zih6Pls9VwusrD4dnOw&#10;m7v9md/48ff/62sP/stPfubjv/TuGXF0+n/7IvrtHx0D0vDUOTLgfHKFFEWMkRKf3Q4PKjVEaZSE&#10;9Tq3tqtjqsuKBQPe3si8pVP55PH99VWbxWeLWqC2YKRKAQkg5uKwNjItb0KBFk+I5aVzIxhf+Pzw&#10;Vrkz87Nzjz322MMPP3zp0iUMNIV7YDZj99Q2lUF/S60sM/40pTGHsBucin8z00dAJ2KYDUKM1ztG&#10;W7vrO8la/DBxkEgek+GgpBcM+0+dXV46OT8zP0WZt725FxoLl6oVejLLp87S3BsbnyKj0P7+n/z+&#10;6bOnT58/TR69eX+bKpY//N3NGZn1FMo5E2ig2cyKjE3HRL+R5prd8db11+1219T0LMX07Ts3CyQB&#10;DnNHhe2AKElywECYZYLG7YSh0sEqkRP6sSffhYQ/rPBOX13IpG689iYAMO6WsD1ANeFz4B6tNgwg&#10;0dKfEgsJuRINSB2PYWJ8Oh5PogigCBkwAiN+W06X2R9yOLxmq8M+PbmweX8LfoLZKfNhtTyHAC38&#10;EuLfFHaMGhn1zkh4AtaXx+vjY5KSg1Th7ywiH2oUxpFkDVAniiqBMlin2NtJvObsyWSPW036a0y1&#10;eKEYw4cWgQk7kiFWPKfEEKxWp2aq5XpHmS3GF/KZCuM+0fFxgjV3BBjv7Pkz8OMQmCF9rA/4XOps&#10;Ju3GR/k4fvPmDairr7z4ClnOY489qmigk4nRIa7Hk3Gb21Kv1KRFO2CgsZMv5RF5GwmFsbVnghd5&#10;fwZ8xufmWQn5ZFom3BThNHI+Ej5I4kDZ7BPFPh1vEYUsihm51riX3HzoyhWeEWi2fH6qSyEVdagO&#10;YbGABpFGoL1J1Njf3aVVxHcwX0PbglKJgpUmMbJ+4k9rMMBkIl6QfshAr0rz0JWHVtfuX3nkCuZu&#10;WzubcwvzyObv7+8zFYyu6vLyIn1AAqVMuPQZPUMESwb7iQKQwThB3/beQV29VIqNxRRJcLHnA+Hg&#10;D7TtqGQ5AMLhMG9NcOGMJKPmboOoc8zjesb5qhC3WXxwTIXPTkbIguSjQU0gCeBNFe8t6QbycMGf&#10;aW3waEiyxydixCixdRsaAZFYV6qKdwQrRHiwcDzFkUkhOfHESZVpFUFhoVrgD9xDkD98ReitgORz&#10;SvEWcNdkjgxv7A5EIsyaAsQXUlh6ysDgVO54xvOsPT4fQo0cO/RL+bAeWhvZrF5M6DS0DmXQhfJP&#10;p6FuIXfkU8MgBFdHyRBIA4lzWnXBoI8Tm0SNETQS94CoB/hh+3JcgCIQW0GJeTsGCBQRjTZlH7cF&#10;KWrufmxymqvFiS+bynTUdSpLg8YKAMASnRmfblYb7BSxg1VUIIZSF8Nnp7eaAIG47VAC5uZO0JtD&#10;XpIeWTAcAmJEqANsAxC5eHhMuEJo9Nvf+KYQLqkZtaqdwwNEeo0M3WG1wGszBWVVUW9gGxYIhDic&#10;KCCprnH/Hg5esws4ABXdeZDyve31PbKrxx57nPk+YEi+lJsszLgbb92oNAuwqt/xjqdEr0SjQ5dh&#10;Y30D7tF3vffd5MEU6IERTMEsd954FVJ9pZLnZaGCiVmpWBlxr3EWqybjCW7c6GTEHyBoQF6mTGD4&#10;19gpDlxRadaiQ5w+Lj700BVOMgVB7EIWFNVHJJTb9WI9Y9RZam0sMiEfdsdj48DS7KnhvMvQsQTd&#10;mVsHd2anpuUzsibpIPbVLj8deBfxlv5k5iiLiKsZ9V8OjNExSI2osWMhxZYlQrIphCnIJMrejpra&#10;ulOx6i3nzpzb39oPOP1UZzu7O0TJxs62yu5g30RHvKORkZWVld947t9O6aYeeujUQHtObT352dea&#10;LDOCyS/+wi+eu3CemoSmAmfU/s4L8WMSStXkdPRU5DxRa3xyAnfbIdGKt2ZzybW6XKQmSNCw3xHk&#10;fPb5F8klF5bx8DbJaCKqZP3BxNQsW4n/FGy4J0UILbBE/AgLbZtDz2ehUILMJPi6wV6vtGemZlEA&#10;YheiQ4HkGGvvd3/ndxCAByN/4oknyUWVKRMj9ZVMo0PR0piyaepkGzuxUM+RHrHUcebFbLtRakBJ&#10;jSfS0vfr9UH9BT0RrWmEhBLsZUYEQBclzVWst5QBZb4VFH9G/khdoYyG8P3ofAQVIQYCCxQCgiGt&#10;FUiYJIkm5NOE7yEFALEDqFrVadzbuk97enV1Y29/jyIdTu2JE/Men1s4rDXcx2GeaxHygKfLbL8I&#10;dGHgnc+QBxCWB1WZAsHiVoy/1GJU4HbRV1VRWXFTQcmJ6mSoQg7FubzTZgTZ7WZSO2JGIsJor4HU&#10;wdbt1jvd5t7+NvAMCSWLc3Nzhyl7Kk+J+fAXW/qn3jgdtWqC9mMX0lmDJco05j9CkcjdG9dhMC0t&#10;LtHEHx8bBWFpZnNOnc4/v6BI1WRe+rc/9OQ/eynyi3/yud/9J4+PYw3597661cTW3TeffTMTmObF&#10;+draXaEyJbKSCeOoqdOwlyGjWrVqWoaEVQequgadzdDXO7R6a78DrcEDK9/mmhmf8Y34vvHss+GR&#10;iXKnzAb0o32gwWpaal1oUkRsTnk0fSi0hq2DIWVW4Usorm46rDxtr7322jve8Q7w79AYJOEADTQE&#10;jBDi72pb8czBeJRt7iapAlEh+RRGh7W3crgSsIU6jKIW27VivXRcLuTK2XRhd2t/Y3V7c207EPEd&#10;7R2jtlapwuWKj4yEgfl3tjezmaT2V3/t16VtMcB223/m/Hmmo3cza+6QXWumm6rO79e0VFVkio2u&#10;xQcU1HfaJcW7fec2QQSqKRVVtV6icS7kSTNHsDTjyK74feiXDCQCL8Fhdp+/9ACzKqwuJqFW76wy&#10;+TUyHtJbtKQo+IuRPlfSdaNDC+jHZiVqs2epUSGrkl2dOHGSeWwEAQiUoIuEOJAhYFI2AkM3pEG0&#10;ZqGkTcww/JKupkA+8EZRNTV17CPwumcQl5w0PDJJbsBpzQA2nBdWDw09ZoX6HQ3JGeoetIYBPMgD&#10;sNIgt6ebAFtIXI2bjXh8l8noJ59+CiI2y4fRHpK86NgEEBLnBIeTDGrptWRXxUaSlAuEjF9QtGgc&#10;tLk4tqsaKL810A2KyaIr5GIXER8T8UMxnqVfzrRDrownOfxuYEExOlQLDQgHb5Exy5OOAmLIMC0Q&#10;JUoWgIgAqBwY4DE0Spjx8I8EphdmCQ7Vgvi8Ix6t0Q+YbjpglwqLW4cuA1wSGFTN0gBnJUQ3SK1k&#10;jJ/AwZSf4pRCUABUH59AUkvA2PFR5kc0u9s7xE1P0E9IFXUAHQRwMiHR6JJ2mFYDw4wJVRr2pA6j&#10;E+Nbe9v+oC84EsgWsmBLcwtzaEaQUUVHI0MOu6jGK8729IcUfzwhd0kiIkx90b9SoJcB+ROcU9Jr&#10;wjFJlHS+ZbLPzu8kdcDy5FLAVDDlQR2YVICVDIcTAhurgVk4fDO4M0LUo2HLp6ri8g4CIYwooEZY&#10;R4qo8QAaB2+P/wYtu4mpcdiRfAo6ZxyikkOgp0TYppQVA+kyPQKJsMAmzBUixyAjvxrah/dW7+Oc&#10;zoAJ0BN9GV5g2BnkstnhR0fHUMCgQFEuYNEoO1+jSWdz2ztbMuas0+zv74p5l9tNZsJqo0il5wgO&#10;R+4nnUQ6aJUySRXTRqhIkdZYrSYGQZn4Y54GJjmiraA1bIQShZBZVyrnj48ParXy3BwuEw4Zy+D5&#10;Ighi0hFhfX4v188LDj12ehU1E82IELD9uRZGTbk82OxwwND4sNh0uHzYMPoAeJMBK+THIIvVxCwV&#10;zn4XM7sGpERpmuhNMEMjUQRWZHqRU4e6jxmlaqFogWpRqffzeQv+0BjsBYIHyRRPa3JyZn7pDLR8&#10;uFh8hE5JphNsLjMynJCFhfkUCCme1kGYveKRqAwiDDn7XPi1t94ENw1HI1ceekQxYxBTJlYRZ3Cx&#10;kF+5vZLOJx568OGpyQXaQJQNwgo6POKsuvLgZRIdTlbSO3qy927f6aGToeuPj4/5/D5yMzoN3CIa&#10;qcfHh3AOxJppwKHllG413EaSpjxjYF287ancaOyPhCZOnFgkASeHlnKMI1s9KGQT1KViVFxHSiaN&#10;GC/Na+Yutzd3Uon0WGRsenJG9HKLRVQiUQadmphgqAWF9dxh4cIjxOHAUOkjn8ojVombgrhTF+vx&#10;3eOj3SNya4waySPBzJVDToV9gkLcFdIi2qJIEJOCEEBgKPOaV6++8srt21Zf6DiVQ7WFEd3zZ8/F&#10;3xl//Nrun//Jb7j979I5Jjh0MUZcOLHwza9/44nHn/ja177m9DL0bl1bw8dlh7dohtsffPRHQcXY&#10;ZVQ41GNDGVuFHEPwFJahTFMajG+99RbDrOxcWARyQQqUDmuMNhNJPY+SrjqhVcZl9Lq7N25ieYI7&#10;jlhWM5QH80ndRdexWm4sLSyDxItlKEYWikH5F7/4RXSJsfNFl4vHzdrh1YhObHlIvW0cUspMbJgq&#10;xYrRqfey1EVgTdNptO0GG4rNzHdDIkYmkJ7MsIiFLclgBnq5MignhvRiQSU8B2VMvkWi72A1Ko60&#10;OvI/wdSBs+0uBNrQDhSVO7ITQjEQHRwiaHuSWgmHlR4Fj49OAx6dlisPPbx4YhlmBRkNEYz6h12P&#10;Pwz9RIPDRADh2cGDJsFiT6mNuuu3bnCGsm8GdRkrbxaxm25ylNBMEM0LLHChxTDNw3mr16WzGSAT&#10;egnE+XKZGZ0R0ibOIM4ypQdH2ULb3YSXKw+Cx8TWJNizVjFGpKxm3raQKqIP/sPzn1SrCgZ1d7v3&#10;bv4e5gDA8uLy6fV7d/ikJIUIg4u8FG3TbtcViRqtYK7a1tGe/cc+9rs/90gUuqB8dauH99987dvP&#10;/PnvfvRnfuLnf/Pjn/rsmvWJ9z89DR2TsTv6WZDxGX0mqyNlsOLPLeaxkDFpGbRA62Gqif8JT8Km&#10;HgDHsTURWSrnEQaubezuIUHSVFP2hyaYTfSH3B4/SRURjIJEYXqYaDMSo2QvKNxHIZ0oX0N5HeZ/&#10;Ga4SHXzauS2xC6tBrcENXatfXj7FucMpyQmCui/NJQpbPCpFUcPSswfNLS0N/q4tYHSg9eu3djTN&#10;/cQ2USl1IER74j3qUflyOnWcpu8bCscQytL+s1/8F4wf0QIALmF57e8f7B6uM0HG2SPG3xoRLhK9&#10;cK/Ic4M3orRGkBI2gNGaTB0jSsFMjfjjhig0aYnJB5MimDwI3gkIAQIUHQOkV7AyVNb2drYY/CnW&#10;y4jV+kPe0bFwLpdmOpjhDHzI6dkM1YY4O1nle7uHXNv7vut7xkYnSKqIkjKnLU4mGvIbnonNTmcw&#10;QypAsuV1ByG3Im9ebKaq2TY5IWAPsp/0E3HUpM3i90UODpLiStnt7+0dvP76mxQv0VEPyR/7AaBe&#10;sCurg4l97sXYxBgAQ4UlBobWqGezxzAuT51elqNdxsQcsdiExeaWUpayRZyTEIBp9GoGf9QeDIYZ&#10;pVWh1aVRg9WTiXAfvAEfTuyIAnI8ia+wzQis53Y6CvmszWKCBsENC6LaLG11vGugmJcPDuLYY3v9&#10;7g71PGJxqGr3B4epQ7IrElzyqqA/ZDVbyV+pYaR60WupTM0O3GeduVQe/Iz8kSXCAfzaG6/vHx5S&#10;mB7tMYFvrfWypCNSU4oUu7BghNmkpFfAjQCn/A0giGKwh9Bz0ev2jIyNCl/7O5Z56+trpM68K/UW&#10;t5TlS8FHf3Dh9DKp5cKJeXALBGgwGBepzI5gHkTYvb1thiC5KoISa4wDXjExxHtcJrqVmgw9LRnz&#10;UOQGELOWgUqCnfTlmLJWjj1KEDHK0jF+7FMM70QND94PpRtZQnAkRDXEuQu2xytwWKLvwMD50CeH&#10;CE5045GyH4iY1956CxolYACtRsl9kXGyIVDOvhY3Pp6riBo0UFUtiqoIAddkghcFmM9xLhJcogKs&#10;Yoy5UCrRtGLtUkbTMRT3OrlXMCnlDiv2ZGXuD+mRDCoOhO+lVxxXuMfgKIrZIie9MZFKc+dj0VGy&#10;LsnwuGhIh3Bo0Lgj/yZZqdehUGiNGj4gyRykYExzxUpFOygUUlvbCAhussvIDcjOndiuekNgV4r1&#10;cpesC2FibF8PD4/Q1pifm8c1qNdQQ2ULhAIMlHCptLy5L7hPMdUpMBhU03Z3xBui44k5LmsEJr6i&#10;I6olAChJGwQWFYgypCu6zE6Xh9wCZhLHPwkcZm7pRHJxJGJoo9NXoYyo0W602XGjwJHO5vFDMrFZ&#10;HV5QO18QVatqoTQ5Mw4xCOCIGRSapAzBQBmU8pMuqTL8y//4MHzeG2/eYugWjY9IZAx0nBU4ZOMC&#10;BF59+RUgY7CA9fUtlyME5kqeSo4Akr13sM2AGEAULUjIODxNDietGTqmGo4EHxDAgIcGskV2ubO7&#10;lU2m9WYdVSmoDy/OUD1diXy8GRyzg63CdAEinZuh7y92pZSpxCuZAdRr791+EyxfXkU9MJrFRmwm&#10;RvmzwPGPTdbNG7fo45BJw6gjgH/oxz/ARlu5e5clh/3w6HRUcB1WFNlVuqg2q0dGOJiDMEFwICYy&#10;oBGqxhyPA4BQwolkBgsUNM7l5XPpwTI7TO8NEEC3EuvAFNlTyCnfufHWyy98u1RrP/YvHwo/En7y&#10;1pM/vdRfW3v/+NgrX/vqAev55ZdeYo/88R/9EU5n5MdUYswKeP2Rrz/zFQF10s07njfeNfM+HKUU&#10;HWlWAkRSBdsXZErmkYeKa8wcPPfsK+fOnZd5LQ3zyBbkzqm7aGWz5HjYPMX9gwP+zKWmjo+MLg20&#10;EJ7s6Og4QEO1UTGb7PRKpyfQW+ItwHnZrjId/OxzzxGj2IAL8/OcjiQpQy0ich3m3VBb4PNyAex1&#10;1MtQRpM/tzriGqE2+twBdEbrsKLYbCTcQuySQ7FYyDBoTDeGnc7TJ84IKwhXn1LOE4jJeAqC0q0m&#10;91CAxj5ecAWsA0VsD2N1kDEwgIEaZRmYVBa7k+wMkJvsitemucRhNTXHdAfi1dKMxwqQIxxSJUdG&#10;PH7ULjOeDqGCJin4mpnUlrOM/tjXvvl1UWHgq4x6Rx8xAlY1hPQOjJkcnUnirWrQ1kqPFQYFZZIG&#10;cYoq3AZmXQFoqQTgkyk7hQE9PDzq2HTevnqN+TR6kYYBThluq86GgGotXye1kuSgpXpoblXTw2Jv&#10;f7394yQc8lRVFIEZUauigT4YuMFuGbiTWl2WnXuEHaH3nnr8sXlPv3iwfv3lr3zmT/7br/38B/75&#10;v//Tv/jcM0e+d73/sVBybbNz9gd+9vsfCCMhoQIyRmcfKWBOcFIOUoth0iO4tBQJEljkYpotC/ri&#10;qi6m8yS1gBWkxS2dhujGXMuFRx6cnZ5NItywvRdPpNh3aIVGR6L4uPg8PkIx65ARGVoHUGKGJYqM&#10;Eyk41vPPP08Jce/evY2Vzb2NfYTv2fFOctNkip7cweEBgYslhIHm+MQ4qwJpqmIlh1oEHHZkL5j/&#10;ZpehjUA4pNFB4js1P4GSiD+Cu3qvnO8woY9NZbnePnPmIhEYfxtlfaJnQu6i0RfyJWB97iypMfFd&#10;2zHxyUH2RS+rWOQgTwCVq+lze0gq8O165eWXxGzABW2WR45AEQOlTB3hV0hGrwN+ILOhUglFRsU8&#10;tlxi4jE26/bTBg/54WwWi7nUfq4OwanXBF4QPh0EQapFsfLtEDdnZxYY8eCXIo4gAlRcJARVehRk&#10;QuTOTEZwN4c8RJGiAVMhyOKKbGJly1TjeGzKZnWDOsbjaRhRECIZ7Sas0dZMJdM3bt7GBBD774WF&#10;JdCNdCo3NTlF1sG8SamM12gTIQZyHUBMljt7Q+bUun27Db4LVQxnwAIF7Q7zdE2ObdvEGWc7Y4a1&#10;w3dyl27dusWtUDJ6MZZBPp9TglykArfuuFRJlTnuReLFoKW0hRiKgAedXSn+ex1UEOXB6PvpTKJS&#10;L47OecPTNHrc0/455iUP94440liL6HgOO1zDL+4DOh5T85MdfVNjwWuo1Uj3C4nq4smli5cvIxDs&#10;dTLL5SHwCU0Nc1QLKQ4j7gD3ADzif8XpLmFdKUsFPKtU0Y4CHyJE8lecpnwPIUB5N3HrozbiqgRm&#10;7/d53LlCdjQWZc5CY9BgoAFzH7togXmEqwI3rEU/i2SFG4I0HNMJInGXTpP07O7sCmlSRBqxLXhb&#10;8ZyXBaDisYpMswUFQh3EDh40d5vbS3pH2soRIq3AbpfSD9lbwA2yjVA0gkVrNsMZXyHRF26w1Qaq&#10;ju0AcIsAxSLB0Abe57ESgmHgcp7xyvRceUCSvQEgEVYaovnOLh02QbgebgucM9IeuVo4+ZCvGGYE&#10;aQkFOK2ZA2InM0nAflFqevGiV4ZDRZSVeMsVcocVBXXmTXSiWDvonzlzmqE2Xlw6jAYDt12casR9&#10;mRvWjsePYV4L1AfXxm5HR9EX9PpH/EwsN7u43OPE1kwx61eBbqhhJJABavqAEKeYDhO4TlTuyVfU&#10;9+/fZ2sD9KITyBvx2k6ri+EVUZZXIB8C2ZBiwoKC/sIsCChawOsTppryS8a5kOkjGmroa2dkplJN&#10;c6oudNpEClI8S1Ghs2jZy8Lfo3nKhAgi19xOPbJtDRT9elp1oVZ1haLoYpEYICNHp5EJ3OTOPtP5&#10;EPBZh6KZ1OvTYCWeiF8eO0QRtvj79mFoAci0lDKhCYAqvyvfw+clRmFEw9/QpgKhoFIHqGYBu/3O&#10;kbAf+1rCzvbOJiPZ25ubTMNAZNjd3TpAdmlnS8n7oSqLWC+5FwgRxx4JOpIi4u2NEroiwEG0gy9E&#10;pgU7fldEcatDC/Chvn+Sg7Pdpost0tuDJkAftUQYgmow+vSTT//oD3/wwz/+4WIWwL43EhB2cPzg&#10;8Ppbb+GTKCez8kWGytnKvS1nynSG8CKDQkvywZAtwdM/6jE5WKD6bklDW0eRzRMXYdbw20kARAeS&#10;AbvW4NJPzk2ygLl+/hV31+Th9lOOpwaPDc699YDT+VP8ICx29sgfRf4QlyqwtCtXrlx7480rjzzy&#10;hc99jlRmbCy2uOgz2FRnfnpwdslksunx+2PRimOuUjwI2IntjNk87IYzhMcRRcRmTzCCQhXK/CZc&#10;ZqGh6LSsbQTw5IBot8kD7l2/fpxLDp8r9w1GIK8p8ituF+J57G7SF6kMFKgY5pAYCbC/7A45huGn&#10;cTQ6PBwBvDNtMlGRFBRBbiA7h2U6PFnZbHyx8nk1gfqUbxh+gYjTTgYBoqqUUQufX56yFHtyS4eI&#10;vlIgiQ+6DH23kCGlAKYtg4LuQERB2Th6XTadgLc6nBQmFWPHiakiQ4+KowO/K1rkCEejbQItgXFI&#10;AFN9p99K5KSB0Cg2Nm9t/vHv/smf/+GnV27di43GiD/DVAPsk0lJnCuZikNMITjtGJ3HOtwABZJx&#10;inK83UwP8nG02pklFIPsdrd07forX/rKZ77wpU+/de2l555/BuRHGZJR2ULOB9/58Pz5pcDkiMFt&#10;1rmMTShPWFuZ1LA7fuOZf9h54F/0Zl9UbiO/yB17ICnpNGog+eWlxbdu3UUjcONg7/b22trmytu8&#10;q97GX/+jJ5c840sPf/eHf+PZ4vIHP/FX37q2flxZ+6ufjWZfTD38r7/w8V847xlSsWiIl4udYh6k&#10;UdhD1KEUv+j2gMYR9UlfacmBvrOcxW5Ph5WMuoTkLHQaVR+HNWIJL8Ko2XPPvrC9tUsyxvPZ2d5H&#10;4OnNN66lUhnG5ujNMb7KOhTwT/n6++ejgm0zxONQAVaiUeCHaT0oHOVdOlev2LWpnS6DT9ejx2/f&#10;urN3/9rG1rVDe1NcSgXt6mMWJvMzNBRA32TwVqfKgmEgosIcYwtzPxIqLQRZMWvvIoNX1/7CR35Z&#10;9EsHKrEcqWOAtdPs5VlbzIR3KpDquhpzn0yLKM8aHQ2MUbg+9OBDnFVIeBF0WLITs2OMRDJpLGJ6&#10;RjMBXSTURIsS3qYpnyySykRHJ8ia9rY3jVZNrZFttVVIddNQvv3qmt0tfuZEctIM/sAImNLxweTK&#10;jI8spy81O01ipSVF95RK28gsBikpn5miwmylhteTAJw5dYFuXQH7pWK2UexgPM6dRYDnxPxSu94V&#10;EcJqa3NzV85v6SPQAhOVFF/AjqBOOpEhGacMRdsR0JVjudmuooTJDVKaQXz82oNXLpHPkikSVjiP&#10;MPGGvQhbfGNjbWt7LRIJIr0oXYlku95DZgN5KvVxJs34Ro9Pqx5ki3mKEiCp7GFa7ValCgmzztLO&#10;idZ5IVci+7bhgSg2I4axsVHi8u1b90gO1SY8FovcTDAtZmJavVq2lqWzSdmBJzToCi0dmGJtkU8R&#10;+Glnd/va9TeFT0NGaNdrOCYsAx1+jBnkTOrZZN7Yh/hNLYfRck3oBRSGEKK1WiIvdTBHGpQmSW1l&#10;RE6N5k4um3PZHXJk6nRQ8klNoC4NSw08IiBF8pRlrG/QpzgGD2vr+iRAZFTklzhFoO7NauZw5wXI&#10;ZiBuUwQodB9qYyxIhb3ELuUdycywrRgqoSvy4nJSCuiltIV4TVYpEY2Fyvfw0zILA89JwTOAdqgz&#10;KODIGITYzXPl3qGHQzlJS6wl4gL80PDTwa0h0u1sb7MNxaCp0aJDSlLF7B5NTKAvlADJKkSzze0h&#10;kQKchFIBnoa5AcctS5qTksYiF5kXGzQBGLDJQtpAkQfUcdQo1wZFg6ldEccSELRc5dThE1F60PCX&#10;HF2iTZ8niFQNvWBqaOb4mIRE+5EDm/kguq6MJxTEPJXOW4maGHcBKZtIfZBLEu+/PpdB/RAdjcK1&#10;ZRgmjwVZMU9/k13OPdKo8VbHXIFbB3FNc+v2NSY3tjbX5RUUtko7rwpEvRh5o4alZ/qOXV8iEDMg&#10;DRWYqfIis5ax6JhQgOmNQC8VxyyRyeD4IYadP38ecIx+C9A9dz4ciYjBg8gCdcl72Avp4/jkSNjF&#10;m6Pg1K80UX3Q6+4dxukpWEfCTaT5NZKds3K5xdjh2pEud9uR9YC7QNtidDTGaQexhhUgRzgj1Mpd&#10;5cbduP4W1g6JTBzthonxKWkSoQIvpxEdphq6aHgPHhzuUUo166rlk0ts6q8/8wyVOwryqURyc32D&#10;K6zW4Q4eFWtFBGgM+Njh5cWIfzJFUOONQJJY/yB2rgAS3tiKe1DEQN4cMJudmD2mPaQDFgJ1yxeY&#10;2TYB80DUZenRNd1au2VCoA6DxHKFPUjlhtbPlfMPkXYr16kDIQU7XF27e7ib1FvY3da11TXe0WES&#10;TaP95B6HK8kuWWwpXR6ditUwX+VcyabX11dBKGvVis1pDUYDnpATHKuSxljGQVskhZh1lWEOMVtk&#10;sbFhwYdoqiA9g2sCnCvgKD4jeDOiKq9effH11291ejb0wICr438Rx9kCrThYKc8+++yP/eRPgHHS&#10;AIOnQe60svm6Ta87e+5ytZX1G6bTyRQ0Ayp+TjLwZh4KOawAjGID0kUwb28nyasBQ9PixOWYzaK0&#10;7kMol/L6ykia4NJg9LGZCcSVwHnJb1iEhIQamro9DRbOXpcPZYB7K3dg9ZHFPfvtbx8eHLK1x2Mx&#10;9DoYBCR6gJcr/QRUkZEscpZLAhszMKS3iXiygourgDQy8bTP7UdDCY9SIVAyfcI1qAcoblCLO7xe&#10;7h65HXYCBHj8PLj5TDLiq0HsFcMD2vGywfvlYjYYwmIkxgohhVJ6iJKKp9PH/tAoBHDqMsTWCVYi&#10;8Uyi1W0+/tTjxAymb+XCdNL6oEdPo2Nve4/h3bqh7w35NMRRqx41d1VbtXuwN2iq2hWZPdJbdQNG&#10;xFFzx47WiDkBLwJ0xCpj9qFrRHXBZwJJEAyvC/xg0LWF/w4QiFotxMFypQCLIX58iIYzulDJfAYD&#10;cnztZNbHaAz4g3xSjlqwf8zV/8tv/5ff0j//C+kfz9TIC4ld7OMOgA2QM9pqxEwesdNmqbZrOfyf&#10;y8Vz5x4k5YVqmL535PuRj/zav/6t3/7YL3/4fe+4sDQZ9vQ3P/nL7//Z+9/76T/7j+9FcOLtL/au&#10;sgDLaOEK/bqHwDrGXGCTzBDICDVHAGNzwLo8dyK4jJKjfwZfEzgqkSal5TiYODELZstiHouNM4vj&#10;9/kjI2F4FE8+8STIyMSU8HkIsKjwkEVJaqtEj+HXXTa18oUPEgUtXQsOP0/Ilynlj9IJrV1l89ni&#10;maPRmVHwPYuLQWW91tHU5l1Wlbtf0zYLvUqyVSs0y/G6ZWA39qyDmraebfM4wPYbeCP3B1ClFxZO&#10;iSA8NNKf/cjPM9pDEweXx2Qmsb69VoK2V22SHOjMOueYidnYCsPGLYw5qcWNJ8+cMlrNN+/eurN6&#10;m9orNBlCeIpWLrR5BpI5IyAbFktpt9eKuFQsNn24dZRI5VFhQEcpdZxsdNG5ae4ebkPdvX99Q2/U&#10;Natdm9c4OhUu5SudZg8WghghY9up16JH7/Nbzp5fIqu9feeWMq0m96hYykRG3SoNnek+NxfZXBHO&#10;99iSqf1MFlWParuiMgd6uMvgK2Bg8EBHk86ISB86W2RoFNDIkzL3a3c5QO8AcQgQAG7Qt2KxUdyo&#10;MFnDFm5kLlio5lTGrsWJ7kPr3e/5bub+xO+DrEFEOXQ2BoK6unt392/f2Q1FJqxua6mSaxXUx/kt&#10;nnKjAPSJQ4KbwwkMA3QkfniQ3Dt2uCyIHU34oj1MGTulRq2jV5sbTEsau2rMUo3az371SxRZjVJr&#10;t3yALzHb/uVXXl88cQaN3xeef31x5pTX4YXkRAxNHaW3NrZpOLq9cmATLN58681Lly8S8qxm72j4&#10;rNseAmZDIMfmx7SRjaADLk7XsoyJdHoDtBjoZrDnh3qbZM/ELNHyUWnQ5Dk+ipNSjGJVBOHQJhLD&#10;sIjYcIRUjnvZaW7X1Mw05iOII9C8J9pipYYddqPWxlKNz4vMBCg4LDkOxlqllM9kQEMZCWF8ARKP&#10;Xq3HcpXOGAdvrVRjRgwJrmatEw3F7GaE4G00WolbGAdDsiH4Mvoglp1ERSxoFao4J4dCN9eBx5Jn&#10;44jDnoTGhrkHXmMcn06PA1keA2pAzLij6Z9JGq3GVBaxXL/b705kEnuHu7lyzmA1YMUAx5wAynqg&#10;qepycJTIKIDNaSeOVJrw7VtZMG1SFZcTLrlYBdSqZr0Fwmg+W4AygWMqk4BtDK1FSkgEVGhXyUCk&#10;WlvERVsADxPjaMAduCTb3FpGaEXqp9ageKDQymZKEE0wHYyNjpOMxsYm6BmQPhuxgZub0sEcr1XE&#10;hoWpbq+npyJNp1OO3Al8bsC8Pp5cFEerm2s8iBNLiymcNDotJ5qczcKdGy8l46vNWqqYjdvtpoNs&#10;Ao/3PJAnuqTYSgXcaAuqekzhojuM7l1Omh0q/GV00EgR2xobmyDHFSRftGvhXdVIH+LJ7OkLD/R1&#10;FrXRhsoJyYrNzgoKoNBI39YKrM/pkEsB7Yx6rHRj8EAelDpYeg90lnijfvL0RTWekgg/aDsQHXia&#10;dDvKxVwwTK+zROtmfHLG7vSxquk5IxiiUOVg3HfIbESjv9G8cf0W0vD5XHkkNEqlyKr+6jNfsbl9&#10;aD/BVIXZefHKA0hvk+js7m7vH2wdHG5JuTgoMZP81Hvfc2vtPmRfeB+UzYls/NyZ0yinCINHcFAm&#10;2loIMO6nd5P7iZamyejZ1Oi4Q28tp8s2T8BgshVpelYg+SA6haceNDgA0CDrkGLEH/DQF93bvNc3&#10;orNd5dzweIPwU/EMEUk7nYYIh61rlyLXqFs8ffbGm28unn0Is4YTiw9ER5cLmaO9RJeJ5P3d7M5W&#10;6t7d7RGfayS6QF9dS/fM5AmHpiOheYPW1yx2FqYX9Soay/gXWZEIyiTSWhwu+oYOdX6lBLzmsuPK&#10;Z9fooJJQMNXy1TzUyUlTo1Su7ceTzz73/P4+ekgmFBZIUL7ne76HwvEb3/gGRs7PPfccYef8hfN/&#10;/sk/u/LoQ5PTE/evP7N+txGadHz9L9+YWY46fMlBI/i2JCaj8D0NOpw4hVB10p34i//56VgsPDUT&#10;I8tHmI2WBSwfBqm4w0JgGvpH9cBHDUhVt/p1IqrXG+QhY3BZqeZ7RWspVcZSMTYWBU/64pe+cubM&#10;JXg5n/3s58i9gD3w3kGgB0yAbIPFzzBfsZwHYypk8FrocERQpf/oBz50av4kv2bHZrBDZt8Qctgj&#10;9FB7rRokeIMeyVM4wSn6ErADM4ljpFnRawyEWQlgTv1MMhcIj0BmgP/EB0GUh7dgVBwsE9yFkwud&#10;MTAFertQYHACdrlDDDIAJLYgRfSbCGaBOxUbjfe85z3CjtOJ6Dcy+0K+TB5/+tN/YVKbxqbCfGZ0&#10;SGnBS80iCiiMAhar9cJI1M9J2gUyq/ftBgtjiSiVwzNGO4WVD9zb7zAYYuq1xJuYTWEBhDbqbEz0&#10;myXAMk7YraowwSRdU+lNDBKoOz0MAWZn56GWwRy3WwIWsxsVPI8vYneHkntbvj+aWv/B2+5PPcRU&#10;E2wOQJ+hDCNQIreaVgD1WJ1Zq34dYAk5YUaJKX5UavvEw08+cnZhIuxBHkRJo1qJ5/7rP/yJZ5d/&#10;70//64/M0/z6uy+BlgedO3du3LnxZhKM5Jj0PCXD5/EEUqGcyA3FHGzQIaEqypSy1YR6OgmjwWo8&#10;aOdw9SXpZOC3EM9NjU6ReuWyaeY6KXsiY9HR8TFKGnj3JFWkVtwTituvf/3rt1fuvnbtTTqGNE0C&#10;odD66ipkyeX5Mxv3t07MLQW8HAbBWHh8cX55bv7UudMP6FWWL/31M49dfMfS5JJdaxv1jrl9jkAk&#10;wMx+R9vr6nqzc0tGG+C+lrzF5tW5w+Zqrl3JKLQzTZ+gvbx8Bn49bQztiTMzb755NZdPbmzep2yg&#10;fUd3Vt/VYivd0YlqInwskrBuVcM6WD63TNOdUxzFUhOuXj544QhhQYmgTyeK4PClyEZBYfHlBdTX&#10;qoyFTHFyet7jce1tb8MDpXmhiLg484d1e8BodlNnIOnUYlqQHqfVhZA1+gngoVoyd1oJHr+XGgXg&#10;l3ONZy3+kRoEPJAObmUyKSabgFshBYMBk0fTFCM+UlWA0rV0dCfB5DGropIwQqouFzH6Fm1uojkN&#10;IyEvwz7GJEijWVxa5tUofeKJ4929HVfYWsfTvFbguU+MTyAq1yi2mJShLyPKlt8xd5N2RF+9ub0N&#10;5Tw6FihVc7VKESQAjk4+V0JQtFhDKxywk65iYCw2SmHEjGtsKgLqgxYUTPDoWFQlCi9tGpkQ2rpk&#10;Vc2Wy+PM7eU8ERdKOR5RSrfTwaRAF/2Sdvd7vvt70HeR0YFWEx1bBtAwSNpYX6NAgSB37/4tjxci&#10;sxi4iPeBGjHYajYP+Mw0RqdX0dlHpRWoCHUi8g7DVEvJCGjBuxBbiSLKtCbBmTsklljAJtRnRENg&#10;SqA1/onHTcSkQmUli0cyWYMibi4uFIXi6sY2NwVVa5q8wCeih8FPVfjBKlGV8Cplrmg+iNgy5+Ww&#10;pUjtBYsFzID/5KHA6gC/FKCCtdCDyCJsZfFWJkQIeNBk51B/kMCRLlNxcuSDUYA9QIDAKYe7RAZP&#10;3cxhPKRwSUdAq2HpwgtMJJNyB0SoHQjHAOLCfUC3c3lpiW+GIcsSAiXhnpC6idEqB0GP86oOxY33&#10;5QrBusRGmq5fC92NMlR0mmK8Po1CUN4umGCrDcUHaE2aCNCnRL8HjI2TBhGmvMttG4n4YX1wT4Zd&#10;FT4dSSGbCJLEEIOhQOeN+HF4f/QReAdG3xnMAswALuWuwWri+4nUw9mi0UiEgDg5MUnrh8/LBdCe&#10;PrOwzCqAK8YvdIyE6GbQD4SBIGr4uoHYADgDTpPGxKpzuhB05fipMCuuM4v9hcvnBFNkZEG4C4q0&#10;B5mHMCN5iGrN5PQMuQUnWamQR/+JqM08KVCdMvzbRlQBSWw+kh8fYpJKmQQnKx4UcLvrtMcnppgv&#10;EPIU8+Xg1ip1Or7D2OzciRjNa3S3MNdiWAT4irvHYwXhU5wYZWxSVlSjeQszJVzo2m0sDdAZpxzm&#10;YJ+Zm+Ws3d/d4p/iiQPmskXUR2vw+T1rt9dtXkBxbjhAI6Ap3HTqFmO/MThz+fRwioIvHit3j8k+&#10;GiN7B7voaEOKoNPldfsA4vHoeO6lV3Ct4FK0DKhZmGUDTqDLbFleXgY0grfBHaCMAFVRaXtYt3d0&#10;hBd6ylaBQzRvuz0K/CYnaR9Icm1lZXJunu8RQ/O+ioT/xMnLzNUyHcYISNChtQdHWeOgj4qvGXYC&#10;dFFlvsHvt5stMB/oVePv2kBBRwZEOuqOqm3oE9Y0PHQ46WxDFi2jo0RqYVZoBqhozdhMSx7VR39j&#10;MxTpFEoniQDcgVdeeeWBBx+8du0aIDRfX/j85z780z+9ubnB2oiOjU7PXvrKF7/iPVdxmH3rWytn&#10;576rnIVILogs2qFI2yj9WSl1mMqESHDh/HkIvzw1+ExwbR0uNxKUrHORzYDSVBfsGZEbfC/oaXE6&#10;MCVAVs7jE36IygFtAIhLKAdYoEofw4qHB1cIzMkmxTd6KNQynDNgjh4SGLqGsP6DI1GMhTjmHn7s&#10;Ufr/fHxlnHCA+QRjuPBlKQ55FgpeQvXU55J4CsMu3jAJSB9nU8cZUiv+jOYpoDvws0xEWm009wnQ&#10;vCuBgCAgmiyy49srt968/NA7CWggz5yDrDpoVHy0YUxAcQ0gHihyOJ0OE2994z7ediyhwKivVIOo&#10;ANwrztPdal+Ogx6HmoszErUtp9dmdmrNdgNm3BDVa6VOLTPIHlWKyRr2SmKgmREDTe68YtUgEvCs&#10;R2ZcKDjHx8O0IiFAqoCChPmqcpgsmeOkEXUiI11dFiBYEVxeSEQ9BDC1/e7y506xJQF13uaCK+Pk&#10;RGkQcfwWZaxcTL1kqok+LGffifkTb/cH/1cG1c289J9/5Lv/QPdvPvmn/+QcTnn/xxe34cWXXlo+&#10;cx4JjEK5yhPnKVd6DWBgTWuAQl0+lUG/KZEupnKF7d3E7gGUAcrgFAFZqCm1bjQWRaSQxvF9OoJb&#10;GxD4NtbXoZc89uhjcpQoQx6CJwI6Kl/TszMoYNFF4cDiJm+src+dOCGTKqoBMtrMZyAgAAgCrmyw&#10;CiEBJgpt+pNLy5wO65urYGlk/2S5RCwaCJxipTyOTLhFoe/aWFvdIPxMzoyKgmxtAKodjgCLjfIs&#10;IJlpLz2yjJmAxarPF1KlXLFHy5jlY2JuSFTOkY226G2lowZHy8UHL3ERdAhyKDofJHDKwXiLXFHU&#10;2IarqtkANcGxldapQHPeKLpZxWL1zJlzMDl3t7b0FtkJ8EPjmyWrRw9tQHx2UW/GrkanyRznKQMi&#10;0XBsOtKkt1AFJjXWimL6BmQKwk0XElyUz4juHJGWiSRsgGXYvl7B+4UYIcQjJT6CXVn96BGIExyd&#10;BVAf8f/VmSgahdXe63FDxWizXObkJzSDk7Nwtrc2WJ60ruBHZBPZyZmJD/7Ih0jIcsk8FPLlkyc5&#10;zYkNPLlhLBYlfpFCU6+s3vIF3aFwgLSv15BRa/DIQVcNefjUyTPJg8NTZ88gfnbv9t2xiQjJEx0E&#10;vcYAb5f2bY6xr9ogV8qozSLVg+hZt4Rcm6mtaQYCfpuVeASbqjU3v0DeEIlGz5w8Q6MKvJ1m/Jmz&#10;Z2ZmZ8YnYyjIF3KZ9XurVKLMNUOiIxXb2Ttwu23bu+seLx/W0CgwIKPDyUfhoPb5+Nwcyd3sdtp/&#10;HFGESLIlMVHRCoFUvJNkbkUWK/NHNKHk1EdHGOKqFmRbfOuGiSbHKmwqiQrdjs3h5iKhVUoARZCz&#10;24b8hKaIaIIT+xV/WdYJnQspX5VMhYhMTsOxyg4hZxJWn9dDC5VHKdwDHXLFbAq2DUJ8HVpsXD8g&#10;E9tGGtOVCgkWeQxNk4P9Q2y2ZG6LyNmHl40YlfDHWIK8HbnFsBFJuBUpASV9YX6EL/qDSlMJSTpa&#10;nbR9sYgpC/e2I9KRymqhfQetTqT/h5Nr/M6FwaMcypBSkwJ8JtMp+c9mi3uLaRd9ZE4CoVg1GoVS&#10;mVINUiDr/d7922CuHmeIZJT3laBaFWcYsu3R0QiNS+a8pFeruBkaLWboYvKw1GIVDGQovBDsNRUP&#10;HK6QLAo8nOeOoztPR0jNVVnS9ECno5NDLyAOGL4Zw58y3Nuu3FXuiUEljCvkxzjHj3b3RqKIXwzo&#10;WdCUJCyQRBVTrVw1wbFEG1h85RnLoeEh0bbHx4mNT0p4ZpQyn+ZJzs3PSu6lBqZsjSh48sb2TtTl&#10;Ej8pWHQCPPYQyC8iM2az40WGYDqRm4wKboc4Hu6t0Q8KR3ygC15IZSMYP3Di2/idlYzC2XDl8NHI&#10;/jHmw26r0ZHagE6W6ESo1fijUYnBgmPCv07zIp+6du0NhgdR5WDZZlM5m1MopLxg/DhBnsJic+k8&#10;rO2NvXWgGp4UJyhvQS5C40w6CPkixKaJ+ZjM/9rcY2NTzz3/yjG63lUG8kN6rtqKxhhjGd1HH3nK&#10;g85VZGR2duYv//J/Qlru6QBrRZ2yq0Ka2PDUU+8UEQqhrjGKKUcUpRHL/tN/9ikuYHRymkULOZfl&#10;nU3uh6JzfAcj90z28Z9hRhz0Mhgoxz+qDhix1+Gbx8OjFEXdEg3VApdU3tuNG9UOsAyb24arKb6c&#10;Zq2l06RuMSJORvMnlczSkmYZHGFkDehmcYVuxPqdUWCdgdlBKsx8H623ixcvXr9+/fHHH6emOnXy&#10;5MUHLv3Dn/ipyxcvsR2YbLt5dfX8h827r7Rcp2ojthmHCS/Fw3KlenQYv/rqq3gDs1Pu3rkDOCoi&#10;LzIDLzM366srM/OLnF4sPLzYiPlsXGU8Ga3cPBNYpKTAJDBa2Ck0+GxGP+sWLStCOlGWaMAQ5vFR&#10;cvU+Jh9ObOBBwNnOyupDawPulKinyxmRyqOVQCLAXcU+RSQ+lRak4jgimi/UXdfeun7m7Fn2GFw0&#10;Bg/Z/kRmYCuS0ctXHg+EIjQwGc5we3B1ozIXbA9UlT9gEEe5TugX308lJBFG5BTv9TOpFK4AnPdM&#10;6dJKI60HQDo82KeugZSpMFj63Aoa/YpErebNt16HSCjeUyO+/cOEYvxKgtVu53om3DhpEip6dVyE&#10;jIgBAcjQQMftc9EOjkyO8HwZfaDgp5ynhwh5yeK2wcmRWWReFlBao1s6sUw/1OfxLy3OLV1+ACh3&#10;Gd2lC+duX7tRyuSO9/eOD3bie1v7W2tgikBOrMlM4oj2BKPxTJnIOBqlrZxy4vMJelfK5wMjQciC&#10;NB4VA9DG7Tsr3/893/e/J0+96r2/+MgH/0vpp//4zz/6sE/Sof/zi4325lvXgDMIUAsL89gTP/To&#10;0+fOX4ZYljg8nDwZbqnLgQmn1kFbzKN3qsqdXHjC74wYOzV1LVMfmxt98rEngaHEnO3oECxGgrPd&#10;AWDx7ne/m4BJuTN8S7YM49vDKTSqShovZNUsm7u3bvNBdvcOqBsnxsf5WY4Pgj+RxepysDhhDtxf&#10;uXfpwgVWKT5OUtsAG9VqJyh6lk/SpD554jJ8AEQMUL544IFHvvD5r1XLVV3XgnREEFOLMWRyaUdS&#10;Uxm1T77vQfjGxVStVRFcx+RS4UlJX5/WkdvhrmRrvbKUv6fOXsDNRlCre2ub61tWt75Yy1NtBIJ+&#10;RaVF6kuWMg+DMUDgJebPfZ5w4iCJVBodzhoahVXEzdEUKI2Njsb3s66wTHRwUioHOhUsYEKLHJt1&#10;VK8QigdQChxuE3Z4taKoWPMek1MxpAw5N7H4o2/NZlk8sUgo3N3b4lgizeJQkewHvktFlWlAGhCs&#10;AoibcxDbRIyxBI42GCmPeDYKJaaFZCl0S4BEOEOInQLNcsQeHx6CghAQT586PRaNrd9bB4576OGH&#10;JcS32pRDBCmeB9ub2dpKvfCVr32e+UdWIWhEr8xELoeJkI2sDvdUbIpPRlXNZyQ6PPToA6ur9+gH&#10;4RD+yKOP0scBSqGHuJ3YYoSQZwkExd2jO45BLJhppZ4nQzg+TkxPzbjdALbS+YLNzerhSmC9kJLz&#10;+BH0i02M0dvlI1WZBGEGUxwG6KIxfNuk+04CVD5q6p2oJQkdmw8C34sMiRyFZcceIv/grBqysGkW&#10;ihw5cUtYTeKoyJkn+l4WgbXhP9JEA66iGuOM55X5cYVyQevCXFQmojkJILiQCiNpzeKW8X7FaZIf&#10;HyY3rBniE65VJAccaeQWlIMiXoXyArAKOnIKMZwGJggHTFDYEJUyCmppqlhhYSs0YX4HbiTJg1tF&#10;tgOlA5CA45Mer7C1BKPhYwIyiIegkgVSALT4QZCJIaDFCqQeFe6XkjVyqnEHiOw8BTlOFPSINUPj&#10;qV6ti6SWzCPL9BDfHAoGqYNRGwfvJSuFGQaiTuHuMKDzW+MAAA8DZQFRp9/K96RSWSAZnP6oV85f&#10;OGU02PmwnBYcYyJ0gmkjbFd67wqyyGUDE4IIcj4oAmBM8JngR5DXkhYQC7kJ1DMsAxAKZvnlFBGi&#10;sbAepdHYaJJ/o/TPBfOJpApnZh4iXaVYblV41qyiVrEHJYhYaTfbCZroDPGAYIApKqktV8BSKbTs&#10;QSNWxKRlolHEzlTElKmQGR7Btg6wnedysIczvA0lEUIwbugomZXJ03O5O2tro143N1q6QXinkGlr&#10;1OTvS8unavR32jRfWGz0LVBM7eXTR8xAsL1YSIwFQRC+fesOGT3pMtFdccJmCMNA8ip7vNvdWt8g&#10;Yk5OTimQgE4yex6xljPMvHLrbrnGTEAjNILZJYgjnnFyCNKC9PuDHLF0OKV+5OhTm5xRu+AWgz4H&#10;OQuD28UuAAKHfN2qNVxeOyAKh8t4DEJezGrzGMx2pjIAJ71W+8DCcKU6l88/8eg7IY4Qo6nx6J+z&#10;etm2qgbucnpEyc6dPReNjEEzZCqM3UStyCci+Byh8rK1HZqagm5BqFHeWZ843KI8kdlY7Bw7rWzy&#10;KDZN2kqCSobQUVR74Iy2R6UP4sW6A6vbDFBZm7kBG5Iydq+VzwVxkUbbE+98mpOFD6Lp6Wi3Unmz&#10;MZUWkgUtivV4Yq4+U415xozMgbStwVEAgKWlJQg6q6ur6C5CIf+FX/gFqoePfvSj3N7kcSI8MvK3&#10;//OZxFbp4Z/3+u3hgT+pblminmk2GkGVIhYlF1RF2LmArHxMXpYlQ5uW5A5AGORY1NGU4EkcYIUf&#10;7u+U6xWn2w66TdBjPfPRuDODDu07LSkaL6p4AkGk1KF9v76xPnSlRFRL/lLqPv6/R1XAzefmZFN5&#10;fzCcy6S+74d+CM1nsT4lVYHMxSc3WYifNB/X1zepXri3PBEiJ1Hrm1/9MiMPjA7gasB5wbyqHeUk&#10;sw3OIuSHUCSK/VFkLBbF7oKJXYsZpR5WC2QsGhH4b8OgAGtfPLnMawiTsl6j68YWO97d8oaoIyhP&#10;ItvbW/RGoEkA+7JEt7Y3RahZXPa6I+Fx0HdOWOmP5+sDs+QH5AvCYJOpRiFls34ZzGKL0/MBPiPN&#10;9fAZoiGbx9ZCK6XRWTx9kiWE781R/DiXK+YyeTlAqeMdLjq2PS3NH1yl65Sy0cnxyMR4ZGoS2UAk&#10;7uL7QLRb+0x4HO6RNSJ3BNMDNU60GIhBZCjcXvAtUkaONj4dKMP41DjbkyeyML+EVqc8o7e/Bt2D&#10;L/zie3/uxSv/7TMfe9+YIrAngldvvfi1v/zEb3zk4/Fz73swrKgMylKU8nhnaxOMZ2HpMuzqQ8Tr&#10;jrbHJqN0j7uaPnYmPDZkh+IIeFqMjKbgYlTPNyB83bl15yh+hEKY6BwJKM4pgdhybWZ6mukf2e/f&#10;wa6g//HBR8fG1tbXucmcFwBXq7hTR8LMv0FmgWCjzCoKIMpZQF1OiCMtJrwsLSzSTiEIw4GG3cEx&#10;5PEFWExEPHq3HH/MUyECBWXi+eeuMm1kQU6Tdc9gCgRxRaCElax9+Mqj9eIA0LrUTDl8JhTb6dSC&#10;Bk/EJtiT6o56Efjl7CVSE5bpqkIKm1kaLVdzyE6Nj49yHiDrD+UdjU2qdHpKOP+SquPVZTK44zt7&#10;OqMjNjaaShwpk6ptyZC6sJjbJE+K7IIsHqX/wl0Hzes98OBlOpEcV5lEjpDOJLLdbaHdBoZUykL4&#10;xTaEb+xwH7lxFy9enpyYotuIghw0W9ElQrQK4ZlSr6VlWE8M0PECjh+mBwB1MMf6+IRDmMGZR+Z4&#10;paGlF2dNnnRsbIwFfXSwD0gWDYU57dqN9vKJZToLN2/c5AxDYU/in9IZlPqTCAh1qV3+zf/wa5cf&#10;OkPPmww3eZDqNfpYIJkHtkQ27XT58fRA2BMNhVdeeJHig77sZz7zGRDrBy48HEYNS6+7+vJrEPq8&#10;Ya9J1EjUKMzS7IMkQW5kHNi1HbSDu1wMCA0UG0a+ZYgjBe0X5eKYYDflCjnWQM3G1rpdvtjkxMz8&#10;NJUTyHajVO+qG8+9+C06zh5bANagyW3Etpbzns8uQqNdsXCXig5VJxp2PVgFMmpBpiN6P+0WQVPy&#10;j0Yd5IkTIJ1OcYoDU6FoAPWemEWGBJkXKRRekL8nq4hNzNCrzeYyBDuSRR4oIRXsih9kBcuRhkyb&#10;CFaJ9rEkeUoJyCQdZxvV5Pb2NsuMViNoliJ1IbKXCE0xJUp5x/wBA/xwjJCvBOPhBeXAF8MZAzmr&#10;2HiL/yP8U7SAGzSyeVOJKekUq0xEUBTbVF6ZVx3m9AKMyXxonrOEhI/ciBsC/sqSpLQiHSGZIPsB&#10;LBHxzgzcDhkgYguw9sgI4UWz2W7duR1BZw91EBOWcihJNKlDALq5QmAnWNIUgvfu30fNhVfmFMF7&#10;YnpmXKu2QDrmoCUDE58Ai0WKJC34GcomQkVaX1sHHIJWxUqTa5URQrhlQtgXqVODngY0Jxb3Uzq8&#10;cpdlPIrnyPfTmqEdaCcswfhQZp6lTaNW16BvdLEKQSpS34KjohaDFyjd6j5wAh5k6LVq0LY43Nsj&#10;OrQaXTcZu4PO+z7/yQGaR0jQ7qLhBAHf5nSi8UjulUocnjyzxAnH3WYQb3XtHqv9tTfecjnx1uF0&#10;ZmpQ19f0UfVFeaxQby0sLteQArYiiggLsAWrbf/e68QBBNLgr3OQU/whnUXYJ8mMhGXWWAQgFWEL&#10;PiWV6uH+AU2dTC4LcMWKkg6yakAeHx2HC2//5he/Ue+XYMnQ6wYBGgkGU4kcUXJqeprDCQM7VG0J&#10;zWhD066xOGT+i4iBFpEoQKI0YbGwCPmDnUu0mZmZZatFx2Z7fQO274HQ6MKJpbGJWDGVQPWw2gJq&#10;1VgwTXY7OOxffe0q+x081eqEINIxOkn7sHmo00yEfY+KCq9GNcKRyaEAcxx41eX3k9eS88FX3r5/&#10;kwjqwchPmT6Ci7O5uWq2w6lHLxvbIjJVArOI+YnmrbpwmNwhXdYx1t3X9SwopFtwvmbR4j67uHDa&#10;bmPSI5JMo68pbowadPPKuJ3VvAGqZg9CegeO5j59Z4c/Yu+v7sQDI6OkYixaVvibb775gQ98gEVO&#10;kPn0X//VwhxA0hwz/9DJv/X513beKNoWSkwaNQxHHX05oJ1lrsjvpe9mvXPnLskHq5obqIDZXVxW&#10;Ab7xpxOdCz3UJUo12X38AaedXDk/EglSHcmIGEpcqHEgQ14RHUiarcMxTIkSnT7I/c2bN7m8IT+M&#10;lSDuuWwHse8UMRc4WKl42usL5rKpcxcv8J+yxbsCcMq4iTimUGxo7969hzbmyeWl7Z0dmANAF/fu&#10;3CILYfMeHWwnjw8y2Cvi8SdWVXnWnugbQzNCAQZIu1L2B4PUdjAvCciAavD8KsUi1wP0wjnPdDkP&#10;CDIR9Rird27hBB7A6VQS6gKLqljC9W4LK6oXX3wezl69VecD2hwo42AOXYQqKjrA/U7A71W8h0Ue&#10;d3g4kqsVpWDWZtIl2sVXHnqcleywM6LL/HIaZuL5Bx/EiHNhAbTh5Lkz5xGCBAG5+vKrD1x6SDr5&#10;yKQSUQl8EmRA2Xw2ftjjDIcCMJ8w43vw7AVOK57I1HiUS6JAml+Y+8a3X+Qz222o56ALZeSUoEoh&#10;PWBJAwSu3F07cWKZVAaPeSWZGXQT3/53P/bzX1r+v//mP7xDu3r161/+yz/+97/8oZ/+vz7+qc98&#10;ad966b3vffTyuVmMgzl2kSRl57far738wjueeg8FOe5t9269pTIZUS6ksUlah7o9ApDI9dksrios&#10;x1I9Ehgppsqx+TEQrwg8V0ygiGlGHciCFJk6/cqdOyt37r788ssvvPACaDTiCxh+k2C98fobDhfT&#10;oIiV6L751a9z/BNXA/4QZxyLQukpkxOL7AB6MSCcNFsgrURCI9wQRjpYqjxKLxb3I2FCFu0BJPp5&#10;ypwCgg21e8899wJKdZiZCXHT7pIKlXFrWfwt7bu/7ymn38JcN0ydkWAY08RWrQU4hugXbBbEfxYX&#10;T8M5QA3i7u1rVGazSxNCUyVMN+twXgDth60NDgZCIB+ADjouIqjs8JKqvmZqZsFqMe3vbcEiQrcC&#10;J9RkPIsSCVwlDi3utaTnAOaKXTy9Epk8d7moZjCkY9k1ENsrNMZmIo0ugyTMYXTqJRF/MFoY8XNG&#10;R2Mk7JTrFBFyU8Thsl0TdWWVyYONELNxAkWAE8Dgw4VKIA0dbERRpBxOuPAPHH7pFG1dHeUIRyn5&#10;03ve9TTPnkz/pDjYGL797W/hOU2hrGQhKtgV/BPdNILF+ubK+taduRNkeJz0+mqybnPDNAQ7RtLK&#10;EhudbNdrY7Exrmdrc6NQYrvWGDZGtuTBi49QfK9vbWRSGf9ogO5SKV/AgUm6Bg0RwBQLuoE2Vd9h&#10;itVuctdKLbY0l0rdzSrnZKUM5T85XQgcajUUciYzdOKDqTNAPjDb9fHsdivTD7tHwYeRhDW69ST4&#10;ckQppzWfVDz7GKsm91fanYBhIpc3ADlz0FPjL0VwpQMKhb2RQH1CobaLKhI5EnwXAK2pqSkE0Pl7&#10;ogAnBzmg3mgRW9Rs5s6dW1TbrEZmT9jtymQ1cdDAkhUdP1GNF84ceRuyVTwLoTEpxpg01ECkaBDw&#10;nZzinDOsWrJbog3fA57BmAuPnjOba1M6XyJCA6jJsDpvEY8nRNmqDVCiAkEhFFK1EAd5C/E1q9Y4&#10;3vgIihpCWQnTarJD6CPcEBEkpOsnxA6EZxpghEOFKgST+FlUbUGSATb4Bsk1M5lEPEncAhQhVcXs&#10;Hc47iVEmfkzuSxLPQArHFa+DTznlA2LT3D9oneDTlLB2KwZKjCk5aRLxEPloHE7cgCG8x2cXzUy4&#10;SbANFCaBKPCwCVUqynAqLJmFbMthCWQrA0pkfXCepAIT7otIoMEOwdZHQfCGChQiMIG4WE90/9tV&#10;aOpGV1gU+ZkHhNq6u7HtC4zwgIQZousXsyWVEbipGx7F8rI0nHwE0MWIDf0GpiKheRBHxBtb3Z2c&#10;Gge+YsiA7U8t8eyLLzB+4A8HiSr0y9DmQH2cd81XGgizuWDlD3hPmfITmTaVJp/Yb7S6sAZv33mL&#10;7idjo6juQQtlmJ/1xsoRZ3TBR8E+a9ycb33t63zMVrWeAP85OGRwlxXLXp6cjf3hb//RpafOHh0d&#10;MG8n/U1xbIVjALJoxXKR3ho16/7hHtWgRW+hrmCIBzCMB8/LcqPAZQHaGcdha5RT9ZGIg50xOjbF&#10;Ik1myoBWxA8RG8SZKp/Ot4vIXnAHDGoTY5t8/GTiuFVt4nnJMYsZPTLQhwdHUAeYHuf4RBKHnJiV&#10;zMO9u3KXT0qQprPFzQe+4qGkE0dTCxeIMQo7h3IlVSnlHG6x0kukjgV1ErxWuNV8/Hhms1YvDKoI&#10;Lqq61iaUC6qLWrrhDXqnpmadDqbthHPFTmF5C9hr0SMiwV2p0wrQ9pHawxdse297bPFEudg94VSt&#10;xbESF/iUPcV6A1TmBVldtFxpxn384x//289+9ld+9VdOLp/cWDm48c39muFQZ2ipA7UXVj+3d705&#10;Pc54Xc/ndrISCbJD53V2NFRxin5ehwOMy5CFLdp10E7aqWQc0xuUhwkFwuJAat1k4H17LRGFkp6v&#10;IlbEF9kVmBMyRWxGth4XRrASeF4k9SXpJAlh0jaTykHwook3O78Al4sEawioC72A99YbGYqPHyVE&#10;JF1hKfBXHBXrq/f54BANCLyVZgUtD9ou+WyeixSRZzJ9uNPMPR4d0NLJwME+iqNviFsCUYbvgafI&#10;nj3Yg++H19cuoArZidPtgWc8MTs3AhAUCnAjX3/9tdhEkKYGvnBcibqtT+YpVnu+wChqfMDPNLQy&#10;e8nYwgTEY1rtcjKC5Sp1FasRqIK/g3rl84G8jMLrZY8zLU0ZST/o5LlzrF7iiTAfwPUxhtEZKM8e&#10;fvAh8kK1SYou4gd3QTBRAjIK2uil9/sbK/fqheJEZHQmhAe4Nlkoz0M1mZpeWVl988Zdgs9IUHBr&#10;QUx7nZ2tbUb00knQdyssWUZ5aGzMTMtIhKp59w9/4oO//A39ycjWH/3jf/6b/wPBq7jl0nf93L/8&#10;1V/7zf/w27/+8z/y7gdIrYZPkwo7kcrSjeUwjU1Olmul9ZWbm7s745OzHg9OBuaVO/du37iTTuR0&#10;KkMuVWTIyay3wSFuFJpWpxkFZ6POROtg//CAAPU2ScNuGwNTxAUkOsrJqLQL7UP9C5ZapVS5c/Pm&#10;yu07vPvoeIzwjQ4lSb/So5elCJApxXy7RTpF8sNhw9JXVBWBG1nL4l3GyCthnMzMaJCWNEAS/8Bm&#10;ef75F5GrqFfQFdcxwiKNf8H8pBLXTs6P0W2hcQhQAdaTTWVRytX2gSX6KJiPxaZcLtpP+9ffeIln&#10;7g16sLmu1LLFUgqVEaIe0/iQG6nl2TyoYogQiA1nYijwdsTAKHFpZ9Cp293cGJ+OIUDPRkLbKZk/&#10;hmEKe04Wh7hJN2RoX6U7c/qc2+VFXgGZK1hjtAat2MvaLTANJbHs1fBBh23cadBiHDAukUyCEcDq&#10;VdFEG3KQ05msWYMygkpVN6lqZn7Xt+36jlHFiBXqT9VSs1Is0OfiTmJuhCYYYiAoIhSyExNjbHpo&#10;fNnkMb0Jml9o6b517S1muTEbOXfutJCuhNrGtLPh+Refh86QzqWvvvFSbCoKW1QsEWqMFBgGhg5T&#10;mih3X3noMVwvdtbvLZ48eW9lBf1GHIeY2YH9MBKKBHyheCpx/eYNUG9sv5j36CGlUq92xJFbMGG9&#10;mrH/fLJwsHxq0WTn0ajyx6VSpsggLh0Q+BZwfrhl9Epg4aDOKIxGYccwkoQGpubzn/trJHrdI/QL&#10;BgaVFal9W0jozXSyiDkCTbWkqgP9AjBkBfEahAx+kJY/B540TZstYCGiDwtKoftAyhEHGGBw7Njg&#10;4TL8yrlLwxu3O7YcUYDkY3dvj+Eb4icjIX6vF0tXqIDsIhB6non0BxUlLcnc6JLoDRL6dXryGN6R&#10;8kEcNUAN6SmQHFitnHyK5pNQAEkERSU1m6OQ4vyD5aq8pszLsMH4Ob4LYI834S+Ffy/0fE5NHdgV&#10;SQPdKuo3FKME+1HafyQc4lEjmux6KA6kTNwQmn0yCa8TYhO4EU1kdolsVptzfnqOVxbKf7k8OzvL&#10;sc35QUZFTc+nopkCdsvOghxxcHjI3WNUUCB9mx3JxGQGeUYkoNpj45GTp5eREOt1ENOqD6cKhnpj&#10;eCxKuxJcV04fYcuy4WUUQOBSIdcPOXDU49A0hqQrvoa9AzmugKI05LL8TuUk3zygm0d+gZo8jh64&#10;ZMDHKhU4P3gIg5rZYNeiscgLMlcitmMGayaR8AQCrCFCUp5+MfupomIuXMadmLCjeur0Pa6gxCFl&#10;SgAAklMHueZMgRPnAMlN0Ep+J82FqnTr/k1MypGTZbMdQCn1eI8SBaMZMzF4VGh8iMuQCNEj7XZ8&#10;hPQlZlSEpAQ+PJJT6pgEFC8FqzmVPH7ttTc4dLlLCJbyeW/fvLW7v8+EeiAyAr2Jc44WM7diJBrY&#10;3djTWvrkXPS/pPvZabORa0wK4qjcwxHSyuAqoZIaDxMSTu0MhCzkm0p40hsp62l54H8wPj5BG2Jv&#10;c6+tbdgg+5sxknbjASnPgq2uQv2CPk98IP6v6khwfHnuHC2FXC5/+8YtSsj72ysWA5ws0HZ0Lx0Q&#10;FkWcIptOJxPrm2uo6FH4Xr/xFtwGHtDk7AISX9R6rEPRGdKYsYqjWcpFHuzcZ4puJOrJZI/WYL+v&#10;3OXRQ2kj6jIbUajEkbKTUO7sFwsVs0jXoeHTLSUZVGRnWWgRYDEE1ycY9BYyWQimyBMy4U9lrG3D&#10;sON+UPCI+GXboDG3+w51S+0MIhdEfkkyBIlqSFU8derURz7ykctXHvin//TnHn/scVYsLZh+R3/z&#10;G4cIFOv9sHdSX/uDu9dXr9N7OH/6PEXCTXSzSgWx+ywQa+tTM3NiOCUmRciXCIuAkowIXMjn9DZD&#10;ZGyERQB2JZk6daPJ0qgOyJ/I6obyZtwOctyrV19PHCel0DKb2f4K0YB/FOiaYh4erdTDULaNJhCm&#10;J9/1tNhHCoSG0JPMJxLThHVnMBBnWKXkB1wGFwPTCHSNBUlHD47f6GSUZIJmKxFgemE6PDqPkEKj&#10;UtTbvSj56o3myblZm9OSSWBY3uQ5KMhHz4hlqkIbl9TBYcLgfHttnf156gKzqAgsActp1tbuY66q&#10;6Cd3THpLCyawtjc7swSvkoBDQcPuKqVyAwPZD9RhaarCO2cDU8bw8acml+UOsvxYKzATCPfKBxMy&#10;+GAwMwf7kOZ0G0EKkQFX5APR0jtz+izte4uTgQbhIXGzJAjLoLWA3ZTl1958C/GKhemZNkai/Vqm&#10;1jbptc++9ApPFkH9k6eWqeFIT3k0INYQZvyhkUwyjb4T6Op4bIK1dGp5QbIrdeba7/3+Mwd978Jj&#10;7//nv/Arv/4fPvbf/tU//eF3Xjo5MxZwmd+eJRzeIbmAbK747De/duHiQyx2yEIb91boT5w9e9Fi&#10;RWJ7JDo+aYXpGJ21mb3sL9bp8998AXmWDmw9Tff+yn1CFhAMYRmBez5vOp27e/c+gkp0zEBL+GRI&#10;HpJDk1ccHsUJVhhH0BCBhzY6Nk7GRfYlaD7JtYHRLiQYs5wWAB8oNrNJvRxBDgfkZgm8hCi+E1BD&#10;6CWgSFVwaMkkalWqI8SJ1tbW2MhPvOPR/Z0NsrRobGo4fyOcYsCFX/jIzyHKIkNDdNeMjkoWbEM/&#10;f/rk7NLi6MQEKAE5+dbavciEu6tCwnEg6H2/ajRDyAaRVtFx5HCN48TsDxCeeG5USfCR8BkrZQqI&#10;iDLYUi5lwGAROmO4gRM+cZRh4p7kd2ZmlqIEe07gmVAgEvSGz566oFUbQ/4xXhyKWGQkghcmOES1&#10;XtncWDdpzUwzwxln9pATH3wIaalOkxkrFWcLMR1KBDADvmmOiOn0/JTJYnD6PHaoYRMzntFxSzAQ&#10;nhrLHRzpmIbvdhw+Vy2ZJLgzwcICPdjdIyGg7uHxU4cAwIg9glaD6IucQPre61df536ZLKad/d2N&#10;na2xydit+9dLJLBGE50ymYgq6Vwhc+4Y01+Y1K2zy2cPdzcAcCNjkbX7qxzp4E2gNvTvxE3IoGn0&#10;O5QXpUaVCYjJsHCKm+2KyUobTXx+zHo3rgB4pcGxIBJB/HcFkJQeoHegYJiVg+TBxt5mMptGJAhH&#10;q69/68vTU1GtGmWUQadRevYbXz21tIwhjd3pIPhmKimjzdCuYwAu1bzA3TK210GeGK0ZaBECarTa&#10;NHNGRyJgiaQ+AMngZHwDVQ9NDYNVQFSlAUWA6AX8I0DZ7LT52QX8PWB800o+jjMLuQLgDwV3jCG3&#10;4IhBYxATLuKmQogWarTCZocRwMcgTWGdwuUW11RCiUYNKEg6zsIUBlini5yxnJIkRyRJx4kS2CZI&#10;Qx1GMOQtG9AmuQu7lX8HUkLHhS7b0jI+U1LOdtsNYAgSBf6SdJCUHboRhhVkS8R99gn9O96FdYgm&#10;PqULQzSAJadPneFch+vN+C7TN2BRsGJ4ezgWRg2FdZFWPcEdCA0YNcMh0W9T4QGDjUYj1Lc721vl&#10;aoNWI5ki2lXoYBEa9+MHqWzK48NzWn/u4lnp+lebtKU4cShAWTxEPdJHitoW+ZnSrATWHSoowmoH&#10;1yQXJRdUTihhjJGGSHAUzj8WjVJPIaXG0czPQ3DmgrmbML3QMqh1WgVsqJFGwCarVmHUR3HYM/dr&#10;OjNsb0EWkVqxgIviNJw6OLY6LMwEIUvBXgGJEc+1sqhgmB1wcJvrG/tbmwk8kfSMGjF03qghxd41&#10;5qB+MFbbZ15N9B27Jr0Z6RKGVVdX7iqOhO1EKnmULaBh4A15Vu6tkoWbDXrmYfmApfxhPpPVWlt0&#10;D3UGS6M3QGuU3iJDVQE/1rz9o8PtarVLw/zevftoBGxtbjKqBlhONwgY7N3vfe8T73oqNj6+v7d3&#10;5/Yt2JiFZMUwsHaruKs0jlNpMQJqald37s5Pz5CEDmB699p48qjQP9ENJmKjmGD29GqvI4T2hMft&#10;nZmB06NO7B+rrfqtdGp++XQGcWAoBDii0uir02vOllKH2UKapeW0+L/76R+NRWe3N49uXL+B6BNj&#10;AdvbGyFvpGdmIsEE7lyuFnnUPVV7enpcZ1QdHh2urNxGsUzVRpsUSvs8nmFYPiDfwNPXGZxtKbe4&#10;8fVC4tDphcKYQRyNxcN87e2b91FYo1kCI7FZYBKsnaungOStJruNCoxFoIeAaKjk68lkIuINVtJ5&#10;v9dBNUpDFF/XjY1VT8hv9MMuqnYZ3VTVxyej7C7gJDqD56MeMJoeJHeadw32Thh1hmHqT5p15tTp&#10;1bW1u/fu45eMMOnc7OyDDzzSzqreeHm9sKuqHA8a9cr1125++tOfXtlYKeaKE5NTqLOW81k1Iwbd&#10;FnuKOoe7zu5H+Xo4d2yx23yjHkYexFYVEiSs/06fgSgmH5DxQ1ZKdKpNQtYmef3iF79C5kRCTqt9&#10;fn5BoglrX+GjAf7R82c2nGOSWpzs6uTpc+xrOCCMktvotyE4RKZFdqXX37p5DUIkZyZlEkXTS899&#10;c3jeA1z5olGXO8jeZLfki+j/mabmTgXD0f2NlXd9349s7x+lYKOU85AG7V6nzWMR70IF9ecM0bk1&#10;zUFD28McSfB+vQXFhP763Xt3rt1cuXHn3o0V8NVGtlvNdRqFXrlRAj7hlZeXLvrdIwFfgPP8+gsv&#10;6dw6mNCYgojUM1kmpwpCkD0oH0G73Y8uIabFKr221KqhgdVRpqfur67SPpxfOomNsQPiLfwtQQAG&#10;G5tbTBssLS9TOhktUtlKnvqdL2Q6Wf+VRuPq628cHcSnY9Pok9L5I+G4t7svzVYT88St2dlpTR+t&#10;FjsUHQpe6l9UUTOp41ZHiBaw+MlrQXpRClFprMFz3/2P//W/+Zf/6HufuLA8HfUx0fh2MiX/N3Qc&#10;fOFqxnsiyuy/6ujwkJB/6sz5QrF8863XeaZPPPqwUBJ1ploffxhtrkpcdRv1bvo/QdQfb94YG/Nx&#10;3LObgZ1u3r5z8fIDmGBO0IeemDEZbdtbhw47EgZuUeU3mjH/9QWC8/Mn3vH4k+fOXR6PTR8dJK5e&#10;fePMmQsmBHhwTzdCMEPYQkossnd81Ql1b73++vr6/ZmpabILjnWaRUDLTKXyZ3gINCJo+oMiwejn&#10;vBCxg4EqGPRzIDCegaIHnxMNLjkhqcBIwZp17fd+/w9YLS69xlzOcfc6c4tzEaQHHCiSmYnJ16++&#10;Smo2vYi1LYtWxuQBOWlK0GNuN+FAOKGji2FOj0YmuBlLHSIwhLUW0flgc2dyfpH4CLLKCUCuQ4WM&#10;LAIG5pw3wLZnzpwl+NLg4Co5qjmn2Uu0inBcJp3nEGEYkG4xNHMyARqODzx0EfMvykc89GYWY7h3&#10;U34NOhoZjVGLoyeVMQchFTbnRsjrrlRrLsISdo8gscpsLR07F4resTHv2CgzOYHJCf/0DP00ukyt&#10;mhitRKam622w+kBkDDr7CFwXnCtU5vLk2BQeBojG4/WDBH6O0h5dl1KGncC1yfmrNbbKvUwhaR44&#10;N/Z3goEo019bW/fPnj7DUC6nL9JQImEgJHFx02N2Zhu1mXwhWcrT3ZDSSt2HmFUopElirLogqC8u&#10;BMhyEvEpFCBnEGWEm2zoY45WOWxjkqAdaHmEaNTm8ompiagLs3C9AVTuzu37dNrcHitpDY3EXAa9&#10;K5ntLxfLwgFHG6CPQ4J0KGj32GgH8DEUBWTQKUIDcUcGLfN5rglXL2nX883S+EV0WKiiJCIup0fQ&#10;Kb+PUX+qBHphnPavXr2KsjwpAF1CnilnoBRJRHeiI3lVv0dixwuS3JAwEMMokUGehgoRrDdQFvhP&#10;DPOwihTRdmG0smT5flo2TCdRekKNQtqE+k+G5jrceWWcigOzhUyDOIVKaoIcF2Rw2uMCrCPQBU1N&#10;UFLxoTO9zaxHyACyNoc0GBiJGjQ+Yi5LiEOaQYFKo8QnwuFuOB6ogBYarNqT6YQw3Fs4klfJ+Em/&#10;YKScPLms6I+YQaTodSKQIYLy1AAWM9NDLG8gK9AiCh1ek3fhYBCUi2WnfClYnuizcvAAuYlLtNmk&#10;tGIlTJYwBKRfLLzUgqJkIT6JYFHcNIXlLb6zfIk6F5tPAjsjn4oPsWpgNXJvgYjEAI4GpaRlQkxk&#10;J+FbpEcPhW/mFUTCEbcQnR72ye7aNsYFimi71hGwg2PBE8DMs1nQNYscGU4WWC6dRZ8mGUc+LA0d&#10;odLMs0WlNmaGrQMrwLK3kmhrm7wy/OjZ2TlSKOHFy2Cf1mDWsZ0BrYnzkAbZGreuXQNA6erZWAQs&#10;PZ8QCbag309YyWdgXnanJqfHx6dh8cocvsmEtL+IUCja/XMLC7OoMPRljB+cH7GJlqrDyWdkvIMu&#10;ZEtjGnCwGIRvp9ci3U92LmrqfH+u0OwZ/RZpVHGHqTamp+Z4djxKVizL4K1XXscshL/HRxy4iE4E&#10;yx6MHxMxFLOqqZQv5ifTp80UGxsHa0B8mF+MNY7OREA+iUJGhxGcWJa6SoXAAWxKDni301NO1gDG&#10;unXaZqrRhQloJaKurtXm0nEDTDmCTB8REwwGavlsEl2cRgVUB/IokbParHVnZ+atJkMJnXddX+eg&#10;gmfC0m+ymqBpglKj5KfRa+lvIYKKCh3F+kH8gALS63BNjI2y2g/jRzRJdWJMSnkn9FFATVC3NFpK&#10;Bt8ZWzVewvRQMyT484W+P4cKS479+O6n30059LGPfex3fud34LW8++mnH77y+NOPfGjEzqx0/GC3&#10;OFyKKBjhJ31782a+mhur2DRBB6udfpqoUesbbRaAWiyejg+PaOkepQ7wMxaF+4EKEXzpwQjM3EFA&#10;MZvJp1OESV6W4X8RH3nwwQfX1+4DqDBWC2Yn61ixRpWjinlLkng+ncPJQXXj2pt3b90kRr/8wrOv&#10;XH2VX1dffY3fCT5EPM4h8CBh7DUaCFxNTM2w6QRjWzgzHASLRsahbGNoBuGAFXK4tRoYnRwGK6fN&#10;icxWsVDFPJRTWsAqq1nSKXEF0+isOFiJ3y5Ke66gs1lv6ayaeP4ICi030x8JVDtFra2rrnGU0Cpo&#10;RkZilDqKtESXyImAFbgjPS9QKCQD9FqjzeLgFD9z6uz+QZyNAxYrAK9iPyQYSbd3sLU1NU1FMAez&#10;m1BLq5wTlCu5ceM6+B9zoGSgRsvfEc+/gx4xVc6AlNX60gsvVvKF+ckpN6QPu5nsczeZgEIn7KuJ&#10;GK0kdV9PGJe5HzSfCbltSuIiiBFuocrYJrYlNswToWU6QyHv/5ZSDbrV+Oqbr3zrmb/4xEf/8ft/&#10;/jf+8FOf+bb1yZ9+epqYBTp/cMycd+pgf4eDht7FmdMnRVFUA7Zt6WoGdEWIkPQ4mrXSjWsvT02N&#10;YoaMNKY34CEVJ59G5IhCV2mG9g4PUIZOLC+fVPqoVW4O/QoqcTJa6BmKr6WFGPjmG28OxQGIlIqG&#10;meT6MnYKomMUZzkS00w2zUqL4+bS6uAxYHe6WCrEMei/0h2S4SeOHhgKglmCYLEvuAnceQydmDNl&#10;IlCpIZhrI2Eqad/97u872NmlbI6OgeAuMfnE4Q0zZpONdfMObn1GJzGI14JQr5qZwRK1R2LBlXlc&#10;VPCkv1BNuVIxH+MUol7nQKSz1pWptYHD44eqzTEMkdaIv53NfPfaJkbMhh7iWOjeq7gLSKJTGZJe&#10;jCoiN4qNpnRvOA7FcEJxvL979zZTgdJHp4lsNuRT1VIty6aamBzTmgBudPUKpCGIr8KmrBfbOtsA&#10;jrHHH9AZTAz2ICUJ3i6zAahCN0WfE4K1KBPVGpxLm6sr85MTmUSGo275zFl0IBnN4WwFXqrh8Fko&#10;a03do/04BTdNJ8XXSXXrzk3FMhUjTAfRihutbuhhKRoHNsyeugPNIw8+mojvwJSHHEV6TuVNYj6c&#10;SlMkp3EX61LFOjhsR8JXHrwC4432vI9Aw0y7eMSZoKYcH6cXwWa7KlTccLDmF09TCLDAGH21yQWN&#10;oDWgc9XBxCaRzhysr61yQLK/R2PTpCMQ1llnrUaP1hXachubm9RwIC4UfUPdCs5Q1oGdSKqBgmDg&#10;ofPioCbiOs4MOk4WPj/kbpgiIuPfqimCWBiFVgMQDIslrp0oSVMGwiCChGQ/vEgqnWB18hakaOh3&#10;8EWuQImpDAo1lFzOTKqNOBPRYah6IIyooQqOIiwJ8s/vlJXAUfga0AUhcPI71RL7kAsm94aBAvxG&#10;i4TXZ4MI0GhlVLDMi/BtksT4faBcNBP39/anpqbBnMBsWJl7+1tcMD/FCDr61LDlGW7d2dnjp5jF&#10;4/ghIktP0GGEYs/doD9K6BQ9pH4/goG3BiVlXAXzaJqQBNDjY+iZHjdQWSCADJl7enry7Nmzc/Mz&#10;fr+XrPXhh69Mz0ySASydOkk/hbskZhoywKjiwJZpRMUzmA+lWD+1JTlLv62jI5OtkhUJE0t01dQy&#10;3CqkdWHwyoAZGQb3kUxomF+iVMArS18AEKxeh6uBzCC8BG6UOOFgbmg00XxEwdxmcAP+Ge2YFWaU&#10;uKmYfrTabFI6pNurWwoVpqfWWry+kCcUAoNxeGCBu00WK6O1rAcxnhL9MckMYU6IlZveCD7NDkMW&#10;sZJrmP1Dgx0DBnDKXD3FLp148AAVWDoPl2SIe07GX0ilNLqB2YnYgEh/0St0eUQlh3oqHApPjnPX&#10;UBZ1k+KwcrgJSNFs7+6Cl4ci4YUF1MDx4OoCeZITY76FKexIcIwiHBuFvkZvddrGJyIMmmkYhFVb&#10;Bn2DzooqUQO+e70zsPU73IGD46ON7a35EycuXboo+lWMLHU66yvrdp8dOr+Fo0lnAJAAvgWigG6Y&#10;jG/XMYwK0o8mDxtcvHBxa+N+ZNSPtxuVxmFqlwmhfl0DGsV9VYZh5X9nzpyBl5M4THFjLV59G7Vq&#10;lQr5QPnEygTr7sZdTwAwwArWg5UXpTJ6DpcePIvRJQGjiVZ7TzPiD9ErQI8HqQrqdaaDISeLpF+9&#10;rDagr8+wjm5x7oTTYt3ZRO1ds5848AW8o8GwH731RiMyEkR98+7tO8y/kZqzlDqYWFipu8QS2Dsa&#10;qpdM72oXdpmnVov+HGoF7ESmCGFk88iofMgRf+ZnfuYnf+qnLly6xAZ5+MqVCezbo7MXLyM68e6F&#10;BdQpMzvbZdZzrVCL78RfWb3xxp0X8/2d0fHI/fi9f/fPf+vz2399QvMT9fUNYsDJUyfXdlY9Plpj&#10;gHt97hThXkqpdJ3OHRM24rxOUKg3PvmpTxL2USxByZOyHpVRmqe0cliuDCoSaogVR/u7bAdpjrea&#10;Fx985NTZ8zBlg+HIa6+/wccDyRiJROnSIg2IPnsc8/bdHVKrtyEdwa7qY+Mnuau8BjxjGpgw/cC8&#10;2GgHm/dCMRwPDcQrnOfGR+cWF09xV/QIboiXDpsLSqkM6IjhldADGHmW0eZypkKjkK0t081uJ8/M&#10;7xcHOQ5L3Kv8/pGpqTnGfpQput7a7VtmB24NoiFCQwajT4AVr8uP+TQ7h6JcOLYWi3jviHMGVRP9&#10;/jajyDOLS+xFclOpmTlJFaY2k09MgCIVJvWnsMv+jy9egOOhe+P6dfiLa3dW3BY7IPHm9hZlFrYP&#10;HMK89htvvGXQSa4mP6xoncYPdh55/F3ZFCyXc9RmsPqIAdHwiDQHla9BM7+/fv2Vr3zmf/y3f/Vz&#10;H/hnv/Wnf/m5Z44d7/rRX/7FX/qZR9R/8yf1d/70ozGDmqf86b/4JDJaBFu/WASacpm00+Nt9tRA&#10;6QgHkFoQ5oDRB91aqchcPN3zPgTKheV5zrhIZJT6n5ggU+HCyWMH7xINWC0IC+JoDvFDgWWEq8jN&#10;p6fM35BswOggFiluUXDaKOn5ox46BsXwxsq2ww20YwdDJVNG6rvfbeUzCXRmASc7dUZCSvfXNjZB&#10;gNfvI4ckIwJOOP7CkKOowZcCWi0fgX7CMLsiDdUi+4aZxNjELObkgjdUysiTkBEzHWcLWFP5I45U&#10;pLYo+CKRcb3OypEPP4CPwSpUWHLqiYkpOFJwNzgJECOgwoMvUS816YNSM5qNOprQSJ2SMkACSB5n&#10;+/q62qKmCEjuYQQDqcUq9u/lGhOkiryNHOEUK7waj5VH+PLLL8EE5xMAZXHpRMBsoqQx9AADuMXk&#10;zvhNUTQgTwumhhiqJKXaQb1U9AcBVPSkVjW6hwxGkbRhWWzAMwgNUcSc5JAj5juYhzRqM4ksi8Mf&#10;CiGfqRfnUc74NoUyCkF60wDyS5SGTq3Cz2EwBC2YK7U5GRo1imtQqdaryav3W6psvfzEY0+7Ha6d&#10;rdXz589gpVVvdGYX5gkBPAbOJDIb2F2pTKFVrVhGRnC1ZPyBAp0VRirHZ6S1AlBOw5hDORQeZeKQ&#10;TQi2yclFWsOnayPAV6ifOn0KnA/pcEY28eZUMQDWbK1urGIKhdXR9u7GSNBFD6mQI7XqiDATWmpt&#10;HjkEO3EyUdjPMs3ORxtKawrM3sPvCVXuHkuTZIXcAvIZ6Y5QH+SkJvp1oUminglznJhIA5EfnJya&#10;ShwjwJcBVIBTMrTxIimmbcd8B1o79LPJhFjW3ARa2rwgKpIgU7wFP0VUYo3zT0AFfCNXBcDGluAy&#10;0CwY6r7yNwCnoDhyTrdbQyEcICVhLImjnxCHFIxTDHmoRDlxCTeIwRKawYf3dlFSdpPeQdFhV3BG&#10;oiZF4sgFMCzCxuOjESkYe+TKxTq5JUqAMsRrNPC8pC1k0FFZMZnh9Xu5mUw9MzMLcp7NpWnoAOgK&#10;wKTUQEQ6SOSkAkzlUEqRsdGwk9lMduiQsa7MUhFA2d5D3i6XL0mzSGAI+ZRHQKoHioYSR2AkBGWe&#10;bxPVFmUOQ+BPxexP1K2A/eBsIuELeAe9Wm5Ifaj/RM0K+M8P8b5EPt6a5aeMHrac/RFHVJQt+VnR&#10;25R3b5OskWDBLyNr3LiHyILcUApcNgspi1bLE8Hemkl1SlZnIBh2uLziTYmkZ7XlFctLAEhWEU3p&#10;Tr6e60jbU8Lx6OgYOcra+gazt5VGlkOax8TjA+Liw5JdMRmvs/Ya7aIIBXNN0h/ERaSHlpjT7hkJ&#10;RoHe+WsqAT4CpdZLz78AdxU+eDga4YYAgBGpFSUwFjtMXQ2INfcTSIcuDuPwF86cjI1HYUv4R+3x&#10;7Ia66e72DU1AiU5dfIvM5kqn7ghiNOCHUEfLnbCL+5A0HxsV4Ord7Z3piWlkYyn/mJDijq1fezO0&#10;MII5Gsc8lfHuztaXv/wZ3CnSh2mdmdaW6BtBbuvXsF4OZYsZVtHw5t+/e6+ap2ucK9dLoTGf3cs8&#10;DZveKvhqp03OZGR5kUEaSKB7UMfgZTOyTjMCKNNpp5HqxRues3l+Zi6AJJETC6NuIZXe29nhwsQZ&#10;zGybm5oLWpzjjCqr1AfJFJLtPq87Fo4Zqbp59PW6x+HEfCaBLYzLR2XPoEanwZ5XHcQPvV5HslGJ&#10;5GzhSAXN7J7ehpI2xEQOJG7vn/3Zn5FdAVmhIINdzvlz55hoYcv8p//0n/7g9z7xt3/zmZPLixcu&#10;Pv74Ux/6ru/+3vk5ux49mRQs0kG3qSrmK9VU7xvnv6V6WKX6JdUPhsOFlFi7Qx6jnEgVkqKSUyqx&#10;uAGugAVEnJcBRBuNTnpVapsdDYvuE48/Pjs3Mz8/++abr6NxwCalAmchkb5Dx2QjML5Km5AtwDqc&#10;mV+A3gq7ix09GpuA6k6/oFKtp7N5vDmWT5998KGH11fv8ffUHuQszESxDWPTJ4gbbLKhyJNk+HTY&#10;KyWKFX+Yyh9dDAwrbYwRgMa9+tpLiExJpNMOcKmBba0InMps/8rdFUk7iBc9PHbEII6f5W9YAxQw&#10;TNdVs+10MYlfisvppy/M0Q5tfGvtvicMfN6uV2ohbyjoCwFcQZ7jdGjVGXUQvAq8lh0pc/EGg8hi&#10;tzuF48SJs2fNOMAzIt3GCVGURb/w+S+QZvGAyDV5DKhkDWHyt/MkBSoHDUkogqgjXn85W3jnY49H&#10;At7IyAgKlYiNwkqmA5hKZI7iaQSKRdS3xzCTuVjIEtWLhRz+KENpG2q5mAAfVGjNjb/+pR/8gR/7&#10;xd/6g09/aaUZe+T9//yX/tVv/NZ//O1f/6ff//iFk7MzntJLv/U14/d/L7oM3Db6ywBCWHiUcmlm&#10;B2g4HOztpA62aCFmt+53MkfN7H41s+8fjVgsZLE0DJjJ7MH83tvdZ3KcJ8/O4pZCokYS59q163Oz&#10;jEEoInogo8eJx9/xDj4vAYdOC6xoFOzgbnI6iE4PH5+0jHPHoKPtICr/eZmjD4StgbCfsm1i6kQo&#10;NBWOzI5OL0Er8oYnRibmvJFJ4EDToEEDIoQGW7tVzKQLOBMnE7R04J7LZD0nhU4vUCRQDy6o/+wj&#10;/5J4RyRk4vxwfwvdi7HJyUefepLTdG9/AxUYuwOYB2uRVr3WAa8CPqH0py6l5UlO4PX5GVaXbgXc&#10;DbyBgMV1BgDUYqo4NbfA0sNWJ5XAg8lP7gvyn8sUIjH8nmig4rSjZly511A3Kg0Oe4Z+0fOV+Mqc&#10;GAO3MqDXS6aSL7/8Ill/KOhH7pzVQwNof+vYaAUtlwkXMUBEWAKeb7/DIDSlZhPdBlW9lM6CXsKV&#10;R9yl2R3ApS0WsJ1hHI9FzxkGmkLPld66xm42RPzewz2RYCZdQVAOgJQxbULt8WGc5iPekUHyZJ+P&#10;7Iokj5PMYhOhhAG2Foj7wRLtGqksqzQ9m1WsqSbHZxW3uHpsPEyTbnxmZjh8x+bksKLjwxJIJtJQ&#10;dkkt0RrABziXyYFHxcaZW24WsrXYZGRycm40Ok4mj40GgwXZbIHUSgTMG43j3QSiFSOhMP3xIJOl&#10;A1TIhS6uYqK8T2+lla+mCE8EU8ac6WDFM2jliSQNhTiXwT4lnYU5xGog6QGDEx43LQUl2YJmDrqD&#10;UDKJjoyZwEwqltirEE3EQ02rQ3krj9AiPzIYIDHAsQQiBXZKosN4DBUGxz/3hGV9+fJlyl9xXJbB&#10;KA/5CkOF+JRIjsCkXlZmbcirRFihj/2hFS4zE2dsMzQjeGWugYOTpxyNRBggosOucIx6kzPTknuh&#10;usSBZDIxJU4YJVqTCivbRhrAgCtkftySudl5OIysQ54+ptGsc3YR8jMXL10i8UqmUmi1k2CxpGdm&#10;pqG0K+6tagbleEeyVcVuVmGYk4gwRqvqAVWC5UA4WDq1DLSJTBjFBIAHzDBoTEp8J1Okd5Tgb8jJ&#10;xJzHYqELQN7DP/FqQ0FwKgEOmKHOshhgiNenDP5x/dwWgIGRcJgXgHkhpDMx74PXLz7zMmUO/0+0&#10;LYxCdSfHkvdGpzHN7YWVjBgMoKOICxgg6Kh57qSh3BQWPFQUJBV0bbPWwZsz1iBZII9Y3PhEEqVP&#10;okbzfXx87GA3zmOkS6iMcxrBzkr5XPp4n6u32pzCaKf35ULQUp/PIkKGjF6II4frr2ZbanvfhPyq&#10;zOyYgQToo/cR90G5wC6a+1wNS4ujWhj84vjU8EatGLCyMWFLHMYPWNuEfhiWM5NzsC4YPpdBRjIO&#10;8k6t9hb0Jqb22PtWCzMZzPmyDHj0YgPAj2mRonUzegaS5/N7w8GgW+Q56visq/Qtq8tk8av0Fsao&#10;+ACMh+ibHcTE/Wwc6gqn24boPD2sjXtbNM78IV+vM/DiMiMTWCaMdekdYCJWr5U8I44WbCLRGKNz&#10;1H7ggdMIy+XiJf+YTWaWKQNMBkZ40byAtUE9xu5jpfGt+oGp2Mihz0NpC+0PVRkWJxkM4wAsNqeb&#10;rrGq1q6SZpMYRUZCB0hj9AezM9Nep52JYcr0C6cueT2IA+vtao1RpU5Cyt49qBVr8zNLpxbP+xkv&#10;hrmWLmprjYDTGi+WMQTEPRoAGdyPYV2uAaQhl4doK4MQGPJUaw2gqkqXln0KsDnlscb0Pbe+4VEP&#10;mMvFQwdjXJbTQw89xG188cUXiQ+3b9+mXbi/f0jidfbcuV/9lV9573vfS88FtAwon05FudSbn3vo&#10;q1/95i/90i994hOfOD7KQIr46PmPfvFnv9j+Wuv22ae0TLd/+W/xPM918UDV6wbin8azEyYAIxo9&#10;hlHkmNQxhw2G0qmglzE7PU9PF2bV5tYGmjWQN0nGiMlEAAIL/oMMWLD7GLak0sIMgGyAnSBjNAbk&#10;EhgF8/CeY7EJNKpkc4WC9+7eJuFk1RPrgbvGpuaM4jFD/cYAB/WJ8kujS8f3WeQuLw0mgXhxdaQG&#10;gif97PPPRIO4o+A2K1RUPEvY1zLAKy3LPusVXRh5fc2AJIBf/I9WSSp1zGwiM+O7aDuNThHhZZIK&#10;yS7NYHttFS81REz8Lp/b5mk12jDqjHpTo4ZXYTdTKeCFSgFMIJHtzMwKlnb7B0xNL509y4JSppEI&#10;yXBOsrdv34G9iooG5S7PFD7ecDb/7xAmQA0O2eMUtON+vVhGKOLSmXM6nFmh3HUZf5FxcjipYBNT&#10;UwsIdlHgKTEbAhwwDuVkY2Pt3i7md9tbCPGzDPjgUlFvfPlXf9/x0b/9iz/+7//hVz783e+4sDgZ&#10;/l/dQrWtdfA/f+/1pR/44VMeLsVscaQz+djUgicUcbuco5FweGxy7MR5z8SSNTbbpDXjjnTy8ULq&#10;uArmAM210XP6RIUBIH5p6SQpFDk4u75ea2xsbO1s7wFVEqmhh4IwgqMzez6UoWFiAIK/CBMOXcwT&#10;SRaZMNqJ3Trt8XF8a2eTh5pN5L0j0mIm4JiNTq3WajISsEwqAwMHqF4IQGPFRmJm+a1rrx4kkieA&#10;Xs9fwHKS5nzq6IiN7/ZSseA6IF1gwmsqEReoIp9L3rn5Vvxwd2xi7F3ve88EIx7SmuFogxEILwoj&#10;zG42i1M10pQderzQP6cm5xgw3NnZh/TDmcS6YbBO6NKtNngDRyAzkID/rDMYSi4PnCGyfmOGgUS9&#10;OF9SUuyAIFdK3hGXb9QJVY2Bu2uvXd/d3lX0Rf7XFx2cM6fPDJsCjKfx+4tff4t/Frcd2p7UqcBH&#10;wGZyYiHIi7Wm/Hgml8Jwl89GWcPv1EFi58IZyzFInBeFde48zTo5olAvIsDR8QR44Go5SRWJbWyz&#10;KFbIQtWseDr9ZLgi+NBpcnCwjGHqYPxEECeRgkXR0rQsRiuzrGfOnGcPgixwmpIsO12I7kiKrehn&#10;iuuLzCSDXdSKrlEePzAShpz4rdZZIpsbW6t3t/gGShHal5JlanRbm7uQ3OGxkddiGphN5iAdUZEg&#10;B2A2mLc3d46PEpfPP8ppt3jqBAFO+A25xtH2EQzffLoy0HWI4/wSLFAhQnMAA6RzlNJ3A5UBA2Gd&#10;sQ85AGhLMWMFa4oKm2fHyUq+wr1lxyoJkIWcAxhqCIqyWBGGpduFJK6IKbRaN27cEIFmvHydTsgL&#10;vJmo5Wo0PCjCMUUPSQ8KOoR68o+hIAIXxo/wgjxoUg7QBJGtgkuhMGzQ3WGZooZFysWW5q7whHm+&#10;ytC4wDw8IyjkdAD5gwgcuF2SBikzhspMkPCZ+DaaemjK4VFLVMI9FwAHKZTXXn9NHIGYWLTZqM45&#10;OVjeXCQf6uTJk1wMoYoPwlohDyMvJnki2nUUw1GmhFAMotFGelpADCsLBJklvWBiDnUxDjKn0840&#10;K3eFXEixxBHJGb5h2AZlAUi6A5FNloS4DAnPoivAodIHlESH/INUj8yMyyMTEs33ZpNXpw3K3SCV&#10;k96urGehhvA73CZSLnLNU6dOi0Aa1EnYcgOU56QIGarw86CD3pA5oBURV8ZTabbijZfL8rLMxirQ&#10;qpgUId0fGvXiYbx17z6fiWkk5eST4U+uf+3e9TQTczSuun2nK+ALRuK7e81am9kUo8asM6twF2ac&#10;h+UE5Va2GZm91myyq/0B2McgnRMMElIp0XooJ4o8zfkTUzwaogTcMsQdEPrnvKG1QUpEtSRAtBIP&#10;+BR/+gd/RBpLPUAext/w6bi55PEoOymSKPTU8eHCX6WMlkv8GC3BbLlQwWQaakUqneQdLQ6Lw+9x&#10;R/044LZ6NPxwlqjXVE3IxIVEMbGbOd5J81gsLsNoNLq4sMD9BBkiJQTYk3GzdJKVwMSgkgeLLQ9N&#10;fgI6+x9NN/DLkbCQfHk0oWiwZxJvgEq8ntrLKNOy9BzgKWg4RzaY0TEZz549A+2DSLi3sw3/CfNd&#10;/hLrOlqm5Hk8I24yBAaz0bK2Fsfz5MziKTrrxKH93b16Lu1R90+EI9NzC51yZyo0kzsot4pVm0qn&#10;rjYGpapTo720MCaqQm+9jrw9JiyMX5shoPUGD164jHUszp5UiIi9Mhg85YlBcRDtgLD7ZseT1Y2Y&#10;LOrLnd4FW+l9E+YJu6bbwtzMSRbF3WYlE0C+8IXP3UU8dnw8EI4+/OhjJxaX2JVoN3zoQx/8q7/6&#10;K044YGmGDVljv//7f/DZz372Qx/6UOvlNlJWp3v9L//2b//UX/zNr3zhv3/l5U9Verk6rc1ko1/D&#10;8Y+0HP6nCNdrdCJ11x/UkAyjkzOch2G7kVcL7Vo0RsQYTaQ6OGKxbBXFbUTaGmQosupInxUdBtgk&#10;rGnECOEmcz7hFipDNkojixdEmZ3v5M8GswHGaTpzVCgSA5N1DHv7Yt6M567HHxpCxcq0HRlMu1zJ&#10;XT651Iaxz2B1v0v7hQIJNoVwNuCYz89jPFlIF0Cq+BK9D9HR6LN+iJndBvT0HnrxU5OTbGkhkPX7&#10;R/v7WqM08ACEaOcB6BgZDYHXqdEf7EH52IB3wR4nuImpl9KqYy8TE/hDVaH3UckQZyhKKWsoFcSB&#10;Ax6F9BBEWow//B1wNTxc+UDEUnHtFGqp9DEEOe4PZsJRpmx8WPoO1JiDMSREB4PkVLlfKoYGMulU&#10;KBz9+2c0YV/GwlW64NKFB9lK4dkZ3993F/zO9xp8Y6dUK6nScLoyFouS5fKDxGdF81UyIZlVgD3A&#10;5YnMkDrVNV3bXLMGBhOLImolgddgsDuY+36bGkhgpJj5/zH2H/CW5md9J3hyzvGedHMOlbtCR3WQ&#10;1N2SkISEBAIMNgYHbNJggzEsmDBrZg1re4zB2F6DZRiDDLJyVqtzV1VXrls3x3POPTnnvN/nvYDx&#10;Z3d2p9Bo5O6qW+e87z88z+/5BemuGVx1CDzAc5jmtskH58bhOOMI5ZTgduM45VTniYEl8XX4+nxx&#10;DluuDH5b5lj8/bmZJQiDuauEOEHhFacrGXdhDMT3Q2uv1jJlPh1BvP7mG6eaBqh+TXGkAgYj75ys&#10;WwnhARiW1TI/N8eIfZHo1zMXuE/NsrzF75HVC1jNidqpqkupngr+ldu7vb51sEdG+87B7mH8MJFL&#10;5xmocbDm08W2GuNmst8tdHhuJ9VcbnxymtIb4RTwDy2c1WnYuR+fXBrr9oeYVBEdSHK41zPGOvF4&#10;Ay2sOzotnD/uvnsHYpM74OS0YhFhE0JCCDCGSG3rYCKNXKoYmrHCqrZZuUJ8oKqqvgnmBi2HQbCx&#10;LDIHu8G9fGbJ6nCwvTh/8cTsALADLfQ6hF3yV5GcqUZ1OMCqYdSpESEc2BENLcASwWoRNre8SnUf&#10;L5O+ptooqKfn5no9c3+AmIdHZKPZJYHYG7CLuwFk3JGuUMlatLaZhVnUHrwk2t1UIh6cCEG4wyaA&#10;0lgKO6wUxInXRDKXEVGoBVy6B58NYADmA0X5rdvXCQYmmpvhquATMo/C9ExHIUebyzvjuNjdeBSd&#10;npieWTaZHVkyH7QDf8hWa/YcbtfWo21MK6q9nNHKSBVVCKF1rBdY2NS9MrDjdYv43madnJoGT6XG&#10;zvETCI0aiscV1LhTAMPt9UI4pY9DrVYoFTnycaFlRUTCE/QNwLDUZOzkShmhHGaP7cODQ05E4tjE&#10;kElcJZH/qUJIKcZCaO64lfg5rFAhF2u1dBEcMVQq8LqgEbBoJcROUQyzbeQ4A3bq9Zg2Unfg2Dc5&#10;MQ1blHkxgx7xZ9Zo+ajcBEjxW/UGDFCWHFuFAElCRpm0wCNBKFfrNIgbQnlEBY0yQKOHeNctVvLU&#10;OJFYVNxNOp33vu99MErqzSZ/kDIHSgdFGV7MgTGKAxnIUzpxJZ4OsyTcWuA6DaNVxKoSUg/HX2JN&#10;xA4e30my7TjDuLxa7QG5zGLa7nZDRaQkASulepbcR3wIoU0IZMpcn/xE5LdiKsZ+5ogX44k2L2zA&#10;bcooCq01walyxqhVeAdCcKXlYiLGcsWRnm4P5oUiwhQ1u1IXyXSQnwMyziKjL+u1cbUgn0CQWqpG&#10;0Ep+srqrIWOKnoQGmvqbNGE+kZR26DRNenCjgbpf71azpRO8PzCWyyez5IIoSY/2Uj5FARGbnMqm&#10;E+Q9o1MBVbLbA0gxcqk0nRguWe0OrNI2c0Ra+PnpGZxH9ncPDSMzygaOxFh0TqvG3bdQKXfhjLET&#10;eRqBkMtisjWqWDSbue8BMZS9bOAJ0FYBGZhMqAvZQH105qR5Ou30+A4CyHF8hu3ZVFQ1oIPIJKXI&#10;lt8qkFIieQBNGCVXkRFUtZytFh483AiHJwH7WJYNtPQtFaRjvdWwf3LgdJsi02Gryyxmr61hpnZS&#10;K9Y1XTFlRnDCouqrB5gaYv/A3DhXzBRyebz+oIVQCfmDY81yz4jK26QoMhXn8nYDD14j6ubeiPiE&#10;up6Eeya0xMX1G6CwEqAlVvV9DJWIkyN1h1SxvOSaHlYKye2N+6N+a2aawDI/qVw7m0esE7vd6LSh&#10;QVD34ScwLgfuoOGRlBWVhn+s6i0tzXn4lxAHWy3oXgIMC1fPnK3WDjPHY1Nhgx0OhomsM1Vv6HY4&#10;sHgAY9ORg+CxdxpNY498aiUBnSPVFWzqvCN7fTo1aDiGHlNvzKyapVi3OEIQDRFx1zG3c5KOAM79&#10;lS99kQidaqMaCEVefvkDv/Irv0xRRYVBsybqIuxSycdULtTT/z5qNn/lk5+Ui786yhxVr7/+7vxH&#10;D7HrMgzttSLFTF89wm3DwnqBRS1SHh2DiymXI4RPRTx+AjhFNhH+oDiGsFWZIbDW37nxDrHtZy6c&#10;x6wI1iy7mJT6YqWGrRpEaamJhHTbZ8sc7+8gFKXHu3v7XfE9kuk/+gOhkdAHMWkhpHZn5yF8vHw+&#10;niunuy0m16NSFQuhXHdQqbdyfVW9O6qVcgU2UYdPi8nCqBWNhePxo3AoyPvHiISyCtKV1WYkU8vm&#10;spYaZUJn6F6Eez7CLkO/vHQGFbP0RYS7D7rvvvGK2mIMhrx80ge3t9InuOadpLJpgsZdPhf0QbyB&#10;kVlB1uT2t5mwedDz+iuVdLfSPNzZXr/Ht7nxaP0BSNJRfI8jiVlnPHmQgB+0uw2tChK43WbstIiv&#10;1lu4Hq0YXmucwPBq1db9e7BkVpYXLd262C2O1FvZdNTmzderIXe0wwEETkYLJ2eNTCRT8YPpuWVm&#10;eRcvX2VYwcPnhH/sIpiCSu3SN779b/7M9dIPXhn7izyav16Fdbe/+Eu/fffyj/2Dx8Pc7Dyo3/s/&#10;/gR6Tr3O2QAvCFvyNsZyTF9rzNc5XvvdoA8nf7aR0WF1F7JVq8dB8YCeB9yLa4z5IKA/+A7TFY4v&#10;WmhuDw4PqblVKgUvdMGv+OIXv0jtxTSZIozWl5YYbLtYqB0e7RWKCa8fJro+n66QUmNzW0QVgmCS&#10;HohMIUo9IyJ7hcbRF1sb0K6jo72ZKexlrAi0VJp2qZKhD8kl8tSD2FUwzAZ1NYzUtVzxJJPUPvHM&#10;U4vLKz5/iLLg0fom2kvQdFYifBEu3XQ836i07D6zzWd5/Kln184/fubC5ZXzZ1fOry6cmc1Xc111&#10;C1YG4I3ZrSL6cjI2IQeMzpRLF6em59CKJY73NTSGFk2LxjvbDk56UimcGxvQomdn5jGoiEamcLci&#10;98BsNUHmYwtmkumHd+5zVRzHjwA5qE+BpjksmLCC1ubTCKThglAkuKYmF/z+sAVbxLEYImFuGPZJ&#10;v8MgvF8tAc0VKAHTBGuRM5ohGTJZyaVZdlyZWJlxsIgtBaQlTDvOnl87e/7+3dvU77wDGhruRG4O&#10;UG4FTR1abFS7NsBwvOVkFCiRKSx1HJa17YIGB9HjxCFUWZyvAYoZE/AvudJIsObgq1dozqhUKxAb&#10;Ka6pJBixAM5QTTLUZ+myG6FbOWxsOp3dYj9/5SKBBiJ+RGipC1FbKIZpWkCLh3dvg+ifvXQBHkyx&#10;XCUXvTtoVurZSlWGTblkbmRiWiHREO1ewzceEPvTJnHviHKJo2+sr28QQEZu5fXr1wFFrly7QtOP&#10;WoSu8JQ9LUheuQxpmgtVfKYIE2Qhu5ziu6I2MIvE5pF3gdSRymNyfIJwDOihHLU0B7wmwUIqBUoH&#10;poFsPCbHOJxnchyyWrF9U4I8hCpO/YT3pqj6JZdXNHTSRVlxx+GkU1AoWIdi40RxgEczbZkC+6mU&#10;sELouZwRgtzQqMFKASF/6803oOpRQTKIlItwhL+AC4kqjSBAHdQcbK5IauIJTM/MgegAGhMUwyMl&#10;u4ZmkP+tjC/VQU7x6SkvDhcqCaKhRxfMEoEdvhUgxRYinDlkQCUBGiRIh66Uc5yrHeIxA3F2Nf+d&#10;yRbEld7M7HgIfYonDFJ7qrUEjeMJ8M+B+giaVOzjQchlfidZs90+4dk8H77Rvbt3kb7iSMJOxI1p&#10;ZnkBgIEvYDOaw5yU0SAgq4gcQfukBxVojR6Js5ECl86M58PHk7Aw+ijBnNBV0dLVKPRdRubyHZ4J&#10;dQyTOcp+1BlK44uNKlx3QVhanTq+DBwzjXbDasOpIeXxM9nXBkPB9MkROFp0aqJaLoNawz7Ua1m2&#10;pBPmpd3UjPBjgSXJJwFhAtEj1C5+eII7ODU8spjlxTONehfpDBN+KsgWlW2Lh6NaXV69/tbto4M0&#10;zA/oLohWOAnpQWnEeU1EtZ6kjjY313EM1pu09VJzdmlJZntQHBTDZUW2LNAaC/6b3/o6HR0GjtBQ&#10;Muz+dKKaqakctJhiXbv+cIMhv7SYSIeqI0dYyvQ8OXEeFxgfBAg14QJ6FZYxpWy52+y98eYbY+Gx&#10;Ur1y98FdflSzWIYjzCPlTTHFhp3Jl8YVPX2YI8wKvJZjHdwEtJBzltIQdF2QL24yF3wdFCsjeIST&#10;5FUMhxhYQdvGfJyToVfrh6eCeOCjc1D1WuiNnQ7r/NwMs569zWO6LBY/ZcT8zGQF0wH2kXim9EAs&#10;WY4EyUFu3drZHfWbCIY5aMRZCjsPjJ3bPRvBWXZLPFdMZVP4qbI+GXfSI1ICQip6tLvlD4/haWTE&#10;Xws5qRoQvb4YWYbrgz9QsWvIOGx1gy9KYhJ7t26oeLx4xlFNMugnPQx0CtQTmITulzHcl7/4RSq2&#10;/cP4177+yte+8kUktDP4tqvV10ejIOtbuWiPVaqb3W6kWL4yPdeJdfKJEgXu1NPtsvrhZvG1rqZg&#10;00bQqGKeDJFE1FHsOACDJp02xaiArwxVFIbfEEkZw19p54b91994HZCK+RQrhGiQ4FgYbyojLZHV&#10;XkYLJjHkNCHCt0VlNR6NcFYc7GILzEywRUPOB+P8l0zfsSCckHw+zT0KVYauBf2R1jIiH4LrgOIa&#10;ZLTeLGHR1C50+Bu4dtE6VFr523ducdpEoxE+JINA6pFssgBhFzc1b8BLedRle7c7PFh1X891h7eT&#10;KPBwcpaJkxZbxHKrDtkqHj9sltpGt5nJMuRqcHFwEe6sRqlwks1g/wbBqtdu4dHKCBqKMuvfM+5F&#10;PeoIutb3N5549rLRpqm1y111G6svk1vb07TJlzra33949+Hh3v7dm3fwjn/tG9+4987NjbsPZuZm&#10;sNmk1uRlkcuDIpF6lJo4X60AeTGnAlaiRVSymAS+ocET70OVqKBimKa6HHirLxXy7uUVJiAqnOdV&#10;937tX6Wf+NQzUwwq/6dfg+q7//WXfyv37P/y4y/PSpIbPxASeF9j3t3er1eyExFCQpGlOBD8YF5c&#10;a1ZATYa9pkEzWpydTZ9kATj//k/9A9oDDL+gdHPEwiLnHCZfDtt9sFIWBlUUwyWORIZRwHKckKxn&#10;EjDZjpzzgPRcMeACmAWtrV5YXJzJ5A6npscqNdgwDaV4xJoB4zgH9HSAeXGPFOde4uDaNEYMRHn4&#10;uUyq2UiwVRmcHh7tQ7Wiq6xkG/z/sK5gtgybkkMYRK2v7muvPnkVMwVRV/KThgzX4JLjMRPPZ7AG&#10;aF17+vLB3qHRSnlkjkWm9FomdCKF5T8M4iAN8j8wTWiU2uV2ho4NW3DuSz5fOpElxoi+OZdNIX/T&#10;GYgZORk0dPV+0W53cUkjP7HZZRTtR9bi5eweAWaEQmFuo1wpD8EHt9x8ikAVA/Xm1PQEj+xUttqs&#10;dt0+HJpAOjw2i5u/C7IUhwX3wcbWerVRhlruiZDUYe2NOuVamf7G7nJLKpVW54tEeeIn+3tcLDX8&#10;bnM5Mpkoce7dvkVpRfFN+cmiCI5FgLa4k/gPgYDIBMcn8aPS8reTX6bYF2CXUt2PbzZqHW3f2lKV&#10;Z2bmuKJK6XJfi4MzgAhUHn/qODkaaKuNJEQPgmjALr0BJ8UtgzZvzDs7G+n38HoukymH3T1NkqGn&#10;jUzHwF2tFjtu8LHI5GgAIVEkd3Lz6XUQX7AtD4eiAFqNOhVRC9UkoR/M+Kr5KuFDwTDjITM2WnPz&#10;C+SljLD20nYE2qjpYLPIM3fY6TgBsWkueX0yEmKoXa9t7e5IhaHViECd6kGGl6KIEaq+UBx047FJ&#10;XEnE+jlfoMngR8EmXX94nxEGsVmwkTj4xALbRRxHn2EQtTJlHMmsqCxYK8gHUXWdunHysSmrRLGo&#10;WLAAmLGvuI554rALmZHDVFUo9gNUtewl0COFsdbn6KTpJ6gLmBffUfhYWKwxQyXuANFr+iQdiZLm&#10;QXzvLUg8fpheSrYayNMpt4kPz0VHbcTfSRnHvI/PzDTkNHiV9B5MlqemJ5k+IG1ksMtOgR8NzZZr&#10;njaG/xef4jTfkBXA0xeaKgat1TprQ6h6Rvnh/A8poRR9wOncmfqYL8hFy91PvSitFd9KTY/r4GtK&#10;V62SsoDAAPoZGPf8b4kVagkXijYLsv9YLIL/FnRA3KgigWCj27px4zo/hxOEjyRxQZ0Or5IyV4wY&#10;rMI0kvwhFZ+QGgvzAsYTBCi3gf0GFWoHTk7BzOBpkRQO5IMOnuOOyRRUKP45i40rUzNg9NABH0Mk&#10;UM3mAuEArDUoL6nkidjjeT2MDhmLw2ix2OBXSZQoXi0EbvJHeNoUW3D+YGgFnKFALPDUE0/Bk8CU&#10;FcdOTHkhXJL3gOVZb9ja398+PDo0m3GpZaxGDChhFdTfKs5QGjBeIPB+vVE6SSQYzXdqMuYgtgXC&#10;zamrOM/5FPJsiVGqOAwvLcxnjtPYUgn9xWDlYtW5GHALYhoKj52CiK0EEYcqo9sAmMoQYW5uWjzx&#10;qUabuN9IJgm4L+QHHA0IC4F0yQPjJta11TrCiHV0C138IWdmplhIyIlauDKounhEyfwFSFIZ31BP&#10;s2ZYxgCHmFyzHwuVvN3krOWRYqiqgPoSEO5C4Y8721gsiPyQbRULh5RA+kE+W97fSrj8VoozJLsg&#10;phzp8GbBL8F2xDx5OCTySJIn+v3jbH7U7QUdFvoVtgY5HswBWAzG3sgx0PJUD4s1+K+URJCQgOgH&#10;GhWZtTBbubcwcoMKdJw+wMWea8ljEzqLrG2LTW93G+yumi1ct0fbY0gZcBqQe0uiudxujEbh3PCZ&#10;eRHwsfiH8ATwq0nED5Fx/fZv//bn//CPto4PJ15+eQLAQcGumDBNGI3nF+ZJtnv+6kvf84nvd7rN&#10;O1vktxcdPq3WXblz8u2WthRs2pp9PaxqDZ2yBWeZJn01pChKCnilwiGkBCN+wg2vAOus/O3bd6wG&#10;ozfgA1OE0IL6vUjgUbnCbcW3kBBEik2Nem9ny+f1QL6R5IxiAQ6DxACoVE6vnwBm9hrXMGsDiwrW&#10;LQMis8WJXo9tDCqtZNDJVpXQJ0jGVBvUp+wk3dDiNNJ30WHyomktOMEwRSqmazrrEPsecn9ZHxDf&#10;+W/IQ9zBc0tLpI7ixcDiVUQsqv3tRwgAfH439y9sArND7fE7cIh0ecnklk4ONWy3Ws/QHh3sk8GM&#10;+SiDb6rFOu5ubnirVKEsOWpuNhcK6zK3BeE8fG8xIq9XXH7j9JI/EIEzSZvdAvpGJUE5sHHrHmnp&#10;Hq/v/vYmsSGpWvNR6rhQrzJnxfuAi9jhYdcrJ5T8kv9m1lDIpZ6ZmP7v3/rqx7/+dXW9br9/b3ju&#10;gsnvp7PwTPo6f/rLv5ecef7anPuvLK9GzdT1P/xHf+OffufiP/rff+7ZMUXDqMAW2o0dUhpNqmEb&#10;oz1uTeyTqG6K1Rz0ZhzDD3c3nrx2CSuhw4N9cF/AY6bom5vbbtI3oJZC8qGFy+eZU0sYgWJFIbEU&#10;Gg2HITM4pn6kCqKKgyPOyaxsxiFnIHx/kAJYPceJnf2DLUg4XHpAFSCV1EnE2eXSmf3NjcTBDsZK&#10;2O9QEmBSyuMVMTZaNLMKliQrhOMRtCXgD6JW4ejGOZKzl9GgFndZvZrHqf3+H/qk6EUdDgoUCnbg&#10;03wuzT5ZXF6Ijof5rGL/U2lkipmJcWRrrDlxNqDQ2dh8CEcHjht6h2apE5sT5jdZGehQaIELmVJ0&#10;fJJ7nYqdM1FvoTtXNYqDmeXx9fVN8I+nn36apQ9FOhKhPpCwAp64uESabdPTc7Bktvf2whHRedHl&#10;w7mhA2OPHaGh7evdAfx1DEuLZxR3ET3wMTYZzXY9TzxFoaDqUaw34Usxrias6ty5C8dHCfYC3jyz&#10;c/O8FwIK+M+ZS5cm5+apis6evzi/tEx6DL6pO/uHJoOWSaoyZCchxIPHsvgUMJfCLapY1BpBqpF+&#10;oAugB+zqes5Gp3rp6gVlJK+F2N6EoW8ZlorVZqNLziBhJQ6ro94q51CrWW1lyOEA5iZVvVNEFFMu&#10;Zbisqbe4IlVAbrywoWSrcTfZrR4R68JS50ZBkd2olQtpuHnPve9FRBAAAJiqMdengr7/4E4wJD46&#10;kZkAPRm4IK+cAPA6aq5O9+j4UCx/cHX36UctjRaehVqDoQDQBJcKI3OKrcPjQ9poCq+p2RkOD45L&#10;TknYTsJo1hFxRe04LfIiLhzFW4Evy7F+5/a72LJTlGCUHwiSZqOBMROcGDt7/mw4Gp6em0aOCBDC&#10;FeIibQsikt2BnPXo+Jh1RpfPDJLig3/L0QyeJEyjeFwJ9hbFLEsM4CdP5mMkBjih8LoYzNQg0XOT&#10;0j/RLsMcEut8yhm9xD4AbfInUAkwjcQUlGIcshJ3D59ZSjoSKgEVsBrqS3jz6eUnecxUtQ3u1xQF&#10;VnBMiSSXJAr+iBjyUqawLBW+FOWUJBRBlvrLolA4uBJE1R2UShV+HvxKhMRURdxhQgIVkrUoM+lQ&#10;+WycufRPzFK5OOPHx5J0pIxKhJsIuKXV8KPsFmR6PcTeLLxr165SbtKmP9h45PR7gV74rdh22s3W&#10;EW9SDgsLO1diiQcSQsxzoAxlZyLG4X8IfNUHeSJjDFES5PcRTPxugY7PKLO/eoMPiXUFxxCzYoWs&#10;Rsixly8tXoQqFnDBYfXOzy1Qc1Af46mT2D3Amohn6PX7sGZnHUzNzUKnLRVyVFcevzubyvBI6ZWA&#10;E5KpBLATaizYgVaj3eV34U8NPZYXVClTEtEO9qtlrv+Bic7IRPXZctg8S0tr9ExKcpmWHOIL5y9x&#10;A0Fexg4PpksRNWw5b9RZrjz5HIM1qhM+Pzc99zqPUQqsTh1ydKNSVXdGJg+ZrA33mKNfUXdN+LID&#10;haPVxTwd+FP4jIPaUBdU837540i1xbLOaAx4A5WTZigWoL6EZkHtDiOYZ0IJTmmlEWM+wDkIIuKB&#10;z5bkibFDCgcNNb1uv4ePl9DolIqZ//BUKQEliYXcHgnXY3xZv79+Z2IuAnBo1lgHHYzy9c1qk7/F&#10;F/QRj8NVYbea+e/EYbbV6Omtw0aL09yCsZzoimAjOPBAVTP5lcrJZMRxEJ4Ggju/3XZULEOmHQ8F&#10;GXCB6fKFWP+Gnso8FKJ3sVHOd/rZdBqtJXX8MVlVe3uM6rEG0FkMeEuxETj2eaQDSXyGANDkPTYI&#10;zgNrJgm+WSW+bKDv7x9sxNNHcSpdhTTIA+Qy47rCcgJZEpA2PRs/B+cwgGRso45czh9+8UVcvxQW&#10;pPwiTfd3fud3yIP70he/OBELryyeeeLMB6esTye2aps7O+HHKO17x6rbB9W7Ik/WRYhMxZGQn/zu&#10;7essACCEk1Ti3t070fFpan22GKRJQnIcJgvtHKcrpHU6qna3X6lJohzUdMGZux2cS9bXHwR9vvn5&#10;uXdv3OBOCYyFsUDjI+HWMDM7DfpOrcYWvn/vofifOXwcJrTxQxWpTSOacZyzFRl7izShHmVeVwiB&#10;mN3wjjhn6FdoxPAFEFLzoFfO1DW2Hve6kHN4BXoIuG7YKK1yc+XcOeglDIuorpBGUMrubz3i9EfQ&#10;pWEqXh1ZPTq4slNTYApq8KHsQdVgUzsC1qG+Rz7VqK3uiE8w+twWphFGDw5KMPWqwBwKEbQCmZX/&#10;v+I/TBOr5/aYm4sZjKCAA1oXrtROD+oqXtY7hUp1ZnY+HB13e3ze0JIrGDpOpUhQZmhYqBcpIr2B&#10;MHWBfKN+L5RMcNw8/c2vP/8n/wW05S29dv5DHzpYnN9DOt3u4lgkLAZz7LHHfe/+yo/+xJ9st/v1&#10;Ynzjna//6b/7hX/wqV/8w92zv/TfP/0T1zynIKb8IiDi7vo+xR/GVmZyrlqN2w/u+kJw3vtM0/Wa&#10;gYOzg/kM+GJRrvVk7uTg8AiHQu70aCQqwZFEn50kmX9OTU4pHAqhobIvsMLidgA8vnfvLv8HXZhz&#10;W9wf/H4QSm52gtWTyfjW9n1Acb8nhA1ndDpocgstxz3mhfuG6xlV9f6De5k4vt0Hif3dzPFhvVqC&#10;JFKt4wEJF7aPFSXoKP28geiD0ejS6oUezosAKvjFq0fZ9In2+37g4wKa5QuHO3u06YtLmHouslsw&#10;PoA9zTlLQb31aNfmsoyNRbFD5ZrhS1FdHR3v8/tBVtiWTAZzlWRobAwpCn08A1FsEWnlMbnCgvnk&#10;8Ah5oFY/bBT6FjcZF6R0T8Hde+utd2LRcYLrmbYoQyJ6R0o3/ptrSY9xtttNoV1DlEuRSO53MV/2&#10;B7yNWgtw3ukgMAftPUagMgzDOV4YUN1majtp9huavXq1UKPUeOGF90m6BL63rQ5xB9zx7EbuJBk8&#10;DUcsQRmrDvpA3GAS+7vbTz/7AkALgV+cR9xeHIjEdjL9AcnjqIIQNmgP4ZnVyiCXGNYyCdLOn41B&#10;A6cOELBL0xw29B0Oc/2Aw1rKiIlJUugGHQ33k9dPfiLlD49oSDQ1RGE2AC8driO8GVUHRLd+8aIS&#10;NKaCLqaihJIGWi5xbkdV4nAX+xagAopjfgPAEyNFDFjevXUD9Q11ZqtX5zDfeLRFa0q3DXqHQI+f&#10;4NWPJaqHBDjceXQ3kUjSzeuHBnCgBLTrXocR3sTUFOPTcCyKRRuUL0KvKM4UBwGSterUMdRAnZZk&#10;0bDK+ec4RUG5ZSHRx7L/yZI7OYljvvye9zwTnYuRLsmEiFkoVIxsLgNLXa/Sg4PyR5i6UrdRRjCH&#10;RNx2mhKlCE5hktSozhU2tiBVFDdUM+OxCRzYqfxQETJKxi+Ohyo/vFYTNT1kbQl+0VDWRAIRHiFv&#10;ASsU+mqmeIxd0R/wyaktTlPkRPmI3gGDJRG/yC8WA/9GMP9ahc6VOzWfIwkHYFI0j7DVGNwIHRUa&#10;rBK5ww9R4usZxknIGIsK72yuatZnE9sPmWJosKFlPSgkVlFZ8D8osZDus5xAj3kaEprEtaeVM+vU&#10;c5UvJcd0f0Ar9ujRBtcSwwX85vAZYlz1+FOP23HIdrvBnNFgN6vVnaNdgkp4xfyfwHI413G40rEC&#10;XzXqIKPLy8tMoPj61DfUMXUlA5vrsJ3XmJ1GJgB4O/Ee+SPiVg/wUCxScO7tc1NvYczHXwp86HUG&#10;KQ0pwSnusTuhQk7sxjFkYBsxUcWYnllrKMqXxYCyA0hpshiLuRKopcagxuaCJ4MgLuAO85Yh+aFX&#10;RVuK2xxVjIBhFEelLPPcDtfUgHCS4tFRAkoNVAkuORKCmftLPq8e2rKmDuWF711o00XgqOkPxLj/&#10;mcLzMEExTytUsCtQkOO9A5AYawCyHdEW2GqM1B1jZZRlDYDfcE4AkFP/0AJpuEkdAnvwBzlzaf1Z&#10;VMV0BY43Dhr9xrBZbeUqYmmJ0BKyKW6cgzbSY3Hpkyq31cTZ/OBgL5eqcMhqLUiYrYoZL0E+fC3Z&#10;2qKBx4S20xEyhgpjAq5nG4cti4p71GDF0IRqnbXIax/h8MmjZnGCh6SOi3KlGXrgcCzy6elZ3iNQ&#10;Md572XxpkqDlrqQ1i+UkgB0QLHy/kTpgseyWyiRheTCz7Q9ZxqLtYC+qNX0kkBOxIoVtp3cYj+Np&#10;YrZZluZns1mIdNjKQMPvyWltNIoTr6qHmfjW/mZ70CKNMplJYtmMghL5G/2VxcYASFNr1rEhIGlh&#10;9/BAb1HlS8c7B5tU/BOxyYvnzhOSzHFKS8PIyfbSS6pwSPvwISqBX/u1X/ulX/qlVDb7i//0n376&#10;05/+wR/8QQ6fp556+sL5c2y+QqL+7Jnv07QD+JuP9ANvzNzxJB5lXjW2NNaeH5tdp80NAsT6Efot&#10;iQ1wVllJ/R7QNXNJByeXFXaB5LtPTE3v7O3jBcPhgBkFVR3/HzwePPAAsYAY79y+JWonO54UZdaP&#10;LxgSP0WIuUPgc4bedZYf6HMqfuiPTgL4IPU5PIpn0wXKcrrifk0M5DjnhgSYqbpeD3Chk+MFfwiC&#10;HBA8Hd5PS1emr3Iy+NwBq8Fu0nGBhnFeplBdWF3DKVQMVbQgLlj+arbW71Fdeb3OaqEKAExFi88R&#10;R5f0gFo9tXBkNgT3k1rWarKxmzojLJGa3VGX8Mq2qg7WzjiFzhfuLGRTOCRKD8lFbGPzwlyqVAtg&#10;MxJDpDVEIlP+wMTM3Ao5OY9dvgKJiRk8lid9k5G8jjJSs0AA/46RVu/uDS4MRms3b3iT8ff85N/z&#10;UKJ6fYOZmQff+4kH0QlIOzWzsJ+4Lya40CU2Q6BkQ+DMix95Jlq5/se/9mv/6r/82ee/uqM685Gf&#10;+ZV/8b//8vdd4Cr4a79Amb7z7a+zlpycDIyBuq2doy3SPYw6ldWoxcxDpxnZrEDUVS7rTr071NHo&#10;dp9/9nk8OyQYRoy/NEzYOSe5kqSNd2EZY4CJz+3GuwCD5ApeXlqORKOwTu/euYvsGunWwsKi2eQ8&#10;SR2XyqnFpdl8ukrxQGkxUsGLRZAkh+3q2gqjjLXz55bXzmCLoyMMB/QED6tiYdQatSo8fi7AoXhx&#10;eFydWhvZErIeOkWWGjcLDupD7UD7wnufxeMOXIbxMAGHHNjcZ8ISkTXJvULsnZ4Tn6TfcDjmctDc&#10;i/AT6sj+wQ6IAowWLhuwq+v3XltdWeFGoY9nsKVmTI41nANir6aYz/DfzU65XxdEnU2MAmJlZRVL&#10;Ep/XD/IvVpJM/dm+gj1iOMQPFvXW/ft4f+PXmyP4lshBShNMhSlh+L+xQBRMFU0V1pI8dDingKyP&#10;ttcbuYp70omfKiGq01Mz8/OL7EOQbEbyQdoyRfSkDG4EkBXDayLnqH4k0WkUP9x/+j3PxpMn0nkU&#10;C24v7Cs4i+wau8fvqjZKAPisDbcfzNHY6BUdIa3dY8EzgkudESdhsrRnrX4N4peuB6Gffq2TSO6e&#10;XXkPui/MHWhGuaJCkUA6XuhjM0OKT6u9s7VH4jc8zUK6JMka/hAkWpQlfXI2dXhu8TlldlStSBji&#10;nNgnEs2LsF8gasTntVr5jde/43P6NJYO5tHc8dx9R4fJcxfO2xzc5T673k1PcGv9BrZD0SjlSjQ6&#10;EzWYIUVq3TrvZHTKF/FhMUA8S2BsDAI4xqc2ROxwxvHlwp2rjcDVi1rT4XSLHK5U4vBiJqVwnlhC&#10;KeRy6UyK1/r4tat02KlalssbK3PMkTA2ZhpCBWA3OUAIwFQordDXcTdzPwHC41VGBcwpzL2C/y/7&#10;QW4j/DWwhG1iDtunHGa9cdPze9jGlF5KOVLBBJIZIgWwooMztOqtk8OT4yPsTLmMVSsra9Rb4+P4&#10;IRE+KgXcqV85//vmjduIJHjXXCR0OvxY5lNozfhL4XTz39wxVH5oMwXUYegjWGCNz0ZveqpVEQN6&#10;rY4DVLEqQP8hvYTQWVhRaIGkoZe4a0oxfjh/EY01H4x7k/sYhIkRBSUXR6YEVlAiYIsqJhu0nnX+&#10;Aqa0fGuMuLjkUDXyATjxyXthmdOPMmtjCk6BlasWZmmuFxappViQjIyl/SgWudop7CCDUzRIOWj1&#10;0B8hiSiViE8aZpLo/+1IuGpiAAD/9ElEQVTUSVRUlCP8pRR8nFxUKoxIFDhPRZ4P71egGszCy3Cd&#10;m5zU0jUQbVkrEE6SiWdQhHJww/4im4jl4fBYTo5TLGYHWr/hKJvK+4Lkapi52MBQtUMjpvaMNfG8&#10;Ze5PBUw6PRUa0Fo2k0B7DtOrWsHtHZ3EYG/3aHtrG9tbnzfocIATGJDYcxpU60koa722KpVJoPgZ&#10;HyebDwvNMjNfSbNWHqBU5JUi5ibYYQ9VbA8JuKCbh40wsrZI+eJE4z6kGeh2BkaNWJMQWyJeGNxy&#10;ejE65iO5RoHaqFTvlxmDUvoMW0Onyc0qzeVOYP5iO6WVnD7oiRhkkFrhYcLutYRyjTSMC5grlDti&#10;Wqa4FgMvyXAN6hsEbA2ISIW9CcpIHuWpLJRHx2MxWERdr+5pGsUmNtUSZt9WU6vj501pAr6IzpwD&#10;CDIrMKGDQbXRvBNPhhE68WMBPfiLIOJKdg4hDnDLdIlSHTIOhAk+By0Ei3JgNnTMentkrD1E6VzB&#10;t4/R0sryMogd+4jvXpRAYgKR5KTjPqaTobs+Xf/84nOi/KXFEk0ZaUs9OHnCmKS9gUUATAc2x2BZ&#10;tNAjwipyyewJTAOEOYhzQcJmu91S7cab9zdf/+xXVf9M9XM///O//7v/7n/9v/+v19/8hivoR4SC&#10;vIvJDvvlueeeO3/u7KRnfsn3/LDoI02y1a+6pyza8eJrG1/ua1tB99Soq2FujNm92+VHZIfIlMYY&#10;kJsIL0ByDhYoobxHh9tD9SUYrPjwMpBhpDekgEscH0EFkzjLVJqq97S0Yt2vrJ7Fw1Z+rwples5s&#10;hNAjcpFypRCemg+NRWOxyfPnLp07f5HRZCK5ZxxiSdjjCOXN2gM2yVKgD8mkJURLJTZ+XIhF8wGP&#10;F4s4p8UT9kUIzWa17dx7dPnZ9zgdHsERyOaRY4kcrcrBzoYJN1W7iRcJduX0++CZtTHXENGbORNP&#10;mxxWPgb5Y6Bo5XQVlZlMEjRd88AxNo0eXHQaSpQ7YmT0dCArYjbBqSImeSPwrhFzMeZfeJivLF+E&#10;PI5LIKA/H8lsd5A65EJ1a8dLEuea8pWF5UvZgi2bfXp7e3x/vzYzu3H5yoMf+OHtx67mfL61D77o&#10;CY0lkqnAWJBC4NoT14DZxPiCJvXUd5Q0ROf4+ec+9qM/81N/98d/8md/8ed/+m9+8InV8f8xKPzL&#10;AotPiJI3vvNI2LT0nJ02O0tt6NsRoImPOEdmDUIkmSWVZHVoxPwMLqMV2IVekc4KQSVtOQfvd77z&#10;HdwfeZLM1gkfApjn+Dqztsb2YUlAycLWGxwLW2kaVyoBaiyn059K4ym5R9lWKwy29h66vWAfKgoS&#10;SitRMlm5ZwUk5tRw2m3Ip3CKXoOudfHC8qW19e2No1T87Plz0Wjs8NG+4HAWm9PvF+BmMDKpdbip&#10;QbjRPv3UU8IM1akJeWVTiQ3BQN4ELCxpjTpNNj/FSvwwOb9EEgViWXjZUl1Bnoe6xYrkcuVzYE0Q&#10;GPPgpsOZghQOlTRxGYzb+MlAqeVCqdLM8URa1V4116DQ0wonVe+XCobJD30eP1SRJXAuclR3e+hn&#10;dnZuied8ozEWCvIvGhDsu3Xt0OQP+UZDJI3tUCgGkKM16boIctTDRPKoUar0VD2QJbPaeHR4TM/H&#10;UuPykwk02ADzO+XXqbu/UEw0OkhL0iMbjdxPdEW88rn5eTgK5HraHR7+BPUyoZ9thnydGgSyUqE8&#10;IG+0r+f8bXRJn5RJByuVRoqxZi5H9lwrEPI28l0G8yf5w9X5Z1BH+gIkWHfjB3GGBUY7IuFBswQn&#10;xkC8w8TEZLvezZfygPZYxEmDoTVTYzHPgSfN+2XbsAhZu1Ozs+KfqdIxqwW1Zhm88so3Y1BJ1M0B&#10;OVdDgmuqSoYDCbikXQgUn90p9a2S8Pjkk09C2KIw55FCjaIxBWeT0iQLrMxX7JCnwZ4U+zUlF4IV&#10;w1WNpJQXyi2biJ9Qc3MIgv9jgM6VFvBT9IhBAH02hjSsb95fdSCYE5cWm4Mrk8sbglG7KtbekNxp&#10;CpDp8QNJAJQJyhCJdVV8qtRYL5I71KN64x2d3j0UQ8r1L2kDR8dH01PTYmcAskH1CrnEI4aDwPu0&#10;KTub20w/KVaoEqD1cLhzmszNT1Mn0c9KCSJ6Wgn1o1Nk84BSnDo78DB5rRI6B6uGRy8ynAqlA85N&#10;fAV2AY0/IDO7kZ/Ac4OqxeLhz1JfckfCS4VIJL0voTrMhEmGlgGixOCBA9FIydxEpwV1oxNlkyuu&#10;Q2pWGps/EozQTsGyBMPjN/AdE8dxvCsVcaKoiBXeDB+sh+p0ZmGeK42eg6lQD3mpFYVBSITB1ESy&#10;/YVIdOqdwWdjXo81DqNbZkcc4mTYAcHyUfG3pAEgDVASjs1mQboqZfkuFqviMSbx2MwwhfHN+KPX&#10;OzlCuJSkjIBdROML018EZgZr4uBINhU+UYEAXCheYxN/20YPZqA36Oe8Qy/cqnXJVAZJzR6WcnVS&#10;EFQ4I3DQgR3KtFGtoY+/dfNNXBiqbNg+0yWj1eAmsYCBNc8ZehyAEKgzL5s5Ria3U8qRCMSDkeTF&#10;0NgMJG/sqTgleMiU5jx55E65dLKLBd2I/o0hKQkKnM8UGNRIFcoswa3lz1MYqdQd8YaFus6S4Kly&#10;7lVrZQEye+a6pgQ1Ex5hl6RsqrtBlxY05B036YnC1akAbrRYtNg5Gnk1QvklbIdrCeNRizBd+SU5&#10;kNDGxUNOcCNq39MlDbmApQhXiUJdSG8OJ9U2r558rfm1uamFSbS3SAthfCo+ZzKypLhBCfWnf/qZ&#10;hw8fjfkD4+Go3yFRS/uJk4iStw02RwFOjaVm3MkYDKp6t5Nv9aiuuBy4eFCHhWandW7nvZ0DIJln&#10;nn6Ckpm2mc+GaBw/DomMhqvnsA41o9OyDwktewF/IIpXdqXShwhbgMaAVZEvSyY6XwEOPNuZHB7G&#10;19D1T8fgxVL57t179M+sOVINiNck/MAfu6h54dqXdb/1wgsvEAFBLfzOO+/sHSReu/H1//C7f5Cs&#10;PXAavEvLK6zJg/19tueFC2djwfFezmGqzr6eu9c4LoVnnLap+vrJqznVpkkNVdsCzQ9rCYBkuEw8&#10;YUB2HgV/lg3FE3aR9q3Vwc2hq4Yrxhkq3PAS5tW98+fPpshDPUlymNAJMaPghL9y7Qlqce47Lu/4&#10;MdeZgbOXv4II80BonO9LJy7BM70hos744S41twh9uLlgIruN4A2sK+Y/3C5sLcGSi1Cgy4yuUKOH&#10;fBG72YkMlgLkcG9vYW2VxaIk2cigBmRh8+Ht48RxaDzi9boSmyl2/eTsAgSjg4NjbBFxI8a5lsBy&#10;CQ7tistXIZ1jYMZ7g0qmH5g8MbvsQbwQ2x0iPiGP0QAILw7SQr/HsMKFJM1ixnpFko8kGMpIh93u&#10;SqqgiLVFuTykOzR3i5e++vXn/9ufhXt4iQxvuBzbVv/tC2vdc5dwoxHOhnJij/m9LJsb1995/Mmn&#10;vv6VLz3x9FP8c4KI+B2s/78OTal1KCrAz//nDOe/9jtYVy638zNf+Or45NzawiJHEzx2VVtTyzcL&#10;aVKwwBorrEz+RL3QROQo9CHRkBqACTgi5ExuNGlfiRNQCLLEIOLvWGFIDSovxqEcKxyM8DL7fbyZ&#10;xJWaFwz2Y7Mnk5nX33iFxo3nxQm5e7QOxZNJMv8eKiqSW65m5gEwnVAXyBeXvllKXY6Lcr0Gz48O&#10;6vD4CJwbfzabHxehIUUne5Cz2240MQviktX+yI/+qMTDkDio7zttXqPWxQhP2Co4H+uMjTpBNyYo&#10;M3ubBy63KRTwgqQYtQZVH9GWJR5PwZkj5FXTMp3kTianls0WAsUG7V4TrnkhVbS4fXBddHpVPpnR&#10;21tjMVv5ZOiZFl5/OcvFnEEVyf8DfBx8VKVus9g42TmegGeSyWy7j+14G3oIjVJNcdMSpnZba/Bq&#10;IfTC0qJHgfSIyhUqFCD5+vqdYY1QLu7MEt08tgKQW6x2t05P2IsJJ20wLrPBhhSIoB5sFJCjq0cm&#10;CIZ4zbNikke7Zqtt7cyaEQskuyt9Ekd9DVFawito6iyeZh1vsFYykavVO+Bi8J8GNRRTbsqsSoXc&#10;wWS9U230mtGp6IgUMCeU8qGp72q0il4/h1HPDWjr92dPyPFpBQJRMWVqii0TjOfEUZwSdyo2j2t0&#10;5iTZ7zbazaLTQaYiOxfArHuw82huZQUaHEwUXnStUdQbKWRKm5sPKbZpvLh+SvnyRDTmstvboAVF&#10;pHba7GGxO2y+e/tN7D5WmT2LSrEKRI40WOzwqRBBzrHNM8LkGg5qAxu0bxPPdVgqZcDMMNqGfEBK&#10;HhEiPD1OBKgzXFq7+5uAGQx3TpI5JG4cFLxBX8ADx04aKukW1SFfcNjtF9J5zq+BwQBNAB0ixROB&#10;3xILzSxDo++1eo0qlq0nhDy6cbnk7SK2M1sh7MOu9nkDoeBYPp0lq+d4/xDk2e1w4nDXrreG3SHu&#10;YoQ+YnJBx88fKTTKBquJQGvaOG7V7/rABxg2gQTQ5mZS2WYdhe8ItXnMEyFyctQegK7wP4Zt4oD4&#10;IDqoMmJlTFJQTwSWDF6hVGO2xNwZeIudXClW8eDA9halKAclajiX3S2QKZ4opBpRu/QHDPso1i1O&#10;vA/qzLYYiyNlo8mfm50H0uBFg1Rxe3HnihV+o8JggYeF5RCWAdTWYmHV7IEiM5ujBW83QZstsLKX&#10;1pbHI1EL7UETZRzGuIgWuwa9CZMO0B2iXnlnDHAZzLHD+SuoFWbgzymIHM0s6BfWpRhxhSzjAwaV&#10;mPeWe5Vsvd9UmbFbaxlGTZWJKBq9mywVlAGkLISCMdAd2IE2tzUYCVoInrdZabaxYKg1i9hPoE7F&#10;yd1k9Ti9odxJEjxpaZVL6wS5amR8ipoCgCGfLLvtPmw76NcY3DHu3j3Y7VSaaMd3dx7duvkWpx6l&#10;FZ9ZO7Igoyarl8bdYrARIhaeHNNbR/HMzoPNt1KFbdwr7MYAADNiZGYCXr8TH4xqMbe/8yh1sqtS&#10;1+G6l/M5triFED3wHasDelQXu03UZy1yHbQzM/NUVtTD0BKY1lbyVYLhrHZkCjxmZkku2gvUMFhW&#10;HWXi1SqDYBMFImeFRGTrYVJ0VQRzDHAyFEccZrxQ8SgZtQNxA2n3qoCOVD/oTzheqXbBkxA84QbJ&#10;uWQxOhtldPjm6XksMdd83gmTwU353unhK1kYGYTWBIJmIHwmX+VTT8wG2aCUsgaNOeCKea3jXvfM&#10;dpwzQ28LTJfxFDU6E+nkbjwzMTZtgNAjJRxlQr+sru32Bmj9WBV7mSJDsxE2HGSM6HQ37z1CeTy/&#10;sgAA3ui1c42EirvJCHmnhpvAiF5PNcROByIRdzO78v7t+0jhirkyLuGs8ysXr0SghVidQX+oWc2b&#10;dAjvhsxueu2adiQ6bkkXhi6iwdaET8TrqsIyS6biWEaX68X7119tv33n/S+9ODEzdbi7S2925coV&#10;IKuTozywzZ13NpOH61tv/TugNId/CldSoCw2y0svvXjl0uVnQx/wtc5uP8CN76SnanrH+0XV3ePu&#10;dQjnAcMMylnI7Ho17QZvBNdWC9MqRl6FQg2/1R65Kn1Nt1YilcZuttx59w5zkpXV89tbG6jwIEJg&#10;A8a9yQnCfWA0EtLKRa7dP9hnG1PYw0ewOJGP45AsGaCKIY7u3u27dmTJHA0OA9lr9ASRyISePUnU&#10;LeYmmIm7fEyLCpnizOSZM3OXvGa/DdM6De2yiloTlwqq81q5CvTw4O79fC7n9tnuvPOGmakQeJVG&#10;W0jlvOOuRjvfHzY73SqqQMy3zFobgVAca218wVBK6WAUgUCr1DWpPCqpZqvQB0LmSMyXagVc70lv&#10;wqQIIdOIu67R1RlWzp0PR2aatVHAHTFpTOSUwp7l6AZxmDqOn/mdf73wj39atXxlZLB+a/lc4uln&#10;i7ydYi6nwougMT4zT8ukjLklEFI9VM1OTXz7W99YO3P+wb07iP2VMA/pH5DK/vXq6v/K/6b6+W+f&#10;+cLa6gqnXLlS5ZhEqNjo15xeN1SCdqlfzuK+KK0+95UFr1r8HtnqhdRJ5ujh+gOSafaPDkh1aGDn&#10;VMpxXZJBsLGzGYJYjFUnFzP5ObTEiIiwwuKiQMo9wMfEGhh3ffu1b4guWisSP7PbML88U0gncCKC&#10;54wxHYhDpVjnfuH+wssIVZx4tXBYafVMrq6/+2pswmsyq+CBuS1Ad1psh8F9pR/m9Othq4ZtXl/7&#10;yU99P8zRYraCNFt49/gwabEsp4FWLLUVOzI6o/X7G0jwQD65A5SY9/tf/MpX0KSDWEvB2jH0tSjb&#10;iZ8r1+plDLeAuMwGBrFqcjMMJl0hk3Z5nVa7rnjSG5siGxEjBS8CyValU8qVdnb3uerxpwBPhq7B&#10;8IsTA/3k9BxRhhKoDguHURl3EshhpzrkKqAA5QKenpzhYgfbRT3R69dv3X6blO0RJNE+4YhWdVff&#10;rnTytHqbmwfbG1CUYewhn8cQh24ERA0wSeo5dd/uhJt2QoaGz4Olb4xxEMKvSHSczX//zg2QM/o2&#10;CmFARYLBMRgkk4GSxh8OBaJELAk11TCy+Bxhtz2Im4hRy6IHw7Svb21QcQ/q/fRJiraPeS6tLQM4&#10;EI740SGA6vLacvwonkpkpcs0mq5euQb4SctI+wilA7SAkoCybH/zES0zKZAd9H8DYqTwgeSfd2/f&#10;vR4ZI6qPA26I1cLOzu5LL73MQle8IoGOzI0iX1LMnC5dvMTT41We0nTER0+ZDQ1bhK4P69BgmiUE&#10;wMahpVUYsLBEcdntk2NKocriOzo6pAijDwHe2NraoNGHZc7cB1wBbaDL7cC9B1Y4hABRG/Z6lP+A&#10;CiC04tTq8TWQJLXbQT9QRzIUDJqNxAZ3GBFyD3Le8LpXV1dokd0+L/87k06zCcTdjkCYdNorhrya&#10;eDwBDMYxh986BoYKHolRk/DrQbCWlpfpa4iYBRJgxgw+DHjDz4EPIez4TGZj45H8HLWGUw+cQxKQ&#10;WkJ454/feXAbI0EePjWrJCqCDIlzBDniOp4PBYpi5kkfRYQ8Ix6NRMnQJErHDFzCOI2PIVQbni09&#10;tECkgy4WXILHAzozOIP94XCAZiluom2wClayTJdMptNB4f37OF+noP4szi90YOTj+9aDTKZm2ETJ&#10;Fp2KAfDQcPF5IOaD1fH6mIpKoiphC+0WySTw4ba2tyxmE2N9CRsWyJAA0BZ7RNBBcB2+D9XS0BCY&#10;t9FncuZMLngHmhaH1NHJJi5KLqc9fhJ32f0+5xj/GbU1wzZqEYuhb1U1dJ0S+ald9MXEffBCeVZy&#10;8GcZRHaIZSb9LRk/RhGJx3AqGedJuTxBn3+MLxg/POK4ocIwam0WndkKQ0elCo/HLFh3u1BlEFIG&#10;ziMliZKcZuAso5Vmiselnj3JsQIlPxzXA2xTVUZRR2t0rCu6FMqLO+t3iLGCqtgsd/AlRsjy8tMv&#10;zE9OkzjIP4P7D3bUqcDWaOM6lcuU33zzptPuW1465/MEUvspd8jL+wJHBJWRd2fA1Y8h6aiJVVCx&#10;gLQQwJg1KHNemxE5kM4yqg2ybG3qWopsvMTw2jdojD11Z2vnEXxBeZuYEAo6zoBEg1AR/VatBuib&#10;pCC8cOESQmsvMyIveg4yCfxf+Pzn3T4nL4Nerp5DitK0e/VLy1Meg9XrxqqXwaT67MVLWFsSrUru&#10;EINmRraiKdFqI+MzEHwRqU3T7eBrSiLzsJsq5CD0TkViPjJr0SJkclsP76FXih8T82pER4I7wCkj&#10;gkkjiC8zIIkPVkw7mI5CseDfcvLgS0KNDnaFzrRBrd1ucFpSQqGRvH37JquZTcpm4TnQKUhmq1xa&#10;Vl6g2HGYMKAmlBo3GQLCTbl8GssXCCA8DNoJTGTKzUogOka9HgqM4e4INgZ+c/veo5uPyrcf7J9s&#10;f/N3/usfzcbmIQ4qInF1bDx64eK5l5/57lF2rJHS3T/agQHiQAbqOHiQ+Rb0NXwLujXxRhegQgK1&#10;6rPzC8rJAE4jtul0GUwL+OeUTVjMEMnw8MEtWkSaPVSFwoTWaXd2dyB2kkYK8U0CKxRtzf72hsMX&#10;orySe1Bo3eTBExzySmzMJxGTFCa9YXh2jCEDYD84tESYm7EVHR7vJBw+G+U17g0+l4di1GVnaD58&#10;9e3rrP/dg32vx4+cVshDTjfdWer4kMINSRD3USXHFL8eDkcJnufIZcGbsNvqqYLhECcbnIGdR/vB&#10;qJs8Bk5XIw4IUaPVY/JF3Lm9GjcjdF8Tg6mmplcetAvdYVVtGdqx/MrunpzsJ2gG+eQUKgwxgT+O&#10;jnYwKwK8TwX91//e3+8vrdXn502xmHjoST4pjBoqVPTdWm4useZiPIR3T6N9dnV+Z/eAK5sbgSuS&#10;kQurSLSxirnM/5Wi6q9+D79/b+8Ajw/MNeBHMAck2Qij5hfe9zxn+NK5pUIt50WzlavpUDRj1Dcy&#10;QPDEQ4SuW9KQMDJklDEkAgjSUQuwUiH8aDn5T1IQJFBcAf7VeFkg36LaY1GI+SJij86f//mfgcr3&#10;W32ijMiEYPiGioLlzat5tL4BP4p6XXEflWDmU2GykGiRQrcAhtJ0s2zJfK7ksxN3qAWFUSDqIT+c&#10;w3x7Y53vqP2+H/phHhlXHTZUdP/wD0D42V3sGJ6XgqxgeoThpz15mGr3WvsHewRgwmJeWl06e24J&#10;FhedE+gF8CPIQUUy+MBXDVx1wB6NSg1kVUieotlp0vZX0n1n0FDM4/SjJVMatzRm4t1GB5wjmThh&#10;WKEEWcArat+6dWP1DDYHJrBlXvbpNcY6Roo7gIzR6qKGwo8qGgkhjMWVADhnf29TUuUtxa4eAiie&#10;1inPmJcwL38EkNBYTCeAbmDyH2EysbdDhCfZ8Htbm/CPcXshmAUFb7VUQD9IvlWa4/vuLQYE0fFx&#10;2O5HB/s8EoY/wkiji2UgIzZrMt2E5RsYC3lJRXCDvnArm4ZwDnM1WuFoCO+VaQYNIsgXW50syCT6&#10;OA67EA4x8TgyK+ZxcOSZXVLKMCLmK0KlymRPZmbGOdZ1ZgqTFiigN4x+k0EY9A9JTcEsEb4upC6b&#10;0VrvFq5deYrz7sknn+aY4+yDcHbr9q1YdIKdMD4TobeYnJwCjORV0osrfr+9Rr0Bs9IwtAEE8k2Q&#10;PffJiHTjJmscwNorDrw+MQvBW4GDCdNCN4dk0C8EQ6T7JmOhkCtXalhhSS71oAfFOBwLQ7zgpKUz&#10;AImFwc0JRVWRzRYisQnYV1Rp9JqsLvLXeCbYAFOmQ4CAQsRyhKmUTJ/IKE2eLGp8VFgDecxSP9kR&#10;foP0YljKp6KR4iOhfOGvhmDEE4X2jp6M0Y+Ql01m7Exk6Ab9UPE/IYweP3KEFEwVxeSJ/BnZLeps&#10;NkfxBPVHAEKAU4xtRCMptpX8/9lXismWRM2Aa9JjdVtt9gU3MaWVSITAaNtYYrJzGYtId8u729vd&#10;laRI0WiwtCXQiv/mi1BPiOmOWo0hEMc0ODY/llXNfcCJiWaQLwKDRHJyYDqajCtryyaL6dyFs+FY&#10;hGKCz8PRDzzPtuK8oH5iWsGHp/jgIoEUzyOlVgDZgnQlBixaDXxhIECKNRlripOL0elxGCzabl3s&#10;Re88fJcajguGJaceajY2tzIQuBvl1UtnrR5bZH6qMeyuH71rC5hNHoPWrrZ5LK1yhyzztqKcIJjc&#10;6x9r1xqFLCai5snpqXQyQSTO1NwiXLxiLot3hM3uRYsE2dEBJd/jcoeibu7taMxscxjMGMq4Me1w&#10;OTCFDoyPz3zggx9x4akVDMEwo53kHOStjWiYiQPpYN0hPTERYKL9aHfwNlnffVQbtGR5EKkFC0rX&#10;xTrwUmwxdXhs0RlI00Owl00Q9KH1R6eKhfreXoJ5+PFhav3hziDfAGhgZgBxn2ElwCRNba9fZU6O&#10;8+dIT9x4g/KPg4jjXrIaNKgiMAcn40sdDKCEjjbg6vVGBL722xKTWm0WkYLSF+EACbsRtgeDe3o/&#10;VhQUaYRmly9fm56a6/SG21tECeGYgBFdD2e11956JTYR65WGgr64ra1WDccjByZ6QzXlVw6/lFot&#10;urhY7/RcDreUVmxySVmRVBOP258vxA8Ojxfm58rNWq5aNLvtpG6rOtwWKkabYI11lSadzfE/sBfg&#10;U3GWsqq5Hqj+hNoPFMrWhTLZBSvjn4qt0ekknV2mtDf9lZXF6ekJWkp6cbY8a9vnGes0keKAV+tg&#10;9eEDADUUsA0Oht3s1hPCbrQxJyInttvB04QM+wLdF7MRsBmcd5jLsIGqODraTdU2d4ST6hpe19lz&#10;5xHVvnv/KL6b/MxnPvMv/sW/AIG9dOkSG4RWgan6lcuXn7j07KTh/MabhUZVk66QJKbRBeJ39m8W&#10;x/ZN2Rj3MpJqdlmxkOcoOEUH2HqYknDgMd0QXbAESnoJ0uURwDaLTIyzoS49dmntzBnU62AP5KLA&#10;H6Jx4uzipghNL3EQsdNPq1JOs7t3r09EggCeRgtuvcPwZAzpegRLNCAuJXHlYB9vEQtOszPhKB6g&#10;yCxS8YQKso3RuIPfuobhiZFQKSTgOHJxAzILyybjmJG4XHZK21alMbkwc+XyNbi99NZOhzs2Ppk+&#10;Pjl/6dLc3Dw39fajbdAQSnnkTc1KF48WZn/Ev04ujJucBrV54Ao5GoV2eHnM6DSqTVhy07dbnv/A&#10;+0/i8XalVS1W0YdhfRff26sW8q1KOV0uHZH6nExMLSyikSoV83imSaAJb1jp+RmCk8qF08NpdQVh&#10;dCzo5dk+evRweXWVVLEzZ9dYSNTpXGz88/8f1dWonXrw+mtv3jtqIk61izEDPxNsiRKZBo+ViAiX&#10;54zyQJLT8OEzGIUpHImt333kG/O6vK65pTk2rRBkSdoG8+10XH4CrHBBaoj2N3vCTUfPSemztbnB&#10;h+WbHuztYZOBVwW3BmEkENTo0+rt2je/+Q0oxeq+2h1wgW0R+lovdOExkOELzwi+Cq8bwg+VJYtQ&#10;mTlIKsa3X/k2Tk5I/VCaA/qUijWqK45iqis4MXTXXB9QhElfkFLs49//w40mVAxbJV+Es4nLQNAT&#10;FrVqICDW29hD93pQ5eNMdI6gKxZoZaCDjYWgQhtSmaNeH/UWR1m7V9E4/E60wJRWVJEsaEzPU4fJ&#10;8akFgcsQqyJi8lkKyVZ0mpAEsoTp741n1s7bGYz7gpz1VKM4piWScUzbmm0c3vkJPi4dblxlcRMK&#10;0VP3cD6kwRVmQ61SjoSDkZCfswNcLUngVnzPgIueUyMepO0+HqHj4/hGhq9dffLBw00uKrNNHxmP&#10;zMxPF6sl0CnOllZfGriToxTG36fzYZMNqsQomzshKSQQ8GKig4cWogOaOVCQ+OEh9wd0SEoNNgbV&#10;raQ2ohHUi/0Q7A5852ncXf4A9ytJG4WTFJ5A/Dv+MUuTcvDUZ4i35Q34+V65VHZuYQnrr0qhxHxn&#10;fmF2a/vR3Xs3IRpmc8kefJV0k9mv3eUQWAUnbvzETThL1Y7jO36PkxmZP2p//LFnl5ZWQANY5RyU&#10;33n1df5GlojeogP8m51dwFkvXygxJ5KbAwjKZKJiMI9cWkS+4NbCRoOPIsb/nOB2F3NRa789qnII&#10;VCsoNCkGgoFxhs+cjFQmnLMnJwkrk0uuJotpdmF25cwqTSxaRuL8xK5DkWEyy+WJTU3POtw+0e7h&#10;7sMPJudCjdubE081eLsAObAlFPpLD/EFRmgQv6jPAOdYzfxzPir7jYfGyQUmJ6RynTj9SIipsHQL&#10;lB3UN/uHB0iBFNRThCQQhkirhbWEORPjRo4//luuFEVmwicEKIWJxbZ5tLnJ3Bk/aEpM6h8aSiAf&#10;5DkiM8QJgqkzPqJWYU9zWosHmHR28AykraGO4Y2wo0RT2RGYih+EaItkdozDOWsEWCXLA8OWGqa4&#10;PVBJ1DV8Tn4mZwqnAG9nc3OTIok+HqYUbfrU7HQoGlo7u0b3AoIIKEg5CCJ3GnooCi+zNIhCx2Yo&#10;UMEzqT+OrWs4xE0G84PYbCoG3iL/Cvojp5dizUoMp6GrbeKlo2oT/aPxh/08KLhTDx+tk3AM++y9&#10;L76MYJZMNguC344qEpv2esysB3BZGiGYKjAMvFavzS0rEDAGRovJ7iCHAgyHuL9IbBwTh2IhNzuP&#10;It14dPCoXBLhkhJuAcJhFGwKmwMaRyPjaD4/T7SrGeK548DjolAoM+JE6wriJRRIiwleebPfoNYV&#10;5zkRk/CyWNQknUPSz/e0PZgEVpUZKTQsKJPG4La4xrTmEeMwalnOuBHeszZgwOD4oseFbc3kwsIq&#10;2Z0GHdLB/mu374K1wN6AxApACU6QK8T7LXV9UOGiIsmJ3cQiZJJPIct/eHGyhX0++DS0Abw+DLip&#10;sAVCJqymNfCHPaxbfs/NmzepscbDk/lsiTPhzJkLy0trwCMPH268+sZrL77/g/t7x0g4vXhbGDVn&#10;z69u3NjANN/osLGuLCbGW82w1UHDChzaouFMpWmgx2KTmhE2hxIWyVqQt88G0Kix1OAEThcKoVgk&#10;OBXV2MyjRs9KCDbTSY2m1e8RgY5ogHnKqeyXPwjj5NQWEgMtjlNIaYgG7Dbakr/6yRgy2ajK5Ts6&#10;bNB4T+WuuA9STOAvSPg12CeFMI2csFrRzhjNTITNGoy4epylcIGcZkyzxpxWL4tHNEEOBxtHIn3E&#10;YJvAaYgfeGHAqKy6g47x+ejq+bWQL9xI5kB6vKFQXrH3BLWByoUNJnJ6Pgw4AY8XTtX7n33Z2g/9&#10;7i99bnnuarqa71sHb/5q7e7xre3ZO/qkMewJc/hUsAnJpYGdOKxYevQ67I6LF89PT00eH+9zxcIH&#10;oNcS1Hk4vHT5Mt0dH5W8sP39A5BmFpr42uSz43PLiqOKpH/yUwALITgFvS6YDBIb0x/Nryx5IRvo&#10;AYxt+HHMzs5fvfL4/u4uHmUBzE8wxzRbvU4XhxUHabZacXg9j1294vIEYPQmjrbTJ4e+sTAEX7xZ&#10;FalEu16sLaythMcmES3Se9IWUUak4vELl67ySag5bt24Sc664mxHCge9hQaBJBIxuAqUAtyMPYK5&#10;Wy2yLmLhyXqlAzCNZ9ji/PyDW3fc416zy2BCSeImDFhl1g0CTubIvehssG/tb1x/cP/WzcPd7ZPj&#10;w8TBXjaVxAzS7g1eOrP89BNXWDWMnMS9WWLd9YGg99VXvn3u4qW3X3/93MXzMjCECq3RsHf/z6qr&#10;Uf3+f/rxT7z007/9p3/y6d//71vG808/OYGzEkkMRrKiAwEf9jHMnMW5ymS5e/1emCBdOgMRoGvI&#10;iLt27fL87BxGboD0S4uLa2dWF88sNnut1E6KsG+j2ohPm9PsFAZ5jWnYNg52FFVYtPBCuYsfPLzP&#10;pYFEiT4BeWC9VWXAwm5qlhtPvfDc2bMXM7mCRl/1jbm8QfRsHnH76Y/wY9p4sP7w3n3+AzuClg8M&#10;mOA+umDqNqFQG2xYkFI0zy0s8tiFddfvcytR7Yg86yOf/BsMVQmkz58cQ1zY2n/gZ8KlhDLyOjn3&#10;8fX+z//5D1PpJLwwGGTsJuAAjxcXJ4h1nJ49NgmnKETvuaX5fAH0NGEy46bKHemUyRvhK2bsHAc4&#10;O5vs2nK6Hc/uOe1jrGYK82AgBD2UY4iD3jeGc2u/Ua2X0yUiaAiguf/gHttSuPDcRa0223LUoKsg&#10;LBvaNUGSGwgk4Rj9+Rf++7e+881cPgV8bRyYeoYW7c5EdILGqFSowLRwubjd2fY0xiZRu7bYVAB9&#10;MIcwx6kAEpjsOrvb2K7DUslxiyk5gw1aLpY7d3o11y4XyhSaVMTj0xMYkHDS7e3snhzH8yeUmvF0&#10;/JjtXCbfJ5dpkPvbbnKBi3XveIxbR9Er6airqBWw64Q/zMQEeyGOaaeTJtOVTWP/2piZX8Z/DOd+&#10;k4VP2j9/cTWbTeaKpV5Nlykn0E7CLHa4LK9856uBMXyldfiNOU0O4kygZLrtAfjLwGI4Ebjd3hvX&#10;3+UWJ5Jobpkcew9QJ+cgVQgeAhBaOaeox0v5KjIW9hiNK0cJhQUfD0tWaINkyGC2xqCmWM1jxd+r&#10;CxzKpUvzxwZg6YAcck1iXnn1ySfALeguoFgyEeMCJmEEe/TdvV1khhQxq2tryJ7pnZUARBJadJRW&#10;rCuGgwBI4jYOqXNzk/KOxxVPJsYnJlhyDIX5kBxnLNZ6lVBbqisRGLN8+bO8HZGKiKuQtPgcplgf&#10;5Asy9QDzINiVygOhfu4kRS3pJpp+CJrdlNEe/TpOfaRkKHbDnPU4SSbTaUpK3F/5Jwy+pT6Dc0Go&#10;zF9iV6fdGG2cZK8r6ZOUVkrD0OdaonoQh3T5JVeauCrVa6h/6MhB6RiTAWpxiSG6FzBA9AENac7w&#10;VgBEpGKTXEUfGIrAKGgD9RogEyDRTC7Dt9Cb9EB0/KKG46/jjyguITJY5FYAEOXPSDAZYYhaac35&#10;1lhpKJeBWsxFGxLVyyf0OD0MF3Bt1hBloTOkqyTMWGViiP1vwD8eHYf/Oz2/2Gz3VXAyJAzZDHmU&#10;y5rfBuYPd4pKZX5hAboeuKbVBSlNqAZ8/rFwOHWc4KKCf3Dh0mUIy4njA18A23FPKBzloi8Vsrj1&#10;nsBVlPWPvIBCiaddRR3Cg9HB4aRWxsVcGB08QFik8DqULG4NjFf8d/ANRc86SZ40aCuScP5P8s4s&#10;ZgPMEw9BJ6Pnrj7tMtgKiayL+kNhsDYxT2G9UTrwFuweWiNKHyH+azTMWLv1ymEiNTUzd/vdW2+/&#10;fZ3HSI1FRwBt0j8eIGnzfe/94O13H7zz9rtAvQilvR7MrmToQ5FE9jbwJD0xlXQuUR6b8GsMI4Pa&#10;2KqTi8U4D/3pCJy1kKtQMi4trQZ8ITK74PR43L7rt9/AYxMDgoPDPX/ABcvuta9/W8wjW+1yo0UC&#10;EqRmsuqNRFgBl3EEjFSNTi+fSlOKurwkhskSkjXGSuZuN+mFVI3fTypebTddQS+oiImUG8LpB0Mq&#10;iHihFAp5l8+tMTumTw6Hwjw7Gh4WDO01QmlWruIvKP7SUhVJO4G5idCEaWMY2S/MLSFSa9Y7h7uJ&#10;YqbG1A/a6OTMPFD0BNt+epb2GDsoC24ceKBwZ/j9UCRY8zJuRN1OzrfFNVV3ReJG3UTEbfF3SQ2D&#10;nqUaQFoA/mepo4cgJ43RvNqs/t6Jp2aG3qxdIjHf/+KHLr9/5sd/+Ce3ju+v39ugfcI4ik8OmZKu&#10;BoHOP/kn/+SxlWfmnc9VzLr7rzwYfPew+vvtjbtblZnXkDFw/1BVniQOC/lMbCKiBHviPkia+4Bz&#10;G09EvjLALVcgW2BxRSSoEqWQL8gFZxcmAK+4kM3YfSIWlsWopAFCCFP1GwNKK2oCK9Dd8MLVq8yC&#10;MIE8paiDrXJebW5s+B1uNI0ICECq+Dq8Lp41bMqzF8+zZzmN2VAQ+qqVPGBocn/Xi/ML2ZonKRpy&#10;KOSlYjOdzpZKVbo+blTCg8OhCMUTilra+6XVFR7IvfsPeOhjE+Gnn3oGvQ1Oci2YmkbcvxI4cLg8&#10;znNrl0p5ZjVFs940Mz2zfv+u2YVBEueUxMBzXtvV+qC4nzoJ2jop5ZyuULlZj01PTi/MxWamnnj2&#10;GXrnnYf3ONp8wTC6uUwBDYQKCICtu7o099bbb3OWMoGBuo4ZAV+QR8TRp1RXo37q9uc/80Y5thAV&#10;9Sq/Ogd/8vMf/n9of+6//dl/+c2/92zvKz/1m4mriqU7cObeQZx+W0mfUzJF+5w57KChx+UVF+7u&#10;4O7du5PjMY6Xt954AyM3Oc9Rz2SzM/MLy+dWLS4bQx30Hf1ml2qEqoSjvlqs0NtnkbqcJCC5w2lh&#10;jkkhsbW1CbEnX5ZAYR5po1g7f+Wqxey8c+eBakTBZGbgK0btI9XcwtxHvvtja2fP0b1waVGeYmq6&#10;vblF+lMlBcV6aHSo0WJrAJuxG7U76CEVYykAKSmmOXu1L3/sU0xgoOKwKAf91uxqtFfTcKSjWLl9&#10;69Zrr7/OzjwvysMw4z/+QDDsnprGbwaxXInqirEeTBGQD1XTGJ2Olis5TgafT5SDlGcUWBz5vuA4&#10;Tz6+d+j0m2oViP3MGVH1W3HGBsEiPVAxiO6tP3p45syqy2dXmYh3IRhZgvmEG6Qilgc7bOnCB01c&#10;UzmDga56ICi8B9K1sDdG3IqEkk07rKtKbRFbUaWxgsmlmp6chSO/uUGjIAZ98MBqpG8Ua9i4gYjh&#10;YYhQ3OmkLNGWcs2xaSbgg3pNzJoRohNni36u19KMTeAjL5GT+1sHRSB7BaEZ6bt6Jz2WVk9ACcMa&#10;I7aHVPCM9qpgPlAYyeYsFQXCoc9lFGh3OtD3w02iOKMJQNCOjNNmZzwT5kjKpBLnL13m4kklToAq&#10;NPoO/tSjvh2z4L4GJVfLH3SA5qCiDY454UNAO8WPpj1UPfnEe+nj8ZQQpAE3Mo32zNmz4KKE6ZIY&#10;eO7sOWoCqNkE5EGJ4xFx7wqb0ho02phxjhKpAgUZ1RiUIGjs3N+xyARxW1zhmIXC1A7OgsUY0gcF&#10;iLi4C5LntrO7RaGxdGYtEApzO4BaUSwyhqf2suF1CSzn8eIFv7i4wEAQHQjQtBKzKJF7rFwJXDEa&#10;4TNxpoH5M3Fku0pkuUwhwSnFhkry3SRHT7KeOO+opaCJiI4JeNAuIAFPFX8HxZSrSZH093787/O9&#10;QHHA9VnlFEI8DljbzFN2tncSiTi1HUUrDQlTOQ47FHnMI/jb186eBfNkJiy2pRrYDx7QAh4nFZuM&#10;FpTSSvp+bnypqHoUPdwjvD7+Ckgn7A5euYgzRyqlvokHPW7yWTklqCM5AiQdRvLlRKUvIBYuf+Ie&#10;K/ng/Fkli1rIIZICAb3ejChwhG8mFJlJ0mYwsSpXoZrRBgHiUofxcAAdaY9gnvFNKRl5qJKlWK9T&#10;kvJI+QU8ye0LdoiJLjgZhUW3JuwmTOCsWpF6GeySrJwloUivRzQOnuEPBCMx6JBIUnhRYJCYGmtg&#10;PyM84q2g3pBrmJJR0ySljp5Oia0UCzewYUqf44M9SEjc1uFojG93sLPFV8RsmvOh3WNKVhio2j19&#10;C/IX2xYeZClDMmEBxTLSVGAsqiA0rZIBQWkgWZLQIxSzKOIjlSxtDISVqlqbz5ImzkOjlidAsGwz&#10;GV16y4w/Vj0pBi0eZKN4rdEK9MBSCDYoVwxmk3sszMmgGMGISQJ+yfl0ZunsFa/Hx9nCiuLxEjyl&#10;w/lOp06kc4Qhnl27bDa5Av7o/l58ZxvpVtyGBsJgG/Y1BHaLqnoIgRcjsZ7RRnkz9IWcpXQtny5b&#10;HEZxdSdMVG26fOkaA9GJ8Wn4lzwrxql2rxpjIC4iLOsfPHj33dffksh5Own2OG1qYTmh86MABZar&#10;8MEaYE9DO/MzPR5ORXy2kBjKuzag7pIYA9RGlMHojXjy2Wza4nUmC9kJixMF09ZJGnXJTGzMEfSi&#10;BJdbX0p8eIF6CDdQ9OhSkQ4ocbnEaDqZhivZoMJe4vcIh8ztQb9iNTmTxynel9sThPRJmLGNzC+Y&#10;VZjHk7Hconlhj0BIJUyTTDGp62idjBY7FDvBEazINgct/bBtg/InV6xJY9HToursnDvsHVBRA7i5&#10;XnH212t2tcXRijcCBSA82dWlXj3+j+k7qnQi/7Effe/bD7/9uc9+6eHdR0C84HC8OJp47CsX5mef&#10;nHjq5fd+4IrrmTdvvDoKdBeuaR2R1F7rflG96acGtk88vHcP9g1DhsWlBR7C7RvvspYoCJgJsoXx&#10;H8KlHTSap8SBIG4CbPnRaOPBHavTG5mkguQikKkQvzCZ05vw8VBGHE5dtzG4cPkq6gD+gGKVKmmp&#10;WPrhKRLF3wifRZRHIlTnH6tBM4r1RigahgBDcwLg16iXUQUyncynkoCrUAzyx2nHmBPXbrA2oFxk&#10;Q2ABmfiu1uyZnyHm0cIJk4wfYU+Iky1bjyhum9vJ8A4dDK5AtItq/ONa1E64PFSBbFH4WC2uWCgK&#10;x/f+/dsmlwlUgZ2NxAETkAgEPwPJE2YrptnNBoJY7AYYWOPRGhuPUW/CG3iIR5TDw1lx8dyZ/UTq&#10;7OKM3WY9jp/MTo+TthCPH19+/CpM/0cP13e2tr71tW8888wzypnZ2vyjn3z617Q/9FPPTiBSlPZ0&#10;97M/9yvfeuZX//NPPxV2BufP+nL/z998fe7D370qOA7+ggwKhDCvVFfI5rCWgCfH1Yiyh6Vy+85t&#10;fOBQQYr0R0EcKZjur28BwiQTOHIUMRqrY+bWbJh9BpffMVT16M+pk0bEIgyYeuG+UaWR4/9B2QAX&#10;BVNlDjHa40w8tXruUr3WTadynU5W6botyHsjDHZtdmgbvFaMPPHcfuzK5bMXLoyFQ1v7G1an0Rky&#10;VI6Bg/5iEiqsBmlXsFwY4OnKSuNw0374Yz8gdPxhPxQZS+7sGhhqtKrtLkaWzdgEkLm/O2yVyjkD&#10;MOKgWy+38AVdWlmCIMX1o5B5+VlctUPdwByI+Rot3IzshNJQchB47PGETg6OMNWFuHBMGNCYp5Cs&#10;mxxMoCi8bJOT+NMj/QXytaIfrBSLuEqwHIMBX2L/RG0kGKjqMDvhXbP3UUjCsGlXehrLYKQf7uzv&#10;wVDhLsRsvdJoAl2QoIlbfPGkqrMBQRtBg2jXKPui0Qmbxbm3d0QlXiiWckTf4bmHmLMl9o+ct4QL&#10;NFsMbmuDts5sH1bKUPJNEHtQPuPmzTh22NV4Q4GnnnmuUKo98/xzSG+i06F6p4znwrAlJxfjuVaF&#10;S77OPAjTKWwscIXBoAt8HCUvZAWEYOnECUsHGgrVBPEsp4RKJinMlWw2r93ug527t70RnZo0WQ2l&#10;jGQUq7TDfsuE/aPX741Ew+xz6jaHk/CTPtGV3fIgNDH5nmdf9LpD4CqKAvxUmmY43D9Am7NMqYqo&#10;0uWdHJ9anF92AnwZmLj1yo0ywL6sPDVbsdOo697z1PPnzlw6f/YxNzTOYIzLG/KjWOAQ5+px+Mf8&#10;OS4VLgioBs2eAfYoHjm5/Bii8JDLhkpItMwwjBGyUWgRPW0E1A36gwjoGBFTn0GgGRAOC0rWh7es&#10;QZckbuPDNs51jHjxnOSAyGaIP5JKRpy+kF00apCH+H/wryiXAFp4xelshvVrd9qxqqS24L6F9415&#10;pj+A53hTbiMZfGASW2Ggjjs+QyIgZSoi6jRAICY8xF+z+Yl5Zw8wl6Siu/n2DaZckHVK2bxepXFa&#10;bJRlYlrVFKQNUJp8MPonqINQ/djn+OXSVwGPM+Wk0aGYEFUZ4BJwud4AGocDCk6olL5UG8whpT4U&#10;yEFMd/DyKOSQbVWgT3I986n4abDYIcaAxQJj2K12ktHbTfmH9SoJaACFRQogGgAKX3ovmVcqwZfi&#10;FkFyAlUHn5KMD0kqNMDMBRAlmZEvCx4DjsVchkaKdBc8D7FT71dHxXaGBclvPkEeiBNao4XPAv4v&#10;a2vnjSbcPkXEKhEfEvZOLScJRMV8mqKEbAoz7w0dXkVjc5kuX74K5AxZh0uVmQhhbdg2eb1gWir/&#10;WFA8iNIZqPUkBnf69VI1VSalGa8Eq5Zk0pGxW27nKXe4brkG+BAo1VOJhEDSZPjAunPI5Sc/geDF&#10;DuZzufjhAXi2So/0vz3QdHwhB7LlXkPtoTFCCML4hs4dkY1eXM0kpkSt2U9kUA3TPHF5U7Ny7VHa&#10;FzNplGKzU9MwDJHbzMRiZ9fOCDTBG9diUtJFNx0KEJdrW5pfnZtdHAuGsUh9cG99Z3uPs0JlgdfU&#10;RcvKZ8dOIxCBRYtpe8to1VVJEy03KZgw1ZmZWna5/Mura+wx5m9s/Ga7KTZgMkfDsqF5+42brVFl&#10;ZKHZxhsZdSamIN1aMb80MwtdFLzhaP84PBaiiXQ5Jd0yebQD95EmDYUKbBSpvKj2Jd4LL98Ig7CT&#10;o0S50Y663Q+P4ngAUvPiN035xfmczfGoGWEYK0LayzEG2D9MSjxLF7qqxeX20fzwwSiEiXKjSMJC&#10;BTUu/4OhAxVVeGIG2TX3Hl4AxOJR/qLpEJs6sfwGz+0hKcAPVmT54nICNjKk5FKCERFM2g0wAVwO&#10;k90FNsN4UOoQJD8ElnCeaGxWtdugMiOY4Gyn0RDiVL+H7zHhswHdwjuvvstvXv2Ac2Z8MTY5lm4e&#10;fOUbr9599+HK0gqJflTeGB0xLFtGqrCy+rEPffyJx97zx543WjuN2lGHQL+EZmu3/obJqvdZJtFO&#10;7W7vtqDIFQv0Yz7FLZlNNzkzy+YSq67+cFf8UGRHixQmfeLx4dc9z0NGBEXJRcLKzZvX3UKLJlXd&#10;0Ch2z1xZJmWbGbSYsXNyKdOe9bu3G8XqfHgcDaFkNomBI8pF1TEkp27v4tUniVmjlqN7fPPVbzR6&#10;HDjmWrUEwYX2M3+Sjc4t2Bw+bHmgsYFNMIxOHW/TgMMch5TAYAso+iCRTaWLdqe3US4FYxFKTE4X&#10;aCT7h9sREkiTHX+Eitnodnpo9gNw6Dz0OeRa3re5yXSnNsT+eLg2Pm/TmSbHJ5WGdnj+zLn5hXOw&#10;xwCfUAiDDzH35ERi5DK7sIhVDP7DtHzgij74G8mk10Okm+HGO29feeIJkic++anvxRPsfS+9CLdY&#10;GXwN6xtf/VdvjP/4Tz0hic38Kt36w5//nOFv/vSPXfBJHWo2Nu//4W/nr/7Yi7MQHRS8RxIUaKkA&#10;etjFUJfEedFuE4u1duvhgwcwWBEIgUfo9Aa66CCNfa8fTyZBIqksoc1h4L796P5Tz75ADwDZESEI&#10;7XqrUjcQD0UzQABXh1y7Ort4d2MPcgcfcuPdDT5aIn0IjSE2ToxcsFlte5x+B1bGKi0zhQAvSzGL&#10;ZlnDfyqnUphiZ2t5YqgwJLK4sDJoMhTghyyvnhHQTRncs4zpgvhv7cc+/kMI7vFU4rfAaGvX+nYJ&#10;ouA7dmsNsMk8ZZbBrG13G2VJMBcKiCfgJWSA/SXMdFeAsjGfK+vByfyWIRCW5FpAo+FMw2zFk02e&#10;YOTKzkkcHbq9TowDAFnGwpO45HGUA1xJWk63/+6N6xfPY5gkdDqOMwZM49PRYGTSSAgRCHm5CY2U&#10;jaFXmVLdg1QuwywfoQEKW68vSKwTfx13Nk2C5CnaudDoiAc+X5DAgfn5FUwl4kcp9FjcxIwgoRhz&#10;LAnXxmzEkAXHTeyspcWHQ4J8SU3ACANsbTZbQkqgVZswq3zhpRfVWnTvvcBYFKjgm698lT8irH88&#10;H1Ab1SuQB91BH+UN0QTiMqfS4wiIihqZpD9sdXnNnK3cmhnsGGp1kUgEvRxpDAWo/3zeMY4kAHZk&#10;Yhv37vjQwDt1pRNmytI29cCrMBHX6TE+AdClyAAmnZle7Fb7IDyrK+eEqi66CS5DiamB1fHlL37u&#10;zLkLHHZnV89Rg8ioi7xetTYgQY6Rk0Kimq/xiiGT6Ie68YnzF849pphTcEsbRMasxgOTqIwCHN/x&#10;uSnwkXKpQeWBpEZraFVqOcpNvyfitLi0ZhjiIjois1YGZGw+1k27q4PKRAgO0R9ISEu1aqECstdv&#10;dxkIAiDxQju6LkovcQSBP97pYJpwcHCUzsapO5Wiiti4Fj8Ss11uENQfGFFAz6Jpo7SCxckb5MLg&#10;4VB18cez5NUbSI+ao7OhAOWOB0+tFavpkwyfSLneNA6nqO7hQXLvU4lil3UadUx9ia849iagVfyt&#10;wF0MGimbKFqsZI8z+McxmaTM3pB/UmMaSjiGGGd72UjsBRaDlIQcWmB0kGFA3VBLoy5ERarCsrxN&#10;aAjHDcpfsEZARBE14P2vIB/8Q+oqsahl2t3ssPiIqeBFGLTMTS0uh2ciOsk6Z9IvIxyljFMcSlXM&#10;5Y8TRzDZaTkY/Sty8RHZfEgEYuMTQFyS/K3TA9jDDBB4s60rdbNjvjAKsEztECobPwrpuMflw+XF&#10;7wuvrJzj2GKo0awLj4p2C7c7BVQboQ7owoXNxXPpYxUqXLO6UVJXcq0zF1ffvXEnfpzEZBkNKb5Q&#10;pUIJsDabzwTDYXQkEv6TR1iuSheOuwPckE2MEXkRWNVLFizKx1o5GpwggQPOO/VKbArvOny2+pxC&#10;jD9qmIbDjm53QUsJbOiAb5EBox2CcTIAN1m1Fhesgza+Kol0McdxZtJa8VGnbuUNkj5WqYutIr2I&#10;zyv9D3yZVpNnmD9JUhZPhoJLExB+olRXCPSsdmzqMo1OncHf/OwSmA3ifNFudnr8TXOzs+fOnqHw&#10;BQStq+soOXx+T3I95Z2wNhskFtAMkCzJ58ELVN9rjLL51MLiGX8ARNzFeqAJZGrEfqDeBnvY3966&#10;8do7BqeaAMG+eqgz64jegjKvIra40wu7fW5z0Gv3dEmXbDSCAbcWIh8Syp46mzomrgSeGhUKMQUC&#10;0ylUYpaf1e5iHs03ZIEDPIB6At1hG017w7Mi+QKAStG99mkMmEovrZ5nQUnLgR6kWoOKf3J0zAIG&#10;9uWvAHKLjE+QdmqDtmJlRswQqUdbkM+elLAhwoHjcIcPw39y6XingwkkHH+EmRJ9CPzY1lV7gKdi&#10;+CKJaVS2fyFLBClFHmW18R+2HW3Uqb6MYg4bDrMaNxiP3YjZXq/RRqECub72wY+9/7FnzmJ2czv1&#10;heagNBmZm5qIxUub3/zqTUBJoghWV5cBaxGqHx4egWSvLCx9yvepc94PGEz2VH2jlKv0+UTWgnM4&#10;T4o2fxsfH7aj+HtZHcLf0GhWz5xjbAE4xbpiGCrugspwGY/k5bWzVkuQ+pXzjfsLP4TXX/tOwC2O&#10;5KIuGKmWlxegv4DKtXETYSooxmGjd99+04Mtu9NNPyOQDS0lCao6zUEmZfcCEU9QgHbkRFLvbjy0&#10;gs3o9ITbosrkMKyKTmhMbbJSpinXNJdII58+WFxbhPr6xS9/Obn9qDIw1OpdRCL0EL1GaSwWPnN2&#10;+c23XsN5nNE3IX3NYldjkShx0sfAVdBQ8XmJLhBTKPLvOLKQgbQHPpONJ0YyNKwN4sUcEJSEXsLw&#10;X9KuWSq034AxiQTgSGxheopxQSKTRvGwujC/Gz8SQ8GpqVdee439JvJnmJg+6J59QEHFlwFviVt/&#10;+B9OnviRF5fsItPr3PvTf/hvsi//7I8+NyEiGz5S/s7nfjf92E99dIkHSqe8exCnfQUaYNycTMdZ&#10;hrR4fBzSr2Uqd/d+aHwcdjKBdJzkaLmb7U4kFjlzbpVB/OXLl2EBAjjF97ejU8taiYSFFxoM+CNH&#10;u1sXrzwdRWc+OxcGLoqN0wtRpVXzUK+rHHJEpFObBoMuEiuwoMFKBvsG5lW8dBLl8TdpMhFieaC9&#10;uHsvf3w8qNYStXy9XoZITvDuqIuWCDU91GKM1mUFQD/AFuQkfrR85oz2wx/9YcphriVOPf41/RfW&#10;URxGp5pBuQiZ28kcGiYX4TZGQtyBr7iixCJLcQFFeIzQFh88UpVZOXD0IJ9wRGs1dAJO6C+xiWlq&#10;Z6orq8Po9Jor2d7Fa5epYHB1h/HDTQCsgvSPI1fksTpN/DAuOc02M6IWyCjYL5fqBfCSEVRLjRaH&#10;d6fPig0pByleR1RRnQ4Xf4tiibkhjLOWgCjmRDxns9DWnIeJCbS2tbUfPz5Ct+l02Y+PjzD5RXTN&#10;YUeb3iNSAHLTyGj3Gvi3PAr2A5RPmF4E9TCdZHkhiKVvI7Nd9Cfd1vXrr0Mxwh0HYSfdP+ZG+/uH&#10;0CxAoily6PzcY7YgYi8fVPRuKV/nBxLniSaRM5fc1oOdbX4OyzE6Mc1loCTB9aGuc5ZBO5HsZx21&#10;qqpLJwlJd9Qj+EE5H2kTawj4sVdg6IvRM+0pH4cnZrMYgeuUc2Cwf7CLm8u1J59A8Mi2+YurRfEJ&#10;5KjT6Iffeu2b4UDY6iVTBmWCdXntKgMyobwgR1d+QTVjXN2gzNfrxkRtS2S30IRAumqizmidpFM+&#10;T9SoNQ/qWnjSjJkk8FZDUBR8LGk7OKRKhSIDRa41zqwqHExs7Oj3xeuO29Eczx1n8mmACiZWuFjB&#10;hST+CS6hOMJpdXxNDk1gGO4LqkOWIncGP//gYF/s7MZCWBJA7RL3BcLdItiLhykxsTOFGgl2SGmF&#10;dR4w8+PXrim0pZZo/cT6tw1wVMZTgIqE/kmrxZaaMo55d6kMnCk1imKS6efZUljwB/n5/ENxe1er&#10;SGKXzy8xoRLSLJ4OTlzahU3FHuG4Oc0O4qznN/PQ+FInqRSYvCBbBmzfhZHGXoOBDsjHj+V7yZ9V&#10;CF5ArQwv+LFQBilrqPUxueWvk6pVocDzVekyAdsQ3sEIRkHJn4U6oGiAJRuE6xMWGo+UrwNhmOd3&#10;2jmTYCnuG4O6qksaFTczZjlgPUgjIT5iESJspEzmhJ+D24JiM05VQ3eE+5MEk/XFeiPDoWs1Wzjs&#10;+BdUFGx56D4oygEtubTx6wK6K1QKaKlAWLD2lcwpQris9mI63UIsbFRNTM3AOOFDEmVPuakonLs2&#10;PZ7IFp4ePFMMTVla41hp63S43diI1o6EyQ8lbqU9qJGCzGnDwwerYJGQ/MrZA77odtimIiGQxZN8&#10;+aRKLj2DT1GY5MtVnhuZHoDxipuGVIxc5oVUGk3iY+fP48JBhhdAl9pAA1pPZ0+wMUokTh577JpE&#10;lGjI4OL2ZVPwu9rsUD7n1WtXHmzdW8b2kJS5bDMQdYJJMo5R9h2DURVGaTKzq46gzY2FolxFDHmh&#10;QiOX4/lsbT56cPte4iBu9hqdbjsQutwTra4VjbnWxPgGyQSD0KDDw4aPydggwAgc7Itdh1gFoJ3J&#10;M0xtSDu8WDBgUWlQs3fbNLj5fEY16CJdE/tfJhSieqNKGOAXCPGVWopzUuT92NkJJQUcOI2KShah&#10;uCs655ZWwLNJYuUjndrx8IKAphhK4oaeTRzjmo0KB2WZLIy/9gthvxwrnR7Q79uvvZoJXE/M/OZ0&#10;4wdOJXuMmdlUomhRLGCo2cU2iskpWBpCd9ijkAp6UB6lAuPtQAp0WhnshM1q+6V71vqUg9g2vcq1&#10;4HgPVlL3M18t9o5mowsTE2Nv3P763Ttb1UoPZKZYrj9c3yD2lJ+MvwbZsZcWnrgY+bDdNP5G761+&#10;GruhtNljdKtj2+YdWMhUtigw2N3ssnazkUzgJwIHuXv//gPybQVswoQ5fRKbmDKaXAoyNcBt67XX&#10;vgPa5bJJcQAhktESN4jT7qSTxxZCHgkoS7229fDhfGwaVik4BqUd3BkeRHc03I4fTc0u4L4qYmTJ&#10;4NLtba2DC6aOd8IxZPXDdDbdKtZmz56n9qIuhzHMu8W0upA5XFxb4fZGBcxQhE8FVM/uyqaTjL/8&#10;4TDbef3hBnaLGMqLb3C1S58fP0ocH8ah/QrQLUmmBXpEJ+UrEXgawgC6dpcHRXu102ZkiQbUhjBZ&#10;/HJFhEJxyaHNmcmpnsQuGKe6/f31zS1KJvqdaGiMvj2dy59dXrxz7z5lPF0Ttz4yOJ6AcLWhXrAL&#10;nf3kf/y9+0sf+OCqRzMqvfvp3/qtjcd/+ddfngK4kHOpfLxrfv59T16YcDOx4E/duUtsMU5WFC71&#10;r371SzSNsDXgk9Ebrz94AFfiox/7GDZpEwyslYkz2YKML5iRcVMDtkkshEZP6nNkAqs/WWunMdGY&#10;K43JdE+EVopZA3zlTc2g9+IHXuLihZfK/csDKOYqIEeFYg7LRgo74p7eeOu15RVEMCZYXJRWpXS6&#10;lM60mZloNG0LfpjiTcNKwRtU7jOjib0jj1rkVr18NkN5wDxaJoOivdVKwAgbtttuYHSDDIfgHh4x&#10;BxmrB66A1FXI3a3GZrHv9kMR1WPujJwE0nrupAi6y6D5ZD/ji0rPQe3CsA/fWosJsnya6grMD4cn&#10;h5fgM30xW184I/5G4v+qw5FcOKxUrx437Ccz2EMmlXEHOH0KzPs5i3ku6E+xqJOvEtZXi4RVmGni&#10;sYCj++ftouikF6pUaxRWFrcD7gs+5vl8TYuFstEKQgZ5hT3jD3jEumaEVWYeGhnzY6YXzRr+ETqv&#10;z8Z5ajDR/kGYY5wc571ClYAUtL2xS0LL/OKCwnSTdELuths333Jq3U2mau3GxYtXLl64Mje3SO4h&#10;gQS5THqA9Mmqm56edLodkFi6+Lk1VL0WjObW3v7hIrD2xCQFaPzwGEd4umtYTb1+G9SL1g6ZmGSv&#10;FIS65fTj6dweNnVc9r6AW1hyCv2SoU+z2BsZBlhMMSnCMB1+DuNIHjcf/+5tCXsRt+7x060liDxX&#10;uyx9rerW3euI/mH5mOwGk9oa8ISik/Nc6lJxQ+aCCg2DB2/LQgH2SiAWUfjLGpTDqAhTmSRJPjCP&#10;9AZHwBthROIe92gG2toJQZNg4zj+A6sInYUAZMp4BuR0fgRuVFs1iktmncFwkBYN881cJc1v5twh&#10;q47Nw1SN6RTXmNLvStI4i00J24HSTpiuS/HhHMLa5kDkwzMZhBc6Pzd/GkoYHAtfuniVb8ENvbuH&#10;FSGRebvcCxgN1BoNbgUkjf5goFAuTc3PXX3i2tLKMqFP+NNubG1SyVFXSRZet0OINcKQU4kTD1rc&#10;2Bl5osvn9K1WlZwQCloM4bT0/JySJquFCk+0hBCzFR8snrPiTSX/R4POyzrlw0IaOzw6RBcyPTVF&#10;ucRvFixKUddTVHHUSuIvV46R1g2OjbgtQOBl8I/MXYAxSIIK84NiiLknj44fC2QkKdSsCklLNHAv&#10;Si6h2aJkOTNJh2wkTdGgoG2ba6Dnhj7/zoTrIH+R8GYkEpS/nyiCGkoUinKqUuZc+AJQQNKHcOIf&#10;wb/2eWjbQSVx3IXGRDDCsGWwe439hqo9wOufxVna2sHQIc09b+ScwI6y0eFjAzei2OCH4JW+sDZP&#10;7QJgxtktljmskKZM82NBYgphUBQZenL1MmOi+Cb7AWYuZuuQsSgMXCIi0cGzPn0jPATcK5B+57Mp&#10;DhAJNsVtxYxBYhdrHIiAO0DbjG5HarYAQjvmX6eUO1hXmJei+8V7cHl+htUJZs9hCnKSJcG0VirX&#10;qivLa8wSdZiq4EIo6VhCBBG5GBE6IpUlrLY55gtILoemc3i4FwmGKC/5TfT6VJwSMjGAmRqE9Ppo&#10;8yFgPydhoykyR1xsjnZ28V6xOM2QHV955VUEPSDrMLRIqrWZnfkslrJlWlIgXi8yBaVaBw7C6Rm1&#10;iPAF+S5oYOP7WA9weVDs6oXTR3PZPNx+1KqVMEkSv3hePFWtw3WSzhwlkmxoMrgYvDI4VRan/erj&#10;T6B8mV1emZ6f52IIR6OUPLLqFPgZhItvAcgqCptdyTpD30FPzvQW1Q7XYnQ5gNDPGbC5+G9MkuEN&#10;glfTkeII1e2dbJbf+rf1177+jcMdHIMCZhvGJTxIoS1yw0myuXLDiVec0NdEZ4Yvh5bFYXfpzXYt&#10;VkYsNuBAtaY8zhLU2YwOt8ULuNUqaWesTzr1wbvJb5y0Hk1MxKJjkQd7b33zzS+jAoxExuF6pbPZ&#10;z3/h88fJJJmGM1NTFxYe++D4p6LDS4V7D+83XvnT+NfitkxoGO57+gVTwdGBBcugkHsGA84KCnQ3&#10;tEe9HlwEV3c2TmxiEtmfANMj2LqYTichX5yakcMN55xiAgzcItZfisUZfrM4wEGiJmyMnoTBLZU3&#10;JsM9BNTt+nEmbWBX0L2JzT3GIq3j/e1AeLyUPQlFYlDQ8M4rZ4uh6TnQbtwW+pSVWpJemuXc8ezi&#10;ggp+m0Zz/5037f6IIENaPd7X2IXGpphsxmhYLpy7HA5PgY9y4Xqg6NockVAE9IYTiAHf29ff5iwt&#10;Zkss1FKyDEqbTuUprQDkL1655guFATYMWh4+C21Icujn/+xP7925tfHgPn+WG83u9pHVRaKzYial&#10;9ns8xycnY1AM6ayq1bUzZ7/2xS9cefyaIsPs43rF61Obx2LWGz/z61/K1xIPvvT7v/Rrdy/+xq/+&#10;7NPhv3BzV9snLl46o5RWSg9IdCzxNdJbcqax2QHgeaCwzml+IaeDCF19/KqAQ6MRfSN0XhQkhHZT&#10;XXHicc7B+Tna38FQaWKGKAj5JT90pNq8f2t8hrgRVijMBe54A6peCryLl594552b8cQJjnTA9s+8&#10;5zmuf2GySFZ6a3f7GOZSvdWgtCaAB2VJrVIC5ObnPNp49PlXv4Noj34pEo7VSm1eFtFe3Bry9ynM&#10;a3ioHp+fm1X7kU98D66Hx4k9bGGdaNHMRkIsoQ2dpmoAIZyKJqgWsfxh9wI2sANxYcDoolGBdaVl&#10;hTnQSATc5Ux5jIw/RVBGALiGDGy9FTYS40uwKywHI+NBiBWsm2khEjKBkmgK3Lo4CjlhGebAVXz0&#10;4CGLEP8krpTZhRXIvJxuLF5M+WYWJkgYVVlwpO9o4P/08L/VgWjigMO3w822nM2HJscWl+anZ6bI&#10;SyRE4uBwHxiGcJJMNsn4GxwcW1j+CfqRRxvrFJGqvhbTismpCKnMWkuXu5XXHESsSTftJUCAxL3W&#10;8+99AVojfEfi53iCD9fv6w20Dd1KvwJ1LBKeCI1FSPcDCUDxB54PTkxoHeEwHMo8CsJlsTbkHEG5&#10;TYAJMUnUBzxWfxDHfRvBudQh8DG42+jd+bJjUXQ6wgQjJ5Vh71HiwKF3c87jHC6jKANW47SV7ePU&#10;AS31/v62D+dOmwtaCZF/XHXVUhmLCv5eCECnyT8yr8MeXadPxPdee/Nbeo15aGNERRacb3FuRWdy&#10;nIpiYEYD5FC48JtLuSzdgwbfSAknlgF8oZrGgp2biTmsxewlaGjxwhWny6MFB5JwYapALA0gQmHs&#10;Jpp6Vgs1FswGeL6hifDEFDEeYaJ7QTJa3VaPGRMDMIOeuFnqWcbBcFQJFuBjE8TGMmMPUL4oUc48&#10;UVxJSefocVdhUkXty48nMUqyF5RAboiiwUCEyGp8IhDKQn/myIScSz7gM8+9B7CH+RlqxGgsGopF&#10;2bI8FgpWnANzhRyTAk57PI/EWsFkBAATox40KZSG8KNJjlP8S7gIWAHiEsQMj3EIuHC1RtnNXuIj&#10;UQ+DmFAn8WHonnnqoEfUDfIkS2VKQz4/VtTAbJJ8J7GaCIMYoHNdDkh8kketwWrESOHF2sB7gjqS&#10;bwN0z/OUlHvgWbVoQpXLj5pJfgSPhs8JVIZJDyYCjBXQ//C3w4kEDzvFnpGOi0HXqHmwGZ+JzjrC&#10;EmgjjqViBG9dXlphkWNLy/hWRFVOey6fqVSLmK8ACHYHnY1H63AZKfcpYnA+ZCHxGzHN4gfimsBB&#10;cpTYZQi1sYVVL/Nuv1hzWbTcssVkwe4lMR39ihvjMQagA60Y+vFYBE5T3AE4YcYkCAu+Ds6uVjy/&#10;9vf3KGT5OfwT3uN3Xn2FUwzJLcuSN644T4rCQBGHqm0SPENbMsjk8k6PNzY1OXN2fqAb7R/TDvnw&#10;QRcV4mCEaJcRCX8l9nh8YHTmU7OTAa9Lkk2EzDzUGnUPH21ARqR2nJqaxVKX00v6KDHvF1u70xqL&#10;W+X27VtT0xPIGouJPIHCQHy0pQzrWx1+kvaLX/iq3x9ZXT0HJI8MedDEmbPMjINgIibB2LbCKvNP&#10;eioZYpqGIKisPuwhZibmU/Es1dXcHEEXQImWePqAhwMkw19NXcv6ZnhHBUl5ApwLkJLNpDC0Yw0z&#10;jUaAf3Kwjd8UjkQmg45gY6YBIKZvvPEGzRIYFpc2NS4yMDoQdiuwHud6X0mpY3/xPNlcUuuouYM7&#10;jIxxQ8ikkscHu8iKY1MzicN9I5clvn5o5439VPFY4A3aVimPFJsC7ahNJndBxFZw4c+tXnrxQ9+3&#10;dvYSdTn3GwUWVyRHPfs6lz4pZBDPKwoOvOrR7dKac6XxKSXhRP5PMh/RMNpNcEpIODstpk9dkXiJ&#10;NGB2g2/Kdtk8CBzk710/+iwh71OhWYtD82D/ne343VqrOOqZ/93v/tv/2y/+4ts3byLPnBwfX1ld&#10;vfb0h+eczwd647dvvfvmZ988vHqIQdqsaSbtTtOnuCegP5sq/UIrX8+Xi6BWXLDsWQ5nA3MjKIdq&#10;CGq6o/i+w2GDcSbYlVHPDYIn5OH+4d0797751a9msimkZpz/WEG4XXbQB7Pdil0ZdEUE+7lWvdyo&#10;Ty0sYdbNfcoW4MgBuwqGY+CI2CU6XKLcTB7EZ1bWkKGDI3bwCipSBuXJNl5cXuj0BZE52HzkCkqE&#10;uXijQ3quF6bnl2GMoL3I56qgirQPtUKW+WOz1iBcj7XLgcP5trO3s3ZuNTIVxlx+fCF29vIF2FTt&#10;Rvv+9bvjs9OQjDnkKWHfefP12+/e3NvZoUsJhqN2zAADsXR8bywyYzOqn37iCegPHJgL05O7R0fM&#10;YjYePsiTAoEXdaXMYSs2N2hFpXimiDIEzl17UnPzP/7qb/7hTet7f+Pf/N4/vEaO7P/APUfF9c/9&#10;wR8fBS7Pktcu//zoWOyKOIY5TkkjZW1x77ANtzce+IPR8+fXmE4qXm8Cex/HSZQHTacf0dLYUB5v&#10;3Llx9sp7OGSkrBIAUtYOs8LYNNWVQveTslTz9a99PYSVY4sANPY4qOoQisXZs2du3739/PtfQB6I&#10;iqzB2IgKuNXLpnM7e9sn2RQMkWqnpTXpfbAyF1eg6njcbo7cTgPPGoVvbJBrRfl7R+wg2sdQeFq7&#10;fG4xl09MTAZNFnW1lu/0G6T8WBx6dFh8Y/Yb1zODmNMPy2UDH7xRRfhLdorWhkNh0IEFJVeOQU3Q&#10;T2Ogq6N8QUrNNsbrmCR4RptUV5T2VFfeINVJj5TP85cvAgWBVHMrMHvh0Ril/lc9uH+PEzAY9bOm&#10;BczoyaFGR5s4OOa2NtoYX0L3xtASwAvVkN5sw4qzyyubmptk96WOUuVsOZcAys5hy0YoAJOVEfqZ&#10;RguQFiq63xeIHzEf1GF5Iu5N3bbFgOZCFQr58ZePJxn+HAh+bjYxkFIinI35dLFSx79Y+mBe5dtv&#10;v7O4OIc0slaoXrj2GMoCxoKAGnwd2Mt4w6aPE9PitOGkkoPMwcXQbLLkGwgSuTbAyA939wRSQ7nK&#10;FtGN4LAnD5MUEoSicD1L5arV4vyUjqcpingd27vbeqvWafVgu97sNrHegULaV3eRmAJWcS5lc6lw&#10;ICqJczptMVfAgMof9BGhynTmNE0PfZwcoDptPpekLIN71NVxIeicZu94eAo3RpkxgXrLFY63WzOT&#10;SfUbdXeQToXJrwQTcR8XG8T32kCesMm0qfHSGDda3PwrQEoZfpEbaRcnqeoxclNWSZerhfAvUnUx&#10;+lIZMZwdoJXls8n0k5iQEX7aeKYPmZdyXbHA0CSEIlEsBGlfmAm+/vrrfHK6fvFzw9APAyesLrpd&#10;JmL8OnPmrJSD1Ah09t1OJBLb3z+CyU7FDJpy8dIFhZNk5pphiMn1hpE9a+b6zZuTc7NsBChcoNA0&#10;i+xPbiOeOTgftjdT09PCwqrVseznbIXGxNPGn1N8TXVa/hRoLjWQBN8Wijw0Jp4yN1cUfEy7UNaI&#10;S5ykJQjNHI0xN5a4AKB6t1qBUuC8i1O8wuz9q4mJuIDCVwCuG3ByiTs8X41iApsfNipvH9CBg5XZ&#10;KBuY78uu5MAFQ4Wkz6MA2FNytc2oj/G2gE8GlsZfUCmXxdi9LV6SRyf7SCO8fk+tW6aEUg4fjRRY&#10;Fiy2gVTL2IrwwyH/RSP0CRBZShwf3B9gdfg93b11G/A84Atita3qwQjTw0iiwuu1RkDo9x49YGLI&#10;w/QFfOhJuXhY0nAXWLsY2Um8q1mTjWeNLono4mWdnn08HzFdNOFtTQwzfCESFHBxa/NemM6wd6j2&#10;WFfjE7FE/Pjg8JAiQKjqYvgkPyaVPGKPCrKu0fFPuYm39/ZubNyzMncn87vZpJSHOQAddfPhg1Ti&#10;GK9RXtBb3/kWt1Eo7KW6ABnCr4mRTnvQ29k/UJskXxXdKBUvu55zWPnrThXWcDFx4uWHtViKD27c&#10;QSoiBC+NBk8WlkA4Cvk9hohne2v/wvmriA1zhczKmcU63C9ycdCmNGRu6AgYCYQgHIYhLVQMp8t7&#10;8dxjpVx50FPdv79ut+EP6S9XKYdB58s41PNXM46X0AByZphji1Ob5NzTssAKYhLB4rx3/Q16ckau&#10;o6E4zDFYAbtilE7Aq9Pjg49lwV8fBz8tVw6nGcJPUmEM0AhZbOIUoMQIs555OFSIN96STcfGESCq&#10;3z/a3x2bms8Ws81OzWY3QItstqqx6BxJ0hzvcnpBzcCt30z40iymuqBHlPVQQkDIUAUfHR0gntUi&#10;XdBoG9XN//qff3Zy/KoI7095WIhNWO2NWrdR7TQIMGBurUDtAEOQJPhcOgOaHIPFRo8X+2baddwp&#10;jfOXyjVkM7pjtjPjtnPx/K1vbf8fY94dSn+3I+xzB43uln5R98FnP8X72djeOdrf4xsBZUH9vnrh&#10;ygfOfHD6k2d8CXfpVvmP0v/lWHVsLJkmLfMea5Bcp76bEmgE1MfO4kT62Z/56U//we8HvY79rUeN&#10;CuFytVa5YnaZiPuCKR8djyQTSeRKbEnqFw7zrf1tJp8g9E5UdYiUFTqzzmjAE/nB/kFd1Q6GxnnY&#10;p1NXXu7e5rrN4Qat4ITExJstkDyMR2cXmJGgNuBqB7tK7tzwhMZnpse7kDLJX2u1jDZxGaXyqKT3&#10;05h6ZYvRCN5DaOscIoHHNel4B1ozez8MbYjEqH4XcjM5hlzo2UIGjiMa+IB3zG0DcbFuMyd78Gjr&#10;4cbG/fVbN6+Doi0srTz3wvsQ0lLKgMrGkxle1+HeFjcaxAN4bw83d2YmogVYTo3G/tYW1Ea8Wqjy&#10;uTSpyKl1QF055qUq1jgmrnzob/7ET/zMz/+DH3h6mvvhr8+UiUXd+uOf/9uvRH/wu1edZIGbjPcf&#10;bknlamA1eqSJlFNXz42J/7fHN4Y5HM9NMFAOwE6Xox3KJmMHVhclBPrK5OE+Gs9TiotS5civxMFO&#10;bHr2rwzkWfOvv/F6jH7bAicNjSupOAbIWwgqxyciDje4INSL2NLymVBkHOQSlhMZaIGxAH6Te+yH&#10;w6OTfIHAJWpkfBmOjuMQCdlx+XzZgl4eW8RBX3pRSFTdDloy7d/5ib/p8eKuWxXJdr+Ow7YwZIwm&#10;FGFsPPYzTcapRQr9Mg035QKWpt0GFP9haNoLLwjZiNhjqtXkOVi9ajZquYLrIzUunix26MC0TQAV&#10;xwf7tB4MqSuF1uT8LFtaTEgQFGFIKHsNSWRCyDpOGMaoguGe2jBUhtFMG1fGTKqaxQNi9cxKqcpM&#10;slxIle0m9KTM+1xEaiT24gxwiHBZeXxSbWp7wmaHz1HvlfCTimd3Nw7vhj2TlVy5lMFl1Vcm/I6W&#10;zoA0woyLAgyMeqU57KumZibf8+zTFrOdwgUNGOQTKB9AqRTI2TzCtDGcXDBMxD4ft1/I/rA6EonU&#10;/NyiJJhKO2c8PtwrZrM8OsZEFBMMO7ioAAaovdpVNcEX5J0FQpHk0fFpwg9kxofrd8hmLWRwaRvy&#10;priP19fXMXfhQs7FYRHWnn/vs/A2mMJAMxw2mHAQPiosOwT8TBzw+OWsbzf6fLAMvlk1ePQWBqmc&#10;oWRhcYgxBpZ1riX8HA+bo2Q8q3NiOgRxUTMbW7ISt6a4U3JRKfG9UHCy6cSRWBdK1Kg0TCCllL9Q&#10;2EkRBxfJnZSsBsf47DkxNEThKpLj0TvX38SByGg2kOZrj5kY4zbLbcIcw5Exh9uB1aDgOvgMcoUa&#10;dDCfGGdjDoYakDEljTGHKjUBjFq2jcxjBgM6Ttw1hZan1pw9I8G3nMssQuZifELAJI4Pmbsrc0Ng&#10;APQ1FPcQXbGcyKRPQPJoHEFrZaKk10NxIy2HR0QMC2uYQRIlDqUnC3tycpKTFAqRQCnUZEYjrUI+&#10;hd8gdlw+CtPllWXOKfj1xC0zdBOwR6FYARohojk6Pmab4EYIoMI+hxVEPUFVxJkLg5jHzruj9OE7&#10;CQdFYcFLBDrig3oDLEqJAhSDdS5/NprSnKkpaAJBqjQBeNzkbYmNphFvBX4a0JU09JqRMkWU4GrK&#10;OyoPGmhJiMGk0uWmSuaPsACAvgY1kjd289XcxdkrHRO7GyNWHEOAKflDTa5JPlWlmilX83wFWkYe&#10;C1ghT1ty3MXJR4cpFApQBg2UiJxiTKr1dgojM6IFQOtaEStMmVCzreAPgGCJZlWxwq/lG5Sc0hPZ&#10;LUc7Bxafkb9TzO/RQHBwI6sejSRzXZkEMY/GeQ4jeyiAvCm+L2Ud35Cfc/PmDd44tSZx2gCZfH0G&#10;hxDSPG5oBuZGq419Rb5Ugm05sunZp2xGYEK0mVzfCB3wERWBpNRo+yxvETQx/mqjPxf3Ltb5H//Z&#10;lwEnXH68psKUaTK/Ar76n6srhmZ0SjS+9ACSl6wdLS/Mw++RxJ+xCYuN0BLR95Bp89prb6+unLdi&#10;hkSpzPmBTKGtbg2bdg+y1KHYzxooGlzsZhpLrgbySDkhfN4giBIlLzhQR01mWqtUqfAyYUowbxav&#10;EqEOY0UmHEfKDuZYGOwd7myybBgvwPNgfY5HwvNrF7Azlt3OqEnAJV4v1bvwrk69WoSpRWoYXFyo&#10;ZcolT7jx9sMHWw/u01SIMXe3DZK0sLIajU2QJRWZhBhK/5YkjSIaDfgDbp3GzXgc+y6GcfwHrg8l&#10;KRXtW99+Db/2ASp3N3thaHEbP/tf/+vjV65ojUyK+r/7L//hv/yXw8f/MJF56ru2H62zK/lFJ/BX&#10;163YkwBotZDyCOECjqTQ4cUjggmz0bwh/qKjc+MmokS4F6kEB32D2hKxnl/xPNeqGAq1m/cyr9Tb&#10;7yYGpU+/+43XX//2+YmnVy8uI0JivH/v3n2mugwkYtHI1eCFp+afWIud+9t//P9Kd1rbvsOjwqs7&#10;ybeMQa264h/3wqqY3M/lpn/kR77xb39X9c9UP/VTZ2s1AsWpw0kIwYBf/BhQP8BqZTNyfLEmifhD&#10;ikJuLSFz7qDzpfe/f3Jm6vrDe3DMCSrARRHzqoHTSHaa18nU18nNv71+r9bsFjPx2PgCg28akte/&#10;/h1+cmR2QeKwBfCDWqfNn2xPzi563Hac6HiXj9697h7jBEM4rM3FN47TBdwcmQzu7hxQnbMIazV4&#10;cvHo5AIqR9DJr33tK2MBPxAhqRgen4eZBuMOBrUYb3p4QzrDvft3v/ujH6ennZtfHIuOM+Pg7yY3&#10;DDdmjmKGVZHIJHV8nRCjSm17e+99zz99lGT3GbG/SqTSTI3HS6XQ8dHEw4eGzU3v3OzQ6eLgwqr+&#10;L9+sdFf/JznOBnt363d+8+SZH3t+FosPjebwOCGB85wPgmhKIhEVAnPuxPHuxOTiyuqcUHMUGAoI&#10;IJ3OcOx0RWD+P6orJq2Sav/Xqqvk4W50ipLrLz4Ob1DXEciWcXS7U2c6DdRCPh4XsduDcGWC4wpg&#10;ETorMupwZJIj9Pyl89GpiQIO7sO2LxYgR9isg+aVR9Bt1lv52AwWMbQDcqWL5sNwg8Mjoboi2FF7&#10;9ZmLiknDELtkQV71oG2dfLyqxnpXcJc6bQ6GsKQdAEjAHWuXBzAFdI6RM+iC7wP5ZnNnY35pFhv0&#10;YqJqdTNmEgtE6mv8QQe4DvWHFqeLji15cKCz63BFaZa6kYlZikRAeFpZjGTohGFBHeztQI47d+ki&#10;OnHB2SjEWkPKn92NHTNcQpMKsl54fIz4DQYibl3YE3BCENSqTIS9PNy55/cSvNP2hgBU0Awah9BF&#10;yQNuNjEci01OG72UjdqnHn/u8pUr45PjqISGakzSvLNzsKPsFDHMQXpt1dFupoIRT7FTLVKt9VD5&#10;UXz0BjZCVZfnVih2/R4f22jn0a7bNXb+0pWpyTmKKiV2muFp78Y7r2KOrHeoQY+IuKHLZMLqMPsq&#10;pRZiRHgFeNAXiidcHFaD5RhPUSpQmJx+m8ljrpyAttVSeSaYGsYhKKVDsRglZRSVH46COnWXVEpN&#10;f1TX4B5V75TwHWYyRU0nHEmdSUpLzNyN+qdeeIoCmTJob2cP5QFwEVMFqgEupgeP7nP34wqChVss&#10;NE61upfcHXTJv8MaWvEOUFOEQWrPINHCK5/qXtIY0SYNaYB2jDp1MVvQdY1QjINjDspns82NIWuu&#10;kBiosRs2l06KWrKRrTgwtG7cuoEjC5g6qSHck9TgMrKkJGca1gX0LmFZ1CK82YkdKHO6ppNaFXNR&#10;OTYp47lHRpQykemJpUtnis1KppIj+bneax5nEuDCaDK5ezhkypUiyDQddKWQA+gt5nNEq1A63njr&#10;JmaaZoS5Ho8EHGEmZHdQdnQkfIMMNUyjCnt725g31tq18fkpGHIkUQDpM7lnFgQblFuJDmRsLChN&#10;lChlcc0t0WLG44dQXGkAxMALdkilgo0IGBJ11c72NjBSoZTh0OH3wKITNwkEOkJXl9ky00LBgxEV&#10;YojPJH7IuCRzosRah4NjokW34E0+JPsIbyaDjqlTB8oxzsmQaLEIOtpDKZhA6zcW8XMGYdzFHUmf&#10;zdd69GhzenoWaTq7Hd+y/f19ik4yZXqN4ebJnWefenbU0pl8MsTMZUowPtFJmUxQuEq4TJUyrZBn&#10;Sjsydpo9ubh6w4AHQXI/exKHZggb0uf3W+x2seFt9sys5gB6JRWdBs/TSivNvw8TnamjIOP2xU8Y&#10;9QUBSAaVEysNpzPIwALnN5cXlyNdH+QUQgk+Dh0szjk6sV3VDuqcLyb10ABDbmIy6nJY2HijQdeB&#10;rqVeddotqyvTTpsAyoxmH957MOYfm56drTHFLo46ddXc4hKzvHKp3m8UxVsdygA8Rw1x4u14ajuV&#10;2VlZm3Z6kAkjhB5mM+l8vmSBSBIdbyoj/M31DTCG/eNNfI84lqn+ocrAgsU+pKMGqdMPuMs1w9ff&#10;eeupZ5+B4AgtZZ51NdI26/2WPdiz+VgHvF64UVhIUuNlcmVs2/uD5t7ONgFEFp8G3/n52dXJ4OJU&#10;dPHbX3/tJ//hz+AFd+v6DZfTr9VB4KDI7lMWT01NsoA7PQbmNgLDczQDXq9O3QeNgtZew1JOO3K4&#10;bHjHTI5HoFVheMH6JneI+/jclWux2Xl4wPgkiEsIS1NccdBDqXlR4u0C6mjCV0OyoHh5DL9S8eOd&#10;9Qd8I7HA5+URyjQ+sXr+is7qsrj8zb7meG9zLOg20Zy4/E6rz+eMzY6fWZhdm4rOuOxeIrNh6uAS&#10;hmU0pFUCfUF9xRQQIhLzyguf234rsRg7z77T9P99aGz/5Zef6P7B/ezT359KxKfnZqBF/tUvJrlK&#10;0Jliia7YRglrhqkHg22QLRTZy77umou2Fiwa5y8Ce6w2Lx6D2Bag0zRpwn7T4/POl+yaKc+081tf&#10;v60qqHYurn/h+LPaHavfHXJ5ve3+8NGj9c2dPYaSSP05PMd+6BeefPrvPD/5veOOJ0rp3tbG5h/9&#10;+8998bNfOtAdfP7f/TeUPj8z+KHHHys1P/gbS9pNcy3VMauylZoeR9KOlgyfT7/16c+9+0XPxGu/&#10;/8/fevbmy5Vmy+8fQ3UbRuI7PkGC9xs3vkMcyfbxzsigIofY5TFEfCEmtfBs4QjeePM1r8/P8nb7&#10;efiwNkxHe/sTa4/BQGbmYzU6uHm1+lEuvju+dAZrH3QvNdS7YrGmJIsPh5VsPJ5svf99HyTtgM6K&#10;A0qoL7hBFNMf/74fOHfhzFh0yhOIoLb91utv8eb9ExFf0ElCEfJo8TUwOTnfN+7fW7r4RLuvTedr&#10;pU5xRAeICdFIb3OFLY6wxe4RfyyEHa36SbECJeXy6ppqa1v/nVejN2+Yv/jls2+87r9313NwRGnq&#10;fevtocczuHCelwd2JTjT/59fw15l541//ZXRBz/27ITApRXyGhrIojtQRrpAq8MOfzv5NNgOrDy2&#10;GI3AxFKYTSMtgDG/zW51keLFmobu3KhWoPFzANJx83ixDeIYbVTLzLknxifpJ4Cq5IIopvFvgxXW&#10;IIA4X8a8ERISClzIkyurZxj/4DciqckGjmsOgY4ig2U3ETw1NhGdj4XnmtVhrXticVqZIUJxrUt/&#10;2JlZmAMNOp1FsnpxKeSmWTt7Rvvih9/LZ6KnoVPhsue8bpF8WgeJpk/S821oHJkgUEXWs+1+RaOy&#10;DC0e5tEmznQaQcoXqFk0mrTCzXzH7NJvbq27PU7WAT5mBLgqydB2Kk50vwSFY2g5amtxGahU8wAr&#10;CGUpHpHFQAh+dP/O1MwMJToTAfhfYAO4A8PGzeFCO2xOzU0HQoHj+FGhkMXvFIsUOd5bgwtnL+0e&#10;bAPYcCw2Sp10Mck9B5ZGxCGnJLATHfNJJgMUhMkKqe8UUiiw6IBxx0ZtYbf5DAZODmYrdtyHmUaj&#10;aLL6nGrjSGsRYarOYBmOtA6bDZY6zdTGo0fMm3LZ5NLKGlPpU6857t/TKCJeMIcXfyNJGpIz3e0f&#10;Hh5zVWOEo2SAoLOlIwPY7EAxufrUY0AjjRLNWlVjHIDit8s93VAfiPg5I+nmQVbAIjYebI1FxjKF&#10;LHV6ZDxssKlxuoIfxnSm0axLJoy4q2lBSgAU2/0WaAe4BFMtcpDokzKZNDI6JrzQlY73496oFSYQ&#10;XnbsaQaWJJxMTI7TQQNzUvlBz62WKQ5a4Hezs9PUQQqLTsQ+Hh/IrolbD6XkzOIqumZ4kJyQzIeS&#10;RIFigkRn0dFUOwUI7DC4zRbD6vnlsQmGbM5iulrPgxPo640qoIugxwicRPMPeagLwwHi1Nmz52iu&#10;lSQ1bgbo28KDAj7hhpYcOBNBh26gVxjNF9bOEG5AB3MaBchTol0gsRERB3cJ43AeSDx+FAyPzc7P&#10;KdnJrUuXLiI+RbLnC9BnCkGeygCiOhgJoziqbf4KOn0YYG6nCyANZxSGdPylSjgsJgtmbgImHQz+&#10;hNhULjOLgQ4LXsK5BtYC7sKP5e9SLFENnOOsB1B6ACHBivFDEno1FWqDKwSkli3IOXsqzKFxpBKC&#10;pMnzAZ8TS3EFyAZLA+AEhYZ7RmwigiawHLgUwsHSQ9wp82HYXacQFx8TpiBAEQgEL50uCh8p9ggr&#10;3ezQR4OTWouKGZFidS350/KtlJGQjFbbA+yOgFqVaHBh0HOyg7EBfYO3Q+jpNiHWMJgbmWwmt4+Y&#10;JJuST9Wgs+N/s4DpncSoE74rsinsc6hu6k01cjQcNMlfExnskTvkxFa1XugM6mrcTcERzSp7nwmn&#10;rof979qlJSYjHDn1YqdSrjG/4L6HRgejQsaGfdISLXxSjhIQJvpaWgW2XrckaiNQUhwuAJun56hx&#10;QRahvRfxIZSZst3J7hPigWS6kSvo40khEkA5mkoSkpTc3t4CZyX6qTfq7u7uY9wFKiBYI/Mp6lxo&#10;GVRWGhXE5zOrq7yUciZDChILEeoLVvoNLBiG0A05AQRp4T8Y71MwHx9vo9vUIlRwqJPZwyuXH6ce&#10;Uw3Eff5DH/oQZGdWFzPinc0NAhdPg59B0RASbW1v0spQWMNhh4fKQTNOUgprtdGCpAp+C82EI2z/&#10;6ITUaCuJC6kThLhDiaEsybWjkfXAz1NmmkIkV5bSqXmt/KLQ390kauthMQfcawHtBMak3Id+v7i4&#10;zJCBYCmdwZTL4WzUTcf3YWvgdE/zQAvBUhdGNmNg+aZyc/LwJZJHCFga0kPIb4X3w1xs7+Code33&#10;bVsfVHWFhnj31qdfeqk+N1f8uv2fQ3PCENPqlAd+5sLK0y+8PDGzcuPN70CUZLXzU1mipywUmYT+&#10;5S92DfpQCOPii1CpaLOVuhoHWmE7iDExM2abAzcwo8GnL4194oVP/cgnfuQb6q+1rjfuPnjnC3uf&#10;6VfSH/N8e97XsxpV5Vrt7s7JrZs3OUNYERCzzi6uvfD4Sy9c/ciVS0++8+qrl2cuf/Rj3823M6id&#10;sfmP9Fqq+mv/4oL//vtin/m3/2n75hsPktnq5/78c8Q4T39kEE717n+X6tH3rL85+dZ1zY2NP9nw&#10;hwPYV/JANrYfQS/h3iTsJOAMuslXcQXgSPG9eHpk18JtkkGYXrhxgGKEh/tDOC4FKbWA6xDr0qQV&#10;Tg7WLl1WYgzQEhkfXr9h80FVZK8ZSunjfLlDIIyC9cu4nPsulz6knIWPT5HNq4kQqTM5eXRw0K5X&#10;sHiRdoxhIUN5E8SV7tb6Ou64Iy1XLTyCClArNDji1BQPAXBxBWQfSODY8Hj/+TdfP/fwgfsLXxh7&#10;cHf44IE9GskwEbtw+VWXfeNDHxt+94eMb74F3VX/PR8/HXnBvvr/VlyN+vXkxo03vvGlP/q3P/d3&#10;P/4Lf7QPDrD84b/5eJhhsNli3N2Li9CnS9aCzADYL7Bfjnb3Llx9zO91KYb4LD81tjhczbx5nhHF&#10;HASSt99+m14USSbXBqcoGBhnO0TksVAYG2TZCzIwpHQj7TdHlqg76BUBuFbfhr2C3xOUl66EKiqe&#10;wzI4l4HPX1jwy4JXyDPIgEY3blznhJ6ZWbx65Umb2Y6xKgBmMDwpQTKIYRmZG/TQx9lceAtoLz1x&#10;nuuHMx3hrSBmFgbzOv6WZpVsZZrtBlIwyOnV444Gfo5VCAskq9A7SIa5CqcHOn6XpAKX8ILGvwhb&#10;OYhprBCWiI22BkcDRrMcvNnUCeEqIEaQUiolzsXu7h6ZAQ8xj4EV8O1vfJMxgD8YES2J4utD9cMX&#10;3tnZ5UGb7eLDzswKDgScDG3Tgk0K4xU8pWhIwHJoxfGrpVOs9Sr4q8o3UqO3L+VIp6kAlJSYNNEx&#10;H+7uk1TF7csBinc5lKnegNhFxhzY5IOoM0+xgrvSBBClzMLqVQfOQKCQr5xZXcEdinOWO+Cxxy7s&#10;7++cu3AJXREPnVtQmOByvI7u374NjTESHSfkBuoAhQGUrEwqDfniyuNXaVg539EhgufTytscZogs&#10;I1g3FRXxOwCcm/uPmIj3mwOLQ25Hhj4z4zMOl31vc39sPIwbFrUvpQ5+wZTeUMg5ozO5FIE/EJzq&#10;lQZiPIONQTU0qRZwCPUWUx6KJwY1J6nk9saWWj8kxoRb5MxZ5noqEm/wPm40C3v7jzDWcDiNZDWi&#10;c6Lam5qdIK9Dgu4pGBjdoWe02LrtUTFFfY3nqk+nYZ6IQyaXX2Nr68Ha6uKwiUlsp9zKw1gicHR5&#10;ZUVKT4kPIhwD51yKdmoqmVYAnkGDxIqXR3B0FIcMd+H8RWp0ajnudvYPNQHviDOD+5/1wB9noEjd&#10;w9jvyccf9zpIESFAxouLAX8F8RSJeALQBa0ZcbNgdUgZ2GDYcsM04pWhXSCAHfbe3t7O4uI8slAY&#10;DNDGGZVSFoNl1psNqOXY6FEf0b4AWcF4gAgl/ukMzjDObbdhZ2NWy4KHm4UiAdiaqgiZHtkgrHaq&#10;YVAuIbNXcQSWxhuDFe41BIn8txIGreJz4rEZwe9vTMJqeK5Q40l3YWbB0gX0olQCa1QSFatSMZOK&#10;SgCzWpNKE/mQ5TLmEEnhKJzLjU9hG4lln5Tp/B6Qqgf31xcWAK4wLuWIK1KXnDt/Hh45nK3FM3Ot&#10;cg85FKoICjKozXhScx9JjYWJRrNx7cqT586e56pCps7+4sdyrDNaFXG1yUoRUS+1sTYEwIbtfhzf&#10;Z81zFkO14SxmMVfLNbh8Emgj9sQtfIp5Z/RFHkcIFQjUK5KK0okEvQqyZ/hYU6tRgnbsHqsv4h4Z&#10;+rv7u7xoST4Gpei0ARF9Pnc+VY7vC+GDB85R4HCQeMj9wQg1RSGIBBjKRbkgzoq1XtXl94FSN5ES&#10;9wD8TMFwhN/z7LMvRKITXL4i480Vbt64xYPlRx0e7iN9xTUelp4cIA0EcWqrw4xhr9wwkFPwlm/U&#10;sQqkZELBmYMGHz/OZbJBf4BaK769LRGzLocaRojeWENqpTMSnSkBlJDPtIQhajFaHDXRY3VG5hYR&#10;upTOM7Oz4kBgdsySuWl30HtwJQhDTmfckV4URy7OZR25sKJBUGKYcGNy2RxwEw9T6Wg4ajJbx8IR&#10;OoFMsZTI5MRug1l/JuMZC1HdgD1RAPGwZJ6i0bIBlc+jODaIeyTDTq2QQtqtB+/e5NZ2e9xcHqxq&#10;sYHGms+AwHn6/LkL9I1U8/QMTIhwkDo53CGRFB9LbuhTaiC/n/ZBNBkKFx2e153bt9kmiIC4BVCZ&#10;FUsVjK0pGaO5H1J1tbvbW3OzM6nUm8++p0pC/fLyLfI4mDjhPIz9Ck5FJmp/g2lp7dzKuUvnLl1B&#10;8EU5Ti3FUqTb52mwCLkOuI+kSFRKOjozMaFjlsKrZfJKV9AkbBueuMyjIZbhilYt1A/+4F7pRqXt&#10;6jLsPf5iutid6xhWQo5RYHRvyfSNaUdh2DjYO9h/484+9SVbj0YoFgnfvPXu0+95z2OPPXZaGZTU&#10;6rdOTv7R//LvP/3NxD/z9VLfbiPVGHd0/tbLJkO3/O0/HCz+I9X6D6j+/uV6e02//QsMA6p3P3nn&#10;v/3IZ7p3/vwXsqql9e3qMy9Y1Ohhh9OLM6DAJ4kUS4wdimnO+NR05iSBrSvvDaw+nYgvXThP7Yqn&#10;K0ZlNgumdJ308d7S2XPctNz+3/jMn/GR/NFJhf2vK6WPssX6Sy+9SFfJiQO/ird9cvjwmfe9fMqj&#10;VfIbirwdHIia1ZLV7eKkEuYjHUtnhLP53sOH0dkljIrpb9moDreT21JCS0RfyzoCKUY+Is4aT/z7&#10;3xlLJtanZxJnz8/94i98aX7N94mPN9bO7BjNFVIfkodwzKf1BvvhgeGpp0b0AEqi8/8Y+7aLR1u3&#10;3/nGZ//Db/3C3//en/iN//THf/6lE8f7P/WPf/offvfM4e+/Ff7B7z/P8JUG4/adh6wxHZGLsBAG&#10;fYglIEOHO7sXr16CBfoX1dVQDZ1cvN2leZBf5Mrs7O6Iawzx7ULbkJ0OV3jj/t2l1TPHR8cKIUE8&#10;XyEglPJFKDoOtxfeCDRNqiGjVapORGUbdx88vH03nSJiuENDLztayIDMIoUOSLUHNLO+/oDbB6Dw&#10;7NkLdrvnnVe/ydecnF2GzMzyg49F5wk66w2GC4WU9pn3PcnfjL5MLFyBIzg88MLR61F34ahPv2LW&#10;ONrVnslvwF9bOjbSHCFhWCBFMdRDX0Oj3+9Vho2cGFqCXaGgpjrnpALqsBiovhgQgAHgIJJEW4x4&#10;yOIwdEqjdOEIn/CFxXmQlWQi3io3I5EZo0kGmaKH1zMNTXOg4vbZGiCJr/kCXuzaoGHVynVD31rv&#10;1YL+cKlQ4+iYmh3HibNWaMKQjU6G+fKCe8EgE/OeEYyQialJZLEUg16XABtUkHCSqDJ1JH7gFKw1&#10;gNRB+lQS1ihZGDyWkBnWTkjKVHHPT0wAgkxZrUYKO25orGVIBpxbXICxKGOjfv/O7TsM6bhHdzc2&#10;YCrA3BI8CvcdgKzOkHsUOP7iY5d4yMRF8R9eGfwCck4yyZxah1YR3B/boWEidTS/MovFC6R5LgDE&#10;iV6sDxC+jvgnZZWRqx97DzxFu3zkZp0Ho/Z5AlanyesJ9hp9T9Dz2OVL8DC4njkBydgSflK7STC2&#10;tEFZUqdSB0d7EH+xjOKUhPbOaxqpG9DWoTYzOcG8kQHwzHIUumSDCFCyLlrAGKI96ouba3XElWF3&#10;xcZn6rU2nQFOHYVcmlNgcX62nKn2NS0ElGAnVGQcjpIfrNVg+1FNdwe6plNyTY0DmrehcdjRzc7P&#10;sD6QrcViiCul/+XBy2hG9CaY4ImpD2WrZADrjZL81B9AQwZ3pASmAOI78n6ZL/BNqXvo3nxeNw7O&#10;kUiId0SVAKACzxrCH/tKkCGDPqwMsLiKKD7I6gEdfOzyZThIAKfQYfzEWXK/VatsJT4PFSpVCw+T&#10;PQNopLibDPhqEFj4kPxZhoVQBlEC8xj5PTxJKQQFSRrCymd7U/eAUig+K3IZ0UshI+U3Q28C6kiT&#10;0JsRtBjkgE1Cr8MPgTrNZuQz8Ma5lVlagBZMYIUuoGRIsy/OnTvPnIuKjeIMcj19EqVhAGd8sZzF&#10;f7VA4QicBuDUKQ1S9f0QrgeprjNsfLj+EGMIFAA4HYPkcTYp4l9d0BcCXYMgyLSUI1WmM9xe6LwG&#10;DH48HEwYrDfgouVAJXOlSg40glMYzg2sElYFnh3lXFFYkjSVKhUAA9chcb1WPeUBXmYOnNZBHNpD&#10;pjwDKApIy2m8AAFhBMohrtGQySocLNDvapdpD7paoFPkpRirtuqMmSCfOTibaAagYkxOTFE0JE6S&#10;tGkwvJj/BgKYJIR8oRBGNYySjneOjbC3JTCJo8h9+93bMLt4O2Ks1WlSM8ED47tHYgxj4TuRpqzN&#10;Jkl5IjPAzqwZLk0mC3U1vbW1jiuBy2GXKl80ezqcZsmem19YgvuI7qCFrlAHIdVYr1RgkHLaszSw&#10;D9u8dUM4XbruSNOjh9T2IZLipBqZn17gqbIZWRJiyUGH4AvyBoGUGbRT7vBxL1w8n87kGa7xb3nr&#10;0N1gMJ5k8w6rnQjuZDZXrFbwUOADoF+ZWzuLpR6LB4c2BYvkJoBXJ8a2CmGS/0/8EJiPZEh/3NwE&#10;gSMlWdw6DFrqYLxsi5XC0uI8hGU2HQ4RQHdYjyLfgWXDTeZymIkWgVNFNSYm1Dghie1IHzdjeDxs&#10;IrJEt7a3uU5YUqzS7c1HRNE5aVOcLrhSML0+/+d/+uS1azr9HbM5NzMjrSjz6qP4GjU9QAV0xqGK&#10;nhrQkz0ln1XE5nojmBz1YD51Eo6F0UjBsKZKwB7s9Jcn4OsyEFJAudPLVRynqOxZxCKjYak2chtf&#10;/U9/9E14HReC5//2e390dma2WGt/6/U3P/+d9dtJ9yj4Ma3rrLa241Sl6vo/e2f7S+8k99aPHt7f&#10;ePi4I1xfXGxOTHihD+KOplbf6Xb9FstvrDz5ib2F6vJqsTHcT3e/eLNiCl/4uV/5lHvL+evvdzx9&#10;tvePZio/8THVp96vfd6gmTAPvueuo7x2oUhS0pUrODNxkkxGptANcYBAJ4U4yErmwSaPD6EV8A24&#10;WNFU+mIY0HPAt6FPcIcCHhQL2cXlJboASsq99Y0zTz0jRk5g//1hORMnLxfsCtwBAQqEKmZIh7uP&#10;Hn/6OQ4KqigODm5zns/tOze5pMEPAO/ho+IAnExkNjd3HGazdyzGdUDVKh5+IyjwsLzRR4tIVrwB&#10;kBpQElB6HuxnB539H/6xh/X6Ey+/v1ipUgoEfZ7dg+NrVx4Dvc0k4o+trQ7ffMs+MdFfWuTQoFNV&#10;bDhKt37vp7//B/7WT//G7/3Rn99rTzz9sZ/82V/6Z7/xz3/rF//Bdz/32JmledPxp//5w7UffGnV&#10;KVKgBw8fYn0CF1UaegzdBri0sHqTTz73DBnn8qqBr0YaTl2uahaAQnNXHx0dczzCRfy+T/2AohTm&#10;rqA1MuLWJquZjgfIBDjOqKf3ThzFn37uafJ46cGoWPhvaBuUu8ij2qjcO1wHLRi1uDVtP9zERgo2&#10;M+U+R3mlUmKSk0qfgFYgkJybmf3K5z9XKFVRBGNGBu4h7Y1We7C7DbiD8akZcc/lJy8sL6/Qecuc&#10;RZJlJcND7JGGakgVnfJgYXVBbzdg5qJ4RnCxEfcDpV9y7fiydZIVih2+j3/aVcs2fRGuBOpmeLUm&#10;QH9YdHxJYFtSdMSXkKsR/EWvgdGs79uSmQT2BEQN4tUHJuZ2S9AbZwQzFK/Hw/HAKJoTLFfMRMej&#10;zCK5YAGQDR36NtXS2spEdGZ54cylC1cwAyuUc53iIDjlZp/zFbhNtUM1d4wEl+Ln02ygHQt4PGYD&#10;6npMpJQDkzwGjRFbN0yPuach7LKCcSWG751M7GNsM2j2s80sfq+krJAZiPSPa5uNwIiXBzG/MAvd&#10;nYfGqIutH41Ejw8P5RB34PQP3MLO11UrTbAG5uW1UuV9L74s3nIikKy3uwOrx8vfvndvl5KI1l/8&#10;V7saYppnFselciJKpYbNQQdFJDrGK088DsJRThbw9+sPu7jhgmFkC+nwRLBXU9Vz3QoO+FRyjW5i&#10;L5k6TNcLDaBEpMAkF+UzJQh5lUKdlUT0hMPgM+BefFLJJyEIlQFF0Ynif4gClLDqZgVjXHFgGqhb&#10;uN5ImpmWt8gmEVPNUrbMqjA58KLU45HYxsgHmUA2NRGLQCMTdqfX2dfAhTQweOWZ8CIkFqqhgmtv&#10;dmnoDg0mndEG/0zMLOG86Af4QhClXIExjU6kViqdWp9T2fBnWQk8VfGzbbeFDwS5jQpUcSYk8Ya1&#10;B/TDLXrpsUtra6tetwMPMwoMkI/kSZwttrCyyLyYG4cLm+PE7oAsbuZMoTdCOM2mpMkWg36croSP&#10;hQ2mCdyFLhZxEEMcVhooEXUVVcupCf6pYIVji2+nJIDqoXNRjGB1IucRwYLK0qUS5fMfHR2hUxMo&#10;AnI18li5PxSqe0VCErhLNtcfic+p8k8IZIS0TmnFMgBaU2gwZloLfji4FT9ToFy3G5MtPg2liSfg&#10;4vcoQLeAfDLgmJyExoEjK3+Qt0Ml0WsORMdQTgSdET5DT93ilVGE0aSeihYpNMWqnn8zBKHJ37t3&#10;B7CWVpXPCfLH9zUN3VQwcIrsLjsipkQyeXC4zewCrBQ2BHQri9mBURqnoBg8tDrcIaDuWM8jpCX5&#10;C6fQsWiMoSroT2+Ip6Vq2IZr13346AFPA6yOShTLK1kk4kzdq5XqFp0tNhX1uGCV0ZVqJqcnqUUk&#10;VoVQjiZEfgMhaBRz1KbM/tQ9PJn1VPyLCyuo/Di1AF1APky4IPaH+1u7zMEZUFC+UJ1SOyJVYTIi&#10;9lBE1Y5ThofEME/PbKvHfoWiJ6VMrS2DE93AF3AY9TjKkNTb5niYiE6BxiUO0OR7maaxEMUrCI9U&#10;EFwSDoRhQmUgwZ/79+9rzXBBCSDnMoDjS/CmsZJvCojn9ol29S9D6zggUBXMzS0kEse0KEury+fP&#10;nwVaY1ALvsCRBBkZ/rzLE6jWyPBRERiE6m9qaq7RbqeSyRde/gB0Iqp8zp/TWbMyTZPGQ/4KKvVW&#10;C3eBbPKIr8CZy/gsEAqhwsNhJZ3d58rhWoIkylPlm/PA8Uyim8fvhwQbXOJYe712o15CCBKlHWWF&#10;i3ZRQpg1X/ryl0FEgEbQiPFgV1ZWWI2y5g/2GLexmTiEJc5Er79/99bs3EyzheTn4VmSOHheltL6&#10;o/czF4Z2wsYPhyepriTLSbxIoItU+bHcLehy9rc2SUoOBhxXrq7ZXHowft+Yu5yvc7CAMnJ9gg6e&#10;CmwVTaVUWgpNX8quUDBw6coTf+OH/9Z3ffjD2INxStB14ehNnIvP40zED9+8fuezr+x981Y+Pagm&#10;1KnyIP/g4LVC4+T+9v6DnXzk6adXLRZOIgYQV61WuuSvv3v92t/5Wz/4iU995OWPfs9HP/F3f/TH&#10;P/DiR7QDv8W92rQ/nzd874PGJ+9s+zuDkEfTf+Zc85XHjY3e2I7ZWh3qfv3Xf31jY+P9L74IDcD2&#10;tS87/rd/HXnj7VevOBP1o35zOOab4FXDjSfvHBUY/jsnxydWg3l6Ehcr6/r92xTc3PoYvx5ubhll&#10;6uERh+PBIJU4Co+Pw9Vj+YkElBt0NDja3Vw7/5j4tUruOxW8dKoP7r0LgdLicIEp2KzYJvhoSPgj&#10;MIVD41NgJZQsHHF4lzJk5fTgCUK6xWqR0w9HHirCzivfDIBrfPQTmfj+4hKhag6s1M4uz//3z3/+&#10;jz/9B3/3x/7O+sMHY+fOGT/3+Vry5Hf39t9+482r165xlvJa6ns34xPf+4//6S//+m/9xs//yHc9&#10;+9jKdNhrV3InxXTU3jn6nf+ceObjL85K/DM1diqLogjLU1GgU2JW4IPnC489eZW6mY2MzJRPizpW&#10;cKtTeeBwiA5MQKNcZghWIUnvcq7RGG9vrEfGJ+FL0KsIZ0NOAP3+zn4wgg2NmWwxQBARfvUGjFDA&#10;w+ykRXVKAAzo0tK51AlijrEQW2yP9Oz1h/GjA+jqTFPwmcbtnOLmjW++ggoFmh2nHKAULwFMATyS&#10;L4LLxuzMkva9H3qv3+8lXYQS+xQ3ApZgnNcst/rtwcf+xsfmF+ZZv5A/uPL5Vpjx0HdSZum0o3Ki&#10;joYC4FOluKZZvabcTlVnFQNLvmAuV56cmDvY2uG9cs9xVRfTBc+YA7CKO8eks4SCERyNEQznUwW7&#10;jW6BRlD8Mk9N58TnLZebmBl/z7PvwSSJiop7hUmKoW/s6roB35hBa56ZmufwbfUqMOAwkphciCqt&#10;v5BgTCT4hsYkubjZODg6gtOAQjY6FsKV6iSZDgQicBuogYak5NHDYysIaENxxfk/6tcqBTZXs9wY&#10;nx2fn1uJ4eUQ9BSLWTx4EMns7uzimKAE6RBoCjW4qmiszPdu3wK3NlmwD+AOxhAP80OhM7fKeR73&#10;5cevnfaXfCL+Jo3JnksidiZetC/xf0gsRxUsiNqNgcNjpac8TByOuSJup/P5F96PA5Mv7FcbNeVE&#10;HmoVUBPlghwZGKnre0aHJlvmwYrGVhxN7AaHn3B3VyTmduHY5dTD2O2TUGRT+2LoLLVwoXAinVuZ&#10;VZs0SKUmF/2hKV9o0mf1GrLl5FjMjxCmkWXoSXxi/RT7QWbECx62dalsMn5yBPih2LGaZyYn3E4H&#10;rjbpRPqpZ64B9e/GN+kvWfdKKqdKhlwVNdoypoEsdw5ctgOARV/d1pploF8+lCktQ09ebiELww8j&#10;DsUqVvHoopjAaxJgjbab7pmam8XBQULRDLQDsYl9zh6m64FOsLH5CBoNEBE/g5ILo1fubIbrYkCS&#10;TY+PxxC1Ud2y0yBvETLIHUC5U8eAbUjAGXH04AF5DD+BipGyxo/jTN84EE8HcCDD3KAc3ZQyp16g&#10;4KPjEyTVoGQEVcKFT9yoqVtoyvnYrEO2nDK8F60AZxb/hNMBzySWQS6fb1TJgW5zLTFqpIiksWH2&#10;p4jw0QkLXZH7jzoPxy8eE2MsngaflgqR2RV5nYpuscvNesq7YpgDqQuiGB+YNott1Eh3bH6jN+BS&#10;NQ2dYaPaKoNAcJ0DnimOUULXo7ZgslPME0c/UNw9qBTlHaEYYP47aOoM3h4JAvVCm72IvS02bwSZ&#10;nJHwEHyoPGjrcLSiOMU9D1U2s6ePfuTDvKB3b90iGYJx/dT8Ioc+sm0lhhwvJo3KhA+1k/XDi1Mm&#10;Ux1KWD6zhLXjiSz57m4rRdtgFAzgJCxJMrjWGa1c+q1mSV3MSPIuVwxENDivvDxaz9g4aBbYKsg/&#10;xTdNNVCr0eUNgHZkk0lmf0w6+LGINSAOmUw6HiAsCIxnoS2yPDa3NlInSXQdjOOtdvw2DED13QYW&#10;m5QlMo1lbDqkiNQaAICmJhZxoesCK/D8hzAJhFUNJAa60GlVMmQJaJkFIiDTQ+oAqGMcKAW3Vn+w&#10;ecjHwpKDV3P6ylhXvAJG3s8+9ywjflSNYKgMcUgdxBcNS2QYRZxKtWY7EoqVqxmadXhRlJtAjPOr&#10;Z0F8mBdLXy5hzPKL5Sfxg2oVDJ5M8jgdPwBDDY/j3w0CoaLSZWaqCEZGjVqWopkIaZwFRJTOYJU0&#10;GDjzEHqMZixGZDY4HBWyibPn1m69fX0sEpbjDoGGDteMPtuHsubc+XMsUpb31atX7bwGpzMSm+Bb&#10;oJzAWy4UnWC4DIxEoecPnQkHvr64KNCURtN9993VSmXIscwoYH7xjBAMFCoqlEFJnpBzA2VGMX18&#10;ZHeZFWPlAsI43gd3K+85GAlWi/W1C2uQ9CWDqUy2pvV7P/m9UC4UGzkRbbXhxFls8ngN1I52hYkr&#10;v/i0p35pnB5gCqtnzuu6U/1ErLJuMjVCZGcBXbiWnvnoM89M/TVS9n/85//bv/qdf/Pc+cd0DvSP&#10;FsagXmh9LmckBLdzjHMD7hntldE9q3Zdbtk+YLU/813+nZUF49mZ1vZx55W3N65duwYtpFkqLn7z&#10;rdsx01cebf0X+4N7vntv/tobX77w2dvqtz/9d/5T/Vw98eqBuWErpPLkZCAG/9bXPo/j6/rD+0A4&#10;iHeKJ2lQSp45z0cs64onz77vRTY7SAlXvsLfUu1vbVBdiautQi0Q9s5oeHB8MOy0sQxFiyfGm/mS&#10;kKSbDXAtTyCEcZ0M0CV5zM46pKtEu+P1uqw2E9jk8ZEUBqZcNpRJ7z/xZCmXBgZaWVrYOYhrR4NP&#10;fvyjhDcHCdJxORFUEGcRq1af+LVfnb1w7v6du1wHNHHe1edffPrC0lTYa4Ez8f/xyxRYeN973/PY&#10;hF35lxwFjzY34d7yHcGp5NYZEAOQe+Gl99uIUeNIJTFCpRYLUIwupXoT+gDp2vw22tTJqZlTVPhU&#10;GkE9hLW9gowCKpPDZAR2wcQ7GAkANQCI8ts4NzhPaDsJiSOEtKcDGDJQw3K08kgx+oDOxlWiZ1A7&#10;AuLiIsoN2/1CqrCzvUFBS2VCbCuGPijeOLKFvlES092F5bUOVMkrj1222PTUXPTKSBKL+SJwiLqv&#10;nl1a+J4f+CRnCiVjrd5g/ADBnBkEl5/XjSdeqVPrUPE4Q1aOD8WYu4/3A5B5s1vj3OQQAcLh5mjU&#10;xCqQ3pdfJBmT9VhrVGC7w/4d1Nl6OoLtOEz1ehsyKXFe12skW7ZRZ5IYivphVNLAkVGvWEuPqHhg&#10;hhitRsgAwWBURWpPb1QopwlpoQjAHzJfLCgsNhJ5avtHB1gQsd84QKnxGU5jfEKbBw8DRiPGXTLp&#10;RNwqfbx0TmI7DOl41Etnjzgt/9+U/QeA5Wdd74+f3ns/M2d677uzfTe76QkpKIICQZqIAleKiFiu&#10;giBcuV70imIDQQURJIQSCElITzbZku1lej9zeu+9/F7PGVTw+r/X/7iGTXZ2zjnf7/N9ns/n/XkX&#10;OEAenxtBEP89kyVDNgo+zREVCYUHR4f7+tCv4lYgrgwXl7Vw+cwrI9P7aKM7fjliGESLRqMsaVQ+&#10;+OFf7xQWqMSE4RsqYzSVV86dgwQzMz07NjIeCkR6hl1qc7ualyRiKblG6nA71CaVpCrbXF+hTIad&#10;hrJVZzOWoLnkJPT3YxOj6IzwSOQnY3nSORdRP6B7LwCF8anEWLQtffXVV6enZ5DvsS7jyQzW4lJM&#10;gFsqgsIkddavNB3NgdPl0sVsCrqJhyRgA1CFQVVM09wIO1MIlZUy246sWZVuBBZPnjzh83l7+7wQ&#10;0bCGJ36M1jaTzh44cgifUHzppibmoBwCLHFfa3kR6mN2qfsH+uEb8l9EBmVDaDH4W4l4ql2TW9z6&#10;YqqciuCEWkikEjz5jC34yLlchmgCiij2aG49lRPsEHZhOmYeIZ4l1jpkJvh5QmBowd/HSYAu+yal&#10;DP0LdwDWEagNQz1B+xRPHZQUIUTgcWJuxC1joVLTCHJVKoPuy0fOOS0Rfi20CBQcAgdi6xTe4nwP&#10;aCe7OdccOS6cNuAuTi9+PtQWTgVmQwKkZuYLo5t8kxoUbB1VlWg1qEvJXKggRVEJq4hcjgkmBRNb&#10;w/jEBJZOiM5FZSZh1C7vsOnJby+ii+ZWAv163R4IWx1iMkzAKq5psOI6Ng2Ca8/x3CEyy4SFXyeA&#10;Fj8UwraxxmiqyxqlgfyollZ4T6Bt5pvhxgpdZocLxg+hp+dk5T/grcYpy57CGFN8nDwiuGKlWerq&#10;9cJBBgcVoI3Tjqsc8QncRJ5ZtCCQStkzAaKuX7165PBhBoEY6J+85VaSoZm42t3OCoX6briqKKE6&#10;BheGcSUszYhVEDigFHEG/vNof4LBiLwhYwSJGXYimWMhYSSCbNbj7abIwJxrN7jL1UUQLwqycALG&#10;AoMVh8uDkVpoZ1tY4wiqPldbQgPGDsBiI4oHwAiAxA7sly4wBWQsSEXl6UJ73sv2C5LEdRNTV5US&#10;QhnxlJPT4215fWr/iPBHx1ClBsdV95a3vDUUiiYTZLorsGTLFXOxVJxFSGwelF98+thqWvVCbGeT&#10;hySQ2CoWUjz8HHBYpfDD2dUTyQxUpGgg2uXDlVvACawy3io8QroUlhYbCHgqrhFclP7+geGRQW40&#10;YGGnkagpSK22Obp8/Vtbq4g8+oYn4Fp0/KuYBYu7T30vHArwuCkXhDlTLs29GhidNJpsu1srXJj+&#10;4SG2frZozlFauFw23uPrx3EGhTs1De0o1g8sJ0iECOjxAN5rYDxuFD+48W139/Ux+RXjUdE1qXCx&#10;QqkOFHr+/Ksnjp9g+Auhl+IeJJKPANGVFgETUe5Il7fr2tUrx245lcje59+WjI8tkq2Uzw9E416M&#10;CyHPjYxOoRmCZynq/Y48SGAncsXyyk1AXbURzZjAToKhSC/0jr6hWAwQP96sSjAKoMlH9G2yGnDr&#10;GBkapbriOJ+cnDx48CC9tCAmSiU8R8AB3A4+iMiwUiiotOis4OZC3BQHjyhB5Ezr3PauQxO3FmMS&#10;3ZEjJXijmfPw5T71qU997GMf+73PfVisOufOC6fPX166eHNxo1BoFguCfUG3I5jjfV2D/d19PW50&#10;lZwWqVzFLIuzwp2q78/16z/w9nvuvXXOSYjrZpShwm1vXvuZd1V+YdZyUNIYMdQu+3T15+rdn+he&#10;+e8rt3SfUDYlbhv3wUX7EgrtGs1mBq+cU8yOsVfKlSq3nboVjBuT9ER498CRoxyU4OoibEOEXLS2&#10;1pbhaQkWtozaHZhHVCmb61vNStHh6RUrtslkoMZEiaQ8hrJJkJat1Z2NxQheWxtXY7urGRz+N5bX&#10;b1579ezZzfV1BLYNplU7233Z1KWu7t7R6V943f3QE9NY/+h058++AjHhQx/6ILDo8uLS3XfeoTp9&#10;Ws+pfNddvr6eTiTO/+tLqrZ6nXulFV9UNtcWFiArs4l2LOWkpUKejf7kbac6KY4d9oHwHs91TGcE&#10;P4x1duXKlWwylkjn2VvEN3VAIhZwNBR0ebpYzAKPFskwdCKybbSZQ4NIgkUcWacIYOsFeVq8uYBM&#10;tQKEoFBgbc3+SsAonCxmiAQWYxhOfW+22nj0QqlFb49TqZbjOQouhqng4MAIQijeP20b5wI3wiKG&#10;6Rr57XfcZrXjqy7jAcaGQNpQOpzdt91979T0HENw4EMYxmzHmAigApgcH0dxjz8O26+zxwrbCZwD&#10;NhC5tmpi/up1AKRiNcPCwnIGyg4e8Rxjge0AJk+tJvC0ant1c3xm8tqlCxBFeQelXBmuDxxwPgQY&#10;RMf5CEefAgdWIZdRW7l4equ5mxYIcBTDWyy16q3SzMw+3qRMZSAEdTsSYzLIgZ3ZTberUoObrF9Y&#10;QVjEx802k06vRvtG/AbbJJ8CTjmiGKg20KRGxobohLLoEestrVKLaJPppUFnzOaSoeS6jjBF+ndy&#10;bKqkkCUYySWIJqSHA+FIpmYP7uezsB+Bq3d1e3n2KGkh3zm80F84xEHFAMRqqXR0eMSXisZuPXVU&#10;8Oqg6IKoE7gN1tKqXHzlldGJUXYismIEHGqUI05vIExOs1c2NRY1Io6tjaX+wZ5kNBXyB1wOu8sK&#10;qOsl9xC+f3AjkkuWZG3cz1xEJrNzdDLwlCxAdkrhOFao69TGHt9QlQTURB5LLbTEFEsosxgGmQxm&#10;M7x6pcbb4+bcIrO2WW1l4nksW2CnMH/RGdWZVFZWN/B5YrGQTurh+aNiGBogiJTsuSDRbC6ft4ih&#10;erZy4DjGNpDxIOtPdIkY2T5wWuJ0NG0z/mQIzUiPppRhagxaBHGNOpCGv5kT1pQYLoN0AJIVMk09&#10;3YLRRlhkLB4yW8CNGjiR7AS2XznzCg/e9OwM//T7A0BE1L5sKoTxiUkiAwKdjvE/1HtGpp1ZkoSy&#10;D4ZQT3c3YCH9AE72KEkJcuH7GWJS5Yj8GVEU1cO7wUI6MzowbCQihvkwUGapqSWRTWRr4gOJjwQE&#10;T0LgmBuTaQWlyCAYWpmsTdR5VdpIjCbKONMa9Zj54ke0N61AmArHlocXnDqRSHLeU+exKVBWCh2u&#10;XsWAH949BRk1j7Ci0SiJPOOM3yGRU8/ANMcJfeLQEa/DCRFneXWJ/QLHjaMnjmKkDBDIBaBx5wdS&#10;ZVLxsNsAmwlvEYZZTXG6FyscWuTOALGriDAS1nwiBksE4IiYc3GciSEhiA60JYVKFk1ECZhmUE4t&#10;2CxJt0OrkViY8HkYolv+7Uwya0K4aXHWWyQf+BHc9fUO1apStbQaDPpRupw8fpwWmoWEy8YTP3wS&#10;vMFk1eOfyQGgtOjaaWlREuPTYT65ubVDz2a3CW1sIp6fHD+A5h/yVkMTTxMd11YNDs8QtN2Souhs&#10;ABDBc2NQUUo31RaJwabFSgoKrE5tYuCOggSbNORCpL2QQwIMCQsbAyyGa9BQ2HktRhsi+aHRIazQ&#10;dtZDGiXpaQzQZKBhnDysWRplRFqkUV24cA6cnvNobW2TiCTMPgC5BwZGz5+9gMEmfsBag6zcrjz7&#10;/FPbEPLoP/BBUcnyDKsSgVw6JoYpsPultVYj7+lyc3hjqovdTI54ggohRPpQIEo6tQsSscEEOIQ9&#10;WW9Xl4CeIPYplf19fRvr6709vp5B74ULZ+grQC/w/agWILLnLG6Pf2vF6el295DZKkjNWKfLBPrO&#10;rqrCJpCw6xsXX82kE24vOwQKaB28m5B/y2I1IMynM6CdBRXj49PZip6hoTEY3JypXb7h/fNzpDZL&#10;ZTWlArUgMLNIuCfd1eZ0xZIZth67t9tixoqAyDyKQjFZAB4A2KAo4ci6ePnC6bMvfe/R7124dMWs&#10;B0qpYTt34tbbgSYp0x/+56/ecc993//ut158IVOrvQ4j3iNHnr6+8AucixOTUzoDMbI8hA3hcQqY&#10;xzwaoyGHfXDYt3j5Sp1WvQ6Dx45VUDxB91WZ33+YKI7F68ul5i76ZTrqkZHhvm4x3to7nvdAQSBh&#10;dBLQraYmp2ampym8+MiBEAlpORALVB00P7RnUMeAlPbQLJ5ZYFQxaVpbOzW68cKjrz71o/P4Xb33&#10;gx+sJht93YPdsyq1Ox9t3Ag0Lry6/sTpq88/+/JzV69urqz50xBSxcBXjNQJzB0YHlV031e33xfT&#10;vz9UmyacQt8Od+svzY38U/+xHqc1frX+yXbNN6DW33VQ+en+4FsnK3eMp0/Ntb8Vrc24Z/lU6VLq&#10;/PILC6s3zSozbZ4WgzGTNRTw9/r6nBjjVUsXX3keJvrY2Bi4vuAi8TjjDdsm1DU8g5xFqN7QlgHh&#10;wEmQ3rxynTRpo9UHJJ/LogCQGeG/4gXcbGrNxhOnTk5OTx0+dmT/gaMjY+MjYxP8Yi+F3atXys06&#10;PEmwcZeN+ne2TIaXFoMXL54+d3UJWzCA+t/89Q+2FJp7770Xbt61K1e9h46kz5/zBIJUtagZ6ef2&#10;bsd/8Wuvwl7d2AKC5dGGT4/rZWjXPzDYPzU5SVlP0ShKJeIKYlFIJp1RuJhWP/HEEwQV0MBQ9XMj&#10;uBqcwpy3CFIInQNlYNOj1hctcL2Frt/u6BICZ761U5UyMOQUDu1u42PHoQ7wQWYDFZVwv1Po63hB&#10;SVGvy01mh1aLfwryAJ3b60RLlw4XMSWzO3Ep9wFvs/pSiZiQvmFw3dcd2I3I3/DQA2zIIPCR3QzH&#10;0p333D617xBLn117T33GE8K70Bt0iRg5rUjGZOOzk6S7a3TNRDzChs55iYZ/bX2FcRzwBqQDiDWg&#10;VuwvNF5ub1dwMwJFAMCGsxlEClDS5/MIG1tMBQUdq+714ZQIbUWsCdAgipagf8cLb3bIh7UpjRDH&#10;EhhwTOTbA2MZ7Hb32voO01l+BnJriQQ+iiQTTlsGbbntdGQrpDfpMrvFfJxxQj24mmyXsYxvw/jB&#10;dpDAWqyuRWkrYrbz5J0Ak0Boo6oDawwEtqnVHF5TMV7Ctg74hE2KSp9pw4FDh2kRVq8swRPw9flo&#10;gmF7CTdlXM4rRBPuJCOxhgyYXYcumvuO9ABRAmKNkcFerAcZWLCPY9rOhE2gzq3GwvUbYxPjIrGY&#10;yaKIf5YWizWmTwgVRUudqy5vXssn8oNDg06PnSp7c0XwurpJWW+rIMn2DvRRnpKWsLG0k4xmS4Ua&#10;+BNVVDEPWwvLrkKNdO9ak8eJ5FeGLNRlvpHBgfERGneM9cxGI6UYOHy5VWDsks1nmK5Svol3Upfg&#10;UJ/LFsHe8VzBPEgts4qOoZgaHR2BAytYg8KWqp3O5ALbYWyOj546wcJguWtF7mmtVBZ8a3yoW2Xc&#10;vxT9A4NMtWmdWfSdYCWxvjiVQNE0pg57F/UdOiy5yumwh3bCrG+lVMe0AbIddQnHxYEDh/bPzwuh&#10;rJC1Ii0G3SkxGQGFYqOkSYWTxI6PSTkTN0ELFfm1gGfE7AAFaelbgoEwlpfcR94Dgglmc+CaYEhU&#10;pHggzU7PWIgXBIgSlGMosrhb5bk8mOWipRBsvGadGHIWcMcwXTC14ADvSdz53PgjUJfwG8FcLJEJ&#10;nRb8KGEkocXmgIBmfguojLYRtImXFji8XDo5MUG5D/cLwLuTBVnElZOSHdMg/iM/AZAAWYvwsxUd&#10;mUCeac3B5+glOD86frz1RDJB+zjQP8BfAQPgzYsntyDELk2piD6sSEuUApAka3kaCHEuCzNCYcYt&#10;Piv3EVCM7YBb4OQQovxkIpmGHVyvSfK8GbBVzkuMBGPJ2PGTxzOYNMcERxDKOKJgKoYL516E5kUl&#10;0d3jgdNBsXDl6jVifCamp8Fqo6FIEXfIalHdULn7rPDsSPlAMQvbksqPhUeTAiRJ4Caxl3CzcLHo&#10;7x/XaaxYI9JTcj0J/krEtuMherY2YaZsebzVuZkDShEXq+PUX7hxlRVlh9evUaejkXgwQC08NT3F&#10;zSJDRtiJEHXYqYANFuFNn08VyznIXip2Zh5G+BidsMWyx+3tTKXZnyieS91oubVa9pmRsSm2YAAe&#10;9mhQSRozzE3wAON7uAX5VJyeAcCa909oKukUqK94lnlvLGOAWoTJw8Ojx4+fZFiJBh6fC7NdUN+4&#10;y3pkH/968vCjAIQee+wxaLNUfsxwWaDZdNxkxfauN7S9OjA2RRfd6cLpZ4U7nXgEW/VEdDewuczg&#10;dWh6yukyikqd8Vu1hrM0I3dICowAqeSIRIW6yXZO4CDRZwgwOa4K+QxV8vjEsMUCrqkIhhJarS1X&#10;KFHIMJRhGTP2KCQiRvQCJiOnEUsUlyCqQIjtULOFDDYe39hZTabDDJKYmFlMFqQb8LXmDx1G88Et&#10;vnLpVRwH5/YdYJn9/Ze+E0vc+cord/YNDIZQmQ0P1GotfBmFfysvz5FAwahWlRtV0LXt5VWZtj0/&#10;d2B6ck5AlYyDM3gL0+lFwrsRrYm8ORM6iEDQf+LIHXvUq72vNgq11eWNUL6p0BiwZpTJAG4ptsZG&#10;x1GEzMzMgHV1RCQymI70oOBxHSQYN0gd/ZhoV7YUv/mbn/6kRPJXQ3+3cu16W1PRqBUOeX+3fHbB&#10;f8NuWbP31JTmYtOAsHZhK3n9xVeffPHiS9dvLC9dD9zxQvDaZnpOU2ZmR83h7h6y9R9X+e4qWR7c&#10;lLwzXPBUmt7N5nxeOZJUHd2q37lRf3NbcWulYhx2lxYv5ee7Sw9MPG0ee6l0fe0VWeWeyQcA7biV&#10;lFZ8NHY4Ad6WK1yDvsFhWEGsB4bsUCbA6tgfrlx8dWJ2jgXPDisuRcf3eBUj8tH9FC5cY2FbI8yv&#10;se8mpKCOMAvHeTYBEV/dQtMmACGeei7L4tIyvY3T5fN09TVCybFd//bwaMVCpV5PZnJuj5fddWyo&#10;n8TPwwcO/MEnPvaZ64880DP3DH2CwWg9e0axuCC97bafvC//aY21R0NkOQYj0Vdevfi9x58olEok&#10;WJ9+6TS7k2g1N9dn9s8ymenY4YLXChMQKnvYnxwjIBY8lQR76DSqmX37u5CMdXfj8Pxv1ZW3EwfH&#10;Jg9dhB8oGvKA39fL4Fcw9ER91YlxhcoiHDBaBKSSaW5ml8bPucNOVTfh0fN/mGUBB6LKhO2+sACF&#10;jyA3jmM2NJe7hxOZHknUS6UcZAPoWfsO7EOFLb/vtXdhJ4iFJgBD31A/PRZJFh3ajJzX4CrT3VLu&#10;XHn14vba1jix0dMTpErwIOwGF+AqATtjUMhDDt+R7LhyEUNCJa1wOAq1XsTAgbzqNEZkdr0Dw2xD&#10;mO74V7ZpLgWvXq8HgQegzufpCwG2BZGNFZ/HZjubGR6d5DQQcZUEswu2UbWUzHr6ezxOHwmJjPSs&#10;Nj4/OTkAXRk0ZMV40d2Pz6D7xF3HjFbD9cVXKzhvKlDRqCYOD2CSCZeolOEQkzWK0ly8GNgMBTYC&#10;sBPoekP+zUq9QODDxuaKxa7bDqzK4MxqOKgUWAmCU1BjTk9PgwcEN4NqK+igEqdVwBhyx6gpAdvW&#10;V1bK+VIg7gcJ4MDYOxiE44WkeWjfDBg4hy3lCGeTkGZKJA9/9avcuze+5SE2dErYo4ePrK4Gg7tY&#10;YiqbpXrbWID0pJNYh0f7hPRZqnjiRz/C94nfbK6uEQljs7lpwDmzvV2+sYkJpsYopMxmG9MQR4e5&#10;PDI+6esbdOGU5e02mW3s9ejnccTgHyhrGHKBuWQzQgQBXZQ2vUNnRgSH5j9A+WWzuxmW1SoNn68f&#10;oil9HlMMYIzDRw6IjFV0G6LgNuGJjcnprffczt7Hdt/hvjDbymeykb/70t902/txSLr73vvZ1xjc&#10;dTKF6a9gqdfzuVKrpDRYgbvwMZdi94zfOn834o/oLXqzU1Rb5Xw9EwIK6ejTKxX6QlpPLgZEAZ4H&#10;Cpp9c3NcvQ4L28KRiEFwE0pvvWmHTl6uwBGE5U3LzigZeDLgD/T3DpCKRHGzsbkBLCx8E/r6KM6g&#10;t0OT5zVAI3jg2JSAo7ENI9clX8pTjtD2w5WkiKai6gyvGdJ2cp9IPC0UIrEomWRUV5RmPL3lXF7Y&#10;/1hFncoP5/jBRsXtdHes46KoeDobX3tqegIcW4xCiLKG14VpnVKO1WGn9BT/T3PCCgFC67iGKtn+&#10;yKKfmJygsgSUpS4STmbpDH8Mm7Kru4suaGtTjLoY0NdS0rIqjac2ewgE5Fqr6uyyyzX8fIxcxS1o&#10;CCs34TcGgMdG05msEcPA5RFeyZGduNVlMRg0UL2pqjEWocY9dPDw0SPHoXBSWIQ3o62KNBNL4kbe&#10;8XUTqHgkEfEHt3sGel947kUWm83pQNntX99OV7JAa8R/gRgxmV1Z2YCSRHvJzri5tQYaxtOdS2Vw&#10;F19d39DrbQODE5is4ZNKIh6dNyU1UWmRrZjKpD558nY2/2y26PP2xWMpTkp2R65q/+AwRG+qOJvD&#10;QeAgR8TNy5eoI2h1RJag8CYAOKaj5QQ16mFvW00gtYUEtNGW3mgFSFvfWBXKhBbOI3o6GRhgQIxX&#10;Ll32eHouXbpKXiwZqXCccKwmYovHzCBS5tSZeALYjGIM0B2onn2SLlTe1vJi65tbXJZMJr9//6HB&#10;ASAxGSO56bl9uNDcvHGjUKSY89DhkDawd+pwLxhSo/xYXFhE20NpBdau0ZrZouE/9Y1Og0yyaBlj&#10;CLYTe62wQyoFNhdzmcTI1JTOYoT/IZPg1YvpURIOxuTMFImxOKDrjGz3RbsVnyQMOKoillqOmEeQ&#10;E7BToYH0duMRg/00m1PJ5e6l9dgNBajSeKzY5RhZIoYn6OPGtasvPP/cWQL8LlzAuwH2FaxKyMtW&#10;u25wpGtsbAT2AvUouiuDCeacyCOEHoS0gjtINwjr4OjRW1ZXlh77waN3Z70pj8jeRohKBYzaC70h&#10;l4LoJQpZGoH19UUSNZw+m8vWZdTbeOaCoTDkGUpzjoNUPCVTkWeKzlq4YBw7ePuPT+5G9NI3/uhX&#10;3/jQr33681/827/8s8/+45M7bQ9DCpdOVKMdKpUwpzAYOIMJKj1y+AiVFgicoK8BE9YqzBDZUvjX&#10;S5cefPDSgyTZ8zHUMu6qRYlxj1Q+Yt0nzY0qC+ZMBFYZOuxob3/CMdzQQPFVb26UX+nJXj6b/vvn&#10;nnnpiRefWri+euXGVZIxMOUR0bUOu29oztR3GzIgu1XEJiKLYZavUHu01sMF9X2/9fkvxPHdHS97&#10;C+07JpthT/MzM4/1qUMHe+JWk1Vr9LTVREFIYSYQKw9MsnjjGp8K0yKIbuxLG+traNyI6zEGAkzr&#10;90iuPNTrS4s6s4itBKjnWqMHpLSCLMgRxXhdJNjg+etGw0ugbLmK11GrCRyOc8ORo0f4ZrrDslw+&#10;duOqv8uXN+mYBTETNFJm0SprNYfm57mqI4cf3Gg/GLpl8o/Ut/7F2D0f6pdpn3sWfbucP/0/4Ku9&#10;iorFw9ME22Y9EIwkktDkoT6hzqHHGBuZOH365Y5nSo09eHRinAYMQReF5Z5ZD1Qw6HQ8pwLuapGJ&#10;/jwrdIqJlt2xuxvg27gavAoRWDy37Mqd/4LWR//y88/sP3z8X+mworoSWSai/FIu37zOBYH0B5uT&#10;z87P7yTbMGNF6CJMhjE4xVDZildLvra7E+CPMpEM3ay7awQ/Mg5ptlLmxSK7L5tBpMJzIZ+dPIDL&#10;JQ6W07OzjJ4QM0MnoooXtLcinumqUDDwwo+eYv89cOwo1iysMOohmhJ/YM1mcdCDQiNuEF9bNaAk&#10;0lkVNrc5FSy4e8RUm00ND6OevsHgpt+ITJczXIV/j1/eVOSKGQb2DHCZLlvNtmyeBOK4OD7lcoxA&#10;QfsJmVDr9IwVQJhq9RIJM7zu8NgMHbNawy9dIpXhPGOyTilPt1aMlxUm0aTiUU8Y7czEHIJEXD13&#10;1nYNVj2AU6Ycp3uWaKoyXV1vAxyS1vUxHJ91Fq3BoQMITQbiyra0nC6q6hppU8gX66UWRlT4a8CT&#10;ZRS4uroMADA6w6iRYpakVScEQLYzbK+vnr2SqqRwbM5k4v29g/AcO+RugMP2sUMilph32ZLI+Ces&#10;QO7uwtUr80cO8WCLsGH02EIFr2T6mYuEWax4//hD626vo10yVPFxbLZgAlAmU0HDfqcu2t1ZBanl&#10;cjldgN6CqmkXBZyyY8YvQ6HdEdPinJRGCIbFBwUS8MD26vrOymZoB3quHwNPdPUkcaZE/CermNOW&#10;El5CiC9dKYHHVocgQTPA5V6MT0wNj/ez44NferpcgHygfRWyM1NFp901Ow+aDdOwKGhsCjl6xZuL&#10;lw16XQNPWq0ylymjnoBYg89Kh+IDM4ZYxTp586fuPEnmz/LyakcJwjkjT8VSRBiNj091dfkciCfU&#10;ylqB/F/KSjylCtE42VLYiAtYCLSfCyUsPUuCtOGw4o5WhwZJliaPoLwTIw8sUc6XNSoNeaXYnQPh&#10;7ESD0AfhBr340otwL9xuj6iIKHFompVqxtLA8pxbTKVpGJA1cTwjb6RrElSlehNWMg8zZxtdB29A&#10;FIvtNpsC54TogToUS3JhmfLwBAmiLvmm5TKkdaEnZ8MiYQHxjk5H5TQw0MfTzrvkFTtyJ44Vyfbm&#10;OsAM73tvWiFYE20gCvHs7uz6KeN2AwHKOGzMsHXgp/E9qJHByXlaKMKAQ2jy60xMCDo3iFoBIIpK&#10;jgKVOw1FwGDWYY4IK6uWYnysw69NhIqIt6QF7QARgaQi5DZtm9aBmWZrcHAIdR5lAejLxMSkfydM&#10;dkMuWzM7vEyZWgrJ4PjA0FiXb8DLVIwxqMPLg4yCOtnT20deraDlhWNSTC2Ej7SUvYnKGBRZr8cA&#10;D80aNCkhTaK6yia5UgWz0dXXPypCjQpE+2kpeiimqTWTkRA78bFbbsU1CtMgj9snZFNEMEll169e&#10;ph4C7HE4AWi1gE7kePI8urvcwHabq6uYIfFmqOKRsLAzS9tsQawIfd/QiMXlKhcruUSSNEBI9Cw5&#10;qDzkFpBIAZDB5eOUZcrP00FPTFI6+RzEV1NXUXTCaU9Hklh+3PGauyYmhkFQKHMpR/rx5pUij8jr&#10;TQZITnfcdndvz4AgAjRFPcSzCbU8sLFOxevfDfR0dTH+ELaotRormS2XpEhC3DeW19h4u3x99OXZ&#10;dMzVNWhFb8vsvCP6ESQ5hK6FfHB7hT7b24fKmCaeagMkoh0NJTkw9h2amz9wgPcJSwnqUcez18x7&#10;EHMV4dPJjxDyCd4PFsCIWBAHwu8ByFdrLVwc9ED4VvCueFGcDgh1Yj+Gm8UalsqUnGHDw0NgyYcP&#10;HaLUhprJBIMm0OlwY/cRC0aJJiOBESiPewf7Z2tjHeyKh4NnEMXZ4GBfX1qZ6RUU4OnJqcH+PtJa&#10;OJx4IeJvlxZubkf9pVKmlsWLq07kvE5t5hbDmqdABFDv9nWtLi21lejKPUTl9PeMDvWPiglUI/Ds&#10;p979mg+dHXr/Z/7qjz/+Gx/4lXf8/EHD9a9+8Dceb9xy5619xFD/1Nfe0IrrDOiLW9jI8MiB+YMs&#10;+L2wcGoCxlREZBKCRAdIgyf+W6dEw6feqh/qt57w6U4M625VVIaNUWUtkY5kI386n/nNfcG3WQsn&#10;u0O9lbXU5sv/U//yV77z99974vGXrp753re/S6wtRAWABLxyXE7HKDSLfiABN2wDLLnvu/01Kufo&#10;D2/IPnN++/MpydVE4xMflPygGv3Z6VO9xs2DridnLNcdsrheXscmV23tw3EgGY9Rm964evnKxQuU&#10;Vsz+f+GLf+s7fdr60ouGM2cM169J47HS+rqgAZmMPOx0AtQKsP6IMBOInVaDPzJNJjUlqyK5cnk1&#10;rXG7TfFwGG+XW2453tPTNTQ8ODY743r6R7vsz13u++b33ffKaf34MPRVs9N98vjRhx9++Ntf++Lr&#10;pH865Xrm85G7uVBvGVUbZmYUTz2p+Jmf/cmLDkdibX0jnko//+Ir3/zGPzu7emAu0PFwVemR2BX3&#10;LFrQCJ9+8SVvlwc/jmI+O7NvjpRVjly2ffGwIKyo40NuAcXoxI5JqK7wAcGaQHhP4uLbgXXY1cVk&#10;sLefPYR/ZbPtRMhwxgn2oBDwid5Sxg5PGwwOTSk2MtBDW47pMdAGmrPtte3Q5k5kc9OqN2I2SnnK&#10;ocbUCVIMWkz4tW2kvVi29iOtU0BLYHnAZgvu7vCWcJdcvrkqP3X7SafHiRYX7R5EVM4k4I+9+HQ+&#10;6JPf+w61yujU9NDoOEMFNEk0PngKsNKQHJfL+LLoCKMopirEuMg0bZiwoDZ8scUXqzl+iMVEIK6N&#10;lNuNpcX+EdKqGdmkqwWhuqo1ysLvMx2emZoFD9CbhPRfTEmrsH1n2KQgbmaySXEdWlXE5UTFHjt2&#10;O69I4wU3xsnpiz0aWYXVhEYtyYaLUqKfABnQIpeLdrN7bY19Vkeic9/ogMlopiY+dcudMilS1RaY&#10;Hq17Khfr6nYboNtoFBa73uhib5EXk3VlV0OqrzAUY/xSbcclZYEihHeihDHyG6AEg0W4MYGgGgwM&#10;OOrJeIKUknKrSEpPIhl+4xt/EQEOaBl8w0I6LpXUMBEFwIDPzjYnhhEKBdWVr693EBZex2eMm+2w&#10;2SfHRs6fO+MPhw4dOHrfvT+DiSvME3e3ne8QMeCZfLNjmgEIhHdHtUryYHVrfZ3yF1sUqua1lWUw&#10;v2gkiMXUzWvXCL/F7TObSWLxyDCUxGi5XlZoFCwO3DUJUaKXMsMqk+uaDNlFb08DXcWNCP0j8di4&#10;cuQohTm26RT5scy5IZDidLi7FU4lCNmt8GCQ4AMjQGSfiQhBofGmVCFn6fqNi4qmyuokX8YO8Ytt&#10;HWgKQJrShKnK2TPnPTaU8xriS1dX16FDse7BvUjgJobL6rCjGhNBSXItaBxQBCsom8gUIfsJ80w1&#10;ZsSdHBgkJFq2AH4vwqc4a1nqNCIdaTzPHMUo5wfXDSiUwjGbFsRHgscpqthYcUw4efIkSBI1DbWI&#10;sOMV8hQyzGGJNvVa4YNKCiVzVmosQA2eIgagzEqw16fx5SGneOrMraqUPqxDahR+Tz+Hu5EQBDPj&#10;F9SwBrUUdxiuWDAUElWg3Y4nCKgV/AyKnj3QgtvPbs4HprulqeFU4x3y32mDkKIANeGljGIDEn0m&#10;lwuFglT2wqe4XuPuXLl6hcOW42FPkskJXQlJ5bYqvTgx38JgHT/6sqCg8nY6UzIhtotkA95uL9kA&#10;CMfIr4StBaUd4IR3q5Frm5WWw0cEjhhK8m6F5pEfJ0KRKWgoj5jCqMUHbLEcS4HwdjgaBt2plsA6&#10;i7FEDI0hBA4uDuuQhg+qT1NMaWRGs2liYvro0RMHDxwBRAnsBjGwxUEPPQGqCeZlNgtmq31UAHgt&#10;VMoUnexAnH+KzcXrTHSnZvYzFkO7hqCNlkr4Y7TbizevT8/uQ2ov0qyF9xO6Y0Fsj4Si7AVM1ZnI&#10;E7G1tbHKkIt8ecFmJQqkJUklMhQ9rDazwy3qcLkkl8hR3wt3ajHrF8xf1BVOhxcSBsADIRnkQeVL&#10;WZYCHh/lfBWk+OSdp9hzi/kUAxdIPDis8vbcHnckGs/Gs3ffd5+gu5IyBYAunJwFh5rnpG9oeH1x&#10;gRaB9pjjgpkU2PCeSBY69iUhPZaSX4gnIfCUSm3m2DCYKVHFFyWB8EaJR7dXbw6PT2DATTAGrAYY&#10;ivQD/rUAV0WuFp7RvA0kOHT/oV08QtWk0RWwgqk2xPwNBQFJpQ2urbpcTIMaYi6LHShRAsMjM9C8&#10;GIUwHgdUYvFdvHzZpFY43ejEZax8OPcADJ08APZhOQAMKgHEs91d/d3dA2aTIwUPuiUj+6h3aBTs&#10;imX5nW9+/Y6772WTE7dAq52emTqTWwVq59Unx8eQyYosRa6DmpTVEvResjxQmzTzjXg2wlCERG/x&#10;jMtl2QwJuaUXnn4CE1qI7JWynB1y/8xBqj2e+fDjn/r59958zZf/+Usfvme8Bzy6yzc4c+LBew4U&#10;vvUrfxI99ZZbB7SCkJF7+XPv+pNrXYf29Qg869+//o2wBe2dx5MR/NzsDOZqXGCqERgCZpudB5DR&#10;lODCd3ZLHgGhEZZavPXh4cZhl+f2xeQtjyzNXFlYU3RJ5yz1+49K/mis8Zae9l0Hyu7EWjm6+vvF&#10;737zs//y3Ve/n9xBD5TZQFfBcQA7j/PJaUd8cOzI0XuP333H0J3vveUD//BrX+ZVDr5bNeD+H5u1&#10;gyvV+5P1aWywevRbhz2PHrC9sK+n1WdXOi1qmcZN6A3XU7ez3R8MXhscILBTYrPKslnbpUvuzY2Z&#10;4O7M9SsjsehYLuOolo04BWINQ+yh2UzXBDe64zijJXuwsLmZVFhkKDhJfBobYUdnRdHTmx55ZM1s&#10;ueP9702r2t1v/yfX2McqKk+qDGvJfvL1/y20HBw6eN2i/3aX452/Hr34wlNP6icm9IcPIbqS0L6C&#10;qOGjoZCdP3/55TPnGOli5BGDkVmuDg4PwZXcswjgyu/dD3qe5559DkYdLBQguonpKaqrPXczMRwg&#10;SzyXo9rmiaHc5Zk6c+YM8OrMvnkW5M2FBe49FRiUDBF27vKIcAtqF6EmaS/euNrbPyi62U5bSzfd&#10;CZ2zoExnYjiBWb7FDl3UYzIPutwYdeqIhqthFRmLB4IZErNDYUozt9u6vHJdTcsNGZejGL8xE9m9&#10;aL3biViIodypu25HewRiJX/tG+5Lx3OQcriGID1wdjlLeDg3VldfeOpH0OUP33KSwBhOIOHZI6yT&#10;xURMKM0VsnyqBAMcTujQ2Nj0vn3cqnQ2Rn9Tb9WxVuLN48GEOg9IRa02wDNnuA7bmzAyjK8qhbqM&#10;BGUdJHrL4Ei3sCmuoloCZmiyQzH7w8g4IwTpGVBwgFD8e2bmD5lEqpeS95BBdwTVhqw0svlCy2AL&#10;5XRd5xB4oHhZSXugZ+zc2fMcP5zZ+A5wM7BV7O4a8Hp9TKkuvnpB2dTma5mRUYIbRT4A/PS0IMOW&#10;azmZ1acDrgA2x4WBKUM4tnb05BGjzShRYr9YzoYqUX+CXwSkU95efuUK4V+7O7vVVkkirQ0M9rpd&#10;PgdU2u5eptj5XObg/hnUNNjZIlfE26yjiM6vLy8dO3Gc84x73+mUhBaf+vulF1+USDHqtYwOTZFN&#10;5vDomIvDxORUYRYmtmeRl8Q34xIN2xGOtNxsE2lCeEngeuBws59WwAV0Jnkgtu5wG6VylONVq8Pg&#10;8mB1I9wjURVzkAPzMFdKp0HG5MjdCA0SR7yyViynNAojAZJyJRt2NZGMAQPgR7W7GWBV2JxmaCoA&#10;CrkM3CZ4PViPDqLBvH7tJsewQdQ9MIEwYAtQiQ5MDigVBuLRyFPnI9IpUUe+/PLL9BxmjcHd6xaT&#10;4LYENSzviglUCrJXJcPZ6XF3gxkwK6fm5qRkY/VvbBZbCRFUINeF/EK/GYqE4BsxQ+PBoNTg4yCl&#10;YYxCch+lkiDcyJSsHj4TP4HVi803DqJFSUXUN3DLWi2GAlx2hlb8EPZ32AyimRWB4nCTsYkHJEbS&#10;KsJ50B6y3GCec0rhtM4tWF9b49igqAKVhG7VOY1EBjZvVasUDRYHP9AvP29lZYW9mM++sQEuhX1A&#10;z6FDBylsAf/E2L2zRwsL/k40KfzFjsZQwN2U/PwQgFNRvAnDOrGk2FxwvYPyDNoE/kF9OTQ8hDUo&#10;xt/0Z8LTgaSivEyLu6TIXxdBKB37KxYKJg8qgDThGZpIYALJtMM74Ma3WVKXkQ4ua8kZgMKazASL&#10;OrvwfcWzgZcGzbKSKoO3k0jsZlCnaRLX1GTGlGdpQW9bWL4OjAefJxcroskQYoUaPk82KpadzS2d&#10;VV+pV9r5llyvQPNMozg0SDyRAWOUyclpfKFhi6fjKWCtSDTV0z2CCx8sZ16Io3QvD3p3Z53oNFc3&#10;gKBwqWbBAC91BERNyiaAKOx2ubB8XqNOMT01CUWDDqTjd+qOxRKghhgae7v72YgjoQ2AHHBo4DLC&#10;RkQyvbAiUzLj1pkB3R30evkENsioS0AucFQqb28FR0bGcf6A5kSKFwgUN7rjeyksYsSYoNW4dvVi&#10;Kp2Cjs3xwNQb2v4dd99JrvbitQVGgeSPgwGLbBNB0RQlFN8JuSS66+cOCgdYORezJBZgufziiy+y&#10;umxuu3+TLCnDwNA4DS0fsNNsi+JKGMym44HttQMnbi3XkfU5meaDt9Ij+Ff8eqPSZMVZA5aGrOM/&#10;h81Ne3trJ58putyesrBpQ5THficyc/g9nyKXS1CW8Ymh6FHt+3zDoQjGKFreDtvDd779bcrqsVFy&#10;cKFUwqPn+hN0LQzT9uAB1rAQ8/UPNnFUK2HhaGAEjy6Wu8N4AZIjy/ja5YtjJIPpDTyMMO1QpGxv&#10;rJGbTmIHBjcIBTuq5y42I05NwWFNh9pZguYl6WLq/nt+pqd7CISCQYeohk3WleXrQyNDFDxGnRfl&#10;+MToqFDmt9a+9cGPfmv6d/7p0/d64T3825fMPDQkv/qxv7wx/7Ovn7YS1LTx+P9+398Z3vHrt/ep&#10;/v3b2snVV9fyBodZI1gb4mvPPQveJGubhTczNTPUP4D1gMVqk+NrIFeSo8Qi4MmlXmwb1SXhOgz+&#10;rXWanV3DD8j1P3c9f/s/Lni+elPpvxpyjajnbI233SP57yONNx+oXN1IJAb81/wvXVp75fSFF89e&#10;emnn5q4mXw+hOCNs1GDAAK+vx4dc8f0f+LX7Zt6thVvdWXU1mbGkGYsrj63UfvZLWwuvf+j5S46F&#10;26YrD/V9Zdzsx4B+Ziemi+RWb3/NDYtlVae7ZrNeHhnBsTTe0wNRQIfyJp3ybGwMh0J9V67sW1qy&#10;BgLOcFgXjVI6N2Fnqqmai4H1ZKmC/YqSnA+qdtVu0PWFL0CYX3c4D73t86QRD9m+Lpf/z9OXfgXC&#10;ms9pvGPa7vVZG0s+0wcXt55aMhyfGR2fIDR9YTdAVST7+MckTz2l+N731I98W/ejH9m3tyzJpIM9&#10;KBbtHx619/aARLFh0if/W3WFgObsmXMzM1O0fHGMKlFNe9zCv0dETjVoY4RyXDBTUT0S2R5FF49f&#10;A0NiYsaRBHEOUTzduHJhfHpOjAI6M0GeMk4B//amCCDqSAg7aY20x2wGom+Hzzfv7dVzQkvkhHIT&#10;PoUkz4bhi8XRjWevgcmHjulkIhghqxBROTljUnUdZygy+gT5RJzNBN2G+VGMAelHedDkr3/jO5lL&#10;xsJhYptxx+FMTURDjz78rWQ86ury3nb7HfxchkAdoboE+S5nD8uIZ2DxylXIXoMjkz19I96u/lAg&#10;weZeqSZZBzycUEOqGRiVJZfDjbqZnpKWcfHqVVB6diU+LY5waPKEy1SzubC40Nc/wBQLYAdEZnRq&#10;ksk9hig8XfV2CelcNpKze1yTMwclCk1DpghFU1ifwH0p5AIEkBNZntoqdE96hwcmLCZ3q6aS1FW+&#10;rj4I3aQmpWNJnZncw2aXpwe6kkhAk8quXLoqb8m6B3qpdva81/h0YtzQklazbfugUBux28Qi8W5v&#10;by5XptpDJxMloZb42bKq7kpbejUYQ4djIZNbH1yLsVdrJGxudmlVw0lMRIPVqMfkAJcw/C2FDJvl&#10;K2lFWSw4QYdDcJ5m5ma4x6+8fBres9i+29LlpeWFhZuQSLg3Y+Nj7JhUrqOjU15PD+8f7AquuEqn&#10;wgOUWBkKKVDrYq7C+KClrsmNTYvLyOFQa9daihZUJVSefAm+XkMkjRCAWitI5Q2i3ErJCKAy9uXE&#10;a/SQ843JMRZqbL50imqFEeqXVI6EUFbJM7mpLy6uj0/MYbCWiCYZrMF/kojhcB4FA+FfqUwYGw5m&#10;u/vn5iH6wU7a2NjMxLOQ0t2eASBwiLTMMkTVS4EO/KnW+zzdALjHjt46NjQ71DuuUxFBg/pKFk/F&#10;oQfxF2HgY1zDYool02z94d3NZDIyMAaCWK7XCmqFllkhfHm4EnaLESN/ZPnCzh+riw5fkF3PYrfh&#10;ToHPOQMQpHl4NWHpg7VVMhbXa/Rs3LDskf3D90eKjhiVLFs8+XBQEcEHeM83wCcMUh4GrGVKVb3W&#10;gEMmygwKKVHd8rii0dNqON6qTRFZLISiVFToqZCXIPQVNGoha4ezAkpK84edBBiMEB5CzbbbgDxp&#10;dITcRRzwgkbP9eH3WE8ilaBBZ5sAuWFEBWzEx+HcA96DWE3FhinXxMSs0+ZmVo0DKkc2mCXfL9wf&#10;eMQbHGGtukxgzywPEf9H5d3k5hbRIe7ZXvIq5BX2+nylfIEGwGDXZCqYAoO9yjtD+KbZBzCoaiAt&#10;xsi/SE3OhNHksHsoqoADqUhEcp2EnG+wifzQwBgfrUo0aRNMHd+tNvyNXKFmsRljoTAmakRO8dB0&#10;96DQZpBu7CfbmwqpXEHPcuXiZeJl4v5cppicHj84PjJLlhYSOmAiehtIm4y6VhcuEfExNTsD9M9z&#10;CjGMhcrNg04V2tlC9DO3b1Zt0jaUEmVLncjkoRZiOA7TZXpwyNcJLAziZyESM0t4uPBc4xtQzMRR&#10;X1LNAixhu047qVKLZDGEiDzgkAR4Vgk7BukhM5SDX4CIWA1T9TERbOLKY2CX4/0sXlnQGpXtZpmF&#10;xxja7eiWSjQeZ0++3CKDPZ1Inj9zZnRmRqrAnrEuguhRgAsT/NbY6BBO5wzCbixclypkzN0Ad5/6&#10;0Y9AUfEo9m9u2pxuV3efmNzodZyq5HHDoLLZLTcunCfNw907SDlsNRn4AAzNcAjxL28ZGP+4jfjn&#10;daBYCaVKOBrBX1+tx7QFnVDA6raJCGc5ih7WhppCj+aBLAe4jTDd47Gkw+4dH5vg7pA/DuEPGTX5&#10;WocOHGQgIlRXqCVEJogW0JLhKvMTISvOJyndbWajsAADacPRqt0CJaZWB4jCdIpZhOiN6w08Begc&#10;UBJQWVbLRa3eTMgdkj4APBDZf/ra19c3NqOxOJnrKDPt3Y5ytqTUq/r7x7Tk1WqRbgFfqhut+trS&#10;jc3tQH/PoFplgSo0MzVOJdRa+/7vfvil0d/7+H8TkSo/9SU1NgJf/+Pv9L35fad8inbwuT/940d6&#10;HvrkQ9Pmf/++ZuK5Tx249empX3kAx3BJ7uU/edefXeqaP9wDCezHlZYopuVkR+vpzfp7fLMTY/P7&#10;5oaGBlkJPA08DwTWoj/ln2YQI6TmbThJ9smemVHPkf59b1db3nbaP/2Vq75Hb1bXwunV/frYjYjF&#10;Jdfb21JNraAM+xUXX9h98sWFp587/8L1K5urS6EfPvFD7C2EfYzBgW0H81OmiD3dXhwQGSymMrn1&#10;zJVXf7g28TqFfvJYOPk/25Y7dZZh/ennmklF8Y3Hf7b/iWMDSR9Md60lb/Bmpbu7BvWSb/Sar+da&#10;by92f1FKFUaA5YrDv4t2w4A90NNPmZ571rAddsfWmv5Nm9Wl7ukx3ljwfOHvlJn0wu13Pm00eU/c&#10;c9z7O/XU8ciXfst4cEYlLX/9RvMrL+2UVp6RZpOXJ8b9Vkw7tU6HkwKRCZJx5Fs3Txz6+6XaEsGL&#10;KOcUckOpaNtaN62t9q6tja8u2J98XLOyrr92VRoIGrnFGTjFdmRGV69cnJub6ZARs27hoNIPYgiF&#10;FBtCrFDpGGmZaA/YNi9fukShRpm7Gwitra+T7Sasv6QSxoK9/UP8BCEubzEHIJy0IijtfXgzSVUS&#10;DTwWOlcRXdhqhLe2gMUcKqXIke4Y37B5sl1LG2UJruJMKhTKntHhrY3NA7ccEJ4jtM9iQsJ5oaCT&#10;FLusiuei5t9aZalMz82ww2N6J/+Ft7y7JauVi9lwJIgH9NWL1y6fvezwWNhFEf7Au4SRAEIv5LKc&#10;bGDFvO/dHUQZg6MTU3MH4R/BaUBugPw2ngi3JAUOUUYeHEi1fAukvavHzbQFdiSYFgUE3aGvp585&#10;P4Sh8G6IN8AogcNpbHIK8W0hLUTsXQM9IqMXQhvsVmlLOHdX6i5fr8XSBTUIYG1r00+dUa0QWkKs&#10;dpRdDwPAodHRYgFhcsNmcc/vO0I4AFUULWwxnX3z296KX4VWZyRMA55WpyXdJG3A3eNln2e75G7R&#10;wlJOMeGq5BrOQTMTvkQ0ZTXZBvtHx0cnOeoY+sLBF8VKTto2Y1JYJFkPGTbnk8as0FlUVq/B5NK1&#10;lI1ytkKo8Mbamn9nhxNxZWWdj8A9xpecYFve2Obausmsx+wQfhijTwoIwT8Lh86dPQcJ+sSpW1DD&#10;wXsVQUgMdLApU2mIi5mcmORgA10oVYs9/d2YwAFcVpo5ePrYKHJGiuGUENBhJothQRsACySlnG8q&#10;5frQdrKYAUe0ulxdRrNt/tDRvoFhG1lfoFs2km0GVBpDGpSC0RRpeq1GNU/FwlS5iUMHehQRZtts&#10;G4l312v8WyGkZ2arXqlrwOStF0R9MDgAguISClBJjaJudWF5eGIGL2+gk45zgnDH59kACGFlx4N+&#10;ogOGB8bEmpeJwCJI4S+/dLrcJJZHgmUiE1dgPg5p2hUmjUEOmy6VxaqBGxL0B6nhdBjgQbUry/Gy&#10;Vysg7GORlwBGosYRyupEXJCTqBMq1a2dLfAknk4KVuB3ODOd6ke4FzLvd3k8WHmBHAn3Z1oomQzD&#10;WPx/eGnwDPafRCwBtgQ0RDcr2P25HMUfaJZI+BQRc2xzGWojGNBistCJguGLR1pM7qrVre1taBbY&#10;VrERgzZhwEjMJe8EEhbfKep60Y+J/+2oi0EEc/AP8DnkNOKyoWjn5+zZOnSmQlJkj8ODQ/F4lvVJ&#10;dM/29hZsFTYjSiu+DZygjmoCX2v6L6Bv8ZMhVgsBI8c0I0IAczl6bHodiIDE92oYwFE9ltQ6NXgn&#10;Swh/MrVRrtBJACrgsTHQRJ9rNMDAg7ZCSJlIgeQA5fmVskDatd3drZHhsWIR+FCajzR0Njnkw3W/&#10;X6HUWkzA6k2w1XyAIHDJwNAwc8bZmTk6VN4XpChKtC5Pt6C2FnJQWZ32boAAEEDAdnAU9hvuS7GY&#10;SYT9Tq9rZnaWXZv1TxILBD64/kzD4f5pFarJ6Ql6gpq0rpYbCMUl1OOZxx4bGxqyShTEAdIHkvh6&#10;zz13waxBxhsK+jEfRyBCPl0qsottKPfnyJFjYu/CpAmqJe8A9zFlXQCXbRW3HhISsxumWsJyTyFm&#10;zRzqXBlcaEBh1xc3EI2worq8rDGN0WBDirMTjBUrdSM+IPHoxXNn9h0+xJBd3dYK1AeWm54IuTpm&#10;8ThZsIPcWLgJ/+/C+fOICrlhiUiwZ3DM7u7mDfAgQw0R8k8cavL5pctXIOh4+nwIcunfOrIn7kU5&#10;suO32NmlIXVglV7f3N7B8Qtck0mWAfqxzTV/8CAESnYhi93COEMmo2ITAynh8YHZRDIKiZ/1jyUe&#10;TkuAMbD0CE/EOJ0UBHBuOCWEAplsdh5jptYsYJi+pFkcOnQAoxBakvPnz5DKDp584/oNrFjgvJvs&#10;LhzGNTqBKfKh1laWiL0X+wlxOozCAfkFVFbBZxGzops3F1ghb3vb2+6+++7bbrvt1vvumZwaP/fS&#10;2aqk1tMzlMtX9CYL8wigTMDdjeUFrgreBMVSzWw0kFFG45+/9sjHv1p80+/96okukUj4U1+t8Jm/&#10;/OLLQ295390D6tKNh3/nH1tv++0PHHL9xFwwc/lrf/KF/F2//5HjHjKgNh7/3fc97nrHW+/o03Yq&#10;rc8+GYjEsyWJAsdULU4Y/0bYYlZDlzI5MX5g/37SoCm8oBawTrLpHHuDjoQyamM97pet6U/eK/mF&#10;Xx/qGbNoJwvlqYHSseneE2Zlt7yO1KlYlcX8a7sMHtVwn0z5HFnGleeT6oWF0KVnzj3xjW9/47d/&#10;/Q/m9h/hBnHHeXa9Hvfo8MAdM29493t+6dbpNwzI7pyemjt7eTlZs7pOL72onX7dZ/7Hn/5L4OqJ&#10;1jvc+hnH+dt6vjbqcQ+YbLMLk9WuclauTshkfpMJRck1r+eVHl9heqo+OJK2WigoVLsBE+Kb1S3P&#10;9eu+J58wPf9Cc2gg9YEPXlBqjh3eb9JPvFr9wLccvx3u7//YL7x+cmb2pfWcq7ojQRTsdtTlykgo&#10;kEfGXyiwr0xNTTSV5y2qWPvwR07N75t43c/eVKnCk5NLUxON17xmIZ3ZZNskBKzVNq+tmTc3LVcu&#10;m8+fdX7vO7lw+KpCgYwMUtTu9iZprvCDOw4aYRpONsaOclbJs8n+9vQzz4DcNyql47ec2tjYuH7j&#10;BhxlHjNKLqSyDHxWlpdBhaDTUWDhewwTq1Nd0V1Ar+IfDa1SEQkG4FDb9KJCgmtEe8K96wRAlYSv&#10;Fc1JtkCcCKMth9eeCBGlqiF5BswFXN9mdbBdQ+5iHJHPpdkdpmamRHPLU3Lvg6/XG3AVz4BqYJ3A&#10;GKWr387i7jg3wkLFOMQJd5KnIsVIIRZZu3FN5MDMzDjdPfygjlGbMEehi63UGNizmdX0citYmdmr&#10;bVQl7F7sEsBatN2COJJMwxqh0+XxF3zbUh3mA2MCSGq1pmBt4TbOv3F1BBehqeRSpiJxDNcPHjkJ&#10;q4zEZTY37NTp/xEI5/NRBiCo9wuZ0sm77sAiz+3uqooYFVAfIZcgc61eKs8dOtAxNWb+IqMPY4tD&#10;9lzM5A02/Hwho0B54eARAxpB7I1V4JYATjLKBiGoFqvkorDvkNGGiVmtIBKA4kVmiC2vA45/G5/D&#10;6WnKLxhtOaOZOVG9kKp29VmRBEGJFtYHWiOIdyAQWl9a3+DX4hrqQprCUi3LLskttlhNuGMTYRPy&#10;R9R6MfckJDKTJlo4oVC1uTQCcwTbUChQ48/tnyXujbOS/ZF+t5IWXoLWXj2hbOlkrlnDtVxD/mC7&#10;JCV4sVXDW9w1NjaJ0yY0V8gT1IgsWY4FCnOADYp0BpGsVYY1A/3DFrPdYoFayNi3XsKno00mHKlk&#10;qkI2TyoZsYOQ6jAxoh2IBfGMrUsVjf7hnkyyRHoud8oOAULefPHZ56myYO9RQLB9d5IY6+zs3G7q&#10;rGwqQX/QNzwsMhNFvg49QBWbRAS/uLEAhlitxBTItRpB96Eoz8YjRAnp7bJUIt6oNrFRRVZJpYGi&#10;DXfJWgXUoFHKKxj20bFQxlGd4AJFbbywuAzIBC7E/B4Mj8ZFsHQVysWlJRR2tMtwb1l1oKfQvZkE&#10;sd4om8SDJyx3SxxOwLSMdEmG5jUACbAtEjNxKAJJ8sdQNdNLk9jA2uDUF+XQHhlLDMQ7TlTYh+JQ&#10;wC+cF4Q6JBRiECyoUcUiEksW0552hn/yzSJwkFqH0V1ZRKrvjZA4mfYsEHnnZITxivz89fX1YDjG&#10;K6JzoVxYXFqAYjw4PMzPYlBby0oUFv6iyJvriA87rDASBfKE3eItItSsnagoYewO+M+rxxLRvUTI&#10;lZUlq8YlMxDyJQOzgcemUpBORo+IwT3rTcRw8pZhPQIA1/DvldTQcLA/oIQg9VxSUfGQszUNjBBH&#10;eyCwta4zqziDK9l639QgsVrUFlSZnBB8LgGHc+sbdRjKUJrAFzVqBHSgLCCORW4g9CmMzq9fvdBu&#10;1sdnZ1DkA1zxkCIkhKIHWhHaWUP+cnTffgMkdSJuuNzCP6Oeikc2l1cOjY1pCpVmsXwltAt9uG90&#10;BDEY/MjOlRH+GmwCrm4vz0IuEd7eXCSOWgR2NYilh4YByRqBnhZmJzUpwWRcSeZ0XMtSjUwba0fx&#10;lKXryPKoA9/GSXMmvtAyMDhSq7eF+hXqU8c6mIoEvjj+XiNjYyqZFpsD3D1AjMg7o0rsH+jFoIHt&#10;ZX1jY2hklO2MLXbm0ImisAAUl4ubwlUC2YyG4rvryyyJvvH+aIIJIJJ6TIFh1FW2VlbmjhzzDY9m&#10;0ZIFw0JPnslQJPX3Y/TNTJNqljF0HWec9cVloAwYKNTHYkwpDOd5uunX2aIhF4sQILA9ppxgD1RC&#10;kETxkRbu+QYDJRPwlfAcabQ4ENk3CES/dPkyIHYkEKV3X1veQP3h8Ti6PMRQprJUl+WCCVm3CCPX&#10;Pf/MkydO3Q43lPqeKpmnPhMPu3394d3t+++///Wvf/2pU6eYwe1hwFAuIGZQXc0fmRdGXQoRLI1J&#10;IacXhKzdzVXkQQ4HmjVtXy/uZpDQm6kr3/7kw8l7fvUtx//P6ip5+at/9GTjje//1YOu9voTn/jM&#10;1vHfeO89A4I4++Ov1s6zf/znpw/+8sfuH9ZK6sHnvvDhRxz/7ZNvAMfqVFqfO7t25ouf/9xf//lf&#10;/8uVeu+B/WN2zU/CY/9O2LJaaRIIzaSHGhzohVMAIQ+nwOjWhjWew6qubGMNKzDGF34rEp20qJdk&#10;LC7p5IDq5OzI0eEQBC9JjuT3apjQ3i8cKd3Rlx+5PYXrsHXS8NTFZ1+88iPsTM+ev8jjj0MRtsNM&#10;DNyWHmThOo1yfHTIAzL8nW/Xh7u/fPEcH63/rv7PZf/p5fwbXsm9K96aoyju6395v+/ZW3qfnnRV&#10;xz3SLrPMbdfZQrar9dRytRy0Wl9WKs94vVes9m2nM61U1HTazKHDrfe9t4X7k9Pud8dO9n7Aq12+&#10;Xn/wNf/89e/duAnDaVva6zXIv9+an6xeB2rloImFQ8wRZnt7TV/7567Dl1z2fx5WvuxMTq+88qev&#10;PTk36iidmnUPDbilz3zUeOsv+/tHHm01X+ruuuZ07DgdJLmalpb1/p3o/Q9SvIrElyjeE0N0CTTn&#10;N2/eYC2h/KBD5pT86le+wp4GP4SHFDS0qweX0MHxsTG2FygcDAFRkIhzRyohZwyaICcITz2OB3Tt&#10;2DqCOcpQrWDfxlwZIK2vHxR6L6VXJFcC+ItEHRJymZToE0UoyWI4wGZCqi+vCG+sp6+f3hundAG+&#10;qKCiMmZkdy+MTU7wQmwa8p/5uTcZjGjjlcVMyYj1t0Uz0N/FSQBLFKYqn5DTAlYlNd2LzzxDtmH3&#10;UB/bG1RKs8klyGIKaaHE+0lSB0BzTEfTtazU7NDr7RyBEqTgFZjgCEeg3Hd2fHZVpP5NaQV6MkV9&#10;NpVnPEnLDwskm08bLYbQRiRfztEbiW2lBXpPhkdGqdegt6R2pzvk1et1OBlgdfVwaBM+Kmx9jU4/&#10;NjHNaA/dItsiuesUcAyqEQ1xpE/umxMtFLP6OiUFk1qcWlYaJbj1nDFGYUZPonIuh45Dq1VhEeb0&#10;WQjZw8NzdWnNoreMDo7yPKA1gsbBjK9Ram6Hg8Rz9Xo9a+ubnF6v/7mfh1pBya7RKakyazm5w6MB&#10;7qM5g6rb4+6lHcQi3x/YsbpsjNwEPRwaNyOIkrSUY/IVV+tUDLYK+XK1KTxdGHBRCLImMP+lxdw7&#10;I1leDJsDIX//YC8e3xB7Nxa3IXk7fA7h2tHAZAGjaXUxSsKgDARoYmp+dHya+joSSdjZ5lpQiISD&#10;BiQz4YUJOQLGO5IToAOMbSBQwHPsICVqBBZaM/b/8WSIwCK2Qm5uKScuPKDY1vZmBmqkAyfYhkaJ&#10;7ZHtzPlzQ0OjK4tL8ViUs3ttaU1j1FLTc4RDpmOdcdkpbsQP1+oSoa22UovRF5a6FHZAnkBxl+l9&#10;uY2I3Qsl0mRhR2M3Ci0ddCS8tVFpAv/ECYdFNAR02RAGbKKnx30dgAbKJVHjEJZqVZj+TdY9tkTU&#10;WMFQlACKvYJGhAeVhAMIvTJSWyCrhcXFbD5HHQ+XCzhQUDdwqejQ0XmE4tEEZyfORyKhtqdHxNJo&#10;sWOCJJrdi8fhnBMPIWhzGW9fAXjsVcCC2NL5ohjyMIjqMOjhRAKnUULNzpBfy/Es8gdhmXB8cnOp&#10;bPhRQtWi04YCQb6f+y4CqUgVJP+7E+q8p6wGc8LKBXoWnimcQliR4/NOLUexyBMkHIrJHQGuptDt&#10;SMIEIt4iss3GeQmiLAo1BpFV4ekFpQaHnFAQDmYFgWpvXy9SZ0ULh0mD2iRSNbjCOvw+vF1hKjkU&#10;f8JqhyJGR7VMLc7dLGFQ3sKxEwo//U5ZIBxFYiwBBy1QBYAcSQ4uNnPUwfVCy2AzNqoNKG4cPxRJ&#10;1NnsenxSLvfy4iJYEZWq2+kj6hlkgPqDzY0MAqqu4Na6s8szu28fD4WwfqUXIeBWihFdiik17dip&#10;Q4dWF27o1EocEpCzoYs5d/pFGyFNtToTmp1ELFDMHzl4QO+0czivkrKxtlVulPYf2s/dD+8GQL/s&#10;aHpsxkiA+fMqTR3kVFQ4ZpMdTSXKCfpmnHVBRsOoNbU6GfWmSsNwnOURi4eR3JUaOaWEcPH68uZq&#10;t0Dl0Tow7WRlQoqv8BmBi6Oba8trG7Oz83y0QrlArh8CVPrjzY11TG7ZwA1mo3gMikUK05m5OXpR&#10;uCPCQ1rQLCXB7c1kZPvA8TuF8X0orNRJkqmoWq4tF2qwDPcdPUaYGk+T3mKDVxHZDU7NzhFfiBoX&#10;vBmOOw8+N44DAEHfy888ozOYt3e3hWcWNRHXmH1ZqUyGgwRa4zTNng+QxryCCAoGL5TL1DEUWNzj&#10;yO428w8+Ah8f+H/x+nVAZQiOGqoFqwtRAqudhQezCgFHFfNdUpSZgCBntjvmDx+lbqMZ+OgH39PT&#10;C1l8MBEJ2F1eklVAc+EtCBhOeLCJzX03Cg1fefHMBYvbotda6DJIPOcRY8LIoRcNbKNCgIVHb3Zw&#10;fpZNW8QX1jZ/8LcXPG96890/WTaJ6qmVO/+VD3yp/pbf/9Vbfcrk+a/97jduIGxn+RKyTZSZnsC7&#10;9KWv/M4Pze/68DvnbFJJ9vrDf/EPrfs/+YEjTtlepTX+N9d+9E8ff+/bf3am+sRnP/B3pX8lyP+4&#10;NvsJey2MghkVieaBXQiPA9jxgNWHjh7V3vtz8m7czjOxWLgpwUjWKkhaWu3eZsIHL6dbybparxrq&#10;1x2ZtNw90DURKJpC+6J2Q/zOYubtQ6l7h/OHejN2V7imXz2dOHt28bmXrz7/InbqWxBQo2iTIRHq&#10;d3f15851/bdf/dgXvvA7v/M7r5t86D5HUp6LcOs3q5bniuN/nL37+5k3hCt3Jyo9armk1xgcsSwc&#10;nvrS8YHKHa6K25Ybd1cYT1jd5rpvsjjUv2i3M84bPnYM95Q6vruF5pDrX0KS1zuCw0F6Gbn8Gw9/&#10;58DE4PFh/UDi5WRRGizpPSap0+UBlDn21JN/87nPjXy+6r/lne72b8l/7Ve7fvlXuGSw8aiSFcVr&#10;3nkYIpKvn83yH08dPcZSV9rtGafLkkzU0+nz/b2UL9CT2B9nZmZxR6B2h1NFZcJGSmgKQaGgnt0+&#10;3+rKiqwlFJ2g4/yTDllocBRKYnCwdWWz5SLTm7Hxwr1eXrgBq50WSyVV1zgNGXAz667XcaUe6epB&#10;NC64uSWCJSEoEOjeIPZqNx5z9g11D48Fd4PUT1RmmDWCvoPSCftGs0WMKWrAsTL0ZGyxcH7G8T4V&#10;EdQt+Xs/8JFobBder0zdimymlFp8Fzd5+K9cvsK+LMKYJW0MWp75wZPUWCOzE8FwEEE4LDO9ziGy&#10;BiWMHhLQe7Y317aXN6koy5IUmCjvj52dJ43yq16iCuMzi6SOeDKuVSFlwl0qC9Zttpqz8QLgNSyN&#10;UiVHjYWxCiE+1WYFnZRGZ8TvHzRscGKww0QBfFIkkmnOGpigqVQQ8y54MzSQeGviBs78RLRlnTwr&#10;jKkJTQhtbD/w86/HALBzHkNAERHaHKhXXj5XVzfZTQb7J/CGFIoJOcKIIv18LkaRUjXqTcP9o/um&#10;550Wl6yN2aD4wqUpmy6S4YqDc7e3HyEx0aeHDh4jp4jkNfIZI7EIQ1LmoXjrsamZjRZI9E6TkxaZ&#10;jpivuX1zE+MTnJfIC+998C52tLHJYZgxlEoUmmxHuMUKs0cwgna9rx9XSTPQCMchGAknMef9+Qtn&#10;evqEPESvMUZ2o4dOHBXcEcy5YD7mW40ypeTs5PQsAnNhNa9Ss0fvCXzACTgjUEcH/LsrC0uMhERQ&#10;nVoViUaYbXNraGd31tehpOtow2m6Hfbevm6znXMKv1goGsJ9ACcF6rjNrW14cqwErnMmkTfoSVo9&#10;OjQyzBTsxpWrwOOYXMCeBh3htO5YDRFN0AQkJ1aWZ2NsapZRFL0Ud4rjdGtzhc29oW6wZvftn8dq&#10;kuaAD9XRbcmh91VliGyZSbBz0/tLs5kU+zVPUCZZIQYGlZvfv436AT4vo+dWA8KViROO0TO9FO8Z&#10;jBrKJOZ+UKCY1sFLBSEifdruciKHRiRJEy9MPuPxvSmGmLbkixyNgENiO1CrKWh424xFgKCZqfGg&#10;CrtqOP52O5ake/gT26VQNglnBSlDXq45S40qCvSUxoifQJ1HDBTFPYuN9LpoLIZ7Jz+fk5vTlDe2&#10;vb1DSQSmRRkkklNrAsDgB4qz1mikXkTAQUQDui0KR5ozrifWzBzlVC1MWWB9NMAgVBKFlnfCjtEg&#10;AwC8AbEhf72j9qDmaYL8sX2IjyAlasbK6+KJxnlK/9AqYL+o0pkoKjp5OGViEHWYS5H8SiAG1w0r&#10;doo4zBRgrYn5J7HMwmdABH7zHsoZOF+y/pGpZDIL0UuIlqukN8rrxXaRlEmtkdEJVwDWCEUfxS4v&#10;QTUZDYdzhRTVqtXqRjxEVwmoI0xb1YpQyJ9PJgbGhnA54v0zH2eaBAgOoJKKB5LJGPEOg96uq+fP&#10;4YXHhyhniZporK6v2nQ6wSSXSpYiERQ945PjbbX68pUrMFaXVtbYrKk8ABW7eny8FtPCXDyjNepJ&#10;8+AiIXaLR0KM18H8KaXYN1i/jBhMZituztBE6SfYlNnhqfASqQgSd6vXKq0qmRv1DAyw97LT8Gah&#10;jXMHhb5MIjHaHZHNNVond7d3aWXp2eef1Ro0/l3/5tJaPoN3gx5XClGaC2YJuJzgDv6YkFdvbK0t&#10;1is0k2o8OIYnRlPRKIscQ8FSWohhbW4XLBCeVfpOvYErbEbijTJnZHyCOSw8B2G7IBVpTtSv/MIY&#10;b+nalbHJcZF8MD2Jfw3zWeE+mC9UGxgdN7Abor4h2gin+3IFxSt6CCWEX/xQoGrU+R9A0EKeEECW&#10;sbO7DxMGvdlBqcgDvrW1QXQBBbYg+RksdGXsWvgnE9DeQYUluGacuvOeC+deeebJH5JkxNCS0B4W&#10;HlObPXMmfibb7E44CCvw7IuvePoE1Y8GjSk/Bya7HH6YOBSyQdEbgFDsn5ukE+Ahkplk+ec//+fB&#10;qYcenDT/KzNdlD+Nze99+uP/qH3z//ro7V3K/I1v/e+/2e06Zlv6+u//4Wf/+s8/+5kvPXZla+fq&#10;U19+UfPzv/Urp3wQ4zae+MRnLx9/33+/ZwAZ+r9WWke9OpO9Z/rYYO6fPvu49t6f/3EN93+11+LF&#10;92AtHmFKKIqt0dGxY0eP75874MTKB19JlQq0FRSTg5y2kxqArZ6HlF00H6Mt9eWy8+mtBzYLD/xw&#10;dyJRNmikjRFd5k5n5JcGUic81WEHp2fwWvba+fDzpy+d/tGZ75d++JhpY/fy5Kza4eKME5GjRtuJ&#10;2b5XAw2nvNwrzzygvXmqV3PswExON3a9NvNY9rbfDbzhL2IfbtT2rbam+gxZtaw6Zludtl867vq7&#10;KWtotq85P2+QN9Zydd2GVVnVaR8xfrqxPnBnn92PMrRSvJE3h648dez4UZfDEY6nH1Od7IufhnHB&#10;XoFar/JIYO4Xbwm9Svptz4XhIxc3WxnDaF0zmGp1aX13SX0/J/XceeupU/tnZ2fm90Nh9YdCr3tg&#10;0vn03zCVkD9wxONgT1GMPPusYn7+B088RiQzRjToS7ECof9ED8H2y1aJaBrB4OTcAbovFC3CXBrJ&#10;BZEeW5vUeawomlgEV6xq3ElAE1Al8w1apb5YLpGDx3FGiEHA7x/q9skaNVzcaEvFTxBUbLz+lH7+&#10;FrG3MtS1ebjjmE7zkEKnpvKDrQkSBh+D5puh39bWGvQPdGzj01MijoXH+M1vfVck5me7yxeyoogG&#10;wtRSpwp6/Pz+eYggZ156FRW6yWMp15FVJqBr8RkgDcikRk4gkl3SqZh/cx3NfEuJ5XkW9JttHCKI&#10;8HcRywsmqOBq1JpUWjQ/vEN1pcCQhxRbEcrBDk4KmG+wC5N01hVjTkldCMG8Pg+5qoVkSmtSOjwm&#10;GBPC+RDeNPi0HEQExlWSDgzeeiZWIHEJOSpkIyF+FhdHVixR4CYT4ejswXmsE9g3A4EwWwAdG3/r&#10;2sVLWrMeBzyvZwg5D9ACUiqUd9Q01azEaGX303e5uvFk4lebsMYygQO4DmgBtNoS5czMQTzuGC8Y&#10;9HaDno5HzaGuIvUil0WXjn++mCO01XarG6GippO5xd0C+cB2mZIuHIwR1zM1uR/mKhxeODPokV34&#10;Jvm6unu82K9XimVgHZ1B6usaFoI4EQeOV02LhzAUDS6vLfo3CYPaHJ2cOnz0RKVMR1zaXN7x9fRO&#10;zcwZdRZQSW6CcA9VydMcRLtby4vXF29egUmt1FDT1DGtRlXO5YwzWyT4hhEKEsxcXucSZ/buxjYY&#10;PuUg8ai8c6GoqPMaAINikkh4NqQ6zptbT92OVxtu47lUuuO/78PdK5YNCifzbDWRE1lsVAb0+pTM&#10;LFnIZMV0vCGRz8ztw26FQR3cMl42j8l9KjZ9cCoTCPT4+jgPcHAQ3h9SxbOPP0b2oLPblMsm0SIR&#10;A6CQUrfFRIgNUkupTGeQBYIBalDG5NRPqVSkUs3AkPF5x0wGYoZJ2oaLykAZY0Mhy2JTY1i5Gwzw&#10;aIGkEui1vrXKJYXixgkEyIwLMChOxB+m8sDliApCMM+B+wT/UaxmzktOApAnPB24r+DAgNXsjx3v&#10;K2oDEVwtMKdO+lsn4ZVKosRVgm5JuUmbztsAOgIS40fxjFB1U3jxvAhSo6ghMKwXVRePLM8jeAZ1&#10;FT8KI1N+Dj+N7yQMiccBHj8HZMfFGF1CmTlRC6EPUba8okCGeL9Mw3TXrl/rw/AJcjTlM6eUOGtb&#10;vCKzVGYxXDWTBTopko56PiwU5pSbzNf4dEMDg5ub25xopHcSeiOI7uJzgcgKSWOlhpazSVtF1jqj&#10;bby1qvmOR5eCwkZXLTPckSt14ItVo91UjpXRAZA6wity7yj0+Sx8OuxPGR2yuvbv228yMkpmksh9&#10;5ecDdhZ21pabaCCVMhJpuNn8xQ4zUkENFw1t8vCO9/dLy+VUOAjcGvRvB29uLKwu0z5loqHhoX7A&#10;2IVY/Mj+/Y5uL6NyDACxCGO4Pz05j1kYzql8og4vycIC1piVFaBWDGPJR9MbsHVduXGF3ZU/R7oo&#10;/EVVGqfbxzOwu7FJzcFuhgMn+Tn4FBE6IdPJa8n6TmDXNyA8ILDRQVvHsbpHp2Vn59ZvrNzMlsom&#10;q4VPsLhwIxcjmLyuN2qL2VKXjzqPEYQSeTzzZhYYdDHWRmhnA8OZwYkZg8XI7/mnp6fbv7ZdpE0o&#10;VZ0eLGQI5ehiCs9ODA8OZI/PE49EwLQGhkY7LThIobDSZAem7sdY2Gp3bq8tubrcNMZsemfOvsL6&#10;gWaHaoKTHrIdn45+gLaBH1lvkFybFKdJIX/92hXIXDhCIJ6yuT12V5dQLJM6JcX1ntxDqIHt2dlJ&#10;6s6p6fFXz5zvGRrhQALZoiHp9B4MN/Sf/thv9w8OHT52yysvPc9QkiKPXxh7srSEsy5PQaGwS5xt&#10;JOBf38H6zuvtQ3KOET+9FaUV3VUsuAOPuMvrgZlwYH7mxwiS0j3sy37rN7+y6hiaGuu1azpO5ZXt&#10;5/7ko+/4ouljX/vEGwfhTmw/9UefO338M49/8VO/9Tsfevfbf+HBe+b7lPFLTz19qXLfb33ygWFU&#10;H8lXv/S7T5t/6YNvB8f6qUpLvE7d/+Jf/cPuife9TdRh/3/aa+2VWfyTZ5mCkh6JTklQ4wcHST/q&#10;NM8a+jf2Wy4XfTiVlhyVSbaajGXkNV21PpyqHws3X7NUvv9cpD9RVrnUxTlzqlUIrzSUOmdZoW/M&#10;LYXwf/yb3ktPnHvksacff/GZy5jlriXAmBQFuSUhs7/j3nmp1rYYrlzbzQdT+T6T7AP7lD83pBnC&#10;OKSvW+k6+GdLs78XeePfJh66knxTrdydKRigYNllyurovHxp8YGpO1785Cf/6Dd+fTMJI1z+9U3L&#10;/a4oaOPZ0y+hv+722oey57mJX6zf015+Eb/GlzRELxpzZq9X12BJPp99/MrW2dXqslc+EMI6D9MS&#10;olN2tjvS3WZXb++xU6c01t7as2fbhpb3ZGbCcvbwwNe9b3vk7J98Xj45DfNyeGTsxCn830nvztAW&#10;njn9Aix1SiuuKh7awvJEeARynYVrBhE6Pf2DrIKOg4bA/hevX5nZd5CHS+yuCm2j3dIYRcBfPByq&#10;FordDifLlI66Y4DImIxSXkmd0jUyYnJ1bwYi0a0llc4KNYFVi18chRrEFRzzhagCmEC4xtNSKnAv&#10;Gp0YE9ZSYFc2l29sfKBczcLwpzAi37enz5HNZW677Y6N5Z2Fa0hnDXKd0NAwXxD7s4inRadq12vc&#10;PE5LN6/gPoxS0uRBFoeLt1wwYERkoOjRRZXWcVqC3IIXH0cscIJIvBHaboXDBV5XJWTDZDCJmYia&#10;EDe0VFK5Wl5JN/qGe9fWF2v5qr0PHgwWl8H19U3kfatrAZx3CMLS6wF4SyR6FjKVW26/C7Y6gALP&#10;uLjC6NJbOcTY2VR6AH6rDSdxgAQU5sgVtZSr1y9dftu73jEwONDTPWEyGl1u5/75WbfbToIYRaAZ&#10;z2GVluqKsEoUjnDIAPNEnKpCI0jHUwfIJWM8xWFAUCbHdCLGSKsOMQDfuUSI4Hptf98wrgpWkxNH&#10;FpwERdBvDYWag6MxEgG2SJ667QGtmpoDI3sTLfv6ml8teCfCcoDs4Gw+1WhnNlb9kTCGcSnh7r+z&#10;w5AbNOIHP/weY9lkKA38bnd3hUNxhAJEHE5OT2O3g5wKzEwhUwE3kVF47pWXmQSD5I9MjI6MjybT&#10;MTypqbEg1ZWQ7hTKHp8rV4kl8qGmqoTdIyZVUOhQm+L3DTOdqgLQ32J2QiwNxRdzhSypwLCwhVmI&#10;8O+RYLfBaUc2bSaVWFtdBd3MFKPAn2I/L0sy+fSIiEmXUrsieQNWYsVN7z+4F6sH5Rxsn0UY2l5X&#10;2w233XHy0osvwsTFOsFosOTyJTjyidCuCmWNXvXquVeYZA70jggDO5clGokq5SbsPxHqYadJRDeb&#10;0cWLl6BJUeDGoglf99CVa5eYQzWr4llCLyZyVOw2+kKOdrCcrZ0dyGH4c66sr6bzkBvsnPf8YuJA&#10;/Q+uynCEb6OhxPOQ3lp8f4euRL3IQQK1haoXHSKDVH5ghya1NxJkhQvRKIcGbBVWC3z5jlOw8FwX&#10;1VIBR28tjzpkLAomCC4032Iaq1YLXwVaIauVT8HP52fvGV+BAVCTiUxxj4cXYmtmyr+4uDA3N8t4&#10;HZidGyr0L2kTnQVTTswhGZfwaUB/xWCRRsXbxc4OFy0RT1iMLAfsGUWxtbO9I8JumWELhxWZwQFa&#10;Xi9Eajx9tUaVa4vXBhh0Kpnr7R3QafiZ6AcF/6qDifJZyyYLIydhl8WGkE+U6TDGJ4/ww+ORbVe3&#10;h7KEKoEUNpIPiCvYt38/h6mg3/E3SyK0Z311FUMBthFEG2IeKHxiVViecupj5waRSKEDLWtZLA7K&#10;IF6dCT77SCoRzWeTFIXMTZO7gXoh53E6cEvqVlp20BnHotOT41qjZj0c1SgUhw4fbilk4WQKEBFG&#10;3tzcPp3K1qwJriENJNtUcGtLZzJqzJgX4ZJcLwKpZxiRqxyubrSkpPuxISGI6Sgs2mAmSBkS0Ugh&#10;lZcomkqY6sg/5XCTW0wemwXWQcvT3YNpBT1eh7qHg6ig6OHFwgfJsyVn0jiqSMsViWBI4xRYHBwb&#10;9HTB4XTSWolEBxFMJDjs4Z119snJ/Ycr6DFlIpEsvL1LTEkeF+W60GXTkQPYM+9jYgp9FMtNESVW&#10;b5A1C0s3HA7h1LUH5/MMUtwIlx+ZnFlGqZJaW1hmfM9KFuMCHSmxciBBu9NKQC9jeHIwqb+xv1pd&#10;WVteuhpBtBuPIu7rHxn29kOfF7wF8ZMlGCPjBaPAeEg4p0saqyuLsOUQoe9uhXqHxnbWlt74lrcz&#10;zRGK4WaTofy+A4chZjz+/e+84U1vwa+cLBfAMBozgJa9MpTlrTboIgTwbgX6Rvp6fQRE4u6h4cEA&#10;NsCEbeXmVW93z5HDh/p6+y3ki//YClymHzp0z2zs6x/41Y/82eMXl1750aP//Be/+5E/fNL7oa/8&#10;74/e3YsXX2cC+KjqbR96936HTKE12bsGxmYPnjxg33j0q/L7P/buA3Zpu3rj2x/+m8LP/94vnehS&#10;dyqthxOH7rl72KkzqmqBM//wR//jh13v+p8fOulRNv5r9lo/rv3+0//ZK7b27EyxECMzeH7ffuIl&#10;AGaoXUTOmwz6qYY//fH0sFSmGcZxut10tFX78so7b2ZO1DS36bQ2SVqPWPeWq+ENZWFtwKjUNeXu&#10;RMGweSX49KXFxxau/jC185yhfFNSJldWN+jUPLjPfs+0w2rQRoqyszu1P7hY+sZq/ex2PVyVa1vN&#10;fll9sMue04/1dPe/f+uo1jj7Wp9t5el//PoTF3jDn/yD3z+9GLlzvu/mzRVdK9U/PAar5q//4s/O&#10;nzt3Y2Hh6aef3nzkfxSSwZeK3rTOc9/8pF0nMWlkADTveeCXXn30/G899NHu4XnGYkaT2Whzj470&#10;ou/WGfRCNteROxS/8LWKfbj0+j++lj0aUL5nYGreuG+/zek8dOAAFu3nz53FQJirdPPmTaunF/If&#10;qx0CO4zw2sbaThLcOdDl64Vmw4rF/HzPeZ+lxbSBBgw9/t69cFhckPiENE3SIqdcz7gA+hRCupLw&#10;gue5oDcSnjgadY6y3miTqw3x3Q2rs9uOb6nRuL6y2EkyNdKrCHPeJl2xNrC7QeXH/BqSJccNd1f+&#10;oV97D+Udw5scBieljNVniaxCSSwFd7Dubc+f2B9PJ/OVfDwTleBhwFElbyWzCZL0itns1SvnkrGI&#10;yqwk+U3gY0ot36KQMKzEQ0yCSiadyEBLZENk+69XJKQGAyGwHRMoVs1LM8IWPMI01OP1VvJVmYRM&#10;SboOAibpjmvxYLJRaevcwJtGJAN4eFYbaaOp3uuVexxKVPQ3r13n/KNlR+UzPjlN9wzmAQOUuCB+&#10;g5acPSIbi9/72teK2U0Le0kLeuk9YszC1cu9wwPYafCvQN0yKXmoWC6og1tBhaaWiO44zJiB9TNo&#10;06DRb5XxheAoB2yPpBKEsxOD11ai6weIgTSmhT/TMbyrF0uxhD8Gn11SrAy7uy0yookrrBlQLppw&#10;qmE4oVeu3RgaGeke7sY7py3HGLSxtrVkc5ma0hJ8dOSPW6vbcr18Y2fLik2X1ZyMJq5cuIzXdzCa&#10;uHZjeWpmnEKb83dy/3iHmLKdCIdHJ2bJBaIi4WIymFxZub66soDfxIkTx+ZHxklTo9plo18P+4Gz&#10;cKZIhJN6jXludJ9WCoRvLWYxX2vCjCECrooHaqnNMM7msdBVb61tGu02bKM9dh8WRPVWg4khjFpG&#10;Jfj9I4niN5QRJrMdIHN3248/ey5e2lhZF6sTxwSzyqJT2HRSp0UHOQBWF1bb2GrUMTPAUbatTkV2&#10;iEvu8qlXV19MZOX2bk+pVWwqmFEV1haXVNpGORONB8P5ZGFmYvbA/n1MowKRsEptBPOTaeB1tElc&#10;wbIEfhh8aqzkC7ni8NC+LOncjcTwZD8sXlYR5SYzSFExEBPPl0YDi8tptmZjCWkVJpcKT0m7xd7d&#10;64PNXJHUDVoHgi/2dGgroKyFTBEL+GuXL9O4dLs9YCs6pZp4P5PBimMnVSDkQEyeVHIVMXz1GiZn&#10;qEtbu9sIuzj3ZIw6Pb2eiZlpQfPQauKpJJHreLhQq4H50axD9aXGErgU7TxFmEIO4x6CD6ZuhDIw&#10;1xZkY0L0clmstinqq5JG32AvBh3lelGlU3TypWvKmgkn8WYF0w249nj5ppVC/gz1B0t04XtFlrDT&#10;4eoQeoSnFzUfb0CMMqH5kaLV+SaSJXV2JUZo6qaplpcQPck2hReA0UQaTwvaNZYNHIdw3EFIw6ll&#10;TUeL0hKGGKl2GSc0idaoIgQoGvKDGhJtR1oADRnaQeAHOJfM4zgz6Oogp6cSyeWlBQht9EU727sU&#10;AEazKkdGVR7Sm4xmChUBFAKXrdvr7MFJ32bBXspqs5jOvvTU1NT0QE9XJJmAiaPv6U5LJYFCIS6t&#10;RXAV94gRbKZU24mluvr6bD09TP392yR/y28urs3MzUMEwB6FATA4HTz3DPHerhG9Bgm1BTmq1+Ww&#10;GJlIS8DVjBa709MV2t3MpuJeR7fHyo5MHjwbEt1amw5HUiXYiI63oWBzqAhaaD6WZCjYVtQUWvhU&#10;xCgB8qG9lZJKBNGU0YYUokMyOTI53WJdJdPzJ245ePh4KBDhAyqFbRocN3lge2NXVHXSyZmJdquk&#10;JXlcWkexixQmHUtg3iuAGQQmDYnbN4gJACEcrEluYa0l55FAy0qc+tqNK9Wm3Onzwrhn9wFJRC6K&#10;UJotWmNvri6vhAK7WIpCQgDkxmQ/to12RCNVShkRAtbjtLy2tqxoYaajQmEyOObq7SXjq4ztBvTH&#10;BlELbfA5oFyUFCg5mc3mms0S/TCbPMb9OJczY6WlAGDD1KODn/GG67gMMOK54577Xz37yksvPHvq&#10;zjtRzmsZhvT0ULSlcgTHE5La6u3uvnzxIvtbf88Auw0BvjvBjWQiXcxBLNvoH+oxWxVupwc+678X&#10;LlKNfeL2N/3SG+482C3esrVv7r7/9um/+O23HfaK0goF1eL3fv8vYvf/7ntuBXn6t6/m2g9+57ML&#10;d3zwd+/o41DafOpvPn169CN/AL9d2qm0nlx95Vt/8+d/8plPfeozn/vW6tB7//Zz77nVo8EB4r9m&#10;r/XTZdV/pkD8t+/4N3Y8Dc/gIOz4MSZmMLcoK2lXaGWBUjpqXz0bBcUKrq2SBo7bRHJ67PqxcdXc&#10;bU9fc+oPJIfGmkq9MKEpR5rtgsHRvns885bRbaVibSn2w4fPfPfZ0488+fwT6yv+oS4nlg3Hho2/&#10;dYv1F4fbd/e19zswktAzsEll8+dS8u+GtaPa1l8/1P/p//W/KK3e+edPDna7773jVqfNkC9Lkv6F&#10;3/y1d//osUevXbmErpbuIxGLUTbdescdJ0/d5m5ENyVsc8OnhtSxkiK6ff3hh7/JhwWn/Nn7bjfp&#10;1fz6/mNP2t2+RKGdzFdpuY1aZb7adjz6bePgYPDw/b4uNwIAVKKA8FDJGaQQ17tv39zRI4d5/DFH&#10;v9aaLKSTv/i6u15+9WrQeee7Xc2WUt0/f/Di2dOUVrwWMBJMdkgITMCZX0UjIeotEUHIW21gwdei&#10;nFHW2mvryzO+MS2lbIXSQaTvxaslmcsaaZbjDDxAn6WybDyUTSfxuoHstHTz2tTcfrvThTpSuOwq&#10;GQeBnsAaSqJKufu+1xIUBPlbyjT+LW9/iGEcoySLzbwb2C2WC4qyiidOom72j/WCJTB2FIoerXik&#10;8aoXgcN6UzaaC2zsEkmkMWngSjtJV5UCvlE74d4qYTBBAwTayZYN1MbigKWNMJrXU6DcLhT4ZsEl&#10;YpTYqLDh0tkzmkF0iMNpJ/W2YHWYkvE0no5sCEhaQuEANajNYqbbziSyIo2EVhtHIlgpyTKUdpen&#10;vcdclQAA//RJREFUS1D0BWDG2JVpjiybRx58HWh+fHaazomag7mhQPjJk6pCybw6NjMtxFOFGpLm&#10;Dr2spVRJFy7eqMmTDOYIb4HZzUiMBgOvGk4jSM10rlu7u0TQY0BWBbwSUKT4sWB1GJSX0LpKa7lE&#10;unfAQ6Xisjtp8WlDUbiIQ5EfJJf6Q8Ht3d27770Hvebec8V7A5MggkMo0eXy3Y2dbC67E9riR8/P&#10;zwvuEQQrq6larsV3A2YzwiVJaDfYM+RluSQiyWK6MLF/ioOTiR4jV0r4cy+/AC/12O23m90OrYJh&#10;PY8lBDZTOl9AaE3oAbHqhH6QpUAvS7ugNijRtcFegqgrfMsZKeplxNzi/9xStRjoBNZ32PSQ8g0O&#10;DSO/9zCJwFK8wKygwHMeDUeF2QHJnTYH+D86eea/rBazSQ/tQ8ST16m7yoFQGAYP7TaEMKaWbMp8&#10;XiZjgBwmh6ElLcUTwVoZZZ8ggtCrESNdzci2Iwubm37CaKenZyYmJ1Ht0cEDQtjNXqDQfJFEUhm4&#10;Di+glKsY7zIMBmxzOrtDkXXiQQiHOnhwfjuwTvKOIAy1UcJT6baweYN2SpUF31wQv9ttFh5SVnzn&#10;YRVRc5s0VmAnqBImg5HqB5yA70JnSp4XxBT2dHxEA8GgWHhuL08XPCo4UtgNd6ywzGQxQfznrbJu&#10;RH5fvcQclsQJylB+Dg8Re1A6yYOf4J2jzqOnRzXWmQeJLxBc8F3cK/h0PAuCcqQWYYLCJ5dZj0JR&#10;hFLaqGHtcfXqZQhPwDZMUSU1atIIKU98ulZZrmpYwAorrTK0ToAQiJIUlUwh8XLhUGQv44t9XDBd&#10;ahXeESOzvdXIVyqXkGhrOr2iVVJZjFhXDzNI5QO6nV5cwyn0dwLbO4ENzjwMLqDBs7SRl9ZJ5W62&#10;b7v7HnATwELerEorVJx6vbGaa1IskpxB09l5lTZRj3zq4O4u3AO0yWUGXfyjViHLcmCon6W6vLAm&#10;Dn6V2uXw8hSQ9kOzCI7K7raytPjan33w8uULTEUB/BBngOQLlUOjSVAdgCUQ2ur6GsOyAwfnce9g&#10;L3rqh487eojsVHJPO9g2rl0Ap608ue6ZTN/QKCsSPhmgqc3qJLKCtob5Mg0REELfwCjg4OLyZVb1&#10;zP79uKhw8cGhuafAmTQqAPHCTaZY6un1ifteLmowcMOlWnTAJFeKl+NfFTL44BbGEFPzB/wbG5hq&#10;jM4yIpcA20MbAKLkVUAoA6FAOLCF5+Hw2DCMQOb4glVA8Fc0lQwnWAZ2t5c9koeH87iTF3sIQiEQ&#10;CDU6gs7OnEKgy0Qvr12/QCwD4Af1M48bzzYTQPw7Hn/6Oy6vMx3LEPLEpwBKi+8k2AypkYSAik6x&#10;LK3mRAKm3m3SWdR9/T4M6fjRwP98lP6+8XgUDZ8w/++knQlSH6M/wE5QK+4ypwDceeyjLQ47e06L&#10;abPwFWR/k8JmY39/9JF/wVmbg7bL10XXxyMGmYaVD2sCNBiolUzFV06fdnXZu7v6IAlU6tUMesMy&#10;wXLteGh7bv8ceLbL4dsjXf3El1RhdA9M7D9y4uSpk8eP7B/pMor8j85XbffZL/73pwc//MmfGdX/&#10;uxtDO/ji5377wuiHPvjzExhgJS9+5c+/pnqwg2PtVVr3fPvmNz/15kP6zcux+7700j/96iGHEAz+&#10;V+21fvrN/VcUiD9ZbAk7U62W/Q1AnUoLhwLoBCQ2AgALILBjidxIFcdvSjY0OVBi7862uhCfXY3O&#10;bskPQacsDZvaPTWJvVAx9aiyw7rgPd2lXx4PHu/LTXgjZemVZy5+/5uvfvPZV7/z/OkX/bsbCKRQ&#10;UR3t19w6bDTptNN2JR0jHOAb3/2zvXc19bqPvv1Enz+SOjLdf20rfc/x6aHx6bvf8Evvevubj524&#10;BR+Zyanpne0tMYBGf1NzzNZvdI8dnPIZX7q68c7X38lPePQbX9Xs9Lz87NbFZ9cbX/3BcOC6/elH&#10;TT/4lvX6Ra3F2HY4muiaf/Bos6/P/ppbTTqV1Qg0jPOaIZiuP3f+2c2d7XQiRYFDUd/V03N0zHn7&#10;oTFwqaGRsR6P+9ADp/a3Tllb+THrrs8m97jcbT1VuA2KxdryIjNE9jaY8iTVsN6Y/sH4wEqeR8Pv&#10;3xrqGaC4r7YrxHrAY6KmYuenb1zb2MaVjU0YegmQGNl65Pbycix5hhJCteZw8XTvSbwp5mgI5/YT&#10;MC9IyqwT+bHbD5PwSwHBvA8jDSeiekWlkK6qDEIJ1dHfmjLZNMAQUnaAr2ahVUzix9zw9vlSmQTd&#10;y/jECLRWdmlAKvFkdqTgvBh1FbQDXqlD+6VGwX4Xc1cVm5QwUGzV5W0NCygYDmfSUL5EWB7xFBCq&#10;wdaovWij+8eHMC9oFyW6tgmkqFWXQAKdnJ7kOwEJqQkY0+TQKigVU1OzHfCZl2fA0ASGf+Tb/9w/&#10;0FdM5zDCee65Z6ERWMzEtfLO6/C4dzfXiffp5BExPVBR3DLUR8y0fH2hpSgDuQ/0j6oUenYT6kI2&#10;OIL4GrJ2rlImt7irrzuZTkNkEaI3KiZaRRWyPuCtLBcOJgpZwNCaKHHEdBrqYhUnPLADOffs7MUL&#10;Bw4e8HQDXP34ORIbk/jsHEIGSpab12+05E3APITuJFoyQ4Q6wznN1pstwRFWpMJxjVVusVtxYEwH&#10;MwMTQ2gCiJVFZYP0b+HGtbvvu394dARQh8NG2mgZFJql5eXnXn6BqWjPgI8bTSVEqiBzBIRucDXI&#10;coX+v7vrJ9ALUwlhRwnunQqpQIOKDRlnBLY/SlVga5daGf0U5aJWSy3loQKmWQHPA4QYGBnglqIG&#10;p9jkCrOQMPURmSRFyotWPMWmaeKETiRTA/0DLGAx+0ZMlksUihm9Rb6xueTfhegz5XA6OIG4FNV8&#10;iyrTR2i3p2dsfNJiwz4cuYmWUqC3qz+TIB1SXME94BcF+PaOHxlgT3+vXmt1eGwMwZ1uqE4zzE95&#10;DKgacRCo1IvgE1oVcna1MO1Ak9pqwSLnRMX9GZsTxFychuhHsePkKjFtozgGXlq4ucCfkttDbgOn&#10;SiqTRkvFO2HlAA5DhKRWAwNiFdGf+CMhDgFEr8wNPV3unj7Sl13CObZjyc15zHSGfoPxE1x7Qa+B&#10;aM+wTpAloYRVmRVSjLIkwJZ5dSDhvfgtiiH+mA8ryh+I86EgHDgaHX4x7KYybzPmwm1NqQRwaimr&#10;TGykNZVZRraBLJ6MYc5E5QddDFIPxaJIjIKpKYPSFKRO5jDmp3CKi2agYxbfP9BfIaNRiP7k6UhB&#10;IVELUUGpKCKD2i2i120O2C96kC2jhnde5qmvF0TD4Pb1sOA5ZXFzs3oEExFJC9UV5u8Wi4mfzXWj&#10;g+KDo6WYPzTHVsC8gzhFdgbOd7iJjH31eg2jJZfXetfdr/G4ezY3Nyj9ecssVJJr6Rp9Pk8ksgvS&#10;x1QUJqjJJFLkFhbXePTQgSJpzOaLNJT8ngH42soaz/aZVy/2Dwi5kKgFRIUlxC+ZeFCtF+NYvPGh&#10;XYF8A6QxsUija8Yzvbs3srOxp8eEkryxsby9tU7eUadj5I7LGWzRxe5sbDfLDeohqIs2p4kggUqm&#10;COMSmAFtGjsHewu0xcDWStDvH5me2VhcpEQemZmltOKmIGUVfu1kjkC8TSZ2ttcBcvqH+sW2Uy1B&#10;sqClKBXq0UCkd2wM+JBsZt/geDbJbEFoXLmSw2PjQnnOxYVHjnS08wVcRMiHf33F4nRR6zEypEC6&#10;cf3yufMvz8yN4REN4JVLQECrpYIZhDXAXvVsm3crBvjA9ZIc402jxchNR83KJoivH8ApPnpgotCL&#10;yyWxcbGYxcu2CakEQaVXKFQLFXz/Ofsx3wE7TEaiTq9PpHBynonPKWcofNud96yvLT/39FMkovII&#10;07hycDGY59rSJa6srj3xox+UcvjYwsosInOBAEaMmDAkk8hioS1kCnjQo0JeXFrhaeB8ZQf+6Urm&#10;P/k3KIGDY3MnTw39hI9oK3/pGx/9quQX/+Bth5xKSXX5e7//Z2v3f+T3b/Upflxp/cyn3n/baO/k&#10;vCf8ud8/2/vz9+23s3O1/qv2Wj/1Lv4rCsRWJe1fXdwIFehGECD+uArcg7W4dFxVUBz6h0OHDpHV&#10;MzQ8bHHZyyNi64CuuOxwxIymJgFetYojEPHtBKa30gdWMj1pLJ0PBCWvfaF46LmIL1OSqJrpg9bI&#10;G0YybxpMHXOnfYOLsEseXvvBkxe/+v2Xv/rcy48vXvlBV1t20Jo/1dN+//vfPzY2/vFPfsrZjOq0&#10;ylIuVVW5rDoZHUQwWf18qF8V23y1PuJqJWamRm85dSvv5Tvf+U5r8sG333dApbfcOtO9vVb49r/8&#10;FR/h7+//7mO//c0PZ99xzPXl/uGnXANXtcM7mtGrqu6LcoNNsfpddSIh++ZX5cEnpa98uf63D+d+&#10;+Ezk5dM7lepmjtXOQEpOf10GEo8kdzd3qQGuIP1GIlYsui2aRFHyy+feqdZO91g0Tl16xHDhFtfn&#10;+1Q7bulNWuamcQTgygk24OsRuvJWM7i+sb2+SmnFG8O7hAGl1mvl+kI9RjmIbx462JXdHYvDA+mL&#10;7ohZOfsadjx9/QSAgsvAclVzTLC02ZlZhwwo2X75+UJUzr9DPHjDOx4EW6EKI5eAuQYcU0yMSuzv&#10;dRXOkNhGU12lswAfWWVL6TK5RRKOpJwBOU5lIfG43DZkvcinSYkXBN6isLERzHlM0bCYgsHKpESh&#10;xAhC1CJS3L2FMcIeSVzENjUU3m4PrpqoHJmmA3YxhWH2xG5IzY5uCPKswQoYT3lY1UEhBQetybLR&#10;Ep+fcoFeB+fuuoihNe4GtrLZJBVSrUHwM67WOU7efDKn1Msh/6Jsunbt6iYhSsnExYsXsHwZmZzB&#10;xUc0dYKUQDePl2Rz6frNuqLIboGJokKBvzziKeI8a1hzQoTDRSEe6eT8CG9GVRoQu1SmGwPtwEOu&#10;XM4kggEwKfA/CheoGLhIydQqNiwYpSyNrV0/0Mjk7Az0AZDyjo+ROC/3xCXg/E//8AnSpu+57zVc&#10;nI7GIanTChE7F2R7ZwMBgaQsNbo0GDqAD2UieYvTNjg6xAuhIIfCgnXQzDyzs1pXlwcQSt6sJwIB&#10;WKtUlqP9A0Q2O+0W+lTGSAyJeVhh33K2422OPogDA8kkqiBqbo1BCVsWew6Kx0oKYmtFbZQwAqPk&#10;3VhbBQKhuuJhT2eixRqFhZoQNL6Tm84G6na4ETextl772gcnJkdZBuAsGrM6HSum8vHenl69Wk9h&#10;UWsUm8iQU1EiB3JFkgKC8EeIKhPhBpjuqDT+lZCn3zMyOm13dONY2wkPrCPGYgSWCBTkaKFaIgqL&#10;1UxrHgiFtnaICTcRjoN1ONFAFKOQsTjyaVOQ++3ltHMmqqT6UjPFJEMlw0ATq2uadSmwNru8EI3W&#10;Smz0Inm9IQebBHZiOwORAl5CcGCymemh+e/ZQmFtc70TKaoK7Aa4HoQnBgMBinLeTLZKNKEKrvTc&#10;/Bz51iAQQr2oFuozUS2RCWWEb9fEBwroSJDKifjkgJHiTGaj/OrYE4vPxTFJqcHbhglOHSYcWakF&#10;eUj5j3IZBQdFVSQaRm7LEm2VWb24v4vmRljAwxDUq7B0aclaOqiYKifoJugOKLWwuQK/xWysxoOp&#10;QCyJtWYyGYf7ApbGi1I9USPisnb54gVm62PjIzIyzcXlrvNsRqLBYDiAqYPVboYdyD9lTaj3eVCW&#10;VkkQ3x0uD0k2PLnRQIAKj2ksL0t1RbolbKqNjbWr165gXMwFIECcREt+38DKHXIjPhHwzRit1htA&#10;7oxbAbFwsINZeOnyBS+sQ6+bBgCkh4n8+tqSr9udzaaBsiCJUhaHwhEgrv7BPvAUECeS/m45dTyR&#10;SkJRxw4hnkkjoYBPTesjSBV4cKgV6WQEj35nlw+oWyo3UsF2Ij+xe8gFAztdA0O4N+qMhkQ4qNLK&#10;07k4qeoQCdCkYJAGawQgHDy0wFBDa2UhpcIhcGIyW6lu2TYzkQTSPGzRaS6BHHdWb1LtkRu9u7KC&#10;g4GjmxcVCYNUV/wp0ZawM6iuFpeuA4sOjQ4D7oqWTaRRVVCm5zKl/okZqRIHYX0+KVoa4hHZUZHv&#10;YccKlY51gTSvLhSKAEj4hQpTAKy7GN4Hd7a6kTVolWfPvHj6pWfvvvsUHA6kM9TvLIl0LGdzG5i1&#10;5Sq5GuF+tXRNUgnjZ4KVtJ0oNxiuwG/SUr6EnAluA1WbyWjHi5yhM3sn970BVW9nIZeM5tIpgSVz&#10;p3p9lG6JcMw3NBDY2FQbcf4TyhKWHM8UTK5//scvYX81hUGJuHfGMiIeuYw8E2AtsKsLF86fuvXY&#10;4o2lmf0j4Kbs81QakVicY4BdNRbaJjz7+vVLa2tBJus4dC+vbly7scSkkeQ0uIxCzyFUJsJM7ifK&#10;G5nOM37w0MBPlFb8YXXn+S9/5sLYbwiJIMKHZz/736/t+/AHXzdq/OlKS6Z1yWN/90ePeh582xEP&#10;7fZ/0V7rp4IM/x8KxHYjfukbn/q1N/7M+z79xS/+7V/+2Wc//+yOyjWCWF774ynHT8Ja/F5sfUYj&#10;jy3TwyNHjszOzY0dPGien4uPDpwzW6/19ScJ0CSeWaboDscHrga8G6vjN3f6Ak1DZViqfXBF+ubH&#10;t/svBm10Rl0KyT5LgOOmqW4bdNK2Nld1+z/7vn/6l3/5+kL2hYung4lYEf8X9BtU0pwzC7v5B26Z&#10;PrOUPDjR3Zc6q2tl4w0zTsOtxArtxOz+A3zvY9/5xvzU0Jyy2Ts5NjfpeZfmC+ZnfnBl+nfJYot6&#10;717tf8fC0HsXh96zMfAWv+vNGentu7oBRG7V5Lbm0nr7pFt6h7b6c0MLv/DL+22/rYHEknz4wCf/&#10;99kj9wsXaQWp67STIoOeRUXFAzhNZRMObE6oIu1acSdnjLSnwsq7lmq/WGwPqXRdMo2LUR/8Qihi&#10;O1sbfDONAK4qUCQZPiBlffXSuSXC6ZZXdlE2JRIiIaPetBitSzsbnm6fiBHkireJjlDhMMKzxjYb&#10;i4RpR9leBC4qphR1dgZ6RahdtDpCQlStyu9/8x2is8fAhn48V6S6yhSSegxUq2KfZVjPWqXZrefr&#10;QBgao6qA5aOwUJeid8rlMnAYyWcwmQmpkIJJVAQnDMegNg4/IhtE0sZOiSOKrRPQjM0XKyMsRoOR&#10;bTZLIDGgd5Cm/sGB2dn99CieLui3kgAkiU5yLO8Qp2KY+bheYU3QlpYNFj4QLGCcUuvpaEEp0WLy&#10;lC/labU3t9av37y8unqTEMLVtQWi8XBQbJQaLUWdB5h3Qr8ovEPpniskXTR6B7Edg5XZYhDQCXHC&#10;sqgG2dMzYBamiHXZ4s1VRPKcB5iU1OQN/FLXb/q5lIihQDLW1tem56aGh0Yh/bBJ0V7m8gla5lw+&#10;DlGG+oDtAGZpKpvz2JxgZIB7L589Mz03Ozg6TOfOm+FFaX/3gD3eHqk7r545++a3vR0nMbY2ClBK&#10;Y2aOLqdzEOuRpRsyeklJTWMExlAV0uViqmxyCudA6t3g9k42nTl04hBN/+raKiJzi1F7+ex5ypb9&#10;vq4Rm1laLTqsxlAiza3kvghtm0xO7JhIOWnBuaaalYMlIBHALFQ0P7WGqKIMymIlQ+YMaYMgrGSQ&#10;UFLAhd/ZXKecKlWzqD1KFeEOEgyGqBsQu6EGR2xIDB/Ik8NuBWK+cmmJiRv3edu/4fP2zE3PDfb2&#10;50qp5eXrFOk1OSd4EHiGoBV4urQIMASzSRqDImaIAwPjMNsEj1oh/DJwZoLb3sjJLC6EbFEWMTpE&#10;tlEGfFjpY7XKEMpssLaUTZRcmG+JcMaUUPt3WnkKWkHCLZPh02psbC+DOXW7+71OH2YfQHrQ+SmJ&#10;uLNUZpQoIqS5I6eHNrS0tESVAMYDSQgCZiaXhTjFL85X+m0YqZRHGLLv37dvaHDI6nPsP7B/dGyU&#10;UTvFNNMuHjxMVTqiKhyyyG1j9TUS0ThPZCAQEMoyRk0dd3b+iFqQ3zGGw6MF+jkrhC/KLBYMq4I1&#10;EwwG2FTYW/ccHYFtwA5UBYfUKmaIApPrfDFnIQY7V8xky6mlnZujPeOsH0lF6N6pYHm3IjlROGDJ&#10;+dS8FB+Wpcg/BTQmkTCtRkPHtkK/R46KKP7ccO7Z6TlsYUbWSWSCgslwlmwY2hOeR0lVA1cxncza&#10;HW4gQNxScuk85CI1XiHsNljR1at4CHcyFkUANry9YGinCHImgz4fZbSEjRNCZjHQLFZBNKl0FhfX&#10;blxfoshAvzk8PPjEDx8H4ejuwUvBo9XImSPTdNEYoD9fvImkzoCPHzwn/DxZvQYLoHt2e8vPR44k&#10;kvMHD4l0I8H6wrKrTVmWjgQK1erA0CBVeBnyGgQ6nCTKKDdryZifaqYqCigw6SI7nUpPqkTQoLeQ&#10;eRYJBilz6TFwe+Vi6QxqiA30UZlUElcIIkTswhK9vrG4CthJ67Zy87qQtRqNMf+O0+cD28dxQ5TA&#10;QLgilpkXwayuSn+by2fmjxwgAqHj74E9QSkeobCW2HpHAW7gVsE4bEqUxVSYkSUfhDuILo+pB7kL&#10;7KUqLQSdDrjZ6diEt4KvL5OM5TLJ5ZUFuPKve90DgeAWYh2LyVjMVwI7+FlrCGcEAsTiRWgd9Vr0&#10;vHBceIdEOaAWxCLRarLubPm7vD3wG+oSjBuExwqe7NnkTjbpz6VjuEFM7Nvv6x/w+HyotzgyFEpp&#10;eCfowrY3SQIjKJ5xz6OHrdLucOJ3dfb0i2trq8gRQF/54JRC++f3Dw4MgoxyI65ev1Cm0CuEJsan&#10;eRCTrGLofQw/CHqL+AGbyWVA9m8y6wh/ZNMjM2N1aZl93O71Zotl0gKg1zJhYFhD10eTz0v/dLG1&#10;V6so7Pte++u/dGLEqu7wwlqKwcFDJ48MmBU/VWnxR2qrsfLCJ76rfN1Dx7qU8v+avdZPsLvED/9J&#10;rwfx2j+hQFQ3ws986qFf/NBZ3/v//M//+A8+8oF3v/3nT2ivf+n3f+N7jVvuP9b3E6PMztuuJndD&#10;RaH2Ee9673Nx8FNsQXRCSnvLLSf3HTpsnJhoTU+EpsYXIPmV3OEpovqk+kzBtr5jvXbTd+6cK5BT&#10;Z/RdN2aels5u1X9Gqjvlkrl17UKtHV7fjQaEI6lEqS72Hcy1LtYnlI9N1ZQ95xZwlTxQW1P0Dzur&#10;WZvPw8AZLf2opWpoxBZqA6el++zRVxgJLe/7wLV/+L0/jF/XPiRsrhZfesxcPIq7Fxt1uNxKSbT8&#10;qps9G+buXVvfav/sum9ie+BovuHRX1y5dOevPftzn7/q/YWbtolzA797re/eWNepr6QMafRgiLoj&#10;wUI5B+UUSTaoCoM5zi9ekS2RfzDvo96gEmIBs3fmm8Zk05tviwRuhjl4eZDuTQyimexOiYSpH76P&#10;PD5xxy0D2uSQTyU1dbPjQaVYXF+htMJTiYqhYwfD5F0QVSnRuOClUpFDEMyYVxcPGuNEmRSxC/7D&#10;Pf0DfFsHpZXJb3vdEUClPN6vFBkUCsTiSAW3i+NEWlHBQCkXqrlYVs86rudQ8rP7d3xIFeizJ6cm&#10;4OukUwlQMOYsAMrY/wobnIrwUhLRiXT3aElkUppvkS3IIcEcnBdpwWA1XL9+Ew5Hl7e7lKOSwCJL&#10;IkYkZjP93+6WHwqnSi2jpa1XK5DFYFRgkxoHOSS1wQiygnG9hvEloJxGpmemxsDB3W03mISPKO6X&#10;HCLNMmMpeTC6SwIo7SlDEN4GbxIrHNCzydlDMC3AnIgj5HgB7y0U0ju4g5pE74vXS6XUFF6RjGOF&#10;Z2uLODmDXWfvses4ubej2UKaSA0OHnAgdgTMb/KFFM4IEnmVJrJSa8AiyeFZ12zo5OpoIh4SmV8p&#10;yNO7waDQjwm9vSiq/q26+tFjPzx5+129/f1wFAQzB2BDo4XbFI6EX331bA05UrmeqQW4RCqFNuHP&#10;dY90sTtz/PPZ44Eo/lAwfu1Y/9ks7Ko3rlwnaf6AWyfNJPVSqrJCNRtHSx1JZBlZsjvWmi1RXdVr&#10;KPwEf0yIwerpWL7aKpIYw5qhBElnEpV6Tqqsm3X2cg7ldU6jUyBbwFkH1XepwHQsT9HDy7HIQEGw&#10;VsLdHnTE43Ut3Fykr41EmLwoIjtpmbmWzWSnxqftZpsCiwqdbGMVm9BMpRnd2FzDaNHj7qMggMQm&#10;JEvbSRfQBKlwKn00nsZuAD/xaqOkUEmzwSJHDupUVgL5nUBTIA1kgpPkDuDqtnk5Yrl1yO6E01JN&#10;PA8s8z36tlHtzZUp+sW/soyJ7o3EdzFxFJa2LcLmZFDcang4CcYwYzjhm7Jn50iV5unymND+Go28&#10;LqMixrX8AV7JhOvQO7LayCulj+Q6VhQNtJPw8fhbEFmEJl9ILAVtiidfIEydDRF1CtU/qx3jFhAs&#10;tgYgK5EnTXPSEQnyultb2+j+qMA6zt2CltfdzRHWD8QCHAvBhXstlhCuqoIvJsoj/pY4lhG3C596&#10;EfgD9NXfOwCFQm2X475RzJTrBRLp0+RU8t3CdKcOpZS0ZiGUo+KkZuWzULLDwKHoRrHA9Bz8iSqY&#10;/GsSnjjnICdVMxXgFrVYPSJIjhZGZ4GWLc+n8hCDuPhQ7LOIyVHpWnRCM8HYrYQ+oAxNiqWFqAfM&#10;CTgWwT9rnR2D/+7t8qQzOdYAiUVOLwZyRSBkjD3Jfe/YTFbjkVhPn49iDlica8Zn5yIwpNvcIJFN&#10;wnsF+KEV290O2jw2ilTuSCQQATm+9fY7hFmJiIgWPaEwE0Z3UCnrbSRAMzcpVUUwMYxyEMJyKhaA&#10;paSz2cpwEMm/VJDOZCGeXqFFBySS7CFg8H3+7XUsWpCwVpt8IqzzyZPuUmqMuUQqn866XMJWzb+1&#10;xbZD8Y2YAK6629cbjsVBlYQvuXBTE7kqe9UV6uadnc0jB49XmyXIuIAvyEujwTg4o3vA11ZYIasD&#10;8DPtx00P04dcbKtrYJjKiYaH/GdYtRhDqLR61rlIeWIU2OIqoTuTWZzumxfOoAvs9rnC4R3Cf5CA&#10;+HeIDE739jqH8OgCHyP0QMX4Unh5UBmLgFIoDuQ0aFVA3JQ1kVDManZwa0KRbeaJHCTZRKQll7h8&#10;npGp8YHBwY7sdI9fJcLHCwSQgW4JXzQpJlukn9Hxd1gQhNXmv/RXf370xCl4nI9+55EDhw5yboER&#10;cuM4OtlGuJWYpaVi2Xjaf+DAYaFPlMoKZdp9BZxRhrlm2kVJXW9S4VNNCnW1XiDdKhZKHb/1GBZ7&#10;dAgwQDBeBH975F++8fzzz587dy5fz+95eIqgdSFo4P12vqQKiDF7IJNU5506uJ/SSvzLT1RanT9U&#10;21Th73/iCc1rX4cdw3/NXusnkTN87f5/KxAVgcd/+1fee/Xkl7/3Vx++axIyBPGvg9PHH3xwuvDV&#10;3/uTyPxb7hzECeNfv9oN//c/etfdb/pn08+9+wjRPf/hi01gj7DFj+nt6ZsYm5jbt894937YM/GJ&#10;ie2ZGf/wcM7hQKhiLhT7doOG/M7M6maXP2hOlWR1q9R01Kq9bdJ2p9Wr8Tq0733HgbFoemHibtOn&#10;vr52+Pbr99939Z57Hjkgvyp55DUDnER/ppeOaG/u5Ew21qGxFu6tbSVatm3l+DFd/CMfet/AW39Z&#10;pvuHlez755Uvv6Gy2qNrd2Xj/bAqv/ON1EvPBp74/utN1oUvf6b01HdN18+1wn7JwvXBC5diTntU&#10;pyadF1dl9eXz8Yf/YemZ56wYq7kRQ8JAAanA7C0XDYR3NjdAxIFvRQ6HWs0cAJwElbQoiMDZOh4N&#10;HYWuCMDA9IBvE6USEy65zGCEouuyd3kN3cP/XJx6+0DoNe6v32L/gq2d61IsdpnbDGHbxj7OC4g6&#10;PE0CghDCWDGCWF9eYM4IqYu9umP3U8E5pZOfoeJwhMnDwW02muS33XW8kClUOSKrDYPeKCIFFTzH&#10;WA4Sb6KqZmmP6GhkQ5NDjBt5AHj3VCecMTabiXlKDNFgLMJWThnF+DuTK/GX0UbhRMyjxl7GKJ3q&#10;CiYEdQhFCnAMuIJarg9EA4wGOIcUGnJVBVUtEo87PR4MkfFZGcArpVyJBeNAU8KXS6akkaLlxYLP&#10;5rRBUrZYjIHgLgh/LBmstGtTc1NJ9GKpIgwnDlfQFxSL0H2kFSUtkOBJaDXhyG4guDk42JuPZMbn&#10;pr3dwvGFlpUn0Qy9AONTlWJzaaUhoqTkcLwq0KzyBQqh8bFhpVWusauZs3AicpChfoKnoDK2IXHX&#10;ayUuJlSuYjaDIt436GXQCSuLxlpwdeuk+VZxIY3FkwgtXV0eo5kRCfXyLg2dMGXHRaIl3dnYInT9&#10;xKmTUBwYU+A0AXIEnA5mTg0BSlkrNCqy+OrKMhZZhViTqtfmFkdOtVxJBRIGhPEyKUaLdOxyqWpn&#10;w2+mTUfKVW4IKlyj3MZIm8kN5GeVJpbO4BhJXUVZZsYtEFl4AQ2/jqRhblpbVTQZdUJ7CcrXakEf&#10;0RiharcraRlWRHJdVVAhSvnefp/wwSIzV63kagFNcR5sIETZiU7NTgNRQEneXN9hRN430pNKZov5&#10;6vzBo0xUcB/QGtXboZXQZkKiI8+hAsUN8zBEVWp5k9oQ59IM7Lq5gyR1YvaMrScFnEhjZMpSLreL&#10;irayuP/gPOQ5UArsPTGF93Z3RxNJynRNW19XVYE3wBJ4osAqULCTeiVQo6ZIQNJoZaBZ8H8hOvEb&#10;YEJZW0yREtk4ZhhgEMhDwRFAASjrNULABx1HZGsCfBlMepiPQFZ8BD7t1Mw0RyYJdwhDdUZdT19P&#10;Hs5Oo8a/cls5ENjC91ArEWnCQBbedMf+iqeAww+WM8a5kKy1dB05QbqnF48mgF1ikBoBcRcXF2nr&#10;oQUC+WBnwEuTyAcQjaU//RZsbsjvXBvBmy4YFCbinPZeCDdL8fw77A7MDWjjqOhgxbDVYF1CYbWw&#10;coMU7G5nT0MEPctpVMCxmDQx/SkjMBQBinI+F8gWD6nX1T0/e2BsaLyaLzsR0NnsOrWOusjpdaiM&#10;SmKsGhkJ6B1ekrKKoa7KCFp0lTxHHTNIUBCFTpoNFWpoY6UEi6MebhYqeVEBtmEI1CH2oaWFro5j&#10;lsPhpHqCdK83mkT3pSQFUh2ORjEMVGqUDe66SorPPiiS02eic4G9SdHL/sgcMEI/G0g0SV2qI7ux&#10;6MgQxMW8UaQqzaZyfDSIiZNTU6KUVMhwAWAOLJz5GWW2GvsP7YP0WauQxamCiYr7DfO5hH9zYHwC&#10;QEy8UWpi7ObRyKkU0c3kGFEbI6OU1Oy0WqM56N+MRQJuj4sNE6EzRl9cc43WilEuakSMWztBgUwA&#10;tWF0OWa7CssWjba3F3496CMFvdBPs06A9kPBHXiWbEGCuNquZSheAknIqVw4h2ug2iaJSDBlqdIh&#10;jNH1VvOJdDzsG5nJp6KcpyBYdB3cPhMmXFqVF8KGot3jcyKe3d5eCUR2yRWHP54tJnGri/hFUvi+&#10;+RmQSX4nPAD5m80qVTn5V1jusd5wZiD8iik2l5peq5QhKMIKMEmVDHZrd9r7Bge7uz3obIAMDAZC&#10;S8jW1FHQ03rDQqk0mphmwVgw4WmSTr/m3vsJrRYJbi1SVRz7DhyEIfrSc0+/813vQgoKdksR7/P1&#10;Iq0AiEROgdAhGWW4Grnt1rvwzaX6xTBCq8Y2IonG09VtbrWrkBjoWHDUF6FPCmUsmJwhV1gtvIVX&#10;11a2d7bot1OxOKtc7yJdoMR7fuXcmUtXr3LQsDMTa031uXde/p+w1k9VWp3SS2kzqbce/VJy5q23&#10;96n/K/ZaP1X17Hk9/OcKxPbatz/4jienP/v5T9/b8xNTQKnM2DOkufGxTyzNv/U+ES+999UOP/2H&#10;v/7rP9yURPrufu9rJoz/Vl61ci9/7l1/8mQgnMgW2wqKp47lB19sfiAu0IboA6HGm7u7H7l0SXJ4&#10;fnd2KnBwPklOg8lI4KhrN9C7vj567Ub/2oY9lR83d/Ueu7MuG5O4j0/dfoe1Wu1ttTzV6pFE4u68&#10;ebg+3CX/hMrwPa3xK47I999qeg/mB5VG2wyUrjTOzO6PKn23jrvMX/9HxfHvOjSvfHL7Ez2n/yWw&#10;skam04XT55Glmiw2NdYRzea1awv4lOh1RlkxV752ZWB5dXWkBxPNytpCbuFyIeinS2GNWRxaQd6o&#10;lmEyqPVqnZVFZyDFzWrHNCdLqw1dfWN1JZnE8ihAjoJCLRNdoVzkWuoNLBiJy+2hPhIKNtAmMa2i&#10;ERW6k3pLThVyrjD4sdBbv59835AeZxKjy1gfM18+4fjcgGZXkl48t67BjBThTTwaXV9ZYFkPDk+K&#10;bVMirAYgwzAlFya6mDWsrT797PPId4RL4vT0OBFglFbsAvBFYLfAaxQ7hYyEASm9aVMhZGuU/CA4&#10;exbPNNwoo+EisGTROoGkoaCB1iAYVYjEmg0AWYZr9JEQmcGW9vymAWxEvC4tp0bZxA5dorS6LeAB&#10;KujY5QzQMe7dnNw0+3o9uDrLAxDdK7hZGEJXm/FQHnMKrQa6g5i2AoRsbm0CXbBPWRy2qmDyEr8q&#10;a5ahbsnrnJG0oSU0h8oI1UeSPBMfqR06Az6f6lK64ewz7/i3zp47vbW7jeI/ngyT50OBFd8Nay0W&#10;WYWoZjJV1OlsHHY4sJlCr8BJ/eYC0ZNowaCpN6RVKM85Ar+i0QBbWAWuVZE3IFXplP6Af3RsJBaP&#10;ULF6yLaUAMqgWyZ6vg2DB60Zy8Nlt0EG5yQDVEAN/p1vfv3YLaeGBnuZkoDGsN1w16nSyYHmeE6G&#10;01aXgZRHtmaLtpv5lNYi0lko0nGy6Jg9SHp6e0OhqEalgzr2wGvfMDoy4TBZF3d2kQ+pJUxCKxJC&#10;jymXasW6Wrm8FhgY7AHSktTq3U4vGOTFi+d1BmZ/iLirADI6BQxW2FfMtlR82Ow6YRMNuBSVnCxT&#10;isOQws1Q0HDbRBkqJHXyBJCe4UNALQThV8+K1xrUsXDMZLEScMQCbBVlx0/dKZNrIslwvpwBdiVe&#10;sClHKGuGhw74zyaO7A2/rkSo4PB6nZ5+7MngHtZblVw+S2w5ZTxEbSzb8TTFpwrtHiR3HCgojrEr&#10;5ZwwyExtBjVCuCTkGNQrtLwweXBV53zTy0ymLmO7imyK1E4VnTR+OdgWJqPZOl6Tgqld7Opzis2o&#10;pGkXJCXBJcIRgJldlbkk8jSeTIzTMAKlYYAGBLoD/x0mFjottA0SBQQk1FESprnNGn7+QD9wA/ir&#10;IhyQIpKdDpiNN0ynLrwxVUxJ5ICIcJZFgh+p1eR861Tw+nGQB9MFigMkgwGDvSe+rIhTYGSiuaXq&#10;djuIJGvTuBDQqVHqSOfUO5XIAna2/RzkEOHFnJsnuS4Ve4lGVY23mjqMvkoUr25vDzTKwcl+IvNg&#10;HxcSVRjrqCCplREwIqIBnJyb3RcOhqVNzfzsIbPevL26WUhmsWdos8CVWsC2Yjm/G9zSmuXoFBsl&#10;iV5h46msSJBwtoFectEiRgbC+s5gpDIupUpSdQNeAUipWif44OwzGDlQAymkcpPeTtlFTUedjOup&#10;0+FGLJypJhGZAvebrdRP2AdjY15PBLPEpddbpZW1JQKsMmlh6yeo0DWS/nLpQnh+3zHoSptrm9V6&#10;FjMNl8NDrQCXC9ACL+a1pcVw0I+hg0bN7ED96gtnsbwV3AOpiu2CBGw1RzQhkpEga2NsStDtmZSi&#10;TmL/gQrIOJHdhihyq1HPRlGoQELL2H0ekVl+YwnwO5fj+Ndy0zshmIyoLeBAsBoEg77dnpieVQqd&#10;NpoeHUUVNQRroC2YhGIAGgxsY+I1NDrCaUH8A0lfO+tBbB0kLTlcXpQ5hCIDiwpKPlS6Du6itfeU&#10;MwBIYWfvqEIKDIc/HG5lNW73yBDaDvLsWJRU8vkbNy4iNSOAJR5OMUyJB/LkSeybn+fhQWQh1+kq&#10;nDwskHYD8SkSI6YWiUwSRib9RiXTKKWqkC+VelTkcu+Ar9/XT/jV0ADRbyIpiM9LfLtWZ6Jco66C&#10;ayGcaSiiFEyczdlYBFZALBhSyDUQMOhOuRp0FuzOE9Mz41Mz33n4G4wFyVikMeAEIR5xemqGwKFw&#10;OJqOZ5gisY/RKmxvbm+ur125dA5gjoeyLsmCwpZrIK9MKhhUttGHZuM53EII8cUynuUPFQVX/1pB&#10;9BAYE+AauLO9DccEbUwsGiKe5KXnX+Hr3OWXVtaXuaFACZxTnOL/B2HrX6skpWf+Db/0y8e6SJDn&#10;TP1/22v9VHX1f1EgVtYe/eyHvz/we597537rf5BAKoyNza//5Zm+N71R+JeKr0bsqc+8+XfKH/nc&#10;G8o/vOp56I0/katY3nj8f7/vfz21dvEbn/8z5osPvxStGXuGRzz/cawYCO1eu3qdnAE8HeKpbLDW&#10;2NDodoZHznR1bTqcTa9XplHbQ+GRCxd6l5f1hWJDRa5ooba5mV9ZyS0vl9JpnooT8yce+uA3naYv&#10;LaQ//tfBF4dv+3JVqRgqSkf2HbjtwEitvLuRXcjnk+PXb4ZfeFdpe/Ce179m8FOfIAvk0JETxC3j&#10;WUVu64zWWFpa2e/utVXqDxw+3i1Tz69uutL5nenxptNBCgICF+oHAHVOt5a8DFGHrRtJNztGDncO&#10;mAelFJ45kD1o5KSapsGmleN6JJ4UaSqWDG0HBaunWsXpD+sbkGfo0ByX5PKx31J5Ce4s56Os3afO&#10;Thqyd+ojR61khuoDJXeoMe5vnVpvva0sHWqpexvaPhJIQaxZcr6+EfZRqFY8iKC5+CoI5murgaps&#10;cHiUQ3l0ZHRwaEjApHe95lY6eDGz65A5eGDYR3Bsh8xOWbC0vkD7C8JUoDnK5ygXaMkB0kVSQycK&#10;EPidLXtPkchOTrnACcREg9EWPw2Yl90HEAcbTGGAWm8I4r347lo5zwTNGozs0sr4/TvUpw7wd5M5&#10;tL1JrcAP4XgCFmDuxmCAqAfkYPxHYZ3VwnwCfV5bL7cp20ZF20AITB5HIjlbllKiJJsRupusniXx&#10;Rh2D+10mOrQ6OzfLo89AB2oOf8qxStfOHNJgA8pTrkDUC2wKngKOqtjzADLoZTG6x4DfaiJZQQae&#10;uOMPLC+uHD50hH6HLC6DVd/ItYx2eDhs9DlONYq5SrOcziXZVVEYwZtZXlkW+ixMrIoEVRDzB5Gi&#10;trKy6sDlTEP5aCR5lv3v3Jmz/M/PvO5nRLKYFJ2dGGMhvcafM0KIVCgKPAE+hKSskpfoNabhaUZR&#10;Aocv5kroNyUayczU1Mb6pqwJ5NZ46G3vpC2mJcaEp8vluLq8BjPfxNpjsNegt7X48Rro8a0tb9tc&#10;RIhnB5BbGzQ3l25SKjTkhDTbPe5Bg94jVxI0iUSuTDmIfU/VlJBSuzRk6qalSnK4XEWJQwGjggUp&#10;rUvqGqXEgBVqLCyUdEODIwQFwt5YW1xnETKtczthmyqmZ2dv3rysN6h2lkNqa5VKgH0WHSJccaZ7&#10;Urx4GpSM5b6hiZaE40fFY0yyN0tOr1HZsCFSkB+yRUYUjA3WG+MzBmdcJRgnBJVLCjKdW8gUhIKG&#10;gqZDLWRDYslJ4bnJFf74TjXPg6dCLILSwOny4naUFIrxpmBVS+sTc2MNeTnfTmYzBaPKpFeaKFFY&#10;7X19vRTIeIp29l+liDbrdLu8CrIGyizma3zBLOTl+AbxZ3xDJ+kZXAGEiXvH2by4tAh2zWyXG800&#10;RiBcLYkw5Wa2wSglnTIYSKvMwsfhWE4kksLHWgUVRGTz8T1MWjiZIDLiusJPZimDMHUwYlUkEUAZ&#10;yiLkIeYI52d2HOqByg04t5bStaaGCSmJHAYstLhoMOToAkmsqkrLlDj1Am+jarZj7iCMwjtJ0uqB&#10;vhHm9MxiOEHx8Wcz4q8z8uYioBmkpsHGAjERo/CWMJ2QqbT4n9CbVSwGZz6RGuzt4YHq7ena2dqV&#10;1WWMXHmg2UuAdYXFl3Aq4ZrDZ29xTdhXFDJNKonDV8noMOwGd7iSBOLScwtHLpkU9x4iqlRGgru5&#10;s1Ct1ZBwmYKCkjJC4tLBaHDYu9mgmKYBEvHFTCCTzLu6vJyuTEmwEeFEuXThYiIeiwRDWL2EEn5m&#10;hZTohJcPDvVAO6XKiAa2nF094IjgVcIjoTMaFsOmTMbmdo8NeReXVndCG7liqtIo8GA7nISzGnc2&#10;BVICcmgymoUigd5RpWRGwJbIj8Lri1tJgiHzGjFkAuDqZBwJawr6nVp5feUmHQIsfk68UiG3vLDq&#10;G8C+v5nL5KVcumoZaq3wIBUyb2FSKDoHiVRjtJez4Uo+pbdi6iuBCwLqTlcwPDIq/D7xrM+kv/JP&#10;/0jzKxhewuFZVkiUiK4/dvQE+mWICvSpzOpYnZQjjCiIzkKzxAohcEKSl9eyTZmqTePahvKqEo0K&#10;yInH6uS0o8Hu7+vf2Njo7e0lEJ2Skca7Q1ARQlchGDeAE7eDOHEzV6w18WpmuQrdX4cTJmIWpFLg&#10;lYMHD+HpaDBbSGq/74HXAmECJtEAY8y2cH3BaDXg00EPT0oVVWN/f69oxVNF2F80UKRV8bAIUi/g&#10;BB4uweRu1M9HZre0Ws3QJXlOhekrL6ZqUPvSTYGQYVbM44nCOhUXkpFGWwCr0N2wocctLxiMAeZh&#10;Qg1U1uHxiKDPn0C2yPmgtNr7BP93e62fqq2YC3a8Hv5TBWLm2r98/quRu37v904RXvYfvlrhM3/5&#10;xatDb3nLXvZOO/bUx9/8h9F3/8nn3uG68bcPB29/089NmH/8V9rB5/70jx8Z/Z/XTn/54+9+6+vu&#10;6Mo999cf+sg3d3uP3bXPLQC6zhc36KUXT8PgxHBxZHx4at+0w+OY3jcVjAQlBjqn7uVqc9liudLT&#10;E5ycYFrftbzcvbJMmJ/Rom8DdhCIWW9ivP7QL77VqnFuyacHjGd/Rf7YWuqbH+j9qNf30Lml+vOb&#10;lYcXZYnz5372ZG9htK/n4ovLMu+OXn/0qacPXLjgfvF51zNPnwwGbw1HRjc3JsPhnrXVo7SSjz6q&#10;P3PeGI5hxr1AdIFBtrG5CqWCM8XjcQr/y1SQaQqRl1iicDwSXcuihVTXiXbFyaHMXtExN6joTRp6&#10;CQLBdGYdfAShRGqU89k00qd4KJhKkGRAYiBnL81FBSsDtMwQlkS0bwtrPMxTeHZF1juYMmp+YJZk&#10;zSjksQo47Pgkmni+O9dSkAgF1bxUgATCwxnwiwRMjUrFbAHGCo+8/Pa7T4Bo8H2Mz8jVwqEQ9iFE&#10;TuqGnd1tnFRYi6xpig7IhvziuWYP4tSgl2LwwJ7LZiFyb4jjpZHEkggbYnQlxB6rRB/ANGEP7hJw&#10;upx2FnVPmPck8pVE4LI80JmRYffML0+3u29ogLZkfXEBqGl6ahYogbOJd0f7yOjTwoDQ7cEPgI2A&#10;igeX0YnJafasaqFaThGCglBSeJEi+svXEzIYL22lw8T4xeVwO4ABGT8x14rvZLRWJfMIfKItTuSN&#10;GZxCzWpzA+xcXtE71PlyibHC2vIK6BHnCOa5Lk/v3NzBPl8fHDWo2oCEIuxYoS5l6s4uO2+S5rWU&#10;L6v1eEeZ2MppkhjNDDHfJCMMBlitrbcxOpexEgClYOUzAGTkt72znUykYqHQ23/pl4SDuZzpnsgT&#10;Yc9lU2FUV8hncbrSmXRMD0HdkUzGMnGbU9BiYNPnojmJRubr7d3d9JeyYh5692vuo7hhk2XscWV1&#10;kWHueG/3peXNGmMUmbKg0qyEouPTc0eOHU9lcmur6y2FJBLZCsfDAJzMRybnD9kcPclUzWYfUGud&#10;EEhAQZJUUZKm1qYUETes6Zq0XVOCJ1Fts2LEmJ91iXMZfvwSslytBDkhWUA1SR1DLZuMxW69847+&#10;odGl6wvUOBqd7NzLZxTqltYMEMIKIaEMYYFwz6oVWwhYoOt29ZBKK2aNiRRBPUVOFyqWm1euILnw&#10;9tooC/bmC1TwwuCAPGNKeVw7mMsqBU4otj5CcogdbdB3Cf67WUlBI7HqCPYVFp25Aha9Uv/uLnJ9&#10;nitsmZRIa7TyofEhKk5KBwpom9fSMY6SmPRmen3WM7s2rwtjifNW1FJEMkFYzGPXVEV1yG7OE945&#10;X8Qhyv+APwFWUakAd0XCYYpmFpLT5RKYtDiIRHIAf5d3w0XgvyDOwg2fBbCXeEObzzcTuNahHMEI&#10;Fp5JmGDxt2sVwRYUWRlyGenaQsvp32BMhh8/DyzjX7oRgoZpRYQBXbIJ7qjQ8q6ElS5PMxcECuhe&#10;Fo1wDAKhqcsAcsRphKK+SmeFzBirGw08WWA3ihdWFHS6aseqEvg5lkxwieGMMwT3uFH44qJZ1zvF&#10;1kB9hlU/wl7UlBrwvGoD3VcoHOekYoXkc0Da+JoC2NWRMrTp1Zm7tevxTMTrE05UmMHShrFdDAz2&#10;c5EAs7nggMXsS+Kj5BOUrBSoFHzAVMzCQLy218IcnzixwdDyb/k7bCHienAxaBZypfkDB+isGARw&#10;j8h8nZ6ZwYWVlBWJGgMR+E/OQqEMYAaLo1DMIpyIRWM8IGRIiB5X+McLGgsKnlgweOTUKa1ewvuh&#10;JyGVlTfFoJkFH9hBXmdlju/fpDOUUsl0xCpiHKwXOUVQ16HyCfLvHnKzlzPGl6BccUw0GTeEx6ZG&#10;wUrhm3JC7D884+tCyCXqdDAVhJcerxMxLSNDkd2HF7OIMxKrnJyZQjLUwHfH5YYmwBpjFTFs7er2&#10;bmysnz79EgoAPgitcrmI80JKazENjU5U6QJrDSZwwvtZQWksGOdiKMzRoFNFtmMsCAzPitI0pR3j&#10;BV6JE4o2EhNjfHTZFQGMcTd66aWXeBDoL8l6A96gbWApQqGjMWaXDe9sVWFLIYdSS2nogbFp1Tre&#10;WMI3RIzzZMKekLadOXg0HBoeg8ULhsploSxvLt64iQuj2WLgvsBOAVcEHqA6oLry+Nz8NhgJcyVH&#10;R0e5ZXQjxXTp8MmDDA0ymRTJ0zAWov6w1qyFror5G1Uv/hRInej/4afhALNXbaCPJrGDN892w4QE&#10;jFsMAhTtL3/h724Ez/3g4SfRkEGxFcQXIYEXTkOiLP7x1//FXuuny6Sf8nr4DwrE5JWvfeHh3YO/&#10;+v7j/0d11UxefviPvtF+42+/+SCGEe34y5/98HsWfvafvvj2SUtx+R//6tmJh/6deVW68fDv/GPr&#10;bb/9gUNdOpPDN3rw7je+7qT0+Y9/5GnDa197vOvHFHvW5ZNPPqmztLB6hgKtUcgxVmD94ITZVsus&#10;VpPBovV2O202g8xiKs1P+Q/tiyfzhljcfO2G84XT2dX13WTSXykTGQZ1Vd9199XSaHJ79UB/skv/&#10;1RpJ57uSB+67a/H7f7F07kdf/uu//8P/lVvu/rWU2Qbm0/P4D9VjYzeGhqVz+2pjE+X9+3P3vKZ0&#10;7ET7jjtLJ44r77tfdd/9/pm5HzKe9toLqQa6BaUUoouaEzOfaHr67eTICbdNPR0XwvwcDgBOJ7Np&#10;MxUIEwmeUwI2ABagtgtRP8xm2ldJs1BNNfBKb+f1NoXeglczHqwN8oJxxIEpLGjywV0y4TEcAP1A&#10;hgVZpoyEqbQ3uyBkRsErsmyBXHiiKXvYuqm9hOVlAxdozh/RAIKGsOsyoIRw0tXtA+hB+CKfmhul&#10;qxAehmoz5FPqKtjsHOUAS3jqINKmLYDbCBlFGJIKE00xrqGTEMiYoHSJiMo96Ti5GXhK8fnFxiGT&#10;irQNEWxe7HgUUuko+DYqTYodktiL5SL2mjBCdoKbKL8QV/t6PBwKdHJqnWZgdDgWilw8+0oo6OeT&#10;sFWxqxL8yckk9n2FmqYTB063p5uBCUUeQp6+oUGuMdhyPlNoV5oqCeozgUkggWE7ju+m0qF8Ipgu&#10;JMu81XqhJanK2xVZNlSqAl4QMGSWa+3yMHJ/3EULdRARdsg+X//IIGkSUr3ORjgMijF8P0PBABzd&#10;Qi7j8ForBdwZ1EBiKoUGZ3OCZerQhiLUenUq40qhio1yIVm1dzH3pUltUttxN/Q6jctp4dSE8oIj&#10;6MlbT7GFsRq4hagV+KwU45cuX4LRRp9OacWRCZrCG+DqYQIBtRmGR9wfAa2zOB14QhNDS1XHNufz&#10;9YDbM3qA/Gp1O2l2DVp9fGdHBYWx3s63JT2jYxPjMwxszTYLqkZgE5W2id15OBi3OzzO7kH0lAqV&#10;CRu5So0eJUrVn4oGGBDLMS9G9CBRstkJHzYV0yoLMb1sOnhGUDRjKEW4CIPCUiENY6OzHGFB4KpV&#10;XV1cGRgZI5rw+SefIJW1lCmpDMQgyhix8dFSqQxpNtzEieHxeDhz+JZDGVKl1UqAMqaKEAFF0H02&#10;WU7mMEBicsUCwOiFDRqvBMoX1psIhss1pXrO+zQtCXUqJzH7Pv00D4FOZRCQphFcpaaT63gcmKGs&#10;765iwIl5CkdsrpBgP73trttcXS4AY04/r8NLJ8DhKlOjsFMwNFYydKyDAzMApcasCCu/dpu0Zl6C&#10;zw5RCUwFYhBPjQhcUiiptHjMOmYfrfX1dY6BgwcPCs9l/IShfJO6rREZ27FYgqdGBCko1fDKt7bW&#10;xSicTZ8vtYZ8nmwuzcnBscrBIGZJ4ISE02lw94H6bRJPbkKSrcc58csi4Zi8dDn6S/y7OS+pzvk2&#10;ZUWjsnIW81CKoCpGe4KtJQQtDIVYWpkmM14mekz4YAEJ8n1b2I1AiIZAwefCGZhgH1atiAOjGFKx&#10;8fT09zHBZN2jfsVxjue6XVZXpeLpFvT8TIEEaJ7WWDKNFhSsBSnTzs4uZT9EK+oeZk9cK1yFA7Eg&#10;EyiYZ1xzYSdaL5odWMljO65AMlan24EKj6yGwWBB5uixApUxQebopZLQagSZEtc3bIo5/2DtREIM&#10;CHNWp4aLRmWZjvHuqnfdcw/Xk2uI+TBcAjjm27ub7GAyXTUY2qVgdTm7YHBk82HaLXiyoBNWuwuh&#10;J1HNjEL53JSbYM4sU6sIaZDZvM5YIMbbw6i/WMxym6JhkTEEfoNxM1hoFh0JpvzYU2i19JxsjzDk&#10;uNqMMGknuGVkHHXsn/gH2XlSHICJo0F8vba0zmc3ujV0Gkz8B3wECcuHe7xAPuw29NNg0twC2hbG&#10;jyw/ZrkUCtgxpMJ+akBSyQEDs5k0JyjbF4xYMb9mhlkrAzmH1oNWj2doZKpUrAvlKqwywDHWp0Ai&#10;hZMDU214HbjKFbM5SGwyBSmcNugi9Mx8FHyGWKXU5WP9wwRz0Ufzwbnvgjgv/CwEcZhbf/ny5cTu&#10;Zjy0k43Gs6U8DjogX9S7PEE47QMY75HJ+VtcVd4FzSvTTGE+ksE/9sbw6LiAIuqCJ7lw4zrpd/TY&#10;nGg08x3RN1pLSzSYeOC1D+CwEYgE8FvmReHC8rDDtf+Ft74B9m8w4CfVTTjmhHIaq7KWr5fqWXxz&#10;KLB4ygToSkxYtrhX/pggFEilfC4dRD+llvk7kPv165cxus4UErl6sizNLaxf2wwvn7n64ktnn99Z&#10;C4pEaqmUe7pn+PCfSRH/IwT1f1UgKvA5/dvnLW96z+24Qvz030yd//JnvpS9+/c/ertP2Uq//Lm3&#10;vXPpTV/77HtmCORoRi498uXM8V99cJR9ga/m+hOf+MzW8d947z0dlEt8yUyDB7zZr3z8C4q7f+Vu&#10;1lIHb2k1H330+/fdfbtbb7Rj6VepkRxezeXt3Cq9po8gc7w6azUjqb0iPkaqMumuYkzyxnsK8Anb&#10;ze7g7v5U5pZqY3xyynPkmMeg89SMXeNPTts+WWjcUXjmRN/PfYRX+eBv/vfzZ05nsiGb+eMQF5Px&#10;IVNvf/byBXU0In/7O78W8I+96aHqwGDDbm847HgEY0FbtdgTUvVnv/L1qg7ypaJUT6n1MiJMOAJm&#10;Z+eYmETWC+lwOYmqKd+gmiLok3KfaF5ejuqFLhcTGYyfsHNhm+woezj/hekmYaBqDSvHiAKP4h8K&#10;EiV/Nk8yChhm2+62wefFMKFSKCWjSQxfAru76M3TaSDaaCod54qx21O0IMPhxwqBkZQKm1OaR4c2&#10;W0DVApHtgFuccYzHaJaikTDFiXzuwJSIT29peUQ0BsXNpWvXb96gbGFr4HigGWIgAiUFghgFE9N9&#10;MVDQC5YGYsgObiHCSmm4+S3fzKSDioEHj29mA+HsQXzBQcs2yQMp4BmZjKXMDQXiUpAj3FaDiJAN&#10;iKcD9oCA27xbKPcwpcj68HaJrG9S34nn2tlc9e9s4O7CnvL/8fUf0JauaX0fuHPOOe+TY51Tuerm&#10;2Lmb0CCYhRA2jMegWRISZtBYjIclj83IWjO2GcvIskASQiBaRhKoE3T37b4Xbve9fWPlOjnvnHNO&#10;83u+05Kx1rKra9WqrnvOPnt/3/u97/P8n3/guyGoAh6gJOepMzIrmmr63SGJzkiJV1bWSRdujxmo&#10;kU6KD54GwIX3E1+KmV3WsW5ocevbk6rWMtI7CBXsjjQ9PVMUva7XA32x+OwhMEW/I5iMLEC1E/Kp&#10;koEKgeP8CIflBpMw/ILou+BSMeYoprGlsBTSZaIw6kW8Z0jpU/nDqJiRf6vr5SbUIXfAKfo+CeZz&#10;PXr4mI8QiQikVy3Vce/83A99hhklFxC7F0X7IIGmv/d7/xwuiMkqjW+jgS9PGy/2XBHrJg1Aj44g&#10;RWoFjyseSxyfnIwIoCFJp9ODvUvdyXiY98c30vXildxstcAP7tNYmy0vvPIqudQAheywZq+9UqpS&#10;MpfrJfRh4cS8zoRdu0mCJ9BB9AkMz7UAJdp1t8+Kggd5ailf4oAMBkK4EcrkRKUJhr2CsyghxnS0&#10;KCVZAFB+aAgM1INWq9vnh28IyWxpdeP4YK/N5MugtXmFMg8CVy5Vub1cYT5IvzHCodThtoj2dNRr&#10;0L9Ibppkluw9euBFYR+wsGn6An5WWi6Xo2th5svSnw3hqEEax/ikzcPGqsPPncvLGkYnYsXVH3KX&#10;3fjRw4/jK8HMeT7kDa0kVwGQ+VmLq0lgDnIPSX+KzSU4Q/h5DFblpcAGTKZun3S9rsWFMbuV4e+k&#10;rgZIbXYaTOLYCxmLy9io26ESAp5BlMoTgX86zzZPJxsUa5V6CEMBSa2ScD78O5RmB5qWGlk7svEG&#10;zHw2fYLh4OrhtsoL0vcI4d1sUqS4uHZ1uURigm9iT9fUq8ATBSnHhzo8ekvNLHUshReyPmojZqx8&#10;Jc876LSqrbM4je1RjVAvQAXxLkWXKbYOGQjjxRL3XYwjM8ULnBE4NYX/pdNROINs0d4tzM3LgHWE&#10;w6wa00tGjeRqATthoYJIBeRVhAUuC7cds47erMapyXqD8c1mg9cXIyESOxDJExbAtgNNm+nhdAgs&#10;iZUTbl51rZV6Qxzq2Y0wfWKUBuIrLSIfi4oSciMHvZjFiZHFysYKG2Y0EqPXqFaLDhsq41El18NH&#10;DUwH7nMxJ4LHwbTJNur3hqulzp3n7rJWEegAnPMTz4iNqlSQqhARSHTN7t7T+blFt9vP+ji7eMrH&#10;ZKNYWF3Gu7eQL/MTTy9O2EzZkc52dq4+9xwy0lILJv/MHw2gsiMJx+WzgFU166QfUopNxcl/YZFV&#10;fXF6wjpiJsitZMe/9PpXYywhhumK8wV0AYLGpqNCPoMrIpj90d6RmTYW1y2ytWY6csCciDAxX5/0&#10;XXZjvoICr21zuFAF4n1BJcTao3tml0WvQElUK+ZYYGLZpVJhtsECA4lk8eDvCTulnm+68ScOJbj7&#10;jCV1JrE8pgfnNgG10TfTX0IF5HFDwwE7pdVsWKzA0UNCnNif6WzZ6BHN8CmWk4sAA0jyIHvwU0Tn&#10;NB4f7x2VcoUyQzehtUNKcj46u5hfWvAG3O1aE0es2WjmcgWxfb6sR5BfsclzclCgcEXY1beu3yJ2&#10;94WXXpXOQ4Mcw3bvo/fnlhJwbhkDsQ1QWqF793r9qbPstZs38rmiP+yVJwUNO+PI7giR/nOv3i1w&#10;sBXzNDBM7Hv1kdGhxsTLE7Axor30jqY1Zati7SmgpNbmFKs5XsHj9LC0BGE0Gb/x1a/afFY4CQYT&#10;Iu+gze6E74g0h6lI9iz37e/86c6Tve985zuPHz9hxMbqVboRmRj871Za/0cKRGY6hbf++z/IXPvc&#10;F654/sJsEG3g13/953/P/It/52+9HNXVvvv3fuaXvtSMXdv2EOtIZtYw9cY//nbkp38AXk0q7//+&#10;r37J+nP/5U9c/YvkLaOu9egr/+TR6s/8x7f8ykuzxt96862Xbt8alysmYGDYM8w4Z2o3J5nDenF4&#10;VM/n7XojPhmQFZiIQ7bL5WpLq7Fm0LszH9mdiyz7Y6ZMzr2/7/zWN7HqacEgst/Ml/9vycCv/Ou/&#10;2nj8s7nf+F3V7/yLf/Pf/N1ff/fD/U5zuLLyP5eLL6hmAXCI8PfexgdZ9cM/TNxCOBqjx1OgTKEM&#10;gRE8frxXKtXv3nkWqw0mzkiy+B2JJFZX1pnYLl/ZdPpdeiuMEyOQzbBKMIsJrKRbQzlGXszM5cOs&#10;GFhJMieUIGYZEnAOUgPJerZYlSG/WsZx0vRCm4ZfwaPElGUwA9AyCuaNfAr+MbsfBoFoMGBkNiot&#10;+Kx0g7hSc0zj2y4WmDLEE49MMHQgJx5CsQSXn4plrt7r90N3gSqofe21141iG4HgQ0Prz+bIfs/G&#10;zXIBGODrgdOBZoCQuQ6cC4z4aL54BCAg84uvvMyapdbh3XPIKTke8qHog8Uwk3+fwkY3c1/5cDSs&#10;nHl8DecQRyMu0lFvkh6o1auGwz5yWvi5gjBPJySFFPKnEKWhO59enMaTSYy/4N+iz8XFpJjNZM9O&#10;y4UcKcVI6nDdBEKi7mFDl8s6nnrCJujAuJUb8EDTj5iakTdXTpcZp7KpSHXX6QEBG9XoyM2zrlbV&#10;1SKAYlgpmjE40XqOtf7dZ27OJaOQvOPxDX8gwaCNypfvbGMd2sJ8RcK+OB/orjE7hvjpCtqnGmDz&#10;9unZ2dHRoQB4YFIMAc+AY9rtPjqmDK8PW395iYdclTmtrG+L+Rj3jDZapIi4C04m3/7Ot7Hc5Dro&#10;TRoYOTT1LrRUGtPS0gZ2CYtLC0CasWXMlYBwDJS2oGRcNzaLg51dymewHHFFlIoQsxlzKB5voHm2&#10;WXHeY6qoHk7MBmOz2y53muGVuWahqNUYiTaaYyCCzfJMDANZV7wlLnOzkXNqDBpbt9psn52eg4ot&#10;zy8jhmrU8WJo6GZWWkpWDneWrYuiB8V0sZSBzRAKhHOpjMPN21a7AsGzg/3zi9QIiKQ3MjvUaAkl&#10;vkZn8Hh8HAmwszHcJuLQFzFhocTcg9IHeThOpJyWBp1u0utCcMEImygPhs9wVFlUEm1pNOLViwee&#10;2c1sj9xNIxeTc4vEYnoKllO5UA7aw1a/CakBBKxKM2Xz6T/ef88VsER8saA7BLkxnPCvba5hTOAN&#10;Bhh+c+XUmEPDCZcIEyX8WycjPBnfMY5Xj/VjMwlyDF+sDtrEGYOi5ZVlcCCWtEyfbVaehUsLEv4r&#10;DxEpNBSCys6rHlJ59tBlMBCC566Go86dEklUt8vbE8YhYSklefOxWJTniDEHNRHvA38tIYnT3PRg&#10;Sk3pMHjubBrvWN91ech8bBMGhe82b5UXBNalOCEA3GcJWIOIOmcQ+EBLePJwIeEwkAd2OIRFrlcb&#10;9SML8yNMNKjGFCydp1h6IRY5zzykSQ484Hg6ChSQlWqTZ5MVCSiCuRtfPxw1xYSWsAMEl70uZm/k&#10;CuOXe3R+ZnW7WuUmzSMbDDoHPi+fVPYyiiHYNSYryhAkn4hwWb0g0Sx+aPXwJLiMWAFrTZpw0s+H&#10;4slVUsN53MQL5vwCek2J8dGgM2NKvHf0hLwUtiMIZAQ8uD0WQhryqYbRrF/fvMLjx9wH2+H33n+f&#10;eyHGe72eyc0mWwIRIdoCoefR4ZlK04Hdz1wWlTURllDLKe74Td55vVgEicR2nD20r0IWN2H5Aecb&#10;9ZpGsYtbxM7TPS7X4sISTTZ45GCEwNAEEAZTlewoCQXH3kJUgiIxkCsmH1Cxz5hNmtUSIj5YghQE&#10;BHCJUbBFhQdbIjSvgxlO883gdDrwBL3nqRKvg7O8mikvfCioe6M+fzQb1fPzU/yrmHSQZiDmn2i0&#10;hTkwoKSm60PQQj0Rm5+fTfUWs1OeD4odYAyUU4rLGW8YQRKqOBY+1BMcSsDHao0CeT5e/KisdpQD&#10;nH+UJrhTAFXBeKPIqMNOrDSotC6OLmZ61AxEUJL1Xk4uLr/wwguf+dyPIe9gfFuvVvHIMpuJMw2K&#10;LlOpQXiTAMnCvoJOP5nkMxf+YKSQTd/78H1C6x4//JjSii0ln0YJVitlm9VCpyLJ3XhtZPn3R/cf&#10;VYrIfJt0sySQdqpdSiv+/b23Pzx4ggIDkvqgUxJHlWDCTeypk8o+V0yl0hSYC/OLFHanB+c8INIV&#10;IitSxikI5SmyzRaclI0P7n00M0wqtQI9hdGMxYMa1xe8UJCiTrtwV1XhRNDo0g10zVI/s599/NZX&#10;3/lw561M+YzuiGeHPZk7/RcJW/+HCsQ5W3gu1vzqr/yjXd/G+mrCA3mZm9O/+M5/+4u//FueX/r9&#10;v/djC6b6x//gV//ql8M/958m01/5B3/n7/63v/kb/8M/f+tC1V7+/M9/Sgn2aT3+V//9P6y88l/8&#10;8ouRHygFL/Gr5u6//d0/1HzyV37qqvivqFQPHz78+NHT7eTcuFhAZctMqpLJFVIZZvzVVh0+2xUq&#10;KV8ALyUDDKZBr8jgvD+KxH3ZQi5TyBHrOf+T/1H9mZdVbrc+n7d+8L715LR453WXyfQ3/sbf0BqD&#10;f9DJvPPpH+4tfPr3P2r/+HNz33qzlYyXFsN/VP8nxtV335nVa/cDgfiP/yTbWuriPJ5IUtnyGAJh&#10;GA0W6I/tVs/rQSSBzEV3++az1OoWk2MECbDVw8eKHFSbVWJt4Wx4ws7YYkhvU7cGdR5ws8YOE5J6&#10;etQyApmooCBzjGkBZ1EKwzikoWX7Et8hUCT6BLAutjv8XEA6hEGFYy7bWqu5s/dkdX3R7jTjXAv1&#10;pjduslcr9rzQzNXpixTxJNRqfDu/GAJQT1HNgImyN7Fds4OJxQqPk0Yr6XyvfvolnXuMSAcPRgJ0&#10;LS6zJ0AkOMHvs0a7Ua6VF1cWyKLiO6EW8cFYOrSqFDCQwhQKrJDB+NNk5hBUma3kNgC6yhxQ6bN1&#10;7GUiUFdcWDixuIocAAdPj/C4AgiBrADneyG+jCbfZvdg6GC0m8TnXAKSp53BpNpq4qry9OhprVPx&#10;RBzn+cNaNzfW0U+1rtxdRyOAkBFaKyJJDlRmFmrEQnrzRFqxIaAgo6FaFWbMlAGrxW7nwGQCZUPP&#10;3B7rVfhAAQaLrGuIT6nbonOpgnNeqB75s3Kz0jQbbaFAzIpVvNmO5JfkZrKAqeK8YV8o4WcsWMgV&#10;KQggxunM8Lp75Wo+Fk+iBa5WqY51Pk+QFQNj7ObNl+pdUTIjKgRFdLjxxXGST4m5sZTsmt7x+dH+&#10;8e6jxweb2zfQaw6nvT/56pehvPjmMDbXXWQubHoHfpo37r4Uisxh+nXw6F4gGN26cj3CqIyccX/o&#10;IlMbk9iKqGwukT49SqXOmEWyqO7dfzg3twLQ8vVv/JuZrguheufh08XNFRae5AlS7+NCZ6PxhR4P&#10;czaKeF+jGmqBi3qTXr046pfAQSft0VnlsJAr8Za2tjdx8B/MevV+DY8dsTDAqqfds5FCLTiyblij&#10;6FQvzi8L9QHOUy4XDnodiA/djtzFxUCLck3mEPfuP12Kb9hN3iaCsgnGuLMJds0q9QkiR60eFTct&#10;t0Olpq0Xr0gykOqd124+65navFPHAKaw0XXx+HjOEzWSn038t0abnI9B3ofk4rOanru6eWdjZWlx&#10;w2ZxjdoCg000DYsJr3baJwP33+N2xhNhi1sHm1UzNsPYByNhGoV1oo/bjYeuHlpVnycKkiz4KBQW&#10;3CDFUxdLEbO+UM/ky1m32TesTz3UEegXHE6ezFqpNMAMwmIGatWqZkGZt6ZZ/8lwsllsjTojj83T&#10;KfexqR/Ux0i/GJERiw6pkWMLI7HJbMCPYHoVTUQDoQCNEf4OYIpmk4NZmcUipsDiTToZ5s47e7sn&#10;QV/YYXaFFwChHFy7QDiAHhebpUQiAhJMTU/xwTPL1QWsogy99OgCweJphfbLEuDLhhUodX0ajEFt&#10;xlAUkS1cKEbzcgmw4DVMis1cqVs8Lp5MrDNIKmAxGMyStoIRH87N7II9TZ+AgVFDbQkaEIciJ1ZN&#10;ISVpT48PqCq1Rn3xNBeKJMmaC0bjx7sHavQPnFBGoq0mHiMWD1aXFx03AZqaaBiSEIwKfKYmBosZ&#10;xTGz70qzshBfIoChXq61SszcuzBo1DNUDmEsq+BNdPrVWNxrsxl5nGNzYS7X/Pz62XFmbpGg9gUD&#10;Q1e1xWEPM/CskOB5cWy1mTrT7kUmv7p+RVxqx0TUnxvU9lqhZXXahEJHvARrDkTf4uiNO9nTY38i&#10;orHYhxMaKYpXbY8teTxqZgqwysQodTZbXl575ZXX2NnoGTCz5rFw+KmZhjuPngTj0aHoDoWEymek&#10;56SekChZ0dVhXP40Eo1DX4hE57GJ6qLAYRCj0s6Fw+phH4THMNCatTakOhGX7ySTGjeazqCrpwUq&#10;1KsbBK439nc+fOXFa8lFZzab7rb7Hr9AicIQwvu+zJ0iFEnjxINnMCJkbDSBzt4E2qYAYA9XSFwS&#10;1SUBOL0BuzxTgPOjPa/DnSDEKbpiNQftJp9ZT5XcnQ3VFo25U2vhjLh89VZsfiEUTy6tbsaSMep4&#10;EDJEwBS4Lzz3Ag+ywzps1wteJ/7AOjJDfSHXeNLTm2TqLblsil8uuBcqRWpM/NJoM2qVUjA2ZzBS&#10;0gVxmU/MLWD9AvEDiwaTXWPzIMdW9cYNMh7cAQi0erPHNLcWiy35TS5Vd1aa0IYHVJHkotXNxBzi&#10;CO5jQZPRVckVDU4L0hF/KEiz5/Q6iqTzpIvU6uANauvkLHWK+eJANap2yx3WdRPfnmK9n0VIGzEw&#10;mJz1m3XGJhSuaqNqVB99/oc+w2w3Foongsm4b47zF1MPk9/Y6DSh1b97/3v/8su/v3fyGL5ppVoR&#10;4RigGWjuf2Bn+hcViGr74vPPb5f+9S/+wi/9xp98tPvON7/8pf/xV//T//obkf/r7/7Pf+OTMUPr&#10;49/+hZ/78upv/O7v/Of/yc/8/N/8lb/2f/7pH/7Mi4vjN79Ruf2zPyqUrOnZt/7u/++7t3/+73xh&#10;6S/kWrNf7P7R3/r/7r781//v/24y+MYbb1QzB6sLCabPUO5o9VktzMWY/1Bjd+qt1aUl2gYICAjx&#10;zLQQGs1Jrp5cSRDOigGkYWq6fv1ZjcXWisfrr75O+2Xb3dFE44g7YDutG+f/sP0Ns+3Pbob/mk3b&#10;z7fV24no0f/73twfvudLHTX00ZMf+eI3nY5M6uLlVz/x4fffITuBOSxvA/cp6g2gjuEU+UqFXXdl&#10;aZU5DyY7gAvvvPN9LCSJnmrU0jhnE2puN/s0E5eZhFNqHsSEw2F0IYbyWMiOUK0JecL7Zqwe1rSj&#10;lrpXFzrRuEsdJ47G777zPiXXUvIFpyMMbME+r9PPoAcxJ8/laBoHG1vbbE3kC/AwkFLKlBpeMj7q&#10;3rBbS1+jn0HS5fUo4HF8pHtnjIDnlooSCLoq56eagFtG/9yUrvaVL94BQGIN0Hwz0eOxp7vFT5nZ&#10;CiDqjRvX6XR5GYA25j48GOJ8rfyPL+ZJAcIVJ8l6DYxKQS/wzpE0Fco4eAVcGopGSjxBk2j9aNmw&#10;kC8WRYeMYbHDUSoW4bpiGkQICSxOs9Zq0VmZnM7gt3LLzSaxPdXreR2YVcwmeB3mkrCFcIrjdQDl&#10;SNtDjx9JLBDnAisme3FMiDqkcFpF3MKcDtQ0BiriK1tXp4wIx+rllfUAtL1QuFCpWpwuk0tfaze4&#10;Jwbsttv9t978bilfv7F15+WXX59fWOIppRaA7YgfLBWfBGgDN44YuDKjscYScXfAw9R/gFqwNtZr&#10;LABUjF1ZrutrGxxPxJHSzuZyKdZPOB4oVbO04FaDFREkgsHTvbQ/7qar5hrSzjJBfbrzgJHOn7/5&#10;HSwUYiselYbiS+U0efRa4/btOyCYYH7ps33W8caVbUZRrC0mDHzv0soKOSF0TqBgRH9nT1PH+4fZ&#10;/MWV7U3uKg9ZvnTWH5Dcg1ZrQv6Xw07EspqATNGBqqYHu8dmpw3WGrAldxkdFpuzzohNR61VrgzV&#10;nYm2vb62jUaP5QEPg5kX23fAGcICSscscaShb6DEZCuhhmDGevfZuwxEcoUsyNnFaRpxmd6kAxyi&#10;KGupm4YRAXHGpcUlCfKj5OauqLUWgx2qWqVRBeGLQeUe4HaWPdo/TUTnupVm2OdzGU2T3gAcV6+e&#10;egymtbmFuXhCZzRe5Mizc28uriUisZAvwCQ1jkmXJ6C32BpwxPLt4CLiJDvEPloQzkXaF5FWdftA&#10;xGCd7UFLZZg1ym2oJuqubvdgb24xyZuXYHVGxUoGNeMk9mL2I3pcljdUaH6UO+xcWJ1vVdsIKdqN&#10;LuMcWiIohdKX0+gbjQj64AnBhLNbIbn5oQXgfku/Hox6MDSCoTbpMZWTxkNmExL0rS4WShAzQwEQ&#10;NUSMdHp1jmLFbBoem6w+7hdDwRpeHtrprZvXrHYSi3ieJ/QMoGocXNR/ipOk/EUrDkR6KDq8PDA3&#10;kDNbvNhFyk+U38MWZk46ekLIcO1JQ8boPK9YtQpbE2aogbUNCA+0DMrFg499FB0/egK6//OLc16D&#10;LwCrFwIRA1O75A3DHcBB/eIsBZAdjgRZLf3mKBiLCa0biU2/z5/9ichrDQQbug0cyUPiUHH5k/cp&#10;NDWWESU1sBkHMP9Ccq3L4sPGfTBuBMIuhP2QHblcEPz5M5YIv/raK4gZq4U+HS344pPHjzHTYve4&#10;dec6EALze55WnuJ7Dx7wQNGj8sgfne6trCwDKPLOuQ6iMK2PDFrj86++yIJkHiIQIFxoEsTQD5RL&#10;V5+9DVjLTTFoDPScIOLYycMg461g6bpIcs3yssw4dTowS84Gk1Xb7kkgEjcgn8qE40lWncJ6kQk6&#10;H4p6l/+LK1/q7Bguki8QpBSDVBSJRjFnZhZNq+KiJOr0gVYw9iBRAXq72+Y4K+VwKtcQGTjpl4sn&#10;5er58y/cQJvILQahkfTwWg83MqhvUh8j/Fy9srC0wKaUPjliMqYEA6J7hb81RF5AS6+MKCnix1aD&#10;/uzk4Fvf/JrHbV1amO/3lYybRjefypZyeUh+UEj9wdDS+lUoBLDf+Ajf//57ilPaNBIO8n85L+7c&#10;vi1ujUY9yWmFfPH46BTPQs42iGMUpNjBMbiQaHORthoYCPG9MBwkhqsLBOtleTicDC6mAugycTMT&#10;Le/hYOJPhOtOuxeHYfpajPdw7RlOh6SjcrURVUB+7VQg0/VcTp+MX4XkipgL0+DqqDPA+geFI3Uz&#10;NGLWLdNP9ivuu9EjaZ4ejxd0mbdNtcccgEU+7I6hmTKfhogMxsqKA10hPrmyX12+sU5PiO0xODbo&#10;m9IIMPMp220mbhbhdFaDZWV+aT4xz9z28Hjv7XfefOPNr7/x5p8Wc1XOYy4FH+dyIsYb+PcKRLXB&#10;t/76j/3cj33yVhTKk82dvPbZv/nrf//X/vKdoFnV/PA3f+GXf3/lv/jSf/XpkOBSaIVcgcTSRqj5&#10;1m9+U/3DP/mZJZuq9vHv/u0vG37mb/5frosF+b/7Nes+/MNf+/9kX/7bv/RjK47Lf//KV76ing0W&#10;4wkKBBioeK1xmSSICdIC7HGddn4+yahOyQlAPKTKVDulZnd+OcFgm3R2IGfyyuTLFVHFkATYD9/X&#10;np2ltrbZ3e1mc/i99M9cffO/Cv86Jd/Bf/f3r/zRP3eeZhsqh+tXDjI/8YsV122mmsj3wAvvPPPc&#10;N7725e1rNwGkL98w9QOCMA4Xm9lCsBhkxDe+9S1SOzc21ge9DvQS2FKA32cXJ/TxJLsQLdYbtulF&#10;kDcBRrWrbcoLNUaTo65F9OXqEY4/Lq0DoyyWU20ybktiWMAVteH04rGGwh5SFvjhcGeqlU6rPiyX&#10;aqR/U11QAwnbVYxxwQWFQwxJQ4n8AMFlGwDCBdyDn951+KzDCVwl6pd+9uys0+HZhwXP86GxM+Z/&#10;8dN32c5IRGaH4+zkcBUCFqIn5QOLqbwoz/ts8fyF4bdYTisR0GxMtNpUG6gq2IIvlyZlFog0mxrq&#10;cUk67PRgyihIOD4O8nZ5umCAUkaiooLAwfSE4glAq4VfSbfA47F9+4r45UG2IAFvBtJvBiFHXkSU&#10;GPv7ZYIhezFdILs8vGZG+KS+X1wcQZGiQ3IHnWaHGQUaJlbp03OxSLU5r12/hYMAD14wEAFPwiQS&#10;JCDgDwMz9ieDTLpwdHh6cZFLX+TsZlfQG97c2GJEyoMmCj7lWCNjQohrMtyBBYDzPQYzpPTQ7FG7&#10;6LP5EjNYCkiGJTomZWqDi6pOfB30WOMfHj3B1hV6uMtrnVsK4wCUOcVgq+H02Vw+Zywe49IJldjM&#10;qdbm0tZyTZNL7fEj+5+2q9NefbB15xqwPJNjrLYPdx9tXbsKpKmUTcytxCQQw1Aouli6E6ABJjFs&#10;DewBM9xbCJ5wFyrVXLWWkcO00T09OV9bWbk4TzucViBM0kjAVcvF6ub1zYt0iiv/8f2PSMzAkmY8&#10;bWXzx+q2dmZtJxeIpPWxgFkqVB50dcyLgV04ZjAuAodAzN3JD7qgc0RVVEts2eQW0/wjPsIJiXuN&#10;xy5KHwztxSBg0oVN4fN7WScbG1cIH+y0+/FYrFIqtPvdO889Q9EW8HmL6fSAEVSzR3zs5uI8F53S&#10;XopC1EaDEXQBsNlCk1SP7u0XnvWYnFi3GlQ6PyZ1aEIG4+a4n04VuF02PKGUolB6SKOBCkbaSRAy&#10;h5OunVkbArZU4ezgeJ//uhhZ7hT79C5COuxK7gFF/MH+QTwBkzvJQoW3zvEAMwm+BYgLI02wanm4&#10;6kP91AxrmbYPn2jgBw5S6JQMPa9u34xH58rFWvo880M/9gWKMCbhqJmUmCl1H1izJTnh4i/d6QY4&#10;wYLhNkJCsCyUXfB+YSUzQBGkm6dCBVDWacEm1vhdfrxj6S5FRDlT03VhpsVaEs2aDBfgcuuMLvjo&#10;GDVB+9WJmRxxn4zPgMV0On6Yvm8zemB89xUXBiKmO2g7sHLD4nKGS51KA6OBWikQDDAMYvEj7aTD&#10;QfjSaNXR+TdaDTy+sR+b1gw6OA9aDkqmqJzaQsl3u+3UZ7zyqDuDzo/DMIcKa5USBCYpNjOMp7TY&#10;lKhHDq992mVaLwVfqVzk4UfxQx+F6yZ1D/1VwBm1oSvxuWJxcip8uKY5HB6ARvF/H0Jc5acZy7lG&#10;III9OkbnwmWEwHfj5g02KWLg+cjFMhrZRqFwAQyqtU9cbhuNHrs5RDTaXXowTU8HXxxL2CghrBab&#10;LAw86qaTWuo8vpTEuomfBYBEU9/qNdBA9Go1ioP5ZDwcCJZKpOLQ5hugav35228xY4USTnnB1aBi&#10;aJQbsDQAY7iF0kgoh7/U1BrN6cFTyHwiJKSNc4gb1vr6RigRyKWyvD2k0whrOAJxZtYYhDBgpZZ2&#10;OA5PDnmrIyTq1dOtq0t03mJExjjTCMfRXCpAs+pCjCMa65JED9Xu8MkjlqIvFOZGsGEqKXxjYD8I&#10;oyjeGZYylUsfH1ZKuddfe2lldRHLvcxZicqJMQIS2mcQS1qcwUjC7vDKsSo8VCV6sk/oMr2hlSEg&#10;zZ7ES5hN77z157TzjTqq4jZrJjk/x74tKsuZmlw3zgJJ1aTBF8sMbjXzzSE3en/nidvrZVy4ILNU&#10;Gj0T+BBa4L29XbFhk8ATHScPild+o2PI5coc+ZFwhHfDdsTnaZYGGvMUZxZ6TrpuigMKL6YrghmH&#10;MF4en5+fC88Z9LXbIzZATjef+ZJgQP/AkmWnp3Fix04dZtlrMuk8dVdnMMSkZnPrWqc3bBXrTm+I&#10;HQjaTw86/giJCXbKtuzFKTZxeCpf27y2triGJoaBDNsCglam2NS4eqyty+WL7Nk/+sf/CEcwYrgK&#10;pSw6GJHpkxmk0OOpGOzBufXrd59/6aUXn7t7fSVsV2Z8nMa+tRe++MOfuIndzP9aOfH1xY9/+59+&#10;fPP/BKVqtPNv/59/v/i5X/2Fl39giyVfN2vf+0d/81e+lPjr/9Ovvh5CH6ikOPzpn/6pz22L+Pzs&#10;2YqrEkNk0ABMifErwodshjqKp0m2nT4Ihe67u6lRp+oOBZoMrAbTSCgKRQL3Y5oQ0a0PxvSp7kcP&#10;3m02/uTjj27dvJGr63+6+LNnv/nbwd/9Z8ul1G7flPzbv/j23c+4rqmTiX94cPRZoGUILR+9/y55&#10;fGwFp8dHsbm5y4/FdWBTffLkCXMA3gY7MLu91+OC7Y2klA7kxu3rZ8dnPJtUMwsLc8VKDpoUR2H2&#10;Itut9/Dv8MfIoIPZlWUJwW2iQkIlBuWW3gla1ffuv9Holya6XjDiYyadOy4yVp70pia1TOycZs/m&#10;lS2Yk9T6uGkKywWsiJm+WsvKoeyjtaZc4bCl67tknlD/4DnFDhlN+PTWCcaSaALLmRKmD3aXUae2&#10;aF//4Re5x5RWdAD8UhwWeOR4WmgChCDMk8CDwnkpjwRALpxfg1H4YnJruLZd+MXUm+yDrGZoMTQf&#10;YHo8mZepJjaRH1OICJ+DGQpvGIsw9mTuJh3MpVc9hVc4HkrMJxYXF6jb3D63npGaZYaN+3hGf6MW&#10;slQHsuV02BPOgETD6rWk6fEQysyx30EXAKcTJmatXqKYGKv7Jguc/ShrBCn1yf4eTl88SJ1mQxaN&#10;RkPOPM6qlWKOqQmDMJ/VGXH5o96gz8579MA5URLiqOIGdS5VNpVLnbSbFQwtcWVleM8BCTbN+I/N&#10;3ecLcsAGgxHICUxGfuQv/Sg9H1eGSit3ls6ls2xnbLsUvCAQ1VoZ3km+kmFqCdJOLQLaRD68GLqY&#10;GbAYSukGNq2wgpgWF/PlQU29fn0Tgc+lkeCTjz+YX1kGEqDE4QCVBlQH/7qJvulP/uRrJGkgKAWK&#10;5yxr9CpDdFYT48nBcatHjBdHRZ+dF9PkpcV5Np2D/RO6DZ/P3RlOcf+aW56jtIIv1Rs0I1H8Rbix&#10;NQ3zQ9zYvX0sJPiBlPlcE26Q4vdvqx63LD4gPaFpi2PpCJCLd60JxoKQxIUIi1+ZyQBi2Cp34Iz3&#10;Rj2sBVvFNnxbVJ9U2EwyKT4uLtLnJ6lgJHxjewutKOL2Kj5FtSqM3BGOJCj1RqOA10k/IURCo87J&#10;2SCMYCGPPDw5Dc8nI8l5PW7bWCaIlaMGYStH5sPDJ8Vs0+GHp9WDOM8RK2NgZp8SPiIMcRYgjHIq&#10;Fg4hFhL0eia/157dQktCRIGmyxRsAp+dR/Tqtatrq6tUSzxXYAy8fyoSOhl2VClTsLz3eJZWVwhX&#10;a1ZacPNBCJhmgF2BkPEs+L0hpG1nR+fLa8sUT3x9Ll9gHwcEhWyHJT9wETiWfmoivRDsatDt261E&#10;cwrZqNWF2qJjIAhRkPctpikmQMU+oXuTjtHuE0sLVFYEyKC6h4bGzsI5x1vlncy6mthyFAUNTTw1&#10;GQ8kujmp+cAwIFb3iAqdjSGjE3FkkN2fdSopWkgaTCjVjXW8J7pUakacZXlOIRtRKyFZAGmm3uJG&#10;s8thTCr4UEM3sXTFgssiSqO+WAjz/PexXqcz6TcndFqoscB2kIbx5+rGiifgujhMdQaEVoE/GinR&#10;GG7iFq4W72FuI/4Ueh5F2hvxcDeHICVTJfAI8eCAj0MqxcFSIGeDvt1oM85BZAoSyfAadi6X7vYz&#10;N3hZTg7CEbnaTpcHlli9VhhOB7UOcWDYqVP+qp12N8AHbK5OqTvQ4I7RqlZqMFIJWIRAzdGfPT1Z&#10;2V5mW0NlBniD7oQdCQQf/JZFFvGH2JHq7U7m/IKrR59NeBSUTEJasrm04gvlsjnd6ZOzSDIBmZNH&#10;mP4EXJDPSJcIwowZlg2/c4B3q3WBkEo+s8+OZc7B7iG8bGpZMB6+h1kAVrU8gVRxQ820nMv7g2af&#10;30TbxiphESH+oKzFoZdcEOLIOBgWl1YwjqmhmyiQpWFILi/n0ySduyiwdEK4Qr/Rx9KalFi6sp3H&#10;98NeVzzKhMCbzlx0BozZmItMuU1AO7FoksqcZhJUj40IHA6fPrqmUDCCUhJMlyvDkwCqXyIWsVhx&#10;AAo48Ts0QDvD7ItvYSrNl12/eRcYmK5YuIOSaEB/JxYV7LNYJbs8PlANdg2prsxm7LgY4nOCYFXN&#10;EsU/T3gmg3G91uIqQrRdXifenga7xjklsZWlXnjOT7/D20DnCtJAH4u+pN8YkCLPquLkpnoQDzza&#10;4+5YojAxD9KCcg3xN+G7uGjU9/sfnsTW4ltbN1ZXt2zegMXhsjs9FquzVKgMiI5ZwvSf0p/tDrov&#10;I87Z/uPvCu4wY64dn4svyLxxxoNg1RipDLxYglHYzSRRFpAC6M6GW4041bXr+0dPdg8f/puvfI1R&#10;MgcyV1L8LaXo/IumD5SyFi9yG+//prRSoJ5x9u3/5V+oXvmFz8TL3/mt/8cfV9GYjhht4TCbSx/f&#10;+8pv/OJf/y9PPv0Pf+dvfSb6g+9Flfzd734v4HVYuDdCemM71LYb0ELaFPE47XDRMBXjWOE60W6B&#10;BB3kqoRdza9vMNkvFspuh8dm9fBxwbCZiIMkNb2BwIfvlbLp6uLi6d5B+Ltv3/zW182Hx0UUBT//&#10;c49/6hfPoJUl4u+9a1xb+TgZf3B0+qIC3an2d5/euvvM44cPmHVQ0YLa8O88s5QyFEXM2ojXw/8v&#10;m0qTVb+Oo+PmFoGw8E0b5SbtX/o8TZOHMSd3jUNrrO/DUaaawGuqUilzPIGP0DfPBnqM9iaa4Zvv&#10;fJPC49lnn4EsQSK13jQyOgUo4bJHE4t3Xvh0fG69QjIwhVqj16n0Z31to1/D8hDz80g4DDjNRIJa&#10;6tKrDzNCCOgoKji4o9GIzW4g6oI+SKUHAyDbeFxJ8/PLgl3xDaw87quYWE6nbIwizBZ1i0wB2b+4&#10;D5I6QHdKy09+GYhxu3O5DsRhRTYLLST/9fU1/qSRhKqspM/qeUNUV/ziRVhkFJJ4kyDjMuNBKTnN&#10;klfPKcUzffPOTQH2yVvNFxQpKKaaXbY/tnK8VNUYBTsNDBR4GyDkBsA1omGno2gswo+BRsOoCzot&#10;b4bdlfuUSp0/fbpPh4pzejgRAWKBa8wIDd0x2uZKKV8uIQGoADyI4Qu0Ar/bGw+o4b+TZGphKoaI&#10;lw6wSuQiKUBmlwliN+AzRRL12cn+TqNWAniulovhaIQyBJtTtkuQZ6IGcviUohSNxFl18ysrbCss&#10;+OxJlukhM0pSceni3W4fPObEQpQ5GL1gLp0DSeyA+uF1aeQOMXwGLXc0snAFQowV2Fx5/Xw6xUmD&#10;4VeH6KIOtV6ZQxeTMLi3tWbj/ffeZU6BOxRDLePUgnGt1xNE8kMoYb2A//KwDvxZri8uLKB/Z7Bg&#10;NuozmUI45EMPQanqD3kxpsefD48LxOG4GrJJdC4mLmwuBBSd9fuSxMFNF4dxYHFMJOtjs4/+hxql&#10;yt2kdZjpKKV0oGlNNvl6td6u90fsX1xhXb8yZABXKpbw9W/XgBM0tHehcBQ9zp+99TZqxOdffCkc&#10;8ALCgSGiroC61KFSLlZsziDB2HaPvQdbCSCLOIBhC7tmcARi6i5qjU987vM9EU6APWDcpEFVLna8&#10;Gt0ff+2rvCVX0EKxxYJ02D3AlnBGcCugk744T+EhxfyI/htEAesUFj9nWwxJEdUbrD+r2mqwWXS2&#10;hZU5BiisRsmERvCByIZdCSK2wUB4Eb04CzSZWIyEk2ROu7zhVq/QqdHnwi8bc+xx6ej50qdZstgq&#10;tcbe3iFTM8qp6ZDg6DEzLAwjcFugJ/EHfFwqnm2AQHH4HI5bdUlBhuPPaaE8ZYDHGirjfLps1buB&#10;iDa3txFOTIj3lowEnnmWxBAIgRs0qiKmJS1mdnZ2CpqCNdTlAJqDXNRqPEgdrO8HBOMoKknxVTk+&#10;OgKKoDDC3Itia6zqYRUO0Durm7QTYB6UNRIPqjVoCb9Cv00BbXNaKxcdjWlmdnK4Sq9E9yLkc4YL&#10;s6HTbeUprxd6R6dHC4sQ/81Me9GX0L49eu9RF1G0Tstsnf2EhwgYjHBAxsfTzsyoEzsDqd5qNSpa&#10;i9Yn8/jZlMk4qjemTCrYVDoLx5VCyBaojhXQbQmzE5CJTmZ9fZWdmlhlftr9+w/39g9zhdyUWZ6m&#10;Q1tEGqn41fQpN52bG1fL5+TD0IrqQZt4YBnucf6JnFunSWfO9g4f00c6bE4M7fDG0RgJ8JTpaiAS&#10;lfVO1oLNRWdycXKK1BG8HgWbN+DER427AK4Gw6lTZ+zlVHBuiSURAy3o3uUiawk7hoWlVTZVYnCi&#10;ZNhDQFGPoEywZz59usfLurxuZWJK8cmTxKqfUrtgE5/N5Jkv4xFDKYLglLvGzokbe6chQfXeUGB1&#10;bZPjhPsejMXvvvwyZRzv5Hj3KetMK1UzWBf8d9xqLKRuLi8kn7u5zYvvH+x2Bj2mcIABUohoR3ef&#10;eR7VSxPyKgmcOJsIZZOzARajkRXeQUQJYImHHwiSWd9skt4zkKQElena1esAL+xd4FhcCs4kQGIa&#10;D8XuaygWO+Kmyw+B+wKbrj0/LybJnPvEoj989FDE4EbJGGFlKktU7FJ5EywwDrYXX3zB4jDzytiq&#10;sZiponDbsXqM+/t77I3AaVS3fr/XYhZZGbT3ZgnfdhLLRvgQoJIYI4XS9Rq1pnFi4/TVTYzjDmMj&#10;zaVfjy8U9XoiOo1lRLIYoYYuX73eNukwOm7BNCPolLoQTjxrld/deh47N5PZjpEYwasE9NBHUk+Z&#10;LBLS8MGHHwB7Q85r9xpwo0+Oz4h9w/eOBa/gst16pQ2q6vJ580xAitWL0wyhtLlijkmrAL8ozWWG&#10;+B84NShQj8Z37S/97M/cjHvtxplKR/RG+tv/5Nd+/b/77d/i1z/+nS8d+37y1/7pP/jlH16CDP6D&#10;X48ePfrTr/2rZ+/eZf3JSFhK5AnkISBDliWMVJYRYh0lXVUUKkTb7WbKGBqsXr2GW1s2U4gEY2Jj&#10;ADdTYHREF1O91aFKX0QefWQej1++f3+e4RWz0h//0d/d+tTtn/jc9aTlX79feDczbfZn48rC2so/&#10;s1u9JO4gGExfnCNxu37r9p+/8c3Na9cvXcT4sEiRcE3BeorsYyhNkJVW1ldu3mB6w16qxoKBtDaN&#10;sWe0Saw3LjnglBDvhF/EKtRrT06O2Z8lxxMWKQ0RKUAeLVRmwCemfuJOLDAdD6G+kR0DGd+4fTee&#10;XJHaXaP3R5xb16+C32Bl3a13TGr0wnDkRQCSOy7XCy2NGbVpk+vJyqT9Q61PN0TNJ2ky1ETtNs44&#10;7LFsXHC/oN9rr9xZYUbA/WPzpTAC7OLCyTyYIZOgwBJSSHvBts5/ZVDIs8SNV9wOxVicR4qyiw2D&#10;mSD8X+xtaAiowXn4eXxoLAB4RXMJF3dARJ1k7rJdwrsSQaxiZi3GMCYTeFWzAx7o4hLLdBOY22ql&#10;DwC0FJMJOz03kV0Q1rUTzYB6i63ZrLIixaSK46Ni8kQHjyspqhneAJ8V6yxmE2BD3R52MTW2ie6g&#10;JSRiixYVIf0qLqCFcvYofYC5AV1vqZKnvAQnZ2La7JQgx6NQxm5sPGO0ziwMbVTH4bYmFhPzq0sS&#10;pDidsncjhSsXcEAZ+v0euhOuAx0kB6piWIzjGOerJRxNJhYWOQcAMPOnBYirMGax0EHZJNoHnxtb&#10;DVAEOHTuMJ76uryyRWIET2t+7Q50K7jwOA6M9h893rixjR8Y1blQ883Ydjd3dp4S8vPg8aOzsxPg&#10;GHFyaVVj/mS2koJS9UNf+EsA10CX6Hno0fXYY44JuazXKhVmIECvT/fwhulDYWLHwSCj2anz3tkQ&#10;QZ3Y5mjoNXbxSEJnxN2mkBLwttc7Ojw0T52emBMBHcPZMyImMASSeO+p1qyZNagNoKrjVITzQ4vp&#10;jdYkytcB1BaLNOXbV7bJ3WQNZVOpo/0D2iYkrJQXvXZ993A/Xy4wBcPXMR6OFEstDZZThkFkPl7v&#10;tYrkLQNnzTr5WoVIo7MitKRZYn5prNKRGgODRhxIgLCMhgswnHQuPOcQhIsanYpAA0A7gYcE+JS6&#10;SGezudOTM6GjQgShdVYkfhDLAPN5uKh73BE7Ph3coMoxKZxDnQXS3pguU4kIFG8FVr6I5PFm0ZtW&#10;ljdZUvhJ2SxOp1d/kUsR+uSyuWcDCf7DdyMWjc8tLIARnh+fdFugdzZB+USjJUQYjiugvXwmR1cD&#10;MEZtB9YF6xsu51Q3qNKV9+REAeDgDIOTfrSX9TsivnDgytYtnzdSrfSAx0lbZiZIgSheoH3VuMd+&#10;Ix51x8cH8/NzSNA5yRic8TWMWshfws2YkgnrE7EdMeAkLsx3Br5cB24xewJHnmwTSJgsY3TLpond&#10;pJXSiuofVFL4Q2grW2PG91oHlvoM8rXgHMrASLLP9UYNUaTZ8+qwPTvLnV27dptFe3Z0DAkaAb8R&#10;mo8DbFTbr6NKYL+kRlILP4EpVSWP5nHUG9dLdXBqGrZhk8ggRvSo/WEswW+jqmJzB62UQh8oHSII&#10;D30o5mTd0hWJy5ceVzkLDRW0VxKiKOL5aiSfnUFDZ+SppEpAr6ZtNLouu/d073R+LbG7swP+ByaN&#10;RG5tdT0UDH3jq18WWb5BjUpoeWmNHuDDex+BSnbrDTz3QG4sGvTCfaZ+wp50WBqVOl40ThccaoHX&#10;QARxdmYBkOJqcdrRj1xWV0qAxjh1vMehiQdsPDFH2QK9THTd4oMr08NAwB+LRj76+AGpakCSNDO0&#10;nqB7bKUdBv8TZFKzQVdbqpTZdNFP07I2oPz3ZRBPCNXa+sb9Dz4SowFfgOWKTIStifRAzp+LowMr&#10;KpwxpFyKHvY9ulkNhulHD9PlfJ2JMB0lFqCYZjA0KFZTAV/EZnXDaB70hQCgtNkyxgG+ovd+urPL&#10;uoSxh87L6bIi3kPJCFvLZHZ2223AMzSD4BDkZ0JOx7IrGImJly7/g1zFTxDeG4+slukP/5dvaSoM&#10;d37FY3HAcpBRxY8bzAKNeg9bUbzZ2Ifm5xOIQugcvv71ry8sLlhNVrq5Vr++s/uU0m11dYV08EvC&#10;Yqc6OCufLG0ugmBpLZpGpkVpJTdiom9NKlfvXik1CzX47KOaxkTo0sAAMc/rczoDGHM0WXVACyot&#10;BJ+DD94Bsgon5nBGonznOCcPij/RoOL2n1xapiOQBk+tJskJIRFYHn54FLiQxqj73V6YLURKBOjK&#10;CBeHHeh0u3jeW1WetK7cfbqCiaaSL1YrpWw+Q07iN7/xzTfe/E4wEmKP4LESgrwy0/33xRbqUYfd&#10;xATfElq79eInv/izf+1v/9Jf/U/+o5/+mZ//5V/7b/7zX/ihW0nnvzdpl8KFQOuz04OrW1tgl2aa&#10;RYWACXbFamR50LAwccM7RgFTBLvicN7NlLCycAaCdbTc1WY8EoedQXcpek8OPNladQ9bvasfvh2E&#10;AOd2z378Jz5+/RMHNsvtzehpXZ9paT5zxf7ew6N/1YouT/pui2th/req1ee7PQfyzOP9HdqIudVV&#10;8gFJRpfCXcg/FgCQ0yOKJBW701/5j/8KeL6UegrK8uDB41KpgIlFtVyfjFSlRq5H82c2YmdDpgWS&#10;L6bJFFJQToctTu5ObMEPOQ9qCqUF9b/ytjX95rhTnnCIP/vSSyYT3CdphPiDAoAdgLUnGS0hJywj&#10;2Dsmh4GaWwfsYp8MyjJhwCkT/4pOcegwUluJ0yEdgnL6AydNkTcSOEEoZyRm09597fol15XKizOG&#10;wou+jQ8GLiIcdMpF6nQEMq2Gci/k83OTGTGw38lYb4qQBgoLkDznMHPoAXsKvgOQWhh7XfpgYZhI&#10;Ni39FWCvJN2NRtSYmHxq9Gqnx8Eps7i8AIQHPiQmFVPgU/wAG8BdvDi9Mmc297verANis2fBaudC&#10;qHRTV8DB3R23Zgi+euMuJvX0zJwf/AiYGHa7WSoGZExGLYgOyI1YXMITGvWoubv9dqVaZMGQP+d0&#10;WIC6ETbDQgD4YKLBhJEfCn6DRz5gGEsNVQszTZqMVPoCQ21QZYfbHowE7B78mez9TufgyU6jWob+&#10;T3vJgE+IejSewjSGeM5Fk+iauaWlcDxm5wjBzqzUqRUbZiKt8UYCiaEaEXdXWrVBq9jxWN0QgTev&#10;XydSSzKl1ZqH73/gC/tpYF12qwkXbaPh/sf3aJqYDMsjZ1A73TaiA7E3FEzIEys3Gj/yoz/NrMZg&#10;sBuRGeOtV6gbNOZmr4yFTqNZPT07UVIjscIfxhfCJO0wFiQbGzoX9SpIClgFa5pOXYIdMUHXyizy&#10;EvZgbRlGFvQ1HCrUHJxD88k5SbHQG2RuIkoGjYrBiR7+OKETQjzAUGTaUXVJc+4j/s3deeZZCgvm&#10;LOydFI6cFafHx4dHZ5iWYbjPCHh1Yzng9ZEAbnTq59bnoc6qDNrOCCt38S1sEQwwmFabfQKdEKlB&#10;HWOgxHkvlGwJkxp95Wtf8fodoYQHagd1FeQqHiEYVrCvjg6OcJNij7u6vYVoY35uLhiKXLmytbK8&#10;imaNFmLYnJqc8CGISxONodml6zR6wxri0BG3lG4SfjoEKfS9oEdI9+eSy0yjALZR9lFUwC/CcJy/&#10;+YTLbxgifB1O3L7Au++8Uy0IXLGxfZXIwERyHj8kfhs5l8wkArtCEfRuRsB2cD8aFVDrdrOnn5Hr&#10;F/P63FRirE/WLaROo8pt1diffflFk4Gfa6DPZluE6EMMM9k1gI7VbB3OvAZzqekoFse5t9XuNvg5&#10;DCuBjTF/4pEB4Wh2ayBkNNNXNq9wBlAeXfJtaYTkRNeCAG0wLAMxwp+z2il4A15cWwcVqXNgbPM1&#10;1XTb4RaPEq4TX0a1igEyR6FiZERgdnvUwAtf/eIrL4PmUq4xO8iXczzFZreOp9IecJkcxnaNgmGk&#10;NeraUDebLRZDLBkFVKbAUnc1zWqT6GM3XuiYASKo1hLHXoHvxqPFXgF2S7fANsSeSLolZkXRZAS6&#10;FQlSe7sH/FdEglAbgfcpprVGut0BAL5Ys9ICKyd76ijFcQ/ITXYqNAs+O9cHuwj4Bunzi/mVhOTU&#10;zcSalQ7q9p2b9KyZo1Ojxe6D4afV8Y7BPxnJQTolZ1xc68AtJyP+WbyWVeBfBrw0/cGAViuNqGIM&#10;N6uVi90Wbvs0kFQtA9g+UH8E4ye5Twin5MTD6cbc0nvv4wfwUkljBQWCvwVLgkRUeoBqmxKYabwE&#10;OzCWk6qGfdU8hhsAtayQzfMM3n3upY3tzd1HD/hSf8hH1A/HFUcpAwR07JgUNCrtYQ1MGEWmVExg&#10;ACqjutxGx9sNz4e7ZfiX2tPTc9EVi/xZKMA8UGyRim+1nEo8dti6guNQ6AKDsfae3N+Hgcpwh5OC&#10;3pLlvbi8enF+Ek/OFfM5qj0ODcEaZf4lwyn2N4V0o4KtFU8mppMxfvqc8dRGjCMolNl4K5WSOLsS&#10;CWlkXo/wXB9PYCOpYQi08/QpWJfizF7uTZp8fPQ9NquZx4EtGAfRZrlnw5ZMMTfhbbdJsh7D/yzY&#10;je7YQhQjGFBJIEzaEukn8bxQmaNLC2LEAG9dKSbpSPFCq6ROLd6oFygR5F7DjJgefkCX0SEpGsuP&#10;ajUciUJ1pgdtk2vO5ZxM9vcOWZY8/ohbqbeuXLk9l1gEpOR+8Xkx3PH5AtA6w7EAdNlYKDLoKHGH&#10;AgzJwcoavvPsLUZwdYLeeqP7Dx689957oAWMaC7FK/+OHf/vwSmCFOxufzgS8jpM/xtjhktW0z/5&#10;p79F27u+tAjOrFOMXSlyL9NB4HKgsYE4GUG6RL/HIwrQqNPvpovEy4Fu4ZILlEWqAZIP9g66BKoJ&#10;qlRO8+89uH++OW+dmxv+0n822r5qcbsRqxFj+PHHH3+QndxdT0a89txF7t4g4G25FufO5hLf2tn9&#10;JIsfrUng7/266Tf/x9YXf6xZq/OMMF75xte+crJ3AN8wsZD8kS/+KE+B2IjJUjFgq84X2B3GbCrD&#10;qujPmmabLZGIwppZWEhAYoA/ASbRLEANhTzUBpAS+xmLia04kYzRAeKcqZ0awTJWt64+89KLJjMN&#10;NFHr0jFQHvGWuFD8HUI9hlDs1dhbVjN1Jsm+iFvcZNR9cPrutMbGQia9ya3pF1UmdnkSOYd9kCPs&#10;G0mBo4ICPEO2ob358hbNH4+8xHdA39aRTqDktYoPKUM40GNZ35fHqlBP7HbpfZnbo8wHaceVXEnk&#10;YVKA1gy8ntgdznvF4Af7jCHNmZg8qdWMY6C+s1PIZM88ml9JMrnCOIR0MwLssqUsECx1CC8IFYOk&#10;K1iB+LTiD4rUolDOCzbBfshov5jn6VJyeCwEhpLywU4xakIiEcNhNcgRJdSYEXmfGwweDmevCe2H&#10;+FWfl5ERixU0haOFxWF12CCNMFLhI3PcMlihVmKux56FAR4yKpPGNmlqxzUtJEezDYsA6NRUqYBb&#10;zS4pD0RnDNsMo4w2XTDuxSaYEQCzj2zqtN/tMOyzm0l5oyHBEZG6GOGSWI3BGOBMjScjFKAcw3uP&#10;DrCHoGyolVqAkHwgBBvLW+sRWTTUgeI89uijDwi+D4YDpyfHs3HfCnTXbh/uHWA2MISK3OpNbBMg&#10;M2Yjo2HPpvPSVdy585rNE6W1AJfDNcpi83lCc7gKci5yiWxeI8O0CtQ97FvUY7NLfDTEKhY/WGnH&#10;VPVWt0lzQM/tBgskwsk8nlW5vCwDNgXhtHbJmhkUc6XtK5t4TnKaSs6aGEIhdCTVBY8dWCokdqtB&#10;6ZWODhwHCqHK7w5MbB1Ax4W5BUjK4EaXZAhGt8SGUF3bMNW1mTMnZJ5XUA8AwzSLwIfT+rlwdMD8&#10;jCx+m6vdxmAQ42wHxGVFGacetWrAPlOpL9tHh0fJxSQGWUCubPH8dJBECDG04AiyFubmVpeX5ufi&#10;rG4mUhYrjmZ2g9ijkdlogv0TiLko5/gN9k9vgLuQycp/hVoMSspebGOF0dnTsayvXrVaWOpo3GQL&#10;ACYkW+3733sPY22kgtSAFLveYAgTuUG3HZ9fAsLCgYl7OqIvAJSHY4VHIauSIQn4vgoZK75XIfZX&#10;xuiSlWa1DdpTUjWxhK23K5xxmPIEbHFGeBtbm5QISvujx/OQ2EwexI6Is8hR7gWTlqPz03gi4vHh&#10;hTgDmiVSLxlPWvQOncoAzsHSODk+adYlWFqoLbMZakSeULqsgN/PEQJ8RR0JkIPd/2w0vbK+GfQH&#10;OQyR72FAysywmmkBSuOgRRkUDydQtj55shcOxRrNOjxDrcqh7ttBDa/dfTYYCPSn/ZOdPepp2biJ&#10;mNDj4wAJYVYoFgezAeJH2MeDNgfR2O8jUtIhMTf9ttFuwPSoSzZiFfdUvdcbPDxO1xqdIXd7SM3b&#10;ZqfCHoEaBRxerXc3mgOOEVT3equaySaWBP2umrgeXCTEdc82a4m6GbjLhkmgVdDHVrsM9oBTGusP&#10;Vwg1HvSoHbFpPniyx3Z05doVMIaDw7109rTV5aPndu/tQKR77ubzmDujJxyBybYbVFelQt7pd9Bg&#10;UO1QvdWxMBhrDFqr3xNKnyGbDRlMyKsFs+FYy6fPWJxsYtdv3c3n0pwZNISAPBIWbhTZEJNSmhzC&#10;COLJhSePHom94bDv9Hvq3dafvf3nkA2QibgDEH45+bFlYHNW4Q1CiiPEg0QiDoALfAU9DiMenU19&#10;dnRSr5fxpeMNO722Wr3K8aMyaJitOOLOQqukMevJ0vH55yOhZQam4aCv06xibsqwhfLRAxfS6ebh&#10;pwcnqIYgNjAqZkpk2A+I48qeNmoFNEEHe/vnJ5Iw8/pnPvHSK69fubq9vLISi2GFb8OMkQWGPSEr&#10;irqM6grcSkk/l1SfSx/2QjYVjUdJa17dWL1UrVKbATyQjSHOCTbMws2Q/zj8GH+DMYAnZdIZCDm3&#10;b91E5E9uYDjuPk9jAGtZXV+hgceq/uhevjtpReIByi/OMkqCTDZdzBc0U42Lmstq7jQHbkfQ4wra&#10;LF6gGn/A3yw3XXEvkdtEbGNT0URG3QLDGjdyGR8hGfD71OZxXzPCSQb22oDs3T45vBx8EW4xolKG&#10;+62+eqLXTMx40j7zzB0cmyWkZDRbX2W8xVcK5VoSJszWJ4+fYM0UC3oTkQgIH200W1yz34SzBdJB&#10;qR2fiwDC5bJpo9XE2Cnu89kNhnff+/47738/W6mdHJOlds6aUnyOxKn1f9fOVAlF/dd//IehoHsh&#10;EgGEgCPEahcpNOb9M44PQ5GJSX9g0xr7OJ9kS1QvA83stFQ3O2Z0HVTxzK5cHr+KmTdyJbYs9Yyd&#10;jCGmqp3qGVSTzZXIHLofcH2KYMvB3g4kgkrXnrTNXrqRmMz097O9mcY2zq1srP0Lh50s0ZXVleXr&#10;L3S1wff1N/+zt9/+Dk371778R8A8KE1WN7aIa0NZCthEc8NMCOqDyagpl7PHhwdMpG1O48b6HbsD&#10;YG/qD9jQWNO8tZujaq7DGd2cVTDowkkOKDRfzj94ci+5MNdude06Dz2VL+nYvvE8c2pen2NKSSlQ&#10;YDhaI8Y0pDP12h999CEaLbIfyCNeW18P+yPSkuGMY7L2J5XhuOPEgBVRUASij4hzm0VKcRMEGxwx&#10;iScRrQKitxc+fYcbA/jEHWJBX4aE48PLIpAzgAG5ou8AT+LOCa2MGVCTtkDipvmTaQJNpZB7ac2o&#10;psVBGPammuJ1OBjDGkJoBplOoF6RJLBxaCMR/tkH4M9TR3mIGSPfDa5ADjYMHgZV4sIguaMi070U&#10;QCnqaxLodKBB5SIZf+QStmnT6aKk4tPMmDDAcIDz0C3LLFZA5n6/UMizv9AN8zjzZLK18fn4FLw4&#10;P5TWnGaRyyTKWP6n1R4dnZC+zPbH+douDkwzK1QMq9eAuJqsW2axbDSUwmLAjbCcQbVooITpwe5A&#10;ZQK3CTGQjzSZpWV+ytnpYeriBD07P5DVJjMBbqQYrqI3ZsAiCV2hEF+8Cp0TPhbmLk6cXuIJfwgC&#10;RoIjk2aRUdzJ0S7my2tXNkDyr17dYiSIeSCwPFeYVUf8M/AacUxUrcV8luGQ2xg9T59tb98EshLg&#10;XSVQBEcQggWcCZhmcpXAuoWwYTSLNEyv8vglClQyjhQSC5UnkIZqyHhFT+4e8h1M8KkbeD9cbaDK&#10;7rk61z8B1zEZNPFElGMPyle5UgQpIZyMjhZzSep9yQCYmPQW0tas3FPQx/a47rH79EMb7Gwl/FjG&#10;BQvLC4xHMcTCDpaql5kvaiNRksLgZdwQctp8DmQQ1hDSj766yVlOsMYQHg6/8V+lHAfeUM3GPsoZ&#10;g7ZVzg+FzzA0yclO76lYY5PNhxKyRRRvh5WA+o8fDf7HxBkJHcm1YpXJw6aSgHDoI/hYAoKyEmjC&#10;KHbYmPhKBoaSSq421/JNam92fNJmYAlQJdOOczsv5SQHe094QF597TU5uIsllU7LGJTSanFtk4GX&#10;CKYUdmN3KAMsEXzQCCPFBSGU9cmmJ7QxcCHkZh6fjyEdC1hyaTDZnjCBk7yFcUPbHXVZPFTqSvC3&#10;ECZZ2l6vi1SHUq7Euw3FcW4bcBphGwDPnUUisFxvTMhxq94DXrU4DdjNLy8tX71+jb0FMinPL4op&#10;qR2VFAnaebEUH47IyKChnosl5oLxkNPrwixZp97aXLtIl7c3FkiGwedswMSKBOVqJZKMh4IB+jl8&#10;fGfD6cLGJku+VM4CS2WP0yqDamweGq0M3QliZd+cULxSzNFfTtGIMy3qax1mJ6uCi0Cdx38dTHo3&#10;txfgeyJEY7WLiSqupkCY2HlRyIDoSA1qwYUVO0xI5dy+wbDDfJIVyMSV/DFwlk5NYHZGxyBsnIWM&#10;INnKya/Jpkpep98XpSqCjy/wJ/JkNj0+dy1bn9+ch1dBLAZXFe6qZIqhk+3pnnn+RbhZACfADGCK&#10;7ADUvqyG2HwCKK5ZImYbR2IJl5WWGOyq04VogsWZ2FdiEWS1HD59KPI/GLYKgMEDfri7w1+Ak5my&#10;UVcwzXv0cOcb33jT6wkxcycjSMNJVs5/57tvJRZJOV+xe2FvemjPKHgwswD5XlpaYWdHeQeHnd+4&#10;MHDUAZk8fHyfA6NZaSNsZUooKiJVfQBr10hMoRl8lPWTjM8FvGH87kFMBSjVTIE8GXHmzmqEHLBT&#10;+UgHGkJR0I+m1JjZYgFXv5wwUEsl0Caegpdfe+21T75+887tF15+kSVK2Ydr+snJ6ePHT/f2cFvt&#10;IUtkSfOW5ABW7NEFk2BLZHqtOF+DzHExyV19/OAhIYP8ef+jjzOpFJttg8EnTEDyBDnnCaRtto4P&#10;Do/29+uQTwulp492LiOZGe3xooRVQBRh/0A+Ui90vXGwSDuPMCa9OA3xRGxtIWi+SrLcaDrgHkDE&#10;lOwQRo+CtwHY4H7sNxptoKSwYylumNqzz/er5cg8vhv6blvcWthcqK3gRLarRavLCYEatZPMUsDt&#10;+gNaJbBPLL5iieDR7hEARCgUY4wEMCE7FhFGRqRKhnfffodI+0QywvmMK7KwsCWTQX7DzkQlxsiF&#10;I5KWhoe9jdOHTtLrsoVCG/V4v2s1207Pjllpuwc7f/bdN7//wbvnZ+fsJ5xQrKL/wGGLMeUH974f&#10;DQcifj+JZWZYMDrsXmfYaoJB0StScaPyDaOVEBGWlpKLsfpFpeH12c5SOS5pmKku+Lyos9hRUaoJ&#10;vXJvdweL5ORS/Mb1myxnSEMSwePA3myYwS+0dbz2R++/FYi9vGL1tw6+VIlG1Cgvrk4mbiIqeBa6&#10;avPm+r0HF8HE2p333/kuZ5DWpF9eXaXJoQClGmG5ssVRUgP73P/4AauAqCmLzbW5cZN8Gj4oXWel&#10;WhIn/ZahXZ6YPAabz8QNpbKHvwhNSiZso1HQHtPP5Eo6Iya8PVy2OTI1QZCYsKixssQ9fMJOIl5Q&#10;jx7c/9qXv+y3eSDPYW+5urwqXAuCOFFV4qsOechEEKqLZcz/pXgAb0rtkVGoYnQJ2DLsCo2VkBWe&#10;eu0rn3sOUJT9FBq87ARU31pJYAWioHJiybKXAepIljOYk0J0kPpDNCcDUUNcRnIKdMrsFvtkngUJ&#10;kEIUBiUFuiX5PnNzcVB9WCMBZvhRbp9HrLrQ7IBxIKCU5wGTD/HgZjDGS7PCKPaVBq57mVpI5SfF&#10;iNnC6kwm4vw7Bjxi7WjA2B0VOklYpFJqjHbtSNWH0gw/cdpXAfaAWIj6Xoudfw4gFFILmyy4GmGC&#10;bNJMvpqtsiB2einy0sdZ7BlVfW23MlAZp/awiZ0d5hCxrwBzlAwwky5hYRmSypQY4aREPLJncpUu&#10;+9J8sUDdCZYRikW8AR8VYbVUOd592KxVWPawbZiocLapsRLUGDCV4UDhJW02dyg6J2NeK+Nh1Iii&#10;94QeforwLZ+9cp3lyMhVO7+Q3N/f4VkFBiuUKpTeIIIELJ7mToGsqb0ZFJpUTrRp8KwFZkNq2W4K&#10;W4oppUAGercnjNKxXWtrVUZf0M3Y2hnmLcnMiDvIqSM2ZpNZ7jwzaU6dYfedO8/D14ZFUavgtsDh&#10;ZAJTGDMatcE7wVs/DMDGrkSlhQoG4EMzsjMyZoeRJD5MFLo0cfhFwiVUU8viu2ly6rFI7WJOM4IJ&#10;J6gkjgOABNRUrWEKUp3T55hfXg5HcckMi0sQmWctEHhIiFVaO64fNRzKQV/Ad/u5WwdPjtp1UmPV&#10;6cOL06Oz3YOT81w5la1IxdWGQM0+Lion6RColPWm1ZUrmxsbrGfOaJYBK4djmzhYMDMexVatMeqq&#10;bE5ds9tA3MS/gOukUiluLp3G4eExOK5Z40DQOmyPgallSAfpZzymAmOexQc8OT3+6h//8Re+8AWo&#10;FVQG7JhU5IwBYLxCAxRAR+FfS3yJepDPZiq5Qub0Aq9kVGCYkUI7QWyBDYkRb0y8PQxqFIceP2Y8&#10;QHIti90K52Tc0rC+6p1mNJqAmKWcUjKxgUlDuXb//j1GvNj/Hp+cVUstthHGhfxeXlimbIWAJ1qT&#10;uhYfs0anhuUYsyfWiTISlAxmnialUULkZe4PpyiTzbjfOb23tm4YZsyd1Nap1oF/AP4gBuNRKk+p&#10;mwbk5DOajQyp7B5KHFxs9RB3+tXR1u07nPonJ3uDQbt4VsTRW2UTa2YxyYNNRwh6fkAPQaHDYcsH&#10;kNmNWUOxVTivUeAKx1ZasRCWrZyYvlDAYnNIvgUGskgXaKmwMma7V00xA8DCw+l3krcOvZM+JJmM&#10;SZywSlUtlxvVrggTbVj7ICfTQq6utiACQe+bxgMLVJk4xLLrgNwq29gQJKlb76Nvpe6H8cOmAbWB&#10;Q5FL1Kowlx4Rh4f9Fb4bTQAeK+kCMtJkbceScEcwUCDIaayZaYlT9ftC7PzID+0ODzMLabDYi9Ln&#10;kP/oIdzMWYQMMY7E4vw3VFTQyRt1ynrNv/zSv/now4fXrt6GQoYNZoeQrXxRx4DOYY7OJyaMZYgC&#10;E4YraoP+9VvXqNqo7BG9cnyjmsaA4vQ8xTUCxc/l8WCEP0DAJzl/U3w0AJ84TdmSbWan1WSPReIW&#10;4HdGs1x9DhuV6uN7H0JYDGE2ka9yd5DWspCwifr4w/cKmZNmpSTeOy2QVL3RoSe59Ie+8GNUM/iM&#10;MI3F4+ro8Hh35zCXg1M/AJ+Cev/973/gclg5nvm429vXIGteVlccIF/6g38G6jA3P8+0hSkvPT16&#10;oGeef/bV119/9ROvX795Y3N769kXnr91986tO7fvPvfs9Vs3r3KS37l9684zGI3BcokkQtR8Qm5z&#10;mV0umH88DCpwIy5jtz4w2LWptPwi75kTcWlx0YdO02LLnBciCYkH4qiiDuYSIVXGpULVVa3e2EKS&#10;h50V5RcHoiQCIzMv5IMJ8I+m5MRDkKOI0E7zp0/4S1UJ4ML3H6kg/gaUoYBkZyd7CBXW1tE55ajH&#10;YpF5k5FsNCHyo5phq+TTUjLiCxSMBvAQhnZic2ILrE6lzwlywLSXvIpoDG/bAQSVew8fgk1hu8vB&#10;c3SeIpsOYczCfKzbq0t85wTrrzPuLIYFf/beG9/74O3vf/T9XAEousf757jiOPngow9q/RpMt4VE&#10;fMq1UpuFIjyectfYI6lgyr2GG/E7PlIyFhSa20CrytRayEhpTHD+BF4VxMWg4wEs5jNTBkSt2ofv&#10;v+t22De314g3paqmM+cis7fHk9FCPku1kt+MNHPHveF0eSH+V646/1+PLJuaaaVCi4F75aQ+tBpU&#10;7g3rH72xFwNIo+ldWJrnAGc3A7CIRKJwr7GKOT48uffB+/lCHmkYoSmLi9smnKibDGCYzHTwT28U&#10;eLNGT8zdGtaFsQ19hV3KYPD5vNFQLOpOtgp9qimjHewAmRGceeyIfZxNBOXxJ4gjMqNG7eIPfv+f&#10;N8vliKRBG9bW19ZXNymhuH6ckaxV9jawBo2B5kvYh5Lwy7TqqKOzQ9aDzD/QmYVsPe0zxRIbOe3L&#10;n3tW6QaV0HbuqlhboXnucNDy+fkKah1qFy4ZwA9fwhdL593tYmsEmM5yAWmRuCoEgOJ3CCsN0jiw&#10;DvRhQB01uw8ZJoyHwLCo1uFR8hTRmlGX82p0ipSZMmTmzBSnTvHQ4r0oPlszjqhLphdLhP9RAbD7&#10;sfkyq2KJizkkB3u7w5sDEOeH8zWsztGsl69mkIl1SgNCiLQd47StIfJbPzJjrj1uzlqFHtGCuqFR&#10;izPX2K3t26YtvWFki/lQh2nNDqM9ZKw0kIHggyBPkVCJSTboSMAcXkeXWIEck/APJJ8QWQe1Cw8E&#10;rq9IEHEnK9FYD3EYbUO+BiVyBiIR6hIMy84Pd0v51HBILJ1f4rGNOOQOedu8AtCXOJDwiiAZkzHe&#10;M/uPPuDvIP/gw/R4FUImyVysFgeSFCeiLJG9z2a0xZ0xUjgGu2OCRKZdzM7US0urXE5Kq1a9zryA&#10;iTpMdhRMVGk9IprMrABE+11E19gUyd2F8iM6CB1AY/rkYtalqh7TAa+tX6UQJzXbY4+zyRSLGQIE&#10;Mb/2RgJet4+zB6YUZTsTa8LR2NeGwCrjOrMhrpsIvlzMi62tqoiaqo3KZQYLowCTw4SqFv7UFOmr&#10;SJ4I0uxXG0Wky412i77U6w+YbTJCRR7P3/2BcCw5D/YGnEOQOzsb3tDH+8ecVXanA7SexMBo0BVx&#10;W8MuC/KsXLnBXoDbH7YC+GUwUeK+uVz+jfUtECEaGuoGbqIkY2LjRBrmTOXzeNpl4DQNbWqr3+bu&#10;8K4EjiXW1+1OZzKYJQIsM5uze82dfgd2SiI4B1mNGycENQlmNn3722/QCF67dg06CFeAoVKzWg/H&#10;4yGkLoo8ll9SoGuxMt8vZ4sQlWHamt0WT9CNiZHNY8V2NX9B4ZaWvIV2g9hgoGCe6cTivOSKlOvw&#10;+RiomFRGYo4cPKRWNhGdZF1NaZBKjx8+wUePZhrsE8nm0vwS9vstMmsRsdMhsLN0pwzzvR6ICIlI&#10;PCTitUadfY1+Znt7m4edzugSYGv3xGAT4Orq6pbX7DBMteBLJAgiQmaGdZ4XKkylkqe0QrPOYuMW&#10;kw9B/QjNaFybJVcWiUNmuANDt1vpgXv29RKwiuMJg3pYawCq2KoBAkJ042EqFLKgdxgDcl5SLuNI&#10;tHV9g02Nm8+uC8vFiC+I0+YK+TxhYWoDofcrxOERMA4IbWQCpTaOiWttdwiew/RPz5VBISsYZ0+/&#10;sB5wuKwU6p4AxIaRumdGd0y84wCDBUrlbptbw/0B9GGHg2Q5bAIkcgT22akwlIWCCfFUiuOBEU9e&#10;8s7ZcCGsgOCvb6wBUpUyueTCAtMf/O6BbVDkUfTQ5oGLpM/Pl1avSCinJDWJ+V/m7MiKOSdijkCQ&#10;tAsRZk+mxGxhdPb4wcdUMywp1ie3g8ectQo99PhiL5aIVrJV6n4mM7AmhLGBEWKx6fK5eKQo15g4&#10;GxxAIC1SmZl68CKgjzz/RRGgjdFniJ1hvcvTFw2FaPCW5pdhHRGDRukJdIffEsEAWBPySfF8wX6G&#10;F6RrKlxUpkNIqBVKfww4TC5NvpHDw9nj89y8dQu8LR6ZvzjL7uzsISxgdYMQ8yzzgtRbTAWgPNbr&#10;4kBvNqphH0LZXlxeIUub84q3yFYajSUp2r71ja8L5WA6gzxHF337zl2uPE8QkJL4hEmICaUhZ4Fw&#10;gS/FZRwuWF5/9atfvnXrZrVc46ssdludSBw6kLGKu0zJTeWvtczIWqDOw1FPxJdTyBamj78njycP&#10;L+p8mTtBWYanAc2/JQOZxNoCi0uRIaOeoCCBXFWlOGbIAH1CYBuZWrDGVPVyzug1wd2ntI1EYhRq&#10;HEm8WYqoo6PHd+5eJ26ccG7mXG5XCJqR4BHCkxPdEL1Ep9meW/PRLVfxMG2388WixHmhsAaja0zr&#10;rQJFBrtyIOhngB4Ph5GCKNhVGaM7t99ZKJxheALHn6VLgp0ENGFvoZM0qtPz8ye7T50+13Hq7P7D&#10;B19/85vnx6ddLme/m8SoqMtTgU8Be7VYOTMMo51PFdNziLgZSGgRzxIjoS31B6V2EzcymcwxRNJq&#10;ao3qbDzkKyxmndtle3T/YzuSQr0+Egty7uNTyw1lDVwaspyeHTJVCEVDKBuYeLI6QJ7/yp3YxcBu&#10;HJSVeBlxGq/MFgmgu3/cXdnYoOYUvaKGqkOA0mAAO/Xx/pMd/F/hFvuicZud2jtOswypgucGjSp2&#10;jcM2keqm1ogqt2O2MVxSNHOKqyEtf/WixdXG2rOJE9SgDbkWZ0TQUityYvFKojvDiADW0eh3fvs3&#10;YlBvDbA83Wtrmz5PAECBswaEFeERD5QAkz0I4jKrFFvj+rTXmAz13Ua7zPmuyC9wtiNuSjT+jHG0&#10;L3/2WY43frGCRVJYrbK4GahxrrCC2UGo/qCucFJyTFINKK4hU3ry+4/vb1+9urS0RHvO1gwSQLIv&#10;k22qHMBGVImc5ZRBF6lTIsMAc6nWwd45AyhB/D6pkBDuwqW97JUpBQlnFcEkPdZgQEvNhIIKhsLv&#10;kvUlQhtOb5UqFAgg7OchU5yuBhyUlHrZXE4BEiUlmk8I95ydIVfNkMo3sfQ1GFCamMQ0J8aBI2Sx&#10;+o2OsBVr1takrrLVVdbBUW6nMSojgptoJzh8IvjiOZDYH6ApJcaVGyUVFWJ5Ei/RTLNZTmckE/MT&#10;ZeYov4CCRT0wrI0g/2h5IYovLfx9NZm7tXqR2S79YWI5ZrTqqRFPDvZTF0ftdh3Ajj42Hg/jP4DC&#10;kQFdFm33/lOQtbXt7ZVVJK6185NztEulco6pKT+amRY2AsPJFOAKdtD84mKjW4XQ7XY5eKO9+gy0&#10;2+ui9BnAMjk9PY5FwoSb7j59klwM7+x/aLFN5xcjuGF16xPqknItR2i34PXiVt+GNjZqdlnuQko1&#10;2ZILq1O1kTlhr6EjraVUuaDy48ww2x2IEKXE4/zXGBkgYwChnhpbtY7WitVCeHVtDXcDGnrUz1Tm&#10;nQKQlgafCLEqZtF3exanVW/XihWNTjicIArqkWE20M06eosB2kqlCxReKULxxHCDJwDBEWWEHKUo&#10;4CGt4LkZi+DGo1BiNcg00FrCuFxcmCfhDuZNr0eiDc/FjOfz6vaNcDgZCsaYB3IBiSve3z9QAgYG&#10;2E2dp86h4LDXws3FEgtnKXDZyxaCaUI4EmayzDkDVtKrD2emITYnfAseKom5aLcyRDWGbxMwFd42&#10;B/v7n/rEp/g/PEeLK8uIucBi43PzYP54+UA6FMeAfv/p4wdMWvVOHSU4TbNEFoPvT3pDVb/Zb3BZ&#10;1PgjahiAdhu5Kq5fJtYgUhKbBShHOOa1JocT+we0a8I4wQVhGHC73333XaYK6ONQGjO4novMQemk&#10;ovKTfXue4k+ZteWa3CB/xF3PkXw7kajsGVnLZRAaoDrFmQ3mpTi7EBlO7eexua4srhJBouqPeErB&#10;pvFLZrhYaA00unFsMXHnylWEOkPa5FYHagwsft3A6PJ6YnOLhXyplEk1ShIcCeEB8JUzTEkF5q7i&#10;XGWSMXC/iT+CirwGvTGGGhyw3sTIQksgk9UlUQ0cYxDW6Z9Ebw3DlpBFzRTEHlu1QCzUx0y+Dm1A&#10;jl0Qe6hBFAc8jGwCEoeXyXRrY4NZzUyY2hf6F0hzKBYoNck8Now6QsPUWWUCLlGyeDQbxC150ud4&#10;GLVHrUQ8CUUJHJ7nDliduEN8DJ7sPrHbPVSYyDA/+anXKHLS2dSg2U2urAnlc6RqNvFrmJVLReYj&#10;fFhxYJpqUfZhCsrag3N3cXKAy2EgNse4lukkmwx/YRuMxeORaCx1fsScHV4//NqHj+4DS9jspq2N&#10;Fd4BFDoY8wDGnArMCNgCAG63rm5yPeEzsfu3x22pqyQqwLx19RqR0uwJRJ4qHSxQn0AUmrGWYUIk&#10;FGMyUinVwIMxNONcpDRstfo8R9xiJgps53tPd+F0iiTNDX+lsXeww6K9/dxNADgK/J/8ib+MrvH4&#10;iBWIxxBBpkNcf7liPJvM5iqVRhH1ShZ8FgylCD/E4zZHE3Pp89NYfA7+r8DpEg0kc49qtXT9xo0/&#10;/JdfojoHd4ek+OwLz0k/TTmouAUJ1qvgigAA0loqv/kDRGr/YP/6jat7jw9CSV84nEAxZjZB4HRh&#10;QMjR2ADHaxfxu34ZTwrytfrYTOA46s2c5nkKOCPxn4NuxWtRxgH54czmW2E+S9oWBCcLj54cTjRg&#10;TGfrdahsVgJNjAAHI6YuyG7Hw67BytGrubK1DabAacV/4mXJ565Vs+sby3C8MplsIrkMOUrJ+hUa&#10;P9/G6Xt8dMgHdAR11Osw5MEXKrUqQ00qQCzcCDs/Te9S2qFgQFNCaYy8jqkA1SoaeJqdw5Ndp1Pv&#10;8TihYMNOYxrj9wapLSILIfoWDtPrN2/ysmJjqYW8mMNFQW1i5KhqwTf/8MGTvaPHh/t7pyepYgHZ&#10;Ir8x+dlYXgWOZCbDgqGpY8PONpi/z/CKkOyNYo5dCkHG+ekRhdLR0f7cXIzpPyU6LlnAGZLgYqI3&#10;oHSb7ew8KGTwbTFQygTCoZODQ850SjksLL6ds+mHLcOkzR4ryBCX18hWeYFBFGnChKeh0yckFFAt&#10;ly4cPtklw95k9Th9MfzIkfjBdoOrykS8WgH7P2M+orZ0sqVjML+trQ1KBN6wQPFabbvU69dGOivG&#10;YySxMlrpaiS0Vo2bHboHjCwXF3E7ghYxhsPzta/8oVv4c1ocI6P0nf6IOOMAnXA/JlDPe5SMgHM8&#10;XaV6lgKwWehz7viTnnQmjcURPT8XDYQCcI/NB1KuJ+jQPvuJG6L5N+ib3LROGyieHZadiNfi2KKB&#10;oMdix6HMstvYsjX8hTVBHUFgCMgT75glzhIUpBQmimTfiqE5xxpNDN8LkAOlXwojcb8U3QebOI8i&#10;zwwDGgUfAi2gsxPvWOFC8SMVbtMPEsfFFF5GkTQfvCgcL9AI3j1LhmNG6WBU8PMFrf13hvp08Lyg&#10;5DpznazCGFNyfoT5xSRIwd7EKxkMjJ/HHIynlCZ1a2ub81rciUCT0KrJuxU5JF/DDwVemaqnkJQl&#10;sJZjr4sycUKHyOQI6j+nK4bUw4a8UXvE6o46ZjB2G0NkkTxIWh3TDChkGNH0640SuaPA9V4vZk9h&#10;yPPtVqNcKqQuzqB3NPhslRIkSkFNLCbauFg0FImFcRco5+rMQUDrcIy22OycZUwhhZukmFCcZ7Br&#10;mpogM7Xa057h+PSQ0odi9/T4hGIUCPrDDz547bVXXT5jvnycmPOfnR0KuNhRg7uEY34+Ma0J6+b0&#10;9BQ25axHRKMTLMLu8kbiC+h++8OJSe2dqrr9QWWMfXqjlZhfMRusdL10ivyG1s26z1+U5lfJyPPS&#10;Qom1NL7evS57ImkzFKPqPmabHasHoiK3Slg2bNbAshBugL2IudTZ9ATA2UM2l99JyAAdeKVQQpKQ&#10;Or84OzmVy4LZEcUlc0FZoj+Q11Js2X0+K57ZwRDvmV3Dio+Zx9kclCZdmWBRhcTjC0YCgo1WWDus&#10;XjbZZDJxeHjAUj9nvz87RS9mUiPgQlKKDfFQT2gmKLBej3uZIt9jjjnuFSfVXgmhKDs7NwjUmhe3&#10;uBh3zXiMQSAa7eaNGzfmYvP4YLFNcBLsPXk6t7TAWz3YecqENxiO0lSdHu1ztUkWH3ZQhqBjENc3&#10;iT7gkQTgQAmvwxOFizo1uwz+ZKjf6DaLdczDbVaaRhh7Wnc0QQ3AcIY5KYIVxomQUUqgDcUiWmtY&#10;RaidRekJi4lMFWwl5KE3UP0Tu8tlt7pICSK7TUutTjmLXwYaGz7jRSoFnADbg6tEmTiaGWgQEqHI&#10;UjRJwW0ElcWzEeKoalrk+CF2zaxZWF91wAiYzBB4opgTTWZL5fK4VrY2IUdfHB0CneKi4goaICyx&#10;aXC+MCwLBaNgP4SIqYc9tIehUMAXcMFTBmxDqtLstObn58n6rOYalOOMdYhOgdxAHUwJxl4oGlwa&#10;X7FuQWIyg/wO4kW+U0YyW6C65Yn24i5D6us0cTHSzi0HhVaoEAnEu3w88gX8xKQaSL3DjmUgwWH1&#10;eoV+jy+Q+JRCr9oqkdu4vLTOccmWheQbDzaSNPizVK48+wwOzGYeFgHgkGkXymxWnOm8Gm0gH5xD&#10;l9oIP28GSVeu3Eync2IeK9rrMSZ57MJsjMQr8tjgcMpQTIgNyNnaLSCQaMx7enJKx8oqZk+7efO6&#10;w2ZmmoMrGpsDwv7TAzyQR6yQZr0v9xHnOj2+UOKflK/nsZhHHrK+cSVMqjfWNpgggMq6PezAXBNy&#10;x+WwvCgC9YE6U2DxnpXhC/NUabEZ5OEGDfb2+PF9jFd4EWYK4F5EHlFNEk/JmIWvcbv8SwvrElOR&#10;KfE6HD8ckxyrYmmLY6bV/uZ33sZ/S6klSJGRgZLLE8inj9xeCdhg22Ln5pyALEFvtLv3+I1v/uln&#10;P/95al8eNyYnyyvEzDl4WGjdWbE8p6IqVLZ74cQrv9gE4BK9//57EE7ASLABQ5oA5Ul4R3owJCpi&#10;Nt1GZ9LCZXtlefnSuZpLysTz7DBNhwiXiNqXj9OkeGw2UGXB6OqPew+f7ugNQNeqUrVgh7psMF7c&#10;/9gVTVzbvop1HNYoZcj1clJ06+WCyQHEQu6snwNYgA3Ms9ju+0yZqR5G5SJcdfafxV5HJE1US1wR&#10;uk2Iz9VyCQpgZ1oCOxcpPYm53R7O0iAvlZSYxvHv4Qi+/6LtM1lsoOi4uAJNSniRalCs5rGXZ7kq&#10;XvZQY52d5ohJ10AlUx1q3EufMGoR6AQ8yJi0IFVKxqJX1zdoTp3+oIVP4nad4klflbEIOZ1ba+T8&#10;mLENFOxDNQOuLPcHnMewXEGoaOHA0hAVR6mWTo7MJsP8XDJ1Tq72kGqe+QLnnFg6qzW7T3d3nzwi&#10;wZNGz+lyw+vHti2fyUaic1xPdfXYjBQJVB5NDIZNgFWKWYwi27dhHlnOV9idRu0pb4sPHggvsmn0&#10;BuyYUHHENqKHpKzbaJUxcPckVwOPnnyfWTTzU8iRzO44henEWxkcA3QmL9/V511AvpO5BBObWhvz&#10;lEDQxVYFZ6LdbpBo8udvvQmSNew3ggE/+xKMfkQXLGPuCzgGkBirVeZFIwoYHXblmKuB07lC0JYE&#10;en7llZeogBQ7BeE70eCw5sE+tK9+/iVWLL1atVpfXl6Nx6EOSOkKQIWIRiImSkgTscG0cX2ZBQBd&#10;IHnlMcM7m2MPYxx++9xeQW75j7RaENMAxrSkL1UggQG9oiOGHyAGuwgxhlOaZMmN7/VpbWMx3EfN&#10;Il1jqXbaHG50NHSxHG4sIeiEwkgTzzbJ9OJV+XfI8nQ8AGO84UKhRJEBWQTgCqKMkrAmb5t7xhbD&#10;pSFLDt4G00bQNSGJTRjTigM7+x+kA0a28K9ILARGnkvOIzTl8/KEwIZVUrUFcRVLYSyc2hQ3bCYz&#10;Ha6rTviOKphx5p5rirslw/lJHzqRLWDCPgADCK43ExCzi1hhCH9j8iONXDziIpgDgjBCgUcXiatW&#10;r6azqPUEhFgQ+o/40+IxWj2iWuN1ItHQ6f7x43uPIUCsbyxMVcMOE/8W5E/ZPNBWcWE4lhwOa7fb&#10;rFRP2cpH+KhP8WXSLq5cXVrd8PuB/+CUaKr1/OIyweeOeqtMy64Iepl6dAdVzdhEIFkzlU+xgzAP&#10;65R7xin+TxOr3WdyWZavbDu8fuh8XBH20G47Uy0cNTIDvX26tf08QyTxlSV4E29Rjc6E80WzZZch&#10;PWowtkPy1+FykIIJOaePi1a5VaSA0HWtA9DlxmyEtRb7RGnammUx1WMjpH1jBfEMWxxW2DRoe87P&#10;s+xxz774AmYWUIB5etkxmU6mzrCDOYX1AsMGe23WMz44uFljyAk9PpvOk5XB2sD1ftzRIlCDTMZt&#10;FPxHHAeEgc4C4aQnb5sp0rXrVzwk29SHRhcse8bMpl6nScNKsyxSHI0Ga9MmhwjG6x7L5z/zQwFf&#10;aHPt6tL8KnUh/FvQFFfYg8cPjA1v0H+yt8+5yBaAfxVPI4EBiI0RlMmU02VvAMqVMMXA3wEa5HBm&#10;GOvwNtGjLiO3GAxv1qd3QIJGbeow0b1Ioqd2zLgQd0c2nc6gZfPbUEjyn8D/KZ7IJmAeAfOAKC7e&#10;IrU+8jSoV1wPnjWMuSUSDLhHJ7Z7XTwhx1hn4TFrGvbZC2Sg36+PEOCgXmazZZAnACG55sI3ssAb&#10;Wp2f9ztcJwdHENXbJKYPWo1Br9rukpdMZ8xNQWyKcptaTqszZ7KEoRq3r98ymFz7T+4zSgJxtood&#10;OlRuq3oKo8wTDS7rsenTYGg0lwwkrCYH7w4nL71uhjkkHAXqRwDj5SsL6eOc2anHla3c7XiC5Ckw&#10;AmakzSmrG1N7d0gP0ICXhEIRO00OfaCFvY9NGZWRNJ0cCaM66XsApHrCV88v0t0edgxUr8zo1KVC&#10;kY0FqRG6QwhJPDl8QI/LazOi9JyQpPDCc3eDQVetWoSCEgmGEQB2Gph6w/tc4to3GmXYvnAl6D0L&#10;F8VgLGzQkLWsa1TrGD6h1AtFfqCnWVzfZN1abFaYJEQfgUxz2dnVQcB7vQbnE9UMj7RiFGtiqoeY&#10;xOsPQQlni2cgDt1iLoGWzge5gnkGBzgzN0iQxKBRjMYXImOYifppvVshXLzbmWAusLG2ZTW5esgK&#10;1SaOE9XYwM4F+IpfjJwBswFD7Uq5BveDKlyRUw85pHmOyM5gFpfNnnz3z79Nv0fptrAM7IrfxGjv&#10;YI+vAy7zB6jd2WZliirZG932yfFFuQw4JS5QUAP8Qc/Dxx+Tn4hmgyQ4Rr8S8EEbARqpUUfjsUat&#10;5oVwRrvNfRDTac3q2ga/v/WNP8Ubi5k1rx8I4bpuo7xgNxYirsjAOeEkIZTOTCnMmPFp8/mLx08+&#10;XFlNNKs9EBSV2lyv0YTYoYjRuYFStGt1o9tKvAmiMIeLoKQBGjGH05E6ytC6ECePoqVSw6iihgwN&#10;dgaqVbffAf65mIy7rGJGyCAa87386fn8YhI1h1Ezw93LqMVqH3peXsKpTHDDiXCR5GzeGI8BJSAT&#10;Ky0TZ0QHdRzj6CUHp+dPeFccTYg3qbo5GVnYYLQA5ex6YrjEZjEcJyILkK8rxdp55gmoAcKbQZva&#10;l55ahZ4EFXqj3fOG3JBT5TQZTSiqefMSDoH9YQVfTT3MA5AVxkdUsUQ/8DgP+nVsBVTGIWHeWNYw&#10;uvTHo0a32RP2uoNu6C7RRHh5Y+n1558lXo0Cjv6NQ50f+UGhInyyxRWOzmaz+8ztZ3la9RobfW65&#10;1Lx56xnkF/SmdVqBJo+DV4I7leSV7739FvhFPBZdXlhTnHcIxDMDMHBBIvhvt8rAuIrKTYSHuHey&#10;cvh2spuKuVzAFybIo5an9OnH5xejiRVCQDhRsWfhfOAeqWb94sVBp5SHLba9uUUzlUkV3K4g3voO&#10;l89mdrVKGDSxA45DCbYelcPmgLuK6cnxwYWQojhshbgkMy7UKqBFxwdngC+1dp6HNIodOkeDmMP5&#10;6F0BrEDxLw0+leFe5/jgKY56C8trmOp0mvAhNJtr10uVbL2VoaigUlKiS8W2Du9u7e2XbwACcZ9Y&#10;rzDhOXUymQu6HP4vHRVIBi8K/wNGFc+GiBFkHI4r1Ah0l4qHjgb3FPi/AE94diEPYSoEFkIfBrYM&#10;KwfMAGCDT8JVpt5XzL5FrcjMCACZqghiAeUdFRKSVD6qTGQ6xDGKRzwzbDYXMBUeJt4SNt9E0PDm&#10;uYsgbaenXBTb4sISjC4oQfQ68szTn1mtR0dHVHJUDEwzlahgNCkcrjCyh5RZ2WwmGgtfcESfnmCQ&#10;gUcFUbscVqJSJKJBb+h1UfziRCphVTTHokPGhYtsYwOpIzyGU0PfoiKAyDVW2wmkbRIe4nA5lIpV&#10;mPgij2QaSjWKrbOKD64mSA4HC51FlIly4SXmTk1YG9l2DEnogLk2qHu4zgwaqMwQ/TU61alhSDQP&#10;ZnOHe+e8pRAhSmY2BLwuoTeNeXWxcNSTIgdohrKsjRge46RAIMxsq1YtaA09diVekO42k80IURHB&#10;gWBUWIAiM+5rJ+bmMN0iYH46qxSrnWrPprdbtBZ30M/BHF2O291e8lFZj2ysvX719Pg+8y1qTnYr&#10;DnG2PgyHmt0xMBmFL5kh094Ai8tRq2dgkNufOLgFJgt1xmwC3jXJllKNWXX+WnLqnKqMXatfwE7f&#10;omlwYTagSxs7DACrQ9OkzpRwoLXBJRoR4Yya6dr1axT0cIyYBi6urkx1bRWWJSS56DEFgVnZqubJ&#10;MCjipsPjF4oQTxKRiLQ+s10HEBRCOVgs3G7sGeHPsQnKGGkyAeti7dVqNA/cAw3kElLQkQPB6bMr&#10;MWdAnyCeqL6BqXDTDMd8L7zwAuUxGBhGDz5PkBoN5RcSIIESOdL12lqmAsjVHlZYOvl0aXl9DVge&#10;V2LeZyQeQw2Gj4bTY2OYqHEOkBewvWKoxnWga+egAstiCMZoDPuKcZ2DEJaGsAmZlzUHDbjdjWI7&#10;d14g1B50gQVPCwFyR+nGEcVppxqrOBEVAqZo/VjJPKeANBIco5ke7h9RtbCwOSRNZGSZrM1Gmy1M&#10;75hNMIAlr1Q6GhoP8RwRvtFgeOPqNqiYB1HkWJqWfLXYm43Oc1VOA5oN2jYOe8J6OaCh+O7sHUOt&#10;2Fzf1OitF+enyO8N9qnZaogtQjSWkSIhLYnomk5tK+YJ1REsjXhBui92D8YSdPOERtaq3Ske8mqN&#10;w2rPp5inwznDGFRwXIncYeau0QOKI2uiM6L8FfdU8C6bFaSEGp0p88LaPKgVpSY+LbC0uV90q9jW&#10;7O7v0X1x8mHpQhkKEEJS7PLyMiN4ZBVYxmGnB9m5Ue5QHLNrvvzSc3t7jxh6EeHCxTHpbSwqvd75&#10;iU98QlKpZriNj3F4KmTKvDcUBnDi8RdgQUHHMVp0NIRomZKLy2UOeHBWrKDVM5vFeHKIHZSoXjCj&#10;hMZNiczC4OpRbIy5zdLUkX5DjFesUsjC7EXgFgn5mSZxf83wimBVo2tDG1tqE45OfQIlv8AAHQBy&#10;1DXqXHduPYMHG50PRyxbJQE+MJfxC+DlOzQw1ML9Fo8D4WvUAexaHBwIeqhFPB7W4eT99757enbE&#10;sUfwxjPP351bSOC7Ky7U/RYyLsb9mNqz2XIocFhieUrD+u67HxIwRnPDXgRqvrW9+cZ3vsXiYLVb&#10;AMcsoiyGGBcOB+nr4vNJiA/PPPcSuy6dKFORy5A9iJu37jzLkui0G5R9IJB4XwG7orVKpVONZgW2&#10;BAl04s9swrObnZ4iS1MsZU7OdmPxYJvcCBtjsojFSsYRemQQL+LIZp1aw+Bi7G+lwKG0gorD33H4&#10;7FTakDQorfD75OHlHBn0m36/m36NgjuXyUC0sJn1bD8IJ+jczvaOIY/juVomVLfZRCWNVOZwZ98R&#10;dLOpNhtFFEPUGPg5i+OyRlUuZXETpbEZQzHQ9dKZk5dfuWuxMOpwpFK0hXXqjF67F4oGQVkYTUDJ&#10;pJ8xGy1OG1MsfyadXVjyoV2p93IWlwlaN8QJnNzPD0ockmxQ2JNy1TLkt05mu7t71HTwU0eDmcHB&#10;WGkE6R5m5P7eHrwdDnFUCHLFZn3oAeFQFFZJvlastav1RpXlSsyJP+CFoeslIxV37tEUm2PqITTM&#10;p832S699Kp5I8pTh+U3Zarc4qHVAGDEI5DXPT08gKVI6NJpky6JKoRgovf+9dxHJb2xsvvDsC5g/&#10;MUfG+aVWlSxOManq9di4OBsVqQB9O2wMUXvx+bc2t4ClyFlZXFvA6wvG05XrN0MB5EH0bDoQOeai&#10;g15t0Cx3mzVYgltrm0yNrmxura5vYIBntTp5oexBntqA8spoBmElIEENjwrf4KP9U6ToVrduaXGh&#10;kKuBPHKbapV2Ic2+akVdnUjGTWYrAwvGaKwtjhu8KtgGKfFFxqZWZTOpXPqMBzkaX2ZaQHdKFF63&#10;jS4H2FrX6BTFrE5BaukZhBzYN2mf/+QzAJIcN5RHPDOiJp2RnQea7IHJyIWgigIWxsMTHI+fxLhE&#10;4FlySGo1IC4QWiI+6KQpvBTcyAqqTwVTq9cppCifgcR5SChTLp05WYLkMfP2OQOUxGgN4wzMWKne&#10;6AXYtEQ/CDld8Q/jIOS049JzulPDiR7eSMErat7Dw0OA7M3NDd4JWyFnIpUZLg/wi/kyiFO3btxm&#10;LXNZOD+o7cAMYbIA0VG6ccWj0TBYIUE6S4RuhsNA58Kol1/C4DBiIelGpgu3kOBbCiyRwTebFHZi&#10;SdRpdO0Ry9jM1telVLoUBDCWhpUpU0XAFgmLYE4yZDfhI2AN7/BK4FpPosk08NwVl9YpakSoITwA&#10;DGT5H/+ERlspK40QBZBg0GPhcI/LEQYReN6VsuS4TJAxBpK+o/NDmBaYDksMI2+KALg25K0Y4e/M&#10;QRB3tesNDMMvjot2r7bV6IGqEYOLKpN1g1iBW9Mpj2aWLvs5iSzqiZYp1cbKBkwp3nCbR0s3xM5L&#10;j2WX001hKjXlNDvol9rlTiIRnpvfAPRh1ic44EitN1B46gunp3Aary7MU/nP6q2A2WpF00h+RadO&#10;edMqqtrTDOCN1++Gs8mmzK2c4pIvocfTljZnC+s07o7Jo9K68HadDjIYietUxAdZh+g6sU57unP/&#10;In3Ez3z86CE/l6vH44FvBNwkQDQwEsja/TYYtZ6SGoEeGzCMct4LTpIYvIsbWLcTTZAAL7+ENjGd&#10;Ys5ObcppAzzkFnawCkoT4D1OPPQbHNiS8dwf4DTJ0YJrAAuDLVI5EYi5ICDci3wKgT+vUK0Wcc+S&#10;obi5DK7SxKsL1jYx5yMVM0EH8XGEDh2f8n4Q7tkAj4yipVIsmEmrRJ8B8MeGV6VzYFqCzxNnFXTv&#10;TqHPOAymGlgpxVajXy/XSkQ1Ualw9Tx+F+/KTeyDIk3l3kH/hIvGuSXDVykChGzOtsRDTMEBbxrn&#10;fUp7n58Bh4svKxQZarZnFgKwzeSjiP0Q/MKZGtLDydFJLBIFDGNLpYyLxGKAQPsnxxCHIfwYMWzk&#10;TQ/71IDI5M8umN9JTCx2JCaLcffxA71DO4KU75B5Z60iQaUQPK5dvXt+lqXJmZ9P8nPgv/OA48tg&#10;Ubx/6022FPYliDhluDORWGjcxxnagJeelPc9uOgMVYw8XPia4J9AMY2snJ0vw3GUy9CvoQmX9kww&#10;6Q4XTYdpqA7d70AFSdeIlxWmrCpIS/RsbE1sWZBoxIiykHPafSB2uOPiYaYB0BoNNjZX4SyyANg0&#10;GRDnTusQ82EO41vIGBHkmKOU3abdGISjIQaVuM3IIEYJh4Dt16zgPzteXF+nxOffxejOZNh5/IBH&#10;lfYJfy9YyYgGqE3ZP/HUB/VQbMGVfLDpmHKIUffjex/CfYYmJVPQyeTDjz48OTtlbYt9QKMHo5+R&#10;G2c48kUwOafTs7p0FcqRHKXiAyYaJJBz+LU8NXv7j0qlLGabDNw50f1BXzFDas0I5ZASXIO9WQP2&#10;NynalEGf+tQnk4kYzhvygQYAwyQ+6BnAeYRyTskOIQcqiCYSFmLlvY8fsQVxLyga2LLYu/BCZWzE&#10;wBKNZyQav/3M89h6sSwRE0ZiUejXCHHwZhRjVbGJ+19jXuA8YEPMx6FuJliKkT0+LxwZ+UK2VCa7&#10;rHnz5m1YU+IYhwON3pAvpI+O6ef98NFxgUEQLaUFpKcxm7DAQd16y+73UBnwhqkYKCXZOphetctN&#10;H17QNgfenpxZzEnNJimIQaC7o/bF+TmHAt2dniKUgIHDo1qhis8cRxiOgCxF3na+lK+VGwM1/gpd&#10;1MAMA7mxNoeZ+lW6rW6Tx2wiEyCs8vTkC8H1ZCcBmADCJqInGo6icWa3QXXBE8rcj0OZng6OzPry&#10;2sH+0cbmMr7TJB6gaMGYhhfB/NDuMtNaLGzEOagq+aZhTL6dDbMMm9lBMc0KGkxpUVopQQ7OFGr2&#10;mjTV9Q5+1e1+E645udfiRwhWhgpJMX8H1GePg521Fl1ABIAdKpNBSjREJAfV6vyiTFRZ05z17H3M&#10;kFjJrHxAD6rnfCbdhG7ZacJLgTHGFc6l81xhOH/JeILihvcJBimTpXKZEt0TCOUyF2sbm4FgCMMC&#10;Xk1YnpTJPBJib0xYLA8j0+2+y+/q1AmtwnRJgmFp+aDT9JulSnofbSbg0/bmFfbPKxtXllaWyA3M&#10;FbKY9RfPS9w1VwD5hFeiHgVSMRRTiMlyENPDcUgJWF8H6C4gRVAYwSzjkjKWCYZ9/AhQZEUqx3iE&#10;elQsGHnPCmSjTZ2dArL4AyFoFgzi6F0vKaqK3mLChFkci4T4qag64OGWhLupfekzzwG6QCcUlr2S&#10;gYWUjYVJhUQXDy+KF8KJnYmS5PoSWy1uF0Iwp/CSQaNGw0LkXzhnKU6pb7i7/Cea/ktRAGd5C7Ec&#10;ceUm7IUYg/E0Yf0oKA7TQErscChEncTHYP8F8RUFKVQnq5Xbyf+9JFfxSVglvDJfybPBn1SEvBA+&#10;KyieZBLHswQGLXlJ+DvAGyDmugV3hK8BRbuse9goWaoyUfF5wCVY+ABmQueUtGYJWmJAKZxWZSuk&#10;sqRE5P8qdSFgizaTAQcGAR6UaiUqB+Af/Feogdj1+HagDu6KTEcwHbNahXem0XIB+b9KKg4ZLAab&#10;29Kt9QdVbFGx0BPuFx0ARz5XG9sb9ppLhr5A4p02ByGLnrd2nkoxwYVvyrAOZ7NefdxvDImJgH3f&#10;GTfofcH5EY5gJkktOJ52PT5Lq10khskfwtNodvqE+UwXVrXfH5T4yYpoysWVuDwyOKEOjPkXu9le&#10;r9RpNcSlYtBt1QaYm3KDKrU6+z4xNXzN4cn3eq3apDfzeV06g2PAWQIkNeyRO8PxraeUKaaxsYq7&#10;bKN6M0LCH6cEkujZrNoo0/6T2tGflCBA8KkhULKpwmuC9DDoTcZtlcmjQ3xEU4qbDbx1gPaJsTsx&#10;9jR9S29WS6XP2HpgijMHzGTODw6OkomEZPS2+ioUMyNS8CAFUJtSA5jzmTKrg6eLa8UezeyMSRNW&#10;BEjnkEPCuUP6xx5HBc87YWmtLS9dHF8g5/YF3MuLy8DIHHgsKpqw3b190B3ENWa9c+3KEnwSSZPF&#10;JohZoBo7k/75eR5pHvRcL2ZdOk2v0VcZMEJjUg+bynmaOmq1KFh4Agfx1Xn2eiJCmQgDYow11OLo&#10;OQxjqfpUPMyZTA7xIw8ImxRnv/Qe/VZsMWx0G5ET9Vk23QG1Gm1POpfqT6rQLsnQyGdKgBYErjHm&#10;DkXQz1dEW95is4P7b5+iC6VU5MieqWrVOrbZXp+fMNT19U3hY8FmBiQxW1v9JvQ7JtST0UzbNY2o&#10;XCYYdzkwdNrb2YtFKLgpCDQCUGlVT3eOmLc6vA7scJgdiBZGcqdGXUlbHl+5fo3VsvP4kZX8Zhxq&#10;keLhIQveTAgNmJXVFfDFCUJNJuYUliTSaBXlK/0r8BEwHn9nuoF3K3UDYB47BmJ1zIpq+VoXQxAC&#10;mKvV1MU58G48FialbX9/lwKCuooyiMuLl7o/EKBsYvccEMurE3KSECdmsGIRk7i4GtRY7EDgnWwy&#10;bCPstvRCZFIxqKqVODjZNIl3mHIIka18cnoIYkdHBNhG7Uhiwd3nroMCIomlT+DJhc3NO4VOh/CG&#10;aTNFHuly9PHk2FO0Q+3Hp5VNg1OTXYVaaOfJQyY4SG3YmYXVKmRQ6/0PPwJSxYuBwlfZg1Wcpxj3&#10;3rv34be/8+3pSPxst7c2IBjtHx1WFUtrgmw5jY5PjnD1owXCFgmHvMXFNZMOrpKWJaVIqom0onbB&#10;Pr4Hha1QTOMEBvOHrdJptSshPDamieglqUeajVqr1mJtr20uYarHkUs7jWM46Du7Cs6rTp+V40cQ&#10;eSBSlZrII5oEZrLsJOxyzBfcvKiBoBwyIzsbN59f375x4+7ziYUlCizQnRwEyn43MRe5996H+EvD&#10;NqGMBBpW7Ekk0EI+t2IcgE2BzFwImet0gDHYkPCPKFfoc7psuc8/D+NNpCEc4QCZxWK63an5A4zI&#10;Mam3e32RS3Piy98UfFRXIeDveILvUpBo0mbHgBmNQiWUQDegZvZC6UYBh1E5MC04N8v7si4R2rxO&#10;Rbx0+jhF85bOniGtXEgmOA25R6iGK0XF9r1WgULMxoVPGH9SBgAWiF+ZDUS2K212e+Z1ghhhNgaf&#10;BW+gTCQaJd/6wUcP3QivvQ7Sf8ZkxveNo66G/pDSirWxvS3hWi43odpZ5g8o0hh4sM0Rh2B1UWwZ&#10;StW8ZmRU2Shp2gg/xz1Cqbvwsfb2DzjDgDzv3L0jXmKTcfmiShcKIZ1hETC8+I1pJEKDapJzChte&#10;vow92WPzYuU1HggLmRoCOWGu00kuLjLYAV2mVj8/O6P3E9b1ABOcKRZkwO3UqyhM+S03pUPwgJx2&#10;L730ciIWE7cUhVTNs0Yfi9aY5c6eA+GM7g5og0Oc9kxcnZS6ijuWiIkRboEYUxl6jJgsID5kK8DW&#10;rJY/adeKr3zys5/6xGvhYIByHqwrHI5Ivzqm5X6cz+TZDF989XVJl4onJMa720fxSqqY2a5eWlng&#10;toLZgGTweWulNjMEH0+5S4LtsfKOxoMcHOAsirm6inJQAjGpUYaD/adPAGBx4QLfosAgPosKU3ED&#10;FTBFujiDjieRcRDbSD3fnrTpVfuNXll799WbfEiqS8n4E/Wp3BFaNC4E3wkOxAUFM+c0ymWzQOvA&#10;VCAfUiIpzHxKAYUtTr6ylAs8KqxiKjO+koJJ5nQ2G3edJ5PCn5aCz8xLcfyANlF/8GCDMHFraRzZ&#10;bRl/UuQJ5V4eDinO6C9pLy/d5xgB4ByDEiedSrGRsUYB2Cj+eOA5D9hSETNTjQkvFbuH0VQxdGCb&#10;sPFxhGDF6J5mG2WQuPVBrASbxKMF9A+yngQtiQcpDLDxhPJTNCmSmk6SzxRaH74FLAR4TJw6wWBY&#10;nILJBnZCo4uB+V1+ahm6YXEByE9jiwKHQk0pm2g0JfKMTgiLeR29Fd3ZVKeCN4lxq0A4CkvMyobI&#10;D+V1PF70kgIvYcnDpeP6sC24vYI8gdNMdSP4+rxIq9xj9yMpqNYps3mxkVp1TuawjC9pYkRnwPRi&#10;MNZZqAxnXLDFxXlCkdGkoXUnZo6mqtwoMSRl3e8/3b+6fVUqUahvHGI9MOYm1RUaAPIrcKlB+QyW&#10;AcY/qhNF52u0SMjR005hdocVvtvpglpVK+VfuX5FPyUta8LwGBIgzSsnOMykcnOMUF1CliDejaac&#10;UkoUo3gT4PlODU06oSCA7ENIg5Hw4GMCkWdixK4Pjg07ji/oo6q/rNc9Hj8lMgVWNdfkcYouBuvF&#10;1mykm6It1oqhf7PWyaWzfAueWPVqQ9FwjzlUefFcvrC8ukL1zN1lViVEvdFo7/EuJcjV7W1oNx6X&#10;R7JBmaaIPm6IcUbYl4QChXIQWwcog4wF4bKdnFyIqw3JE2SZj/sUWKVUCVDW40PwP2mXEUWC8Ayw&#10;S8EJyQ4XLOw+fXrEjWDq31U30M7r1Ej9RVzDcV4qlvn46+vrNGHccUECJhOILOQSsubhgeFRybvq&#10;lagoBgzrq+3M/HKyUM+S+lJKV/OpvMPnBF9HgU//IJ0ZCG2rubAMs16QVOobbNZxm4SsFo0n+Ylo&#10;90Cw+OnUdsSTAoCB6qN4o2I2DWFbAitKWgszo+vXbwDclio1MH0MbGWo5DLiHQoFh20REJufm0pn&#10;nBa31qLfvLJNn3Z+cmoPQnSD7DWZQdbCa2nMqYxJ4Aq7MQNejjfFg4wCTUthJ9bd6gmidGag9VIr&#10;PE9EKDi/TeEk4CnSQJMqbo8VSTgjM4qzWQxjOy0obCTZ8byT9MLMhV2YzYrKuFHEaAPNjovNiVfm&#10;qLPaTVRNgzYj6hEcEV6NhcQGyvZymStCDJH0OX1SpYn9oTSbYDXEuct9QQrca4mSgY0CBL1cxeHy&#10;nA6NF2k3+1D4DXro5wCQ4CJ9oe+oaBaRbY1XNtd5uMXQV0hCs8w50hMBagKhIG0Jf0vEE6Ke02pJ&#10;lQMVxf6Xswc4GuL+Rx+998733gZ32FhfYa73Z2+9CwOXspExAlmQuZO8JwCG5V7f2Oz0Bk6XZ35+&#10;Be4NYxAWj5BUgYZoaPj/ptnjJ+8zzkOeDMavZJ9wk6fElrP4ad9bROoMCHVG4DPrtUaZ4hmaOG4W&#10;lx1ABTyBpwHyEKRAZl4cP0KZwD213uYzVgrVg6d7uH5R2UTj8UA4Prd85ebdlwhZ60t4GmljdaRS&#10;7LooGaH0E7JFhonFZoPIaHdA02FvxGdf4CuJr+YiMk7jyyitbQ72zMXleQ4/JKUcAah3KeNefPFl&#10;rO8oEqVEUGmYUqATotKt5nurV5ZImQf7vDSDVSpLVRsHO42G/BZaa5a69NFsiTo9aVxANzxcJGny&#10;pEC+5MeBmKrG2pPUEW+DkTH7sMai42Z36i2eXOgwy0uLPRbJZEwieJHEdPh5M0Nn2nS7qZsMDM7o&#10;YVD8jNpCgIEvTTAf1+3g9KHNjZmYnRMdFz42PQqs99++54v44rEkcJfbb8XJtT0oUNjACmCkics9&#10;gC24dr5YOjk/9niBcMTNslsdacwTro3MhYqQNLQ0L338K7Uj/dSsU8NEMYQcYX/SJ3I8k5lFztk3&#10;aYHxywPEOQO4K0SgySg5TwnbJhEW1EoC+Ih0tDjPL1IQ6Fpo8CuVoU6db7cZ1/LJ2UGRP7MtcPpz&#10;BXncWAxHB/vs4ha7CcEgNQPmIMw6GbG/8sprC/MLrHRqJnZstv3Ludbjx4+pEwKhCJFHYqWp1ooi&#10;WEJ4oCWgb6DZFR8T1Gasg7Ojo5WtLYaw/HRKnHoxC2Xt81/84tbGKtoazPY8TLWdTjo7JmBf//rX&#10;WM/r19Zv3LluNcGYAocW4/Hd+3usK4cPDWCYTYCHWkJmT/OlXN0VoP2UmBwWE2MBatZquWGxSxg5&#10;ew6NB0f8ysoy9EcGDpjuXtneBJFBH8a7tJhdPLZiKi4yHeJtdGCV2AvLMSO+97OTwg7uMaKO/+yP&#10;fxKoSUI4jeLSju6URQbGIKpFzAh4zhSNFWiXlFke0Z6IUwjgvPIn38LlE/CGdEI1/Lsu9taXqICM&#10;05HSmBhGihcsmxc1jcRqQjkkpW0kQkWKYpm1U/pAMZVkwymSAZ43URfKk4bCEy02+D6lwvT+g/uA&#10;Q7SVOHDQQKC14eu5uLw4ezr/AorGfJCX5t8jkbgCGmEEDKQ44J2DFvA66M7gIUHVYJUIvK/joo8V&#10;kaAAcjLywby7jSIP5y3OP1aGENytPB/iri6sHRpc5vSUrrAoLmtKnn5+Cv+ZnYRjhIXCRkz5KAWo&#10;3GZATwodJlzAxUwIdHqb5ED0iuILTHcou0CHsFh5ESpdv8/HxbmcLfJEuTzuYCiEngvzJE5DTiYk&#10;RZAtUALDusG5ZFAnIsB44+4Nm8c86k8aeXKe1YMuKxUnVc3FeYprUKsX7E5TNDlP2eUJerjUoEcW&#10;vS3ojWH5Ew4HFhYWeYQkXfFiYHCPiPywO1wYTRExSxt478EDBt+ksAya00jUB/BZ65aqaFIHzKRV&#10;OHeXsPDRqeNuI60bTxUqU3i7lCzsdftnFxME43YaZyskTZpqq5mppotTkPzgQQHzbuHVgkUzD3Za&#10;3RBc4K/AxoVehiZWO0IrZm8VcE3msFVNhiTIqOqFdrlRRpIZWwwKvGwa6c1ke6uwMod3ih4RDjIn&#10;EXVbKBKCUsYtaLSRyyHbUlGdrK6vK34TRpDId99+GzQbL4C1lTWhjmhIlfEFwkHKL6ozu9XNVblx&#10;5xrsNyx88MoChxCBVaMtMR7Uyc0KpRUuhDyfq2vr84nlZlWDy4LeZL99+xlgO35QfCXJQ9GutZhe&#10;WING0msMZkO9iD43xo7PdJjDBzgHM6FCKUdRLkJAkxGklqcDeID1R5MjHA70oNOuWW0NeaMk9RZr&#10;uWgyanToKHFLF2XcbijBUVBGYgmKexlWlsvMYXl+67XmfJLcofnjo4Mr29epq2T8zd4CmuX1FWo5&#10;wBhGBELdQJminxgmRrQRmG4h5Ll67QaTGmTxdWSJ2RKCfizRIe8A4gFBM/0kNJPUQn4llufIGnjy&#10;8X1fzAvLpVXueyIIfCCYNCjTdWpDOc+ngLHuomliP+ER63GXCXJBsaieUnDwgkA+bIioQtmbqOnp&#10;yniOaICpOdwBO6qIQZWtBpWCTjJDycCZ4UtSQYzy+PFDHmH2inyqREJUpV2k+ACu50jlMecTIBHC&#10;iEeNUTyrDomvotxeWV0laJIdA3K3JNnhU9WeOt3S6sCzUSD1brfFeTLVmdQLi3NY7lGq1hpFFgn0&#10;SaKwAuEwFki4fihuT8DtxBSaGDDxoF+7c5t6VDEf1tGMnR08AdhjzohSzON2KpuhFs8CZoGw2GrF&#10;IoC8yx+AUXd+doJAHU0y4NeN69vArPwuFpts+strK8UCDAqV2+fweeQ94ApHaWUyA1ViCKtnB6a0&#10;gpsgjjtjWCz7YA1UDwykGDqwVcLZHzTwzHcNQOrJr5q0QapkDD3qTPoas85ebeYhTkiNMmNIB5re&#10;URvGrfREb4YdCt1t2qn1muUW1FJol7RKdq8nHItRF3q8pO1KzJi4KEzoZ2AGGNlTKAkvCSeMM2H9&#10;Uw5isLK+eQ3+E0uQcu8SuFJ8beSmVMsFqivqHqzx4cKjOmckT1mA4ioMTMhECQEPO7ZKe3Z+SIQX&#10;k8FCmjA4UDqkykq+OOMRpXxvVWrRRaH+QL9jzbN181yDjjRLMJ+hhIPbTWD7LS7NgxtDuWNnA2EC&#10;uGLcwZ3qjDuQGlVIXMYgzmbiWNBlU2fj08FWzAWMrHtndTQgLEks32hj+uid4JH0O0OyDLnc9VZJ&#10;3EFHg2iSSIMOQzwEN3Cn6DBpEnni6g3i10jyINckOD+/aLO4cHBdXp6j8cDR9OHjx4hz3V6rEjmh&#10;Zg/UWn4wa8ueF7rDdqGYlWMCEEHnTtUOxsaR2WtWV3XagY5pYKvS4YDgWdYRWqO1q0e6ehFlXrOW&#10;qaf203oz13cK1fwSu8q0e3LAgyotLJjdTsiGzC6u37rDKczDwsNIhcBiuLRV4gnKnKfJw+C4A1qr&#10;lyFu9VwB56c//dmNtU0Z8jDxV7z92BlwFXjzzTe5xcFInK/DwPBwb4fzDmUoZyKjT9YAMR28EJQn&#10;4CCN0Ujbj/cVmdmpw32CLjgxfuRHPw/SxwCeaQC/Ad75KTv7e9/45jegt9967mY8GaMO46xm5rP7&#10;+GnmLIOL9ca1NSVPDDtrUYaeH+X4LO4QKD5VJn6qAKgCAyEXrWPdUQYKlTgWxWm8//TRLnwEt8+9&#10;cWWdaoGvERpWp23Qi/U/dMxLZE70YcOJGDv0e7jaVAmInmL6A4w60L746ecuQ8s5ey5NTml6GPDR&#10;jlD2Xpxf8JJM9wGKKbYoOX9g6mBAESaPAn+w9bMV8hc2C+q4yxehUKD841vAq9gBISpKDI5welri&#10;WSQ91hSokEeUDy/kYNyqdOJ9wDNQrpSRELM0+UfR/ogIUcJl+REUT4iNL/WMHCE0i9LltxohGN2x&#10;ODMvCEwcTtlsllJQMTdF8ykWD2KsxRAbuakGBiWSfmolMUelkGJpKjYNUodJZYZrc1d2bZ4i3hI1&#10;FlNCxvnUYVh3X2ID7O7cLbY/wCy+hwOMGpyLAwB26YCliPbpmrTcOcH5OEWx9MXZ0mZVggSYLMFA&#10;1Pbr43ahT3V1ljqh/mVfJN6HKo3SmL9zNdDQycXEMEd4qWpMlWjssCdAAkHrCi0xEPFBB2GmWi8A&#10;JLVXN9Y55Oj98BdrMiJrGnrtKScZoTgur+ngMH1ykllbW8EQC3pBt9pf2V40ag2jtmxtkq4I+b45&#10;Pck/IWw8GA6Lgg4sfTzBrJmEpFF55g9CefdqzSqzW4OAjsqGLQzmtKY/jAfcXuOkKwF8YtJAFQsE&#10;VsUUz+xgqDIXX1xaXNfpzZHIHO0K5CEWldvpRaU4M4vMlZPeDQldAwMRWx7kfWYcCVY2VhwBRyQZ&#10;vfHsDfCtOl5eM1VnWhOVzQAi5AShJQNZdmZyJ7jPvFVqMrvLCmtYKLyjISXL0vJSIVPkWWJCjfaB&#10;x7hSxFghzN1+4403sicXsF7/8k/9FNMpQB3ZDsZ4jjvp4bjXpUKF0ASGTayllaUN7imzwtR5RkJ+&#10;UA30K4BvrLFsOheJJqGILC9unZ9eENGwtnZdJMaNmsvjNDlNueMsqj2DWz/R4xnLeVNLhJaoaKGt&#10;QBoFH2JcnUmnoOpLUyGTHWn4OMIR2MsQnLa12Ku0yqVWAXdsh1/dqyLSNuPOJUlh4yaDD+Z7hWyR&#10;oxyeu8vtAw4gqoVmGiE95Qp8LBBlhpvJuQVRYnWlvJaAqZnq4HQPqTZrG2EEJZeM/o1MKAZeK0ET&#10;Wn84QPIuaIB4kbA+AIBQpvHk48OggvHTKafKfkdgbJpev3mrAOuiPwjNBaCn8wiYnNKHkKjOVBqC&#10;Nenx/faY1DSeEgg6wqCfGM9TF2KOYIR1ND06OUJDOdL2CPbimvPc0oAtLS0jksELl/dmc1pQkGDA&#10;PUBcOB7hu0g5rMiBhwDVEDwatQb/VTXWeEIuxC5KZGr/6OiQTYDuC9KB3W3qlOG+OEh1hQrD3s+z&#10;T3cnfSfGWhYC4GxQqaBwYcJEjSJuwZidmUgUll7ZE9A1a0PGNGBjKAQ5FGLxJNeDul0B8lQMewEO&#10;eZRWtzY2Nq5ks3moYpALiesAuOC4wVGAUo8+mGt7fnpOUcJwDUARux6YGsX0hdll/+rXviIJ8JNR&#10;LBJiSigwwGiE2VWj3iEoptfsG1wGfgq4uByGoSiDInAO6JcjfDu6WL2jZZHMrT9769v1RhanNj5A&#10;l6n4WFNJQ2mkHdC4fObEkodpLFcvHo8DEXJMzgg0GqBREXEWJHpyBKif4Ab12yT76LGuYCezuy1E&#10;ie6d7EElJCqAESE78CUjdi650Kiz3bG/61V63jV+NMJ0ZjFTZuEwVMydM0eGesxnXlpcKZTKIAdC&#10;VfwL1RWvk8+e+QKx8+PdIhhRGvvkViGDZ0CjUqg9vv9498nO7hNMx548eXQfH/xhZ0ppJQBtvxGJ&#10;zs9UNLCi8GD2mk5fMBZeWL8Cb12p3HhYxAqa55pcRIYHfGoxbyHfFknLaFLNN6LzkWtXt9nV6bfl&#10;RNBNyuXirENuLqhkb9xX4QCaz9NMSDgH6oLmoLK8Pe+PeiRBYAj/3UxdRxYdiwMjJYanp6lDZD3B&#10;oP/mzRuNRgmCDm63DDHGfa034KdVM1t0Sq2PYEL4BiDfnOjBgE+t4qgyvvln39ncWhkQ8qIzUbHx&#10;28LjbxfUBXcbksB4ahAGrm9stEp9f8KJUyvniDfm0TkgHWrxTyEzgGFJqrbPEHNpYzGcCANujI04&#10;KwxG5XGn2u/Wh9RGuDnQJfXUsIE7vlBwZfuKxefef7K7fe0GOwx1Vb5QoF0Bbszl0gzN93d2+dHy&#10;BmaTWpG0ArDDxc9//ocwhhC0U8zmRZHG4YVxyUcffcSxCDZPChXqZsBCmXhenEZjCcbcwH1SYXO8&#10;4ZQkKO8UELdLYGy9ysnoUpKpXH53NETIi5sTndpCmDUa7Z+/8717D+4D+ty8ewNaBYx3livUgif3&#10;73NGxxaS0USE90xFSI2RyxQzpwhQrPgJU5YoqTOzy0gYGVpBbaJOb0LPlDK3VKi1a2zFWnwTQSgY&#10;9WLzBPUZtJvspRIZ6H0AY6f4YA+ImNMS/gvmurR+7ZVPvIpmFtobgmtaU+2nv/g6P4ltSMLAqWGZ&#10;KXSbHN6cMURv7u/v8+xRDsD3pNahgLhMp1F8ySmnxbuB+Qj2ziwLsHFEWE6HB8zIakVFyNAEwR28&#10;JUhFpKIAKXESixUcNQx1RrFUIL8FhIMdjQ/IS4nLb7/P6hF2Ks2BAinx+QUbrNcxEWWczJbLHaWw&#10;YO9TBHEGCdoTE16hB9Le8YEVZEJhwILxGHSkjzG1kYODWChEuo0KCB1FjCRjq/Vi2M1TR4NDKSrM&#10;fSLZC9xlUDQAKkYflAnoe5iY0eWwsCiaC4UMJAbaIeBySalnjG02E9jLy4FzAu7x1KDuEd+z8RBZ&#10;l3ALFJtgFhng1uUomse9O27Rpg9qY9PEjpW8YWyZtNRYyUMHnrbUA5QNbc2kQfs2nrU0HL3YqEBd&#10;d7jtJpsZIwh8Gfo8FJOB0VypdbIsZaxpLw4u+ChXtq5dv36d05XrZ4W8o/HSlbFD0aYGfSIvX0is&#10;QH38xCe+0DdMTS5tBXtI3PsrNAQqo9Xu9AWwCIHv/XTnAQHwVk4TQlPramfCQNAxOzn/Tz8jrUTr&#10;dVodpEpXuvMet6mv5kMwhsZiTmL7WBcm0/2T1NioWb12fUJ/pYfx5jw8PJJja2YhSxj4/cb1Fxxm&#10;H7F0Oh1DZLZwCV8CHMHMIhhZJetJPXUwloFLWK0VZhr8VLF4J7Vb74/bCbHA008G/FOs6inBGVlp&#10;GHAg/qB+7TUHeB+wec0txMs5uLQBo5OIwDZD1cPDJxfZE1oKQPPE9tbMbFSZDT3NqDluN8atUWv2&#10;e7/3+xR8HEtYqlDEr61u6nXO83Oy2S93amp9XlkckrCshCL67HN31zdXzy8IlzxeWk1ifHB6uMsd&#10;9y068bcfA5lrp2Ync0tV+ixl0ZmWk7cxOIXLhPREbbDpbTgJJZr1umLZIexmnnY2XBiyBqOq1ijp&#10;BuZKLxuIILMlVApFnWVUV48pTe1QVRqwEPL5rIS9D9Eb6xDjwgqHpFlm5sjVHAyYk+ayKUJF2BB4&#10;OtjOhCXOyh7S3FYH4xaPG00OgBklKfSUpwdPAc3D7rgZ82Yzl7TeLna0duJexRYFfivYNkM7ntiA&#10;yU8K3PbabafZd7DzOBByag2q1H7REXOPxjAYEDwQ9cda8CDQJ8uZHXDEyzWLWpsqnX86nFR6o2qr&#10;W6PiIcCnX+s5gkZFFEy6iH5hbrVe6wx6dp93YXnpejCw4HCGvIGIy2VjSIoeAhwCg3ucYtGOMKTG&#10;7pVyn9ziaV9jD1qoeAxTMyr3pfk1qygF4OKT4qOFBG2yyZxLpFu4RVfKYTcnmhfZjc0JjYnTou8I&#10;WBjv0ba3ijOLVyci7+moOCnMGN3UDGgnp0ONLxAxGhj6c6ewiJQzErOrXhtewcQdmMerEwYsGIJZ&#10;Mz4+2AHL6XLaTRqTDvYZTHOoHcnCpEJE+6HaXt/k6CKHNn92sraYvHvr+pW1dYgKGNoxB+tPWCbg&#10;cG3QOrHiG/U8vuTS6lW70kNCLoPi32vXMeRjAA4y1KhW3nvnXaxAkpFg+XRazWJqyp0b15t5O7RJ&#10;u6ORJ16gZnXQOdtQcuNoC0kvX6hYiAv22UZadQMz7CaaF0OHMBkMKsYqU2BCNnaxVIXohmwI/Rjt&#10;5BBxlhGbmxZMZyYewsSlBMMrlucDziZVObQ3tjtkTCB42IPrZhhBSAmVzzudIniiDBLMQqX6X/7g&#10;d9n8YeQgMMaPqZQvzK8mWN52di+DzRtcdvtj/vBcEA0q/vCJpZs3ntvcurGMD/rV67tPH7k8mMUm&#10;8LpmUiDiIZ2OCTL8A2/Mj0WHqLgwXBuCtc/OHz12+C3DQYMsO4MOMy02q+6UQjPf0fq1jX7zLJea&#10;6lXpUjZfyNGwaXra2qyerRYSa0mMVfFJFxVKe1jupkKhBAE/0zGB0H4SIeHZRYJB/WTmtlCjg7KJ&#10;FacvGLh+53arP3BHwjBIJpw47HJdTTAOPc+sHfSdVletLC7l5BS32wOTwepzhbFOm6hb73/8nbUr&#10;c9g7OQ0+wjM5Kymp0WKCgjeICdd0sIpbXVo+fkgnoIonYY9YvN4FEkFRJ2DmSqHMaHfWI0+6EwnO&#10;LS2uZi9ybEr+kAv/hPaoQU/B/23Par1JCzObXqHTa3XPTs7ufXTvYGePTQ44Fp4C3QsHLoaZIkqz&#10;GEgzwFsOBkrQ6h61MRaduoPhl158TWKgpH1gPNVmFwJJOTnDCCUzNVhiKxtYzjS6U43JVi9lgThp&#10;hvFvU+pUcBlEPAbS7MfcJz2mS71oMABsv/v4Id2L0GBqTcwjoskkw5CJTn14fvK9j95LFdKh+cDG&#10;tSv02mSqdtvTeqHz8IOPTGZHOLFMWDsbCJUVvdbx3jlD8IVVijmvGKAw3jBrWiR4Q+oArh71GSbg&#10;jsTpCSemiKJwPDPaZlaHFqCH+00PQX0iCZEw25kbOqZ2l5EtiJqEsVy/i9erbuP6VclfhV46M1Qr&#10;vWYdYoxV+8kfefVyfKbwvvt0yckkEpUZ7A423IWFBcmBMegp3ETb2ZQZQLFUIhcWojHVGL2p9Cij&#10;iR9DQI+bhot3wEtRUQmYhm5M+wMvkEsaFnUiryP8gRYW+wzvBrSYcCaEsjAaMSqW1lkB3HgdKjkw&#10;f+GR1RtUJ1BQFdQOSUbnMhvncgjIi7CI+WKQLUUpI2ASX6b4phrl/YCuSDiU2FnxyGEbgcu8kDzq&#10;dVRgfANcNg6MS8N6Klv6YJoDWFZ0q8qbkXk9uFEwEKT3kU4XE5q5OSWtk3G4+NqJ1kCZd/JzeQDE&#10;S2MwoEiVzwuXgkXEUHI4YMDH6wO8gZzxnvmhoO0jbR/TM3fUbkZK5sQ5bmhw6FSWscGjxV+e3xaf&#10;IZVNWdR2q9Hmxq9Z0DIJosZvRqzzBShq4gsgnB4M7tpN2EJn4ABij+t59sVnsD/2+j3U4BiCo+hc&#10;WFzg4j/86CMeyOu3brSG7YPDne6wdp49VFnQ407tZhdJOB2MbhsDyIScOOh0Jj1QvWkw4uWiIUWi&#10;SmNYqzi+4vg1TB1XtxYj7KdaXmCMOJNeHiOT6ZAxR30QWsAL3gaPTswb8Z62mQmGQzBhNZmT83NA&#10;qjBmuOYw80AXEG8zfe80sK3TRhILHB4CzECU0U4DQWev34JEwqlj0bktbnBpLDA6QAJkRbEAuBFw&#10;twgi6LfG9OUGk46/4P76/gfv4QKKX5HJZkR1ZXGYhk1VOp2xW+zUGuVmY2fnMQgKM4jDw72nO0/O&#10;D8+4ofzXpeVFShaglKA/Qv8A2srS4i6zkGTxGHXI+1l1t+/e2dnZgX/2/e+9s5SImbQm/KFZM2CE&#10;KNgaeSGXGL0S0szC4CGi199Yvc2LABfS9VJ8iAqs040Go4CGAMvnqROtbhyO4ERPmHGHMHE4Qxaf&#10;BgXuZV3OXB/DIyh0nfIQX0RsIzC4v3HrxsraWvoiQ91Dmi841vzigrIye7gDAKnS1yrJnsKnPj8/&#10;Q9Qjg3XdGNYB74M3domW8wiykK9eXWXW3CxxkIAMis8uHrkQZFjYCqis4wowpmRo4vDZr1+7yQkH&#10;UJ1YiBzvn031szbK6XKZOomijZVDscgzzhL1Bb06i76JGDyDEUAbny1UbAAntECM6Il1JZ0JUIbR&#10;OWlObNbQQKAh0GUyX5DhQjDIUiF9KxIJxpNxvkNSXJjmY1OHHKxnnNlGCD4wgepUBkzPB6gDWmSl&#10;hUGOxQJATBrF27bbxFEMiTi8Ag2bkUVvZv4OxMJLDVXoEqb91pTerJipsUVozOKcxwefqlHzGeER&#10;Q/8HVt7YXJcIoMEIfR97XaVaBT2nUjDbneeZPCkXIjPl5va6p2fn1BuQM0HbJeeHU2sqcVXZdJYP&#10;xVPJT0c943R7RpNup9Wlaqe7o4hhZxc5s1juDFEEqybA5PBiq7duPwcAcMlMuNy9Ra2MNa1+ls9d&#10;HOw/4eGzM0YaT2MrmmCMMCux4eQisJzApCkFrR5O9kEwEF1Z2cT47Pz0+PziHH7eGJIZ9Eto8bOx&#10;3WXvT3smFA+M6Y2Yg2hSF/Bvs1xPLBvAANjwhcWhIZjSEvCHQa0o3/lJvGUOI94UJaxEceBUNBun&#10;Tw4QZ4CdWGxm2NOklwIPXKaN8Qt14UcffP+t73yL64bXA7ZwmN96Ak62F73ebrVC7XDxZVwLHkMe&#10;LoIRlKMKoLcDK59el8tHu8RTycP09OlDPl5fOyVtgiYPEJPdXbrpmbZZKnJ7WZli/tdtU1JzZQaj&#10;CQvGGbLx7PAkylRLDBIJ/iVRgIAc4GEDZxynKSwUk01XaWeWV9bisQWsIZEgywSMnwGcRWlbq1FG&#10;g5z7iExdiq9vrfLMUdVj/Iu9rchrzoZ3X7se8oeBWm3SgUqMG3MVFif1PngszngUUsgS2702NSkr&#10;xwbLG4+3cR+Tx0Qymk5nARTNDvF1Y0/Ip2q+uB7slsIZfBpYmQcKJjjOEdOORsJnzbrNKyu1cglH&#10;SZ1xAu6AqJ9VA/uax4ZWEOl6OBaElEGEOmYN1VYdxx+8PzCzzGdzR4dH2K0m5uBx4lPqQEHLCS4Z&#10;nzw7XXx8wJtRfWUj4TBLQlArfk2nkFL2d/fQGswvLaND50jFSJIHgj0EBYHD6S4WJGHFbHMph74c&#10;JRyRQrYWiq0YcgZDYSQyqEbymQuk04VScWd3hyX0wfc/gKR/94W7IO6QbZsNLKDH+VQGUaonMA/C&#10;rIyGebVePpc9ePyU108uxsFi8DxSjKJ6hAjwOHMUs5BEHoj2DslrpaKdou6fdoZlUszF250RpFF0&#10;o6w9ChXeJrb4xIdCBhR6A9MQZiOrVz/xmc9C/ruc4DHrY+jH3JCmRyaDl9ROMR0ljzbgV6LWsHJx&#10;UJrIFE+0b0BKaFEhhmNkBdk2R5UDkENRSWoYrp6on+jpqWzgmfJq7Ah8GSMwvp6DkvfE/k7dxo+/&#10;rJkUsYwR2gSjN+j3FHw8YUxAxHyhT364MJCUZ1J+KXdKotkuyXHUfPxcvp997QeMOSnyLGw6bBYC&#10;DkneCJM+YTvxfAmbStznZgDZ4tE1GBDOyNdcZquxFnlL/PulRJ+rwyvws9gseNsK5oS8QrIVuDIU&#10;W4q+1MZNlWEq/R6pEcqvS9njpcMWglIZBYLzQnzrD5gQi47SbudPysdLmRJXQ6HRU3pCt+jyhCjb&#10;N4wdqoUO40iORj4quzAvzrLDVDsQ9RvUhkFL0DVMgChqsRYDqRQdJdRvukhygZBVjobEoLeHbZ5n&#10;2P37Tw5BNfFohgc9tzB3eniSy2bCMHYzub/8sz/N3lSsV87I5OlUaUbpIYg1hWhsdZIIqxHH1IGV&#10;bEoBxWsTvK0Zr+jIDut0Ob2Qowh/fzzG5L9bo/2r4OJqwy8USh7HLBW3QVsc9kpNBHm0xlr4Y1RX&#10;MCKlnx0TO3qOP/TGNgIlMC7BzMTiGnLMeCRPfmeaWFjF7ZDLeFn9I3SHMpxKnwhhvodG3OCPOCQZ&#10;U2xUx/TcYowpPqlTRp2SA9qFlALYPJFpVL0ELR2+Xas0NGMLQuJTsxLxRLH9JhmXITH9GZLvQj7D&#10;0Qv40SxXnXY3+2kgFIBi5XC4WQKZTEFoIAOqQ4Q6kD+QsOV5qZW1FRbSXHLug++/5wsGozZ7tVKn&#10;/eU9L83Ha+W6kHJ0aDDFbJqBLwchr/DM7dfl77AYOWtpqwn0JHJIaxMLDxPzmuLKapzcBULmGDMN&#10;W7N8GeDKRyUNsRpmHk8DB9vT/UdYm47rGv7T5z/7hYX5RdQpqJ05mbLpDONyVg7TG94Ji1MG6x0+&#10;CxlBtAdMzNnsGIq1z7Nn3ExFHcJDoJjoqsaBgJf9lHMO3LaSa6pGeFYwEMQlVqpYHn9eU7iAGpcj&#10;AIFTMpSK2bzNZ6NwFI8lpMYSQklOn0howaRZOSxvxpRw/mA9IlRkVRBXre5qGVqSDUpDyWAO7JYM&#10;RciWKyvr1DHFYoU5JqSDywKCceGltJuMW1ToPoS10Qi6x/RJul5ogJhOdPQZWNjrKaNRoGNKZbZI&#10;CIE8SsOJ1x1gHdLSoBzElIymDNYjgBcIMFaiLDZEM90+MHkHZ6JOHY0FIK3O4sb6WITZDEZIhEWj&#10;ScVG3wL+imWfyWBmEMsuyYJXeOIMwvrh+Dz8ZpxCeb647SfHx+KKzC2eTe2S+Q7bX09PJnQNZSwm&#10;ciq+VwIY4KLJHlXKlxmpsKdB0ZViBfmajrzILuQ0MokcDu/21VuA81wWfklWDLZKOl2pcHa4s8Mx&#10;E4kRqUsN3nUFdcCcRACwk2Vz+MzXg6GoxxdslQluk8CJ/b0TTAxjwRgolsOKI4ykTahtKoOLuEkp&#10;i7mNwEssjBHYgnbEU8Dae/7550kuZ7uT5nbA/sNmRffIoU76GW9mJgzx2YQhQIu5EQEV1Xy9lGEF&#10;9imfcUsnmyubN1lcNJo8bpfVFZsJpjzXb9z+t3/0hxgWfuJzn6wUy/ggMFLBjdju8F0yU6G088jz&#10;cz9473u4ByMlZoz78N49KXyNxlQmzZCDn5vNnxPX5Y247I4wZR4aFPRRQgMfjBH7haIB1NbCjBFD&#10;XWACZt7qTm3gi7g5n2C8Qnnk8WdX6ZOSoEFd0WIcTDg3FwHhKpg2jwYaPmwWhfBCiyCUNiBsjJVV&#10;b37n2xhnYo8J3Y6egeIcpTCjBhB2EHWX3V04r2xf3QRQg42AGSPHGQcsBxd9+snREfQyhk/UpqVK&#10;iR2bzRAKLHZ8tTyBZMw62PaDKKPFchJgAnK3w1lI18x2gv88Or2VK8k8lVpZaKEYPXaNvWHT67HD&#10;Y4F8GApjeNOEyoq5ImEvrUrXHsDuBPmOF0iS0RO0Qq6VFZMdi2ULCTAy44DgJoACH7z7Hk1jLp+H&#10;fShNNbtKbwCdliG1xeMmCZG7SbXEf8Kt6bvf/e7x4RHz0Ug8qUQzcaLp6JR4ECDbsdWQYu71+U6P&#10;DjD94QDgMGHr41DjYEXhwDbEycKBW0O8X6tCTsjQDqYuSulCKpV2ep23nrnDF9PzoUvD0v3RRx9T&#10;T3loI8wOmDCy1aompwe75DFh3H7j1jXWMI8gVQccU1z1UBoKK0mIQFT55iLE2FRVO7KqDUwhUW4h&#10;hqVatVGvi0YS20uNZEMxbROrcivJDY3Dp6ecgHeffWl1dUOM6mQULhnt9EVJxfdHmr27r95QKhgM&#10;fobSJ43Jgi3SRV16Iihcbz4tzZYkPXPn4CNzliA0QzhI0X1pDcr9kNy9ajURj7N9I3ZTJobCbeee&#10;CW1L+lfSbGhSuc4mt4veV9jc4MkKC1zsd6mG2JHpcNmkRGEn6X5asQoUMhbmQzneHhs0Jg7UKJc0&#10;KdY1ez0/kU8lhCdRASKbZZYhcglqGFpzIc7zbQoznwKSioeuha/nGOBf8Cxm50qnU1w+figrlS+E&#10;c0NpxZsnIYv3wKEDV5NvoTy65PUrXD2Uq2TCNKEfUAlx3DLipZNQekix8ZCCTzkSwO15YsVCje7H&#10;T/yf0MiE8CFZQ2rWGZ8FIOdSHEBpRZnF5ZXLrlSlVM2UUBD5GW7CeIBRhM2VZqQnvAEXOOSTfFII&#10;3fDiAUKgGV1kzoXLDHVmiAN6BfiXCgMF2+GTIw74zasblFypsxSf+trNLbaEJ4f75XIO9Tx1PS4D&#10;DHbRwrisnju37yCcCc+FqdW4sHDDCVOgnGA0Tvwc9wXLYm4ROW+1LGTWKmzJuWTSqVVUAsjhLcbm&#10;dJgCeNCMG502tnJs4lxLfgpzPx6i3adPLTrDS598jY/PTeTIxB56f3+Hrl7EIM1RJDEvWb+K9BrC&#10;E/AHUlkEXxAgoGSh2weJ5WIXigW304PsVqiUmFXp0KjjgQpiqGs3RPHLvzuszrPU6ZOnj10er2lm&#10;hlLG5QJEoWokRxn3JNYhiBKlGm9Myg7cPif6bOGCBpEpda1ST6eYBWMyKr+4TTwCnCilYvb2M3cX&#10;FheXl5ZACllOWFHj7bWXTqFJ9bt9sJKPTzOKJ7tUVJeLlr9wT32uBDUHOw51lTw8Mg7UcQzwONx/&#10;8B7SAX8Qp8fuxRmGgWRYaqLzRKJRVEnLAerGvk5lydQeeEZY4U2CVEMsbB5wWh2P188J9OjefYg5&#10;PAvwY1ClFgsFYAKkcwrpR0PbQwsrZjoOO7x1odARsmTBDwXaCmaQg1q5Rk9CewZp3WhXE1/N3JZB&#10;lYBnatX5xYXX5CUc2ui0dIlZLNb9MQ/FUi3T0Dl1GI5wT/mAktvNY8gvGj06vQaI+BiQkjObqYTR&#10;ru8SQK5y66ZGcTOl1W5jVDqJRZMeD4m/zfQF8272WSiMGiXhVDK1xBA4hd8j2gkYB7hC9E/Sp8Nm&#10;XzKVzIJJINcSxG7S0SFZByG2mYD6iXUOh5IeF74kshk43fZ6qcNQA5AAqAzHht3dQ2GcO2lM/XYH&#10;VWuokivi57p2dU2kc9K7dWdd3ebS5rWNa0aVHjo/ETchzIuChIQiC9CAsmAQylwjubyON7TohNg3&#10;VCpsi1kzOq61Vs0mZDMB8k7IPWO74LznU7BNIPLgerFDY3wGlA6nFIoVdapQx0TsRnGgqRRJbFQJ&#10;fX6oTiQINXcovZhA6dRJBCEd7e5aPUbc//WmqSdgg+4Nrx9u8tHJ+flFFj9IfzBcrbf83kCj2Jp0&#10;gc/xULC0a23WSTiIVe8CYQDQ73QWyik9tQX6Mlx6XU4HzwUiEq1pVi7XwQ4prajERYsu1uQA8xwP&#10;vEOhO7Fr42nE9Ad7rUalRPOIpJMw3FA8Mb+YCPg9QCmwCeGk40QPc1w0jAofirMGOv+ffv3LP/XT&#10;Pw2ewmrHqoApM3NnBHkuV0hwkV6PU1yIaLNpvVbc2t7APygWjzy89yCxEIVyAiqGnd9k2qckgFpg&#10;dqGQcHPH+Sns8Fwl3l+9kNMaJXKNgQzII2e6bMIzUu37TP2cdkfIj5yF2CkDG8ioM0bJ+/JLL7fq&#10;LQCRUqG8sLDEu2WqjsMIrTdEanJopJ2mGGdoOxzc+/ijK1eusLXSohTLRSy+QGOoFXqdIRC72+5J&#10;nWRff/U1Cuhxb0r+DA8y9w+j7BLS3HptYW4eSJ7ze3FpCUIetwwNfR/b9yZmhzU4M/yuFNrdfouN&#10;h6JZJJzVLiAftY0gD3xGndpBpIzDBf7ErDwUdCbjUQRPHMgcZcyO8cJTaQ0EL4zVQ0ytecyZStP5&#10;iN9QqYK0CN3q1vWrpHQHlPEL+9Wzzz03t7iA3pNzB2trthdOQbOygbBF42Gj2EbKzeUg/vY3v9nl&#10;LyYDmC4wA5/Panfwyoq2AFWBiuoC+zd4qWzIhcyFzeVl27qENiQmE1ctmWBpODf9gWAaGpPDSbBX&#10;XzLI1ZVW9Ud/7IvKkofK3Lg4Ojva3aOucrgCLCrqLUAmQMTUyT4Er/jK8pUrG3AneSk6IuoqLDYY&#10;DsI2kCNcSj02h3HpvCU+8Kwfu46NVOEy/UCWpyA15OlSIMIWZZSvRkudO6viWo/ObGV1HUYabois&#10;Bw5xnkc+BfXA7qPHOLtrX/jUs6wtnhIBljFdbYhdOMAvX4rPp2JAJf/1UtLB+qaGAMSmWqJjuLhI&#10;yaBBxcY3KJer3HWaCYqq8/NznnreH7UUtR437xKO4vmhyBC+B/Bwi1OWzVoqIowA4LhIKGlLOmyK&#10;PWXiRFsnnjSXNQqvxiMtplCNBoJ8lhSf4TKdlNfnvoq8zolBohQrrNdLWbsSHIbnp9xO/hSkjFD6&#10;6UThWkmkILknl8y77e2rFIuytbTb6E7Zo3kegAEvyftsAJdbPBsfL6gQz7HMkVAaXpaPzzPPCJVK&#10;jjILMadw5XBpU2Idha+nWLhSZV7S6Ph2IcMwOWUcKR9BWP+UO/z7zu4uWe5SF3baIPD0cKxaTD7l&#10;WxRrDUobOKMERGgRKWoM+RLejD3shcRkCQIPMdvDnqCaWEdLah5nGMl5TV/MNdOPcfpu1ltYN1XL&#10;8HsmYAaFYu7x3h7+DzAugdMxm2Bex9PlsriWl1awvMS9mlqWU/zK5uLVaxteHym8o0aljbcfJThE&#10;wgbkm9pUbUMUpoUeLnE8pGhB2GDib9Cla210/oBqiQRyGEB+eHgdJaGzztl498XnOSEU9/ws2TaU&#10;+7yl+fk53JjIbHF6g/BelLhu0bihNMdJCLU9dakKTASnPb32/fffZxkwzoBWKa4W7YnNg/RVwSpn&#10;s4OjI7YzoDvReBuh9RiOzjKxeHTQ6MfmExwXU6zs2Od5cT0FLvgZUfPYnBitKgfmlnBUE/MJzgAl&#10;RnZGLaWYSJHo2WF1FrLn3LUrV7dYIADg4BPwGugZjo6PJMNxNFxZWds72hekKqBmTicaUgWLpT8R&#10;8YcJfy8zAmzIXbhFUEKy+xNSDMv18ZN7nIt0A1jd8GgzmLNP/ZYAK0qUONRw1DfMyrnXl3O3iXpE&#10;17j34DQ+H6exYpAqYVBWOwjBw4/v8RSgJRQbNpsNhzZwRxtUOacdHzi2odXVFUI0EPlDw0QWQTMl&#10;BohqnOcm2hlhCQjMJC/H4jZgQsN1Sibn+OzIsyF26QcmvVeH3yCGTLqJ1hzEaBeemCgxRBKM4qyt&#10;hJPKY0KIHitf0FAeE+lcezyAkLhsm5vbAzUUPe2srZ702PM1n/vhL4AUUuNx3tRrdMmiur3knisl&#10;IPILuiBrCYfJSn6PofYAa4aidqCZ2rGXk/JX5Po87DotRw8WqZjtPXn6NBJOJuJLuNBzzEFFAKYK&#10;hv0YhsGWnF+cx6sRfvjNm3d9fg5pXalEer3f5iTcBriCZQvqVkWGZtd6N5c3z4/OMHUlp53KKVss&#10;Mjxg82GLLBUK7N7Lq+saST/hBIMABLUZHnSOZro17DntbNGqTo+md1ZrtySJXUQ/gl/JcAq8ot8j&#10;aobSGXMZVkWHo6xBKLW4l6HhRkzOw0dc+rWrtwFmYWhcouaXQD47UqWSs2Lbig4AAP/0SURBVLks&#10;SsAG5DnL0fExbF+SPTjeFhZWYDrwXQCx9MATbkhlqDdRkU7LjcaLL7wSDHhZUQ8fPxyClmpkZyYd&#10;icKJt8F0ARZ/v85jMkgmFuj9WBi0mn5/QJHri4MnFMBavn5+cIrROTy2Poq8Xi82N7+yvrF97RrG&#10;6zeuX0OZy5ji8eNHzFLp4oTvC3isFOs8X3yWhcXltfUrf/bWG7lcltAFXpowZSZ33v8/e//5K9ma&#10;pflh4b335kTEiRPHm/SZN693Zbur2VNNslvkoDgE9S8I+iRgAAKCQBAgoC8SQJCiyDFic6bZw5mu&#10;KnZ1Vde9de+ta9NnHu/De++dfmtHdWvaTM+A0CdBpxJZeTPPidix9/uud61nPet5fFGb1btIQ9kB&#10;fD8BAYWK1167z0rnNV8+fYlhhJwj4pGBWbhJhGUaIxJNnhJlO2rv+CmzOjndetXGwmYKEEgmGYfy&#10;glf7teCynWkqsAnCNVdFDGlW8f8SzuLNPaaG++whelXUZlubG5zTnI0GvFHRmhJklNp2jNUW7OMn&#10;jx8hUgqMxwwg8yUofukNZlHwHKsCnsDVaZoydmdrq16uA2VpsaBVBprEhLvXJwV5++232eSkj0vx&#10;BOuEuSIAkWK6wGfXGnS0X8FAG5VeOBYGL6dER8u338bAB40VHiqmo0yxEEkM/FPhHHayKh6JUiRk&#10;crWN1RjIH/wQiIVo8vRriMoMkK3BtULRBtAFAkG6svO+Gsudd99/n2OUxotMyoF3jMasKzby6tY6&#10;4blWrNCb4+YDpbNW7S4PFjeM83MBhwcHYnrT77722muimDiZOVzuupSjiADAjsAg2KxYQl006lWw&#10;diIOhCYdQCxOoPQNQRz4ZyKRMtHFu2MDXisVllZiCL4jbXVxdUl+T9xj1orUqlapecNxp8vPNqES&#10;ke/pNCo5ZPmsnlD4xo1dygaCG6ckpCm6cYJ9kLeNB0QVukws8txJw2jTBpfdYtiptzErI34VCqLM&#10;g2BjygCcIs/Ex7o8yTZqbaNd3BEZQoyEcZRd5gGyZ5UGvghk/fR//p8RHQwvr2o/+MHbMs8pgkwT&#10;mTaWLhUdbvhGQrCA1SXUNtrJIlUgX+x2YV1otTC7eX6ILhKnCCNw0JT++ZxmGS9I0cN9Yecj7yta&#10;tFjco1yggFJg+4DZC14w/6Qgw3PmOLBnl+dks/MqvBHJuzIqKDofCqrk4F5DuWWQSvIJJVsSv0zM&#10;upoN+nWcW4BnUskxRaVM6i18dVgQJIULdgLHIdewsHumG6jAfUJt4ZQCCOX6gTRkHlDR2eLFz87P&#10;4ULwzcxJkbsQNUTzmmk+DmsjObtAYkrfEkxCrlAci9sQPBmEgU0iMqXSQxGWvWSWghxKcSecMMIJ&#10;UJW8cqcr/DBRgBWhL07QWDxOaiXtSEYDHAw3Jfi8StOwixUlkJtIPzA0Ne2bdTZEqKV17TGBrhHO&#10;4QUDXJFRKbkloRE7MC1IJvBGX9TXYaqSwtKPW7s8TYMiM9SGHDtAFwcqO0toE3SuelOL3r4UjTEY&#10;IB4g0KrnNK20KEGQaQX9+FwSYfxYZNQq9WFbeeia3tHBwfraekUzak6HeCQxVsFxUqrBM2mx93ze&#10;EMGIBjm4BTGJIDBgacZjMEuU9cCXiPWSbwDeInBFsR4MxaS/Ku1TAE5DoZAJhT24nUhLfmo/yTzn&#10;FrHGoktRET2nsYa6JX02/YyDTtyT6McjT6JTR/xL5FB8L5i81ui8Cb9+MmpXm5wrfHAEA+f87JDx&#10;Q8i5SMA0rSa7foZYX1b6nOi0CffWLGX7bFrKp2GUk/t2mjWu/Ef/6T/I5jIQNR5//U00Tl9fDTcI&#10;2BySI+bb3fGgnC+aPdJvgwGmdJx19AsoIcjRC9l2OBKh4wxIIGYC0jbi/2ovX5IPibIaVSlecmT7&#10;4p5rCOocrGqUEIRiSHLAZmYJSdcY/jvnQ23MYzp4fkx5gygDWSmHK0h4IrUCA49LIqWjpR2NRbLp&#10;LGGdNgrUBLrVyADONXpk4FiA7GgyD4pCK06G80mr2mO/qAdGxvBhrbBEI9ElAh7YqszYtlTIzW/f&#10;3RyPNc1sxQqXF9J2dqr3moQA1RqYNZB7EJ2ie8Y4sB7CHGuYcEwwkXOCxvd8GvRt3Ln9emplMxZP&#10;uYJBxvVRz2pBvS4yWIQ/CagzCuDilyAlr+KQyoaSprAXJBiODT29tsmqYw5hYhyGY4FFhOHkI5ay&#10;cshdkMyw6X2xeCy5vM40NwOMwPRr6yucf1R5QAWDHpWbKhlPLC+vuNyBaq2bzdWYW+LMA79GzouO&#10;MUKJhG4c4u6vvQ2dHWt47CAAbSCcc7Lmyuj34LGrww6WXCq1vsFmU7iYAFezPBKjKKRZTHQ7LFCC&#10;uk0DyPUcBipnLgW8eTIasGKpJfHzIeFgguHs9AzKJnFMDhvEQDt9kE2+A54FXLEbu3d60r0hPon8&#10;G7eXcMfJR8Ds1OomppjJLNCkqNbdQAJ6Hbprbg89ZcjjDE0T6W3kqnyWQXvqDIv9IjDHzvYeaQnv&#10;mCtle/W+CrdRnB9ZGJ0e0xICZxr1VGoKi0PUsEgGAR6IfKeP0/U8yGWfHJh2vN5mhtYeSyTv3r17&#10;687tvd0dKmEKdQKkWKgBIGEgc3KIf4/Pj1p3Z3l5lfVA/FzMbUkBb7ffuLXH8QwPhpoBHGOmYhwb&#10;MTMCNXWQBPzFTDqibDRrGKFnujN7nReyOeo0rXomc+Xx0huZt8rDubGNVikaT4DBHg8D7N1c/koL&#10;fKOn3ra4Pa6FxDytH3Eq02nDoSC3CZ6tyIJxH6c6xjm4LrxcKFpcYt3mlFklsRigQGD+X4RmhDup&#10;sEpBZRBz4g90lPZ27sWiK2a8bRx0Ehjq1CK5hlxbKVeFigfDErEL1pcWEzPp/rOOVMVKjero7p07&#10;LF3uMl26XKG0FFumUsleXMOvDwSWjAZHrQIzbpZAU0qh/F4cZqIrQS5PMZAe0VGgyCeFAhJoVNuR&#10;RMDD5tQYC5VSNBBGrhjeW7ZQtNs9Aj45oG154RCL5wZOFc0WJDMEPlNbq0uxuEA24Aqkz3TQ4PGh&#10;f1mrnV+eX51cIG7H1GypWrpz9y63AjbDxvoGfmuXFxjOtPRmI372m+vrsgdVmhs3b8PGA1Oh10/Y&#10;gcyVOT/ioF9bWweYdPrDxcwFtQ69+cePHydXksx8gHHx0QidUp3aHTSXOP+WUvFRT9JBLkan0py8&#10;OuZT+iNxJAdIE5hEId/qNDL9Tl1v8zo83tXVFcWUxYZiHISEUqnIOoTYQy2HtR3LqZxpTrpqrWXm&#10;CTHXzFwCTtgQnKa40tE+ZJlRmAEDEdhLxcLpyVm/jikZkzIt6iAeOecOqRW8TPAScgr+5vz05IuP&#10;PyJFuP3gNZ8von3ve2+SmpKlAhnxiz/Tc0FQmJYKJCppsliMVaWJLhOMKOgCElgceB4h/4lFht/r&#10;bzcR5pHEWab84JLT+jOaRPjAJPQu0kaFp66BCAaLwuX0itO1Vuv2eDkAOC1EOMqOHJ8mk84J9jsc&#10;SiJFqdduX16ckRFzKpFWy+dhpFgIuSbGuYWjLZDqiOONtnQUdSshn1MEwyETyF0hMQjgydIndeNJ&#10;AafRFpSfEZMSmkE6zrCFKyi/scF4ZanSkATQIUA8TKfTShtTxg4BkPAARxOFqI2TNJ6UZHL1ap3H&#10;D6jH70zWCnOCectGm1qd44ThBl5fi3XOXEYF6R3QbRYau6LCSl4GKVi6s8yBIyXAGaWIhPE3/BOx&#10;Y4HHKjklUVUGDsgkAsFAsZAng2aNkoaHEn5wXd3MNMHxRSe8V9qi0CA4xmFfykSjVnSDRB9VZs6R&#10;gtH0EGmBL67RtOptyh2by5SvpGnwEqREoR4nuNjyxsru7uYdmHxcCDK0hUKlXmOaYYKQEgsdGT3i&#10;HScoAyL4z2M4DSVLPzF73ZF2H4tZO/kRI42otVIBlqu9WFRqYgIrB0+tAgmjQQDCkpabRgcQKEWO&#10;MIhjo3GxkmPsh0hVOq+oTRrExym0Ts6ew+4Yjprnl69u3kaeUTfRtkd1/cpNTNZm0DIgNKD4SRFY&#10;yOCOTPgSDg21GpT55HIcoa1eRzh87oATcy76Yus7606/i+m8QYtTREME1VuN85E0T9FEZ87Fb45w&#10;bGNrocJEZdJBa70/bHQHiCs6cOpo1NkWMNmb8VUEJiAh9b/5/LNQIuL22Su1Qi1fhazBYRleXspg&#10;DcR8DWoZEy0Gu/36RGMks4DsQt2IcakLgznEiilP2x2sGMkgdVdXhyI9pUOYHsq8CV5CtZL1a5OV&#10;IUb0hnAgbjHZMbSRwX8QUD3pfhGcH9UlFeBvUG0wG9NnGVrnS6nl4XTidbk5r9xeX7kE+p4Os5UM&#10;JgAtWLeoulOLC92BERyZ/OhWKgWmHRXDXRWAP+cX7zIHoRfkChm2jvQQEYxW625s7x4+P3KZ3Eur&#10;wQ791EZr2BjYI6ZJmwIGPSut2S5U4ImKqbq5YSSKlCwYcDfKevE97PbZOgTuSrl6e+ddvJwhu6Pj&#10;QfYbTW66fH4QIJxZGzUmZiGHAV0weIiUDM42MnXLXQJv4HGh3aHSq65yV8PWhM6pzjsbM+M20WBD&#10;gdoJpi1GHXq8SGpUpTUz17tCbtoKSARtbW+4nL7nL/YLJYSyLIwQIzk7VxvCS8l0BrFQBLdo/rIu&#10;cCKbS46l09SLdE9g2VhT7gjqk5CooY6QzsvhA0yrmrMr0ZdHhBqgyAolHyNArWCofF2fH0NY3trZ&#10;IbVBrrbZ6oWjcbPVDlBBeY6Fgz8SUEqnttHCDP70T378E4BPIjAsBYb+ET7griGcRnsa/cmNrZ1a&#10;XSxN0EcFsmACDk53tVp6/vwJSTk1VafctngskAW9br9JBwAlcjdMeeK/i2YSnVzQb+28XSrlGP0l&#10;38VV9sMPP+AQoo0L0QeEBT1MAhffh3MEi5Pbg2KqAFRiqyTeoPU0Oxmyu7pd6Rn82JBPXCGjP+Qj&#10;OBCmcES4desm2SzpOOexWJpRbFutxCJWPzGZaorEIhJfwl3kzbffQhKMuEc1u+jFLHoXVMtkCcm1&#10;FZIbEd2lDmLkk2lrhUHIKxLD7WYIIYazszMO4WqxMgJT7nXpt6D5SbuAENqtj4JRj0yLG2Bg09nt&#10;6bSYFpS1I+NUxQgUzZMxpw+AB3epkMHf0BiLRpWzYCAdzynWETyWAQ0gSl2R5iKbhxCqzDTzuWKx&#10;ZTyYuR47wkoi2sRBg1J/fW0jhSYZXuacc7AqabKyATqtHq1vkunTo1OmjkKBAFsH1QaGTaEsg2VQ&#10;R14Xi6nEitVhF3trOmUaukDX0QjVo/H6Ih2NpYLhOL6c0Drh1waCEShJXEalWPGFrFrdyMgoIbOl&#10;8xmD2Oz0wXCC2OrNe/fX127gGbC//3xr7xYpJMMLTFoZxeRB/ItYPGDYtSo4zYhKg3JzOB+/+94H&#10;4ExU9406HirQi4fktTTUwF/2n7zUuRCahvcxx1sCS00ceBPJVcao2LPQTjQG7ebOJvZ/ZPNI+mFc&#10;wxEbDgQrxaLZyFbKltJnCOL87g9/uJJKQq2plUvgc8XMFVIyzKtw/3l8MtbMXSOXQeYUZVWbE3NV&#10;+P6Qp0fopw7G5VzJiuG2K8wa4MiAHwIq0CiekoHozfY33nw9lcLMKSIKWuTuai0ZJ5UtHke00hVN&#10;JG0t1+Z0jq+GsMGBSg0Yj+wdHXBmCYgwgaA0ysgudEjrzVTDLhPvfjyyFESaHS9CIoAyKFUBGaPp&#10;DUj0yS9/cXp4iGOtx09JaYGKoH3nWw/F2YZGlRjFGLDPdAbtzEuw8eaaObw5BXkSGhMlOIgCZRMT&#10;y4QnJpHwmULSA89d/JXF2gYTENKWqdChCIgAa9C74LLQbiOXpxi9PEdjvbi3c4uLowPFL5AwBjfE&#10;E2M8Q9CPzB3EhwwGYy92O/AzDlDkj+w4WpOkFDxg8aUR2tOi/J3RQIGQItCHogJP/cEfBFLiJ9RQ&#10;TFAeRM+ev5sqtFNpyS2+Frw80keoCbwF5SmsVX5cyHptaEAwHibr6xv8DbYz2PVQ6JOV0/QmtcJG&#10;kUkKroICi5G6oB/rA7MixQHyiQkWqifQOWREjttC+ONW0LvkrcEtlJksLT5Q3E9hEQN0UYBKxSki&#10;wlTqHNgEI/IqpSQSUwu+kUqJAQcyvOvrS44ZQf5ovUEjM2m7Y7K0iXniosGCoLdki+Dt0k0j7SPT&#10;FVoxIRX8ix+jEUV0VonhlQoVShhNlUZeI3ZJTPhR6EpT6fX77xqBStB4h/WgQjYmFwxGeFwEOdSi&#10;/19/+E9hLIm8q05Vb4uq9UQ36Ku6V4VzCOOIAjVKRDnwaoDP3ko8SIVab1exAel1W4gCEPso5ZHw&#10;okYE6xIWl1oD14H0tFjNQsEGf+03+2Y3ugNmPOxr9YzVzmau4rsIUsPtyr3s2FZQfAcTRPIR348J&#10;oU9t1DWLfSkMSKQ1BiutJQFE9eytdrdPV3QC9UI30YzUpVoBQGWu5+O3ZsMZtCEqNlIBxAix2bMb&#10;WAPw8mfQevR2LO7UvWFjom4Pxx2ONFx90LyDjM/FJVdX4Vt8/tHPnAwCxIL9YSt3kWcmkjeKb0Jm&#10;rzIfZPHSj5NWHWiN2a0fNMFSQFy1GlPfaPWjuUzyLmbYyCigLTEeFcppZd6K3FrF2cmDNlGPiv2f&#10;Ohnb2dm6azE6iIDQSCxmI3paOFaz0noVwrYOE5QRM5o247A3Onq+H1peou3JeI600hSp2/3nz10Q&#10;sCz2YChCEglpvd0B0DZTq8AqOD56RRjgSGPzcg5JL1trmvX0ziCDdJQc4kcBl7xdazPtNe/rNnaX&#10;2+0GkR2sEtgP5YJebmQJIeNAI4YDo4XWBS4CviWPVMOQG+mLkoeopjAdSYD8vlA0HLu9+ybpHWMJ&#10;JEoz+YWonM0fjQcjkcmwX83lEAdiuoa2GKM2AAY8Wqpz6gqeF8JNPCYgH3VPT6Y1rTKINB22aeKh&#10;mKmJRMPQtIHu9Wab2+/lNOm1Orhnjme9cCj+7Nk+OGC5XOOt8X9lXozdgT0yua6WkSqR1CGQAWDA&#10;F5oT9MXhAT8NmyvCLM4AMX0xs2JXIjzS6raPTo+o/jF3A9RcXlunHuXQBO4Rcme1KHL56CUFA2rm&#10;aFVoZ7dv3XmYK6Ah6U6sJhjIBAXV0EiEcMJQ2Gi4d/sGvVhQZ6/fS2jijXDmhiuLqYvGYoguxRhe&#10;ZgQYdUgAdLIrvKEKpZzPhxFWU+8hOZr3VZ18Jo+9VcgXsaNPhZm61swMP2cSux7+W693TR4wHsxN&#10;esvqehz5DhriuVIBag+dSyHIdkn6kfFsFstlp8eB7RL13VQ9nDYNnHcmyJVelS/qUJkQhZrQYkNl&#10;F2NK5NQJg1BH0F30uGR2R1zs5EtkTHlSPC4OSFHdR2G/L2KbKLxXq7Q+pVlBdoWy4H/xf/6H2PHG&#10;E6lapQCXGbidHJb2FC02ijTFyQBAW1jCIPa04CnC11ZXsAcYq3qE4s2NbewWWFQMPZAminMr7tgU&#10;tLRi0K5FsyYztQbVEADJ/JBjJW0C8IbSXi03GBwHm5KOB2ZoClDKaDsAFdwiohSNRcYKjRYVHTzF&#10;OkTgCKGyzydBV5jrpPGERAvZgoz698c7d+9QyqKLt6COUMygKQPb8PriHBItBQxjPAQrJqrAwSh3&#10;yeerzdatGzc7jPiTi/X7r/ZfwdyMhkOccYf7RyvrNymzOcuuzo9JBl5/823czwgUGbIlE0KgWpzE&#10;RB6ImkCtETsNnalWqLz+3rfmOuMf/pP/5od//x84vW4CdLaECvSA+BZfWSIJYH2WytjAs5FMCG8h&#10;n3vnwf1gIAIaRNMFIUKuhAKDUy19dfn8yVNWF3xQNjJyvkZ2PhUj+jyDWb1UFftc3WwpseT1+1A+&#10;wxIFKhgbiRj04unTfqeNjRnm7qsb69//re9xh8EaaS4fHxwIzoKLqNn48LXXONXg+OOEw9lHnsCC&#10;Ye1A3qfNUsxmAsEYuQrQ4Wuvv221eimKuCPoCSM23arkURKH2Hfv7s3lxJLHRdNJaGgcweJLpxZn&#10;emBzsgqmR3Pn5fgKLiTYbxCfpRBiwgDyGxYFomzdhR8Je7ODc7XwUnose407bENvTjWU6Tc2MhkF&#10;loW0C9ka1GCf/uIT9G/VKEHajBh1403vtPu1D9+5w5aAmwJ+K1AhXy6zYmRY5OBcMHCZUSL009eQ&#10;05phOumb6UEFWLKkC/yV9PVoxmFqyPC0MqfPFQBWS4MPJWVmZDmxJhSC4nBHYcRhSrzifpFdoKMq&#10;vCTsphnD6jMOw9S9YL8MeQWDImkP9E39JbPTijo8yLCobTEgU0EHWfJHyh6ooJxKVCwgrSOZFoMt&#10;QfI0peWmWP5pOMbo3/PjHDOKRYCamRHxwBGGiJC6wKj4JXxXZaoLBpyCaYthDmkc6iyKGsWETIUf&#10;4L7DNJcBVCUNIl6wVsCiqDhAC2WIT5mXXLDNALn5UMIaAagzGmhy01sR0y6x7ZEGKinhQlGCv1zI&#10;bslYEyR94XPQrpJZdq6NVyDrkhF66aiOkHvloYqnoUYDJkqAnvc5xt0MTnPZ4oYzmyv6b+JMyUWS&#10;iaJwKo+sO4gEoiwOMaGzDGmEqTpm/dwy7s30Vt3W1nYkuMRgknRD1DMwLUlQjTo+PskrjwxsLBQC&#10;YRrxypSYoHTIx6PdS47rEa/igMvvAAVlNaO8x+aAFY74OXRGIh2dvBqyit12IZNf3Vzn2CD9pOmA&#10;ITkFYqkKhXlWzpd40Psnr8RWSKdCVJd6iOlIGRSwWong4pVLoB/CLmy6HQHU2yvlhnqkhWHTVzUC&#10;vgCtNOlKg1eT7ov558zmNQmQ0kcDyTFEjrHbgoyB9tK8M0PeEBkLUrRCLec2eKx6e1/XsKicaLuT&#10;udJRIlVV5kNVkvZBs51pELv3hLyvDp6Xrq/ZEPEUJcQwe5VllIxw4ApAknZeHlzpneiSm8mgSxcl&#10;Z8gK0duIDpNcERQGCxXAxclpu1HjRSV9mQ/zuStIsTxcyg4qDApWbvWMAW0DTB311vpt0QgeTBKJ&#10;FKRHzir4B1TD+L3rJ3akE0KegN/pN2vNlIOdRrtwlYHUFQmHWDCU3fBvKH+O9/dNWFJ7Xdxt8Uho&#10;ieK26AtzrFXLDJDQg1OIZW3xKB3bJb2zCxhMIsbsENPsIlzeUhms6CHVQCkY8eSEGWNO2FProaiP&#10;xVWG+oilzd8TCOj1o9KhtSLyqNaN7QxMsCuhKmxv7SbiyaAvxuWx4oVfJ2M+UjOwtbngYDiAXgNd&#10;uUqhenJ2nFpF6crOTqTHzXIkgQM15pNOG3MGsnrzrsFpePv1b2/u7Ny8cxPByUDYX61UYEDeu3tv&#10;b3sHZ+JSrjjpj/K5DFUEsQiqJV8EN3YHeoYYrlB72J0IS4p4CkFAdCLwURDDCfaRE3XedqURCfmB&#10;DWVkXMYL5ujsc86h98xcVadDT2G8srlNh5s4oNAkZqcHj2jwOzwuagibHOQzKIzcbUpHfpwu/4xx&#10;aTRrWkN8UT3Mc9FHrzHShW1ZvVTO0a5Fwpn5AzIktjyZ7/rmmjLXyWWJKSeeKgpnQ0MFKx7DRM6e&#10;utQqktvtbe9RjhOygd4XMuXMiIDJUb/xTMTcjzHtNrPG8A1cpI/cWI4t0mih9iH8o+6DJS+vLIXC&#10;XuSsmHLgNeaYdwcgcZNDG9mJ+BMAwxBbmK2BzhyNxngzGeUejKC4LYCo/88XJ5KSaFECI5wr/Aqb&#10;tVLG/si8IMvyj5yy8K4+++SXn37ySyZeadYUczk0bBn2qWDSeX1aLaZbtQJ+c0geiHqhoJv6SDRw&#10;enSCWAwSb+SsnM1sE16tWmhG4mGhfNBAY/BHTsQ5GnuA1EAyZgvDam4xfYKAiyBquekN2KkvCeai&#10;HMSr6/X5fA39QoeDSSbppWCnze0i91bwOIxJcD1CnkndrHW4danVBCohOILT2qZGXVnfXDCP+WgL&#10;jgqneC59DTSAixc1J/Anhw1plyJAp6qjHN/rYWbH5CumZ3w/9GWq7o3NDRAXUhRvICTjk/1uvZj7&#10;4LvfBduml/LZpx9DWtIYMNn0sqLK5frh8RkPlAwV6lOr2rxx9y4AG9p7y6sbaJqzWl6+eM48AhGS&#10;iVvhYptwM3QpIjhjeCbx9fi7776PnAQMMM4mPgLwB3UUV3748mWlXcEhSmAOLIocVtJl+oz4UVay&#10;NUCWUIIsHCVeZyq1godMtYwrsYa79BSTFZ0Gk004Yah/0Uxk8cmHpl2t1aVWNxGGdbg82etLguOD&#10;hw/YC8h2crSx5okJ3EO6AWQr5+cXrXolEk8wl0Izim8ml4CKnLs46HfbfB+n6d6OfCn0GyBgGTED&#10;vCANAE4gYUIf5fHXz5rV7spmFPeChVY7BzfgBTGHPIl+uvB9+hMzonsuBzTNUVNlspmo39izMFXp&#10;All0rm99+7uJ+CpkHIjolWLr/PhKT/sR2N7MzKxMojDqW600tW98cJ8HKRaXoPBcn9ncGQE4a2GI&#10;k99AchJ1OOHno8UmFqdib0DnhUkeimZ4IMLYQGdhUKvWyVRBbBRTZPjy8sUrMHuhaFmxDWyMjCqG&#10;2TT+2O8C8tN0V8aAOGvIAEXRXwRL+6jy6IWuAbhvFLcZAgPkksVUHbmV6EcoWvAEZOnszoZ2h5nl&#10;gdAo/8ipYbYYZnD8hTHM34v8IymIwsdicKnD+ynUKKmnAIoI6WxjcW7ClLXVXHDrePrS8heZFtFS&#10;o0WoRCix1mG5oNNPTIF+zkwED4HQJtLYiqI3t0io9P0eN1CRMOYpUQ+JxBFjRLAeWDdcA9+vGA3p&#10;BfcmL1JmDUTbSVlJQtWXKc4xj5M7L9wjpbyj7Y0JA3d4IYcjpz5NE+kk4pKraw4qU83YOgyUe3mC&#10;KaGKb5O7NxrDPUQblsYAv1vMNuwRe80+uAZjzn2CQ7eoQGhqfcdWKkAXzmP4ILOc2jk2WKwL/sDS&#10;YJ0wZcNPgZ+xjqEEUR9HQhGXw51MJCkZ2WzIhFEykqxIJxerZydyU7R1psXrOrw6si6TTV+pl/Bk&#10;ePf770PcoWOBnw/bnmddreUYfR+hsD2Zeu2CNxgsDCwPjo6PNzY2uCcs+3a9h40gQ3C4GdEJcdkR&#10;RtLj56UeMruq6o+66CFlGVOFFgCcy1qRbGE+nPaPz08sbst8oKJ1Na6P+rjqkH/qpuo+eai2N2Xn&#10;tArNjMvqhs1db7V8Nr92YuxUkKzUMEg17zHco+Fzbd5coyMpmmqoDHZ6qe1Nbkgxm0MrHw0L8r/4&#10;Rvj0+YXFbbK6xMSqfFUDtULalOyZRhV9qO2dnVDCi68nZySHWznLKZarlvI41/KyGJ5zk8XeTXFb&#10;RHqe7qHB4EokNtjzbD3WCXPghB7qCpaDWUdkHD24/9AFCCWjJi6vExY7rc8mrqvITHAk0K0A+Iks&#10;hQkoJ0cnmTSukTVIVMI8gOKUL0C5JWmgCciaV8iBWpfdiyKUwY4+Gbxu4iAydSYMiLRTK92rOsrQ&#10;CMjhT6xx9LU9sn/dWN+et3hAvCb/hNmL2BKo1bAr2N38p9fjKDXQDbc6LV6DGoNtBB+pzUQQWRTg&#10;pSNPObxAA6ZETLwJ0pkLPOZooDitzg79x3GfdYILnpB2TaI0Nu3OIKXeenh3Y3X79o37AU9UWfPG&#10;3Vt7H/3soxu3b9CT9CMdRKwZjoEBauU6zxq8Clkptg60PBpJMig9nkTjS+16jQNVKkOJdjIlRDGt&#10;qBwTvoaFUr6B1THN78kA+g3pCWcPZTSH8GU2w+5AhXk5lUKRhfjH7uHHcT8W3aNBb/vmbpWGFGCv&#10;WkW4eP78ueKUZ+BMBVWBJ2fDg3U4wjtBb0XxdNSp9rkBNheUCFHH4BMRHon+LA+0zSivoQrREyjk&#10;M5zulFLsGmIUcqcAhOTnFNC4kcQiS+wg5vMIiNDnSfiE3MMOnJIUXkDTIuTPwAEl/xc1Cm4+EIuS&#10;VOgb+W5v3CYhSSxHyRvYQUp4rOuGwnYla+fkEhEBnRHSreLahLQN00tUoWXwwlQq5XGH5IxQvoSl&#10;JyN1MhwkqozD3tXlBaUI84+ULg6nd/Ftizzsv/wv/vObt+7t3bj1R//8D9HzowO+dWMb92+L2y11&#10;ucdtdTshn/No6qVsu1lp1qukVpIptkbY1Zdy2EBACFOXshX+EvOlMjrvuUY5U63lGd2RqSk9ZY7J&#10;wTbH3KKYLZfz6NwJflYn6UWS8KJSyNdz2Sq/0F8ADoL5yHNkiFfkWmjmYeWuM5FZ4m2nZIQmlhlu&#10;NrAOAFbZQWAQTLHQ/ZPpWr7UvLKQeFhTh69eUHYCTPAYyJUZL5VDEEbNeIJCK3EeTyEIcqwLagw6&#10;FQgicH7V0Z6ETcrehxk/GpRz16+/954IAvd6j7/5ygu1kbAsbcQ0hrPwdImbBNv8SS6yRp6zWi6W&#10;WNGRWJxL4Ij8V//qX2H7bve4RGlPcasj3hJDiMlqo+rBa6+xOMnCWXXkHGCZcAZ+9YtfgM9gQzWZ&#10;g2hWCL8kK3w6UKFhmyN5ynAEJjxOTKDMuLkMIDbw46KQXsghalWvV1GIIIDj43rjxg2IxSwzPqyM&#10;/CI9SoAbDOAsRuPLx/sv8cmBprq5uVEoiAKOCBdpNewpUaWPRMgAIIzDdmB8BJSEjtvzR7+i4by8&#10;kqLnm1yOffj+t0Rril6znjaejMcBxvPjJyfH4Fg/+Zc/BS5Z2VhCtUth78HRbLDgOYg53InkQAEO&#10;uyhEmA3oFU/Iw5x+f2p9HcAL/Iy+HOgA4auUL69vbNNGePX0JVwp7FI3d5NiWojhgbIlgfDFSfnO&#10;67uKioGetExo49xXiCakeUrqxJYQe10yAAZpREGFPcBHFcowtagM9yG+O1MBxnCjpP5kuETm47jW&#10;IUYTIkE07FKjkHNQ7oDyceoTcMmFF16bikc6kUpcunzeIBmeolYloYQUhInWhcbVYt5wsQmhjbPV&#10;OUT5S66QZ0b6xz/S3xFhZFxpKzUASaiiFNCiP0HEFIEy+h19yj4+IDQvmq9cPD/OlzLHLtTgRTZG&#10;MoWTPIueM0YG+2BKAsJ02Qai0sGbsrCYmoGJpfxZps0PDg+Q9yATZV+JaUmvx9kCyVT8ifGcwjoc&#10;+YZ+n0KEIkZxjpRJH5p2MhnBE5MsSlAEXp/+i7iMaLX8JYte5sgUgx1lPlFHZsZKFVapNBPtaEiC&#10;QLAEqdXIeklbwYE0fcPEQPklszacWOA3grt0IWdUQkEfwuIPX3sT8TSMFLQYhTGV46BfMvIFvPSV&#10;unMRWmRCuyEOKnWqf2gZ9AIwcoeSy0UyOEZxxtLh6SDXbjPbGWvIXGfIaRHXBb+BVrK0FGd5pS8y&#10;ertG7+I4mxO9TU49sk30PtolBN2ZL1Rt3d6GB3OVvuLIpHNPRfjy5SPIhJOe2u5Hm9kELbOdG0GW&#10;QnABzxzyCcSys4e4zqLZ42NBmo0yyfL6aw/R6clflQi4dpxSdOBm5Oxjt9U5Err4HM9ohlyoSsFv&#10;kACYMPpkRLYPv5cZLBzUVGwaG33eQjUHCxLCEMp/QAi2gP17/953KERgfmimhmIt54nYWd6hcEQq&#10;gcaQunD91nYwBE+okD1PGx3GaX8a24iXc8VBF11mxjjU2AkjxK2ziFsUS5RCnyluNDo2NnbMPC5y&#10;BwtEKL8/5BV1JXjt0HDpv9MQ6tGSaFMOQv/K17OY8DBLoHRPkHJn18isKhWFy+NoVttswlAoioUx&#10;hwML/fDoCDc6dhsHKwPkF5dntNJYV2wj1CZdPhMy6NUCT7i6nEwBKwL1NSvVcX/kcEKvgTsi4aBX&#10;nzEQarTSJxLaH40zGq8mtb3Vr6h10DlFg1c/twqhyqoxjczFTlFqISWbJ9Zz5LBEAb2IjKw9gXIB&#10;g0ZTjFPglNDdZ1qiWgAvK9FNJiUlq0KnjQKXUCpRYtDN59P1askhGmy4VfbxqG+XRXRKwgzT0fCi&#10;GRluqBNrS5trO1aTy2SwcVvkKKPBVK2cHh/fvX8PYDLodAFNkNcw9LscWyInILGBfaRMYotGjCQB&#10;Wg03kxZOKBqSYUdUzUYUVBJzSfY4VxgYBA+5ffc2umxUWDw1jkZEHiEJfPPoEbNbEGGIZzDn0WHj&#10;9flxWre56zOgO0I87Vbwafy/6YN8/dVXxDswM2H8TABVAPkwT9Mg3wGCW8uTE8w0htm4o7V48MDB&#10;YZAoAYACmqKhLZspXEnzDtPcWglRU8y6ARmhvcN9ZLaxq+7gEQkuC1kHfJKbzLyC+IvwFnM1NTC/&#10;kxJ12vnNzZ1gIFzJdyBTcVZxqJBBLSdWQUEDgcjF0bmwdlUjeh8Q6Fi0TMap5xKZGXMz29D07xwf&#10;n4SCEUgrYC7C0lMD3rcK+SIyr4jU+H1LC+45DwQarnQJRhPolf/TP/l/olskIDq20Ra4a5pgaElk&#10;WhVFQ+LhwzfePjx49Ys/+8l/8p/+Z8GAn0BdKWKGU2lVa71mq9to8gu7ja07G9BoYAZGsJTaSCbX&#10;4mHUHkKBeDIZXoqwDte2NlAqXt1Yi6ZWAtEILRhvGOVUzHISodiyJxzfunXrtXfe4PiqNav2qMUf&#10;dpodKIZrLS69L+z0hJ2JVXTX4Q2t2uw+h9MH9A/8iUEKnDPKDLr8RsSXOzMZxK41S4VS+iJ9dX4V&#10;CNPnQa6TvSn6KdwxOgyL84UQzqAcCOLa2irAFQCaaM3qNaRWCF5DyNYZDeEY3qNUzYpcI/M24xFu&#10;jNcXdJqWKHqA9lF1TGeu7z14QAUAvP388WOM8JQmDGiFORASmKDdJuBJ2zyA8CUbvNHiEGHTAWoQ&#10;uhEL4F1dfj+XBM+VLcAGrBdbypSETHhQUAkMVqrAsorHo3/6r/4EbINykc4+rQzRIlZmVEFZCBfN&#10;Ch1A/VDXQwtSWnBiSiatACpPoGXiJ9XboAMTWkeLGe+vmzdvSbNIVLgluxIsqNsLR6LZ9BWYKYUh&#10;iqBYkYrwlTKRpgz8iHozFGUZerM7GBMJRaIsrfTVGRg/lDCgRq/bsRQl+wrCjiWCKBMw0nBQ1DHl&#10;j69ePP/sk0/jSfgIAehi4jukESswPiP5gGx1Hf2ZJqAvu43x9uy19O7s3kByZZfyg7uqSBDoyFuI&#10;zSwUlEogs6rElIeJbwaxGf0GoeeyJSGhmhVB02//znsirSmM9QbZluAGNPGUBp9cpWJCDIyjTLgz&#10;PSvpEamSaDvBk5ijpEzIU5H3gY2Lj+EQmz8BwKgIUb1iwJUuA3CtRE2NnhwT0FikWjlo0YbpCsjB&#10;FYNzQJmFiCfU6UgEKViqqEgkSjUrElA9WZ2wwmk18jpC7g4EyMPAxhZjjEDvhACgL/4gvFoNarDk&#10;UWYUIpRBLdqEAn2xGgj6PFQZ3Veadyx9HH5YW1QapA4gsbwsmQBi4lJZ8jjNADaMX+HdKHN7onyv&#10;UkOsI15INi2w24Tnw2Ql3QpOU8Q5CGokXos+JjkWMQgDARYKl02tsJi45F95O0UzTBjQkjsqkl/o&#10;43MxcLk4cAici9lGAfSnoqvGqUesYcshusiPkF/yItxtaZ7aXKwiCh36PIMaHlYAz2K3qRh8yjLl&#10;dOeb19dW+Cyh4BJBpFXucR7RQO3PRR2YhqYS5dXUsox3tVoV4AF+8PT4/Oo0+/SbF+j1RWKxg8N9&#10;oDgKZXJQFFig+FTLVZBwzmqAaHxXELZNJBIYG2TPMyPjQG+HhaMa9VUw2ZicVxlHM0tPM9PNx5rD&#10;Fwf5fB5TIubmmMN//vJ5IXclQql4wAckzKH+4AoJa5JLwkb47HmmmpMBRaN9BHnL6WDACv61IZe5&#10;hizYrPaj8QCpMAwkfjEP2EVvuMrYqQUpSs5mNjBM4acvHqFg49C7JS2Y6FCrwVj37PIyFVnB59jh&#10;5SyE5YHHFX5BMMaQMDFX2sX2uOr0OBl7RITJqLWW06iKz5ZSjJg5EBk62z81uS2j9jAUi7ChCxcl&#10;1xKPlbYL5N8xAussIXJVFGZ8vmCljNckrfbwCJdUEaDRygS5RhuOBnf3ttc3V6kBFMNmgDBwDCuE&#10;bbMDLe91oCMCAO1vxLhp0QuzUj0gZECXVOnRV8W+2oY2CVYv0OqFYOEkgqgkwJHqeUBMxCOAefYq&#10;s5B2ZrjEh1Eq2qVEOLYCpA4rolGuCzttSEau77dGc6MMQ4CfQMFnQp9gkdyKUssTFJSqFa8GQ3dc&#10;RY9Ag7csdjdUAhaZcQNy4BTg2zhZiR48Ms51tL8ZK6bNyRjgO++8t7N3E1YNycHh0xdI4vFocJCV&#10;Hs2YmTO0iIygn90OPt9UwAh0dFC7YTgf+LBdkvsDotirTWjlwJuJRZJaaHdg9ygkKHNnZGmKy5bX&#10;weCbDHMQR8ZIJPXanbF0jebAMEzV8J3EKIabbuzdcLoIy47zw6PtGzcFhGa8UGiRbAHEBqEzz2Bq&#10;Qx1wBuzIwwLPcLCR5vXbnetMevvWrXyhRLq2feMGXVmZC9bpYBlenxwzBuiPwEUOkjHn0znOhkw2&#10;SwSQkTT5hZQXmLqEVpkX5iehFnXQC1bbfOJkCueDaEZdSqFIEVbLN1Qiuyh6woQ07gxlrQIEolM5&#10;01gndq+LjYMNN3LB4VCEBQwtHa8oopbgE6hMyfgtJC8ZXqFNhuuwGM3rdX4/FJwQdsyIj/MYu+TT&#10;VbS2hjSPYOgzn879iIZX3J4AnSyyNR4TJe1rDx8CYwBOQPliRoEAAuc6Hl+m0M3nqjRevW73H/+T&#10;f/zsm6+ffPXly6ePnz995A8thaPhnb0tcRSx28hXzFaXwLFwmxQcJZNGMf7yrXc/+Kf/+L9jfW5u&#10;S3/N5DbU+1Umd7EYB1/B3qhwwqldwk21VqozMHh9IfSzQpbpjQxaaCANjMqGolHR2jaTVyCUSBTl&#10;LIf9J50iJqGJjUBuxy9e1vu16DI0o5lSg8lEEhQX7jKXp54aHTY33R+07iA24ISe2tgJxzejyRRi&#10;E8n1VVfAw0zMTFMH0GVbkTYQKK5OEHByQurhPBUvXeFWSnrBXijmc4AKO9ublWIBCBa+jdBnodyj&#10;NNTq7dzc4+xUOMHIjgjJilMXtRqy6ODSGqcBIHS9UqB58uDhQxZAPpM5Oz1hy7OS2OGsE1y/pDsM&#10;1wyrpuHk7oMHTLQdv3oFGYepYQge3NzsxRUjBYhfAB8gf8PsM3eplq9ZPSY+I4skm8kD1zIvD7Jb&#10;yefBtjUWLG5BeSoMkHJm0fekCSPj82XQyDk8PJpoyAVziMkImoFeqg3aMUr0oG6qiRrKgdFmXE4m&#10;dndv0nJZwJmL/gyRgf8XWMvlAtjDeRAlVWIgXqmKgzo+S0aWgeQPWjkKRc/IZATiQhqb2oyEmk0i&#10;8gWjPtiB026rNTp0eET1Bi3Mvtx2krP/9cc/Jknd3ttaXklwYLKvuU6u4eT4BJiASXwuAM0qGllw&#10;vVrVfv666va7EqnkUmxdq7UBYRDvBMSF4ytDyxg4Nhmg0VspipBKseIgzsgmhy4PDklLXr94XW3X&#10;u9rv/70PlbMf1FFkFAiI7ZEwbLgLwBhS8gqkOeZaaQIKoZAZCB3aS2OD1kSM5Q8LCIeWnxC5cc9V&#10;5KAWLWdRZAex0jL+hk4pqOYEEEiyNIx6JTmXIRYuVunfAMiriXoLZhUJClQnslvSIO4yNwKvyoV8&#10;KvmHwFFYGqO0jtCDcLywQJc9YzDgHoWIDqFZLTbPzACI7BZUbrlgkhIgMZJuYWIpt14CsQIb8o68&#10;HfkWXCs+LszEhRkI2Tz3i2hOYsanEeI5RRx5EvnFeCSyKKTNag1Ud0H3XS5FV1oYjwtUHOo605QI&#10;v3JxhGaSdMEFDLQdVbl8XtTwxXWcN+8v5muE24Rk/HzGZZMRilA+GYTCCeOBcQzjgMGPiAW10cBU&#10;P/sNlJGMUK+HMaNoiLe4lwOsPGCVxWKY1NIxpP/S5kbx/R6XDTCOoSbuSac6nOk7U9iNtim3VKLP&#10;ZM4CkKUHmqpBz6JBywpTm3qniNu6xx07OzmBTkgeCfCLuCLkcQZ9xTUWozK9gfJd8mwmodQa+o+g&#10;nyrXrNmrSzLdl5ZTi84XuYJFP2+YNf6pK+KtNrGan148PT95flwrVwkomM/MhhpXSD6vfBKGEMkp&#10;4FdzXbY5ABbbAO1Y0T8aIr04A5/jchlyxulxdS1J43pAP1I7HeFGO9Zdn+fRFqy3KqBW8EwOjw6P&#10;Tl55fG6MGjUjUnCB1bqT7tnlVSQRhvA+Y0VoVP1Jt5hvf/93fpBIxu1uG1pKHLep1Do+gf3GABqQ&#10;LxReXt8mf0hfnGbOr50h12wggr/eUCBzeq2zTh0ekBt19WrQGOUheyxEFwHAWZ+IV8WWkpyi84EJ&#10;GhNxDQaV6AUbgJSYAJozxtHG7neOnWIfjySzexSK+hgOevT4KRfMKBUUTGFM6yblaqaClPmgS9PK&#10;YvdanIEhU2zaeb5SYPib5IcxLSgyydTy6cEVeQzUbZJ5PIUppc7OzoWyqtIRidzeIOzCUCzs8GBs&#10;MkEkE/kcKULHakz6MOzj2nQWjTfqTiWTAOw8D45qfCHRucAlzKCyduY4BAz0EwMHhRnWGIJnolSm&#10;KOzTYlL06hwWJ9xnxqzw+l1dXWeWnHwxFo/Q9CnmC41SpZzNEkZpWZBS0BG9ujilOLRT5zAkiP6W&#10;OAK1LA4jDLMp5owtUTmPLHktKKXjCGiivhJwW2nEcH8011cXHE5UxxCa6DjSsqRTTGpFLHOFl4r5&#10;PMuS1Of+vfsipCLgcS25snJ5dk4QSK2tFfIl0awXbf0uWSmHClxDgiGrpUPW3OhC9cO71Wmx4ZL0&#10;4viMW7q+ufHZF19gi8YH5wIK15eKumBHZRDdEyAWs97JRwD0UuSX5XRBvBShCdAy5SQVxzf6tP4o&#10;Sm7aQXOkVRnRWuRcJ0YBWHJzwJshmYFdCeYN97Iz1c+xcdRYqSJNfNaZ3mxlwL5T7q6sJ3kWZN4M&#10;qwD3KdmVlMn8QZjgrSw8R3YrNVW5UAOLCoU4dRAfNx8enJWKmP+Q91wEsVxB1zW+Rl4VCiZCgWX4&#10;htnLU2XmR+ayRR3KijY36Zu8MnkbllkNJtoqkKMqzXIJJgbJm83jw5kytrxy//7rO3u7zCcScSmh&#10;s5dMwqq2dm5xBHJqLLArKKr8+f/6X/1ffveH/6HH5djY3c5dZ5hCDeJG8IPvt/FvYzBuOgYLd7qN&#10;Tg+YEzIrwDRoQYk3Io1xCCpQcqGwwKuSVo2eMwLIYUoHh7QYgA2sgKMM8rKg41VcJCkpJdZyMUQ/&#10;IUILzxLib8RqcMMTUxonzN6gEkk5TWUipl4imDIY0Seh5aLR1PFpzpyKVCSm18TDpeVlBKzgmXBm&#10;/eQnP2GBic4i9MxuZ3VtPRFbAuQAp2edYCoAdohDAOzaje2dHsWH2DaIEYYolKrUyPZSNMSS22AQ&#10;Ih7RYxc41jbWgG3SVxeseZh8pNKKLRss7hEivTTxxv0ZufWd+2RXphePH6HMTEZE2DzYf8l4x3d+&#10;57dx3JJjWjV//uxZE96qDjKlAflWUMliocSjREwLjBAYAG+0TPaK9U9Lh/McTSyga2r1fkVaVTLj&#10;YhAbA8WRbExlxdEpQ2ToGtQ6nPD0DO/cv421kfANnD6OD4AiVuRCNZBkkD7oN1/9Gi2DlfWtcjGP&#10;l0AufdVoik+7aHR70OiWOl8h6wvcRQ+agw/HkYcP33r8+EtahG4X4qmYoAQ4Dvoo3PUYdBMlNh7j&#10;xdn5L372M3789r279BnA0vhbwIMFQQhshWRJCFYOh7Cvusgi03kcMAOKYRybCsARuyB6nWw3qDI8&#10;QH7HkxZuN8072iyhmBPitAlblGadmoczi7HSwgXn47RF5fn6dx6SQ/ILsrcO+B3SNImw3WUCskbZ&#10;QWPELRWmKZgQGTExgNE53LJIJHutlriWDhHXxyKGfjzVqoopCQFXsFYWRhFdfQPtABjr4pPDgcw7&#10;Q54ZdgisPABaI2R1YGiKKd+Q2030EQa8nujTB6sCIeMBUIMucDmxLudL4Wcu2FfUiEKOAxSlRtHp&#10;aGXxtwDAJAfoVkpQUvOdUDLlz1wSxyRJsAwIcMMYipwJ1UCSG1i0Aeb+LDxIFgHbjAxdesMSMox0&#10;B0Uj1GElVtIKp02AwopYa8tQlnixQJkg30OsMhjylMoZcAteCrQIbmIqtYl4G6Qv2otwQkARqD5I&#10;bxW4UqhdJG+IAKGPr1D/FR93OZWG4g4k64nON61GhiHGdFUI7Yw3kndzW6AissSJESQipIPsp1a7&#10;BuCkahsNbuL1kG0P8M4eoz/JQ4ebySgKVTBxvFapasYo5vN9mj5jAENk+nDdWQwBqGweS6GeUQF4&#10;yiQpsqCM5820dh2rgPqMt+7CAuQA1mkxrjbazDSxdByoo6nL77q9+waL4vLsArlvuNmdmsqEXSJw&#10;i4jXU9H5DCr7qDUOxqJqRldFv7hpFltZNuTQoDFNelqrX2tz4azCmMKshWktBIte6yRzitXXpK/q&#10;z7qbd27k6tXudIznSAX406DLXpV8UTsG9ox3wMhFJIMON5Mq1eLAG7Nb/ebBrMe0KxZdHBZ+f5Dp&#10;dJ4Ri566atZjfnEMS8nlc1M3qPHYmVgxSfZ7fBQfNeQhC02zxtoqd8jx0EBnnj8UZoGNTl69IPmz&#10;+PCu74/74+hqqJjJsTidHp3H6SletA0mVXfQiIWjsG+BiuBok7uvrK6gfE0Anenbg1kbHinDBSar&#10;Z66xMhERDHq/+OKrq3Saeb7llSSzR0YHtQcYF32tNnOf01kXSo965qXgefr4KXrkx5en4RCTajuM&#10;OdUYWYKgYbajNzLua6ra9vP9/VF7RG3I3kfkoNbt+Lxh9I1Y80hk7N5Y57g42X/l97tRjjXJdAEA&#10;0zIVWzi8AtC9lFhBV/vmrfsOqzcaTKJjfnGdJQ8nIAAjjZkiIL6OqVjxHmXBjA1qWM14NndwK2nW&#10;S8z20BTrt7sMJHmYJ9SZt9dvJOOrsxFcNz12ljLubnNvbeygvEpJWbi6zBy96lSy0x6lYdftsNB0&#10;IeMcDoHEDNQAPLPeoIkd1LhNh2ram7YiyRCrBQq2xjSFxgZtgS3J3r2+vKBuiQT9HDICtI1RpcY6&#10;pGuCPG3RhpLRk4NDp88JIAmXG2kdu8bMYqCN8uiLL3Z393xueOjTdP7CatYvxzAMqT24cZuZTCwN&#10;ici4ccA1aPaH5+2c0e2qFOuUMWtbO6A+Nkh2KgRBxhenB5wiDGwTY2qV/HI8HA6tAfDLQ2g30Vfk&#10;DABzQrJvDmBI4os+U6NC4mQ3+bih8UScnLR4XRj2uxp0FlrtKYu4MwpTk5QgLjYYJWAy0eQkwwCw&#10;JyWA54H6hd5jd9dK+EUy7CJsLXiiMkRLQAOPUYIdTyQc3NjZfBDwrTCRdri/73JHMMau8JzGwybd&#10;ZVjKakMtd6IxBB7efcvvCkOPRJlHz4JAePnoCF6j0TqOLKF3CvTQxFsdAAm/53FHpdeaMUSmC9of&#10;NG7evQHkRk34/jvvQbGny2YDQyLK0J7Uab96/Ag1FNC6GzfvyqC58qVI1QwxbPjdv/cffsWJe3a6&#10;syvEFdYaWL7N6rZZgsuxXbMh6LTGg+FUOLKh0TiGI8Za3ZR1vIXHDbW/ocagdcL8sxanpLF6TEHV&#10;otkOBGK1VUCoZrhHVLojsuSKMPCnQ9KTQbthhh5JwaGeYfuC5ozTau5NRsyUQDZCFEOtwYHOQUKm&#10;1pEIAgFAOBpCz0ABi9axzerMp8uSaIqOm7pM8nh9RcHA77G4HzLgW2++3m/XcFZ+71tvwqlBST2w&#10;FPJGQjZnzO4K0L3N5dDE95ILcyoo9T+qaNIcpPDgPIrGt2mSkJRUiumb9257PA56vqdHZyq9+cFb&#10;b9MBpHY5ubgYTFqozqLwwmRXo9u9e/9NEoPzo1c7uztQgVr1Jo4x8AFSqQ1wEiHcIRlLv/Iirbcb&#10;esCV8PM7lOJMwwSvjy8FRJ8Ob+zuIMuWSiYiIdyzIyDjwKWdquhOPXh4j0gCoqg14+QDYEFUocEF&#10;V7IHd21Md9Ksu7O7x4zppNpRNwcQm5eC4YV6LJkGBzlv99mvPlpKJv7eH/wH9JlhKXDu2wO2eqkU&#10;jHvv3rkJeZ71xcQaMWMy01A/6Cw2g91ZyWcbrU44tkpnwx0OrG+lKHl6I8bFDIxIgUnTRnz01dcv&#10;nj5Lrq3u3bohE2OAPzqmnTCQdkM55y8YFiGJ5CAm36hXWunTMqI2Fo8zlFiZGUyQEEEP2aRgKYLE&#10;qzQ2i7vXnTWwcteq0tlLh9E7xGddA8bfbPYbZBa9JsfM1IZwpGXIzLm4OItBHhQWjlKy8eHIJTY1&#10;6BQAMM5Z0wsZd+EUE+QghaAwbrMh1ixLUVGyWnAXyHXop3Y5Qjyo2gMmiSEUuA5powzITEHaEdeh&#10;9OuCBzI3x5EODMMh6vVi6GuE8AsbGqwLFpQA5Sr4ZUBBPV5f5OMV0hXYhnASGQcQaSvyD2aLhMPE&#10;+iBV5IGJKCi9PDEYRAsB2Mxm1FugVGIhzOqXAxeYT0AmpyBkcK3pGjBpyQixMovHFJ6kg0rLUowR&#10;FZkWZegPHpWDy+Zu8IkUPq+KnBpsBUVNfid8x+IJPi9Lg7+HfElOhhgERFraur1+gxsCwkTSyYV9&#10;/dXXgj+BRRlpsw4otSlxyCsTiThMNS5DOrGKYASXSs3KmqAooeKEOQDkjkwLzAwSU/YGYzt8m/Qr&#10;Ycs6nCBtLKlJSxNd80sTHetwoakxHWMG8hXPOJrhuK/AFOybMRy599rNq/MczuLKcKiIuC5gOZJI&#10;yl0GT6R7NkIOsQA7MJoAcdEtxWII2zR7TZefOW5HJV+FcSWpnstFoby+tRbyL7kc1qPTE5/bgF8C&#10;Y4ek7FBUFgtAYA/MZ/RAkkOQDCBZbgXPBvySySFGviddjS0g6DKkUDFv5kQUn1jpZNNlmNa1/mUH&#10;TCz+BhF5sW8ajsS2qAtuhCcrvVd0PYDqhNx2dZUJ2ZK2IPwtcZnlb3jQMBK4D/iwtxmX0g31OGKo&#10;dBaD+Zsn37z28D7EyVKjBMsj4AmBRCMDI/Q4owF/G1wgEsmYx+sgv704O91/emBzYoKuAb0m6zN7&#10;aFeoatm6yoI6i6rbmnSaWLQzpyhguaii95tmk30do3iMgUDT4S7JExJiHtUB2+rFi5fNRpWW15On&#10;j1dXU6Do0PCwDxuqWIqk74q3ktgwi64z0NfZxatGBYdPvJltr91/n8Fp+nkLUQ1hAvBrrv7s459O&#10;ah3tUHt3d8NkUJORTvrD07MjTCro3qJFzo7GcA0Q/uD5PvMZijQRv8TSANzF5cER1hKPx3m+bBC5&#10;25PR0fGBqJhO9c1hDYFAq9Z9XbqE4kwaEUtE3X4L4Mq0j1aQmIfS6qKlvpD50M6Na+vrYBtiiizC&#10;5lQPMnUlaJPCDmQJ4TBO2x3/imw6I8XxgH1n5bCiaceaBJkHBJJ56ToaXBOr09ghnRwNZdzU5Rbr&#10;TjF5ky9iDqsAKjF8vYGIhghFd+Flwx2nAtu6eYOVdfj45cXBYebkJHN0hN/Z0cGr0xO09Ucvnz11&#10;utwvXr1Irae4SNhDqZUUVHLRFtfiYNPM5/IQXJg1hWgBaZw1CsaD6p7DDoNTBlCKhSuKNKqwu6/d&#10;BboGr+NWu50RqkGRIEfZpFwWuRDRNaJvCQwFz5V3qK2soL495oAkjyTb5VP3gAUFg2916mOzDbPq&#10;DiKZRAaHxx5bDdNl489sLFBt1slqcpVzmUBHWQjHC7hUgqHMMAqdbeHgJe03lYqZJv6PJk4umwEX&#10;FL6wFPvcHogKwkFv5E8xhkcU9C8cQcQojA3M/qqUi06PWfZCbdKuTEw6+L8znvvunZ13P3x/Y2d7&#10;9+YtPpw0cfRGfGOEMk/mJMqrEBBrfFKmSplSH3f7WPlyaYyjMgq/oF4RYIEW/qc//Ee379xj0jMU&#10;CYGUIf6JkQDXztAMxA2p2FEqUZrUfDSKVWgkSCUxi9dq1cB3QQCYKFjbWgN5mgPedzibRGyLYMKn&#10;Y4HhaMoUB5QRmXen/zuZQSFlBIxJEuk70n402NqtQaVep/dE2gqaz1ZlaclYq8xksSiQ/NE5HW7m&#10;VEaja+QJILGBnylHoXilgyniBguEA02HH3z26AmjRWxenE7Yt8+ePlOUsAw8f+qug1cva80aLCly&#10;C8Kf0iSVR0b8QdsFT4vJDDUK7PMm1VL24VvvAKzSJ7k+PUPYhIODTQ8fF0ofJuwiQY5oS3McXU5s&#10;be7mrq/JpwOhEIgIKurwKFY3tthl0HiFxTUd//LHPzM6zReXMPSZJ0XWzhL0h2u5Jv3f5bVUPBYH&#10;d/iNJ8p8zjJr1nqlbDUYCa5vrXO4AADnrnJWN8QADeQZ8hUYPpVcbdwZL+0ko6GQz8WAtZ91SONs&#10;wArgXEPQSzQh9aenJy+fPrt5/65IJJqYzdf6An7yIUYmqfrIc4APGZbCMpXQN+TEEtFduWr+3+UL&#10;XB298oifx4Bmugl5KT2Mcv5V5G+Iko++/BoNcMiXkWhUgEMyBJXqV5/8iiSByEAghWVFa1gQcau5&#10;WmwWs3W0JLAewqUMyRy69txGqC+0xpT+Axc+Yzbl8OgVlgcM7dDGaXeqEA4rtQoT9l5fEOYLZiHk&#10;VS6fDa5biZnBd7//psg3iNiBoJfsP059diSpDCASBCOpsUSAR0yU+YIIJiclLlQG8dEj7Co3jjE9&#10;C2xWgjLfw94WtlhHVEbJV4hKgE8yP1WRbABmFWUlu4tKCjSL5gVhtN/tsw/ZIuABBNZFh5Vvljlk&#10;flLRLIB3L4JyRNnBgJOSnhR/zwLlZ5UmnSRbij2iKJpOZkZAMU4KptEJI3QvRSJLJ6iVtALJYMly&#10;jUw7izs15ZG4T+BaOpdBDDIeMdBW6BGKPMYAfFVRJTUSfsix4DzJvINKd43SsR1WmZZUgxsqGWEX&#10;5hl1glg/np6dAOErKJv0F7jy8/Mzcln2A+RXoio3lmFmzgywSTIPHjxPnC0sfRnZYaSSPFz+U/pH&#10;ZA/sanjldLVhdAp6PEELrgK2RwClFch9RmFr2taMdG2aoFTFfFJSK5qRMpvEmWyS/A/ChH4g/iTr&#10;W8mz4+uxHnERoZ3C+uKnuOG8r2hJ0DnSADCI49qH73/71v37nLVI0ybiyzh7hkPh9Y2NpXgUQg2M&#10;HvI/ngK8ByZKaMARTL1uczgeZ+KbASsHbX+LVTT5sV9o4DtBuNej3oDewe7ODsc8d5j7hkT7FKM/&#10;M058Tppo0BV5noCUFIiiM01dyxAJlWpnVi6WI6Eo0apOm73WNWtsnrCv0WgfHh4rCbdi+jtkos0+&#10;1LUkSQXE09KeL8KXwudrXJs3ZxX04oi33LTZCLOIBI3Ld95/e3dvh9m6tdQmgCKaHJDM6CryZ7vT&#10;Ohi2zs5OLk+vEGJFONrpRUx5oOrrrG60uw3NQktr1g6A15jza0Kw7iK5xb4Vf1gEaMdO5OILV5XY&#10;SkI4ncD3yhnGylnYh19cnFN2rySRp4eC4CDanOxfcooIysZBrWTnFA2L0W6NFtWownykzVXTmxu3&#10;/J6EkBrhFjFtpwCbOmjb09kXP/9J0B5aCQdXfMHl8JLNZOBuWcWrGEuiyedffI6CfqlaoWsvZ+p0&#10;IlQkcWUB6GGxi7CCQvxbUGxFEVe0B0kB0Zni81lRSTNy+GMvffPmjWAQKH6G0KrZqnci195HEwsJ&#10;YzoyvDAEA9FegtDKIkegl60DAM3MKT+yyIcWs0syqwG7JZlYii8RiztNpH9GJHk40rCloJFChZkO&#10;qBsN/oSL44GrnHRUTGOA4yqYs/TcF1/URRjihiMhmjmKI7vo97KpJX2wmFxeLwXeq+ev9l5/iMAA&#10;aQcVmlAYZXzOajCZYM7ShslfpcvZPMvs4OWrk9NTFvbp/hl20Zyb4zZCHcRbsGuhj6ysrgkXWHpK&#10;wqQ4OnwuSi7kIv0O4e7w4HBv9wb8AuI+H9QPVxxZFuRB6xUYliSpMHZRn9mAdTeifSy8T8X1klDV&#10;tbkMjCYBRaBLQNDoNUmXxvGVEL0/mdkQmUewInSAq0QAj8MNCtSoM/nOlAxCqQ3yBiKk4iGDDzrJ&#10;lriL8BzB4GnEUTkgq8tTc3g8KBrR0mKwh3pQIrbF3awVb91GNxzFk8qiO8PxRojADRRmWKMw6rem&#10;Jg9ncKTazqHw+Nprr7NheYio1Xzx6092d2/QeVxbXeOWgw+y2nlv4Y0YdWiyyOBGnfn8UIPOjheF&#10;F2kfK2RkWeTvffBt7s/HH/057VoOh0Qqli1kWEjLiRTbBziBTAvyLqcAB6oyuCPFG0XrH//xHzFY&#10;7JZpj67Hj6wr1g2ouvjp6uUKRfSryJtbzfpk2EEQnEOC4AmFLh6NNxtoxA4A/OKxlWh4WTiEZidS&#10;0IRGhtcUBxFFZVARulSc1jA4wVBhTszB5pQSsF4C2xwgNHV2niE1eeOteyxXVpQMm6MHJVwRsWft&#10;truvnr1iViZ9mTneP4G7lMtkcHUq1TK4ytEmoUtcrTRYzsBieIOiTLeUiLNCUajrQC/t927fe0By&#10;AuscRJNSLbYU4eZZzcalKHJsQiHpIT7fHb3+xlvU+enzc4VY7OO5fPXl51ywPxjEl0DWwXz27NE3&#10;lJR/+sufcf9DIT+DDg6bq4XDN73IlSS5BpMq7BtRN5Bjtw/41KkPGP566+23OaYI3dwcIJlWqWv3&#10;Wkmn2bDldA31G+ho0WiECpBmDK0Ayn6gAYZWebhxpkBazX/xx/+CIP3G+++enJ1yOHKFLDCUZhnV&#10;6lbQRx736x3RF7DboUyQkwzQIJQKAYXdEXxhEFmaKlcXB3du3z86fMVLoQ/HVUIRgbmXvriCMvj6&#10;W+Q2oofAxS8wFxYZTDgWMy0gSjvhnBgNmfMSf+BpLwVWMWiSl58ybca4ugwPo6oJsgTh9fLy9NHj&#10;r6JLjEa4SSBgk9PHhDIEYoPrl1jcqueVXgalPRY8DW74adr7794WiQSpUCQyKDKVtKhJOGjeTYnp&#10;Mv+iyC/xPfyuKDoIXAFrBb7YYsyQ2pTUGOV+j7joSMeKXAdJgr/spvMhFa190b8RBEj0K8Ux3sai&#10;MLL+JsQCRBkXwyPi/AqLisHghkxLLihWXAPiUhzDCzoX8Z+tKJOTwF1YWTuQmpRJOi6Gs4ivTnd2&#10;cnpO/AWVEVeQyQxDGAI21yxoHHGLzyilAxnJbwS6eGVeU6mY6evVeWVecJHhwRZfqOCQxvFP9Ll5&#10;WpjGcJc4fmWiChKY2Ur+x/XzGckWGk0GvMn5qEE4CChHZGyECyP/Q3CIQlr8PWYTzm8knWhXL2S0&#10;FEM9SbtkOBw7nRHoHbmCyM1DA2MCn39ETomSglSVfJz7DzuepJb8SUDagcnuszBzhPSENAVYO7K9&#10;5dv4dHBViado6PVrYs54cZrmQzEAxadk8Edoj7QhFboJ3C3Yu0A7y2wynMX8QVB90CaxgxyzKkCb&#10;oDnLzNTJ6QnLupAp7tzaEQyywKjFJBoKbm5tQnTX2ChY6WHIZDlcoVqpxnGYq1yi5J9a2eDKRdbL&#10;bHry+EmpVAYZMHsF4arVWiPmxLqihslJabfIjKeqpxt3pzr71Ki21is1dK04nmhcOtX+1G5yaWmD&#10;bhsCP6C4WDmJ2EHVbghNFJtLFWoLPBdKAqZtR21QAUMw5pODf460TBcJG244xWu1UONQZyQNbquI&#10;3ALTz5lV7tcqlauLy6NXyFP16PdBw0VclKJnNjCRJ3ki7kaJmVma66LOP+nRQh+4fTYlZzUylBRb&#10;DZg9+uagCs5UuCqiMsraQzxTwTnkA0Kn+ObRVx988C6kJ5YcS4Ji5Ooi4wrpm+0mgU88BsT6Q6y4&#10;WAPQF606Z2/cGk6GD+69CcwhO5dDU8sZPNXy0nM1DYV2IQtB9wdvvuG1OuCBowfu8zlBa/NZHv8Q&#10;1wWIYqIRDE9eTISm8PKEri6HrvIlljPMdogsL38tdCI9RoG20nVB7zIwKekwuEvt9NraJnuTyMvC&#10;Ye+wPlm6dJBFK6ROi1Y/mA5WUxupZUwY9aTZMmSt1tLjBlHgvWV6SLJuJZFTOOlUDTypxApEnRjs&#10;0dwVqHZzNOkvJ+Mon806enfIznwA9aUvEACCKl9BwG6ihuWwCpGA5yXFjN0Ok1LAUo1KVCh7zBYN&#10;+SC80YgrFIh6irUFAle5i3OG1flCatXjYS7EAp0IIrRw5Yw0Iqxck2K4Ll9o6hLZuFaby8bkPO1e&#10;ghAPPRheWtCGCCfnJwf4W1CkhZeC3DTuo88XYO6Ek16UFRXeFb/H4mI/AmqFZyIbk7k9gj9qBex6&#10;1jB/QzyjPK5Ui6LEgwsNvAFOdKcukcLRLQKnHdo4YQcdGV6W5QjyDSzNqqYP0AcmmGO8YV6Q9xU3&#10;Opm4FP1ryWKniBLxfBGAJ2dtt5reUJBJRSXBRRp4KK1Glbpfz964c3fBYZBgyDmDE5HZls1eNidl&#10;ewAyKVFMrhUozevBMXp4cnICCxuvG4PWEAwEQXaB9MgXwR64Vwjhi6mfCuuFwdXVOakhc0gijA5r&#10;jGtSwhR7IpvJ/MP/0//h4Rtvff+3v09uwdsHlvyoTlCJgCvISBa1BBPIYwSWgbLEg4grl9n+TvuL&#10;zz+FpoL9Zrs+iK/EmdOEZsu5ToMbcQpfINhqd7EqMEKhGQ3MKi1UJ9zWEfMK+CMeD2julFl5yhNK&#10;NUAynUkGLTkgZO6VBFwHgCd5hlRluL9PRtSrr14+9yCt3Z52m1MkZoqFhlZteXD/NXTCJJSrtRCJ&#10;nG5/t8usOsvfRo4LZsEqZZsgWZ67KrabIn6GK4EnyKg7aAInL/kD2XAPpUlYibHlBBrT3Do8Fjz+&#10;YDK1TqpayGXxSSAfIojApoI2hn6m3+N3ObxI4SPzgbsRBcDh/kv6KrSbCKEvnj0xWexvvfU2a4Di&#10;jpzpm19/9vXzx0CkD157gBU9ZPZ2rccAyr03X797R3SnEKRg73DWcJRDMmnXBsCc777/ocPhIrls&#10;d7ocCtB+pppeuzpEZaRXHxL18EobtvscJNgPQRQFz6BqkqmsDjJAmv2joy++/PLW3TveYKBQKiST&#10;SZBUIg/qcb/46c/GTPUiiz+aOvy+q9Mzbjtlp/hwG0Erx3iboBCN1hzlIKo2xWKB4RfSyvOzC1YP&#10;dpxnh6cUhwis3Ll3Dx7zYm3I/DJNM8U6z+f18o60IInCKKdA/+AoNFuNmztrQdcSO4X0DgBPtBFE&#10;ggrdlgrGBrS/84Xr5SQaTJ5WrUTHlIKftNVk1U9pgSA4piajHAMmKymBgxIlnc1LZ1D0M2VMEEWr&#10;IZ0naIMAORKXxO1IDxLOv5FF8pdyQlMhC8sbioowq4BbSA2kjdpBzBrHeVg8IlnJfB87H2SIzyY8&#10;buZyhdYtOlUCaEHQrlYo70iLCIbcQY6Zaq1BHrMIUkQEshBl4o90Vb5kglpxZV7M+vG7HMwmcK8B&#10;lMrFBI5SaUtfgFmnMvY91eLW1joEKeIUmpEUSxycJDpEcu675HA0E2imaBABM0N0IELhE8c0BJks&#10;vVtEsLgznBzEZXYmqktAVlwA6bSwv2UGhIyT7YcGuoZhBzr4CwoX70hSBZyIHY4J7VVIk8r3L/BV&#10;CSJCAuU2yiwjQBQZgOSqWpnBFM9pkRIRBxtyHUhjUChY32azeASB+WGGQ6Chc74w0qH25YaLq5pa&#10;Ix526YknaSb/I99liSzuHp+XM1RaPmrGFyjwDN3yWGfGSswMEU5tQEBwblCZRDtBPSPgtgDSpSLX&#10;mvUWdHdgA+CqoWN4T2s4Pb2oVBDenokAtMFIWwHvA+BTbnwwEnj59NXMIrLnmLbR49aYYOKMW+26&#10;diBJBJq5/SYTo6pM9jKRwIRqGyaZ4pep/fxzKaqgeyDEACDMUnLYcMxbQsSHdjUoGqFUbqcL9rdx&#10;3FWF/CHwL3wCNOAHU510InQ+iGUwLmEXQj4ju4V9cV06W11PsepEfEWCIg1lNG0pwOeMZCjjYGZW&#10;ni/oGnbHDp/N6bOW8pVarpVPF7CeoLjMXGWpEUmCiXSc9NDqAf8p5bAGI+9FiiiyFqI32mEs2aFD&#10;9HwonnjDQERcL/k21gPTgmfnF6zSm3t38VZLrW+JTYrGkD07QjubHU7Qus5AGmXXuyhGt7Y24T08&#10;/eY5DFPWSW9ICoK7kSi98TSZkyCgBHFObGuiqw4+GsgTa0AKI1poypQpwxtQdg+fvWBiDhH125vb&#10;GJOi5dFDkcSktzqMpXIF6N3pdbVHPS0W990enB6ZqLVKji4abzKpSp3DOpQDlZJGWKX85XR8tn/o&#10;8rma3bpJZemPev6Im6JoMQLCRqb0gjzL4BgSbEDXdOY5FCwa5l20fuQofH7yNBFn5/xWpr4VcqGi&#10;zKh8KQmMCB6KvhusImQns9cWhwEZs3F7NujQs+cA063vbKLy53aRYBlIGrhLrWILrY1oKMFridwf&#10;xtgazbMnTxv1ms/vJrjJPLwiPsTAEXsPgxEOHhIuTgimt/Zu36e/zyKRas2KcBHeXA5PyO8JBbAP&#10;ohtOcwRgiByQQVEQJxn3of+ERKDVio3r9s498VCjGaYCVc2hBxGJBdCNqxSrvgAAaCAUiJBacWaL&#10;Qspv4pvUMNh8AVofvHrBPJYv4DaYtNfXF6D+pGjAMYhuhBAcdHtL2S6C1Wa7fnUzQbwVKFeR1i6V&#10;cUUQPWEp2Dye6+v04ixUeg7mza1tocOLD5GID3OgLvySWfZ40iisVufLV88Bkiv5cmxlGWKbkt5K&#10;LUchh67EoFmgmUCIo+6SJwLNVuwjmAUTIw20+FFfA2NmaVD78dBlLlv60oxkVtAtp6zd3tphHhlI&#10;g98p2GqNBlf+0U//l+zlJU1qKi4IQ41axUkvRkGtyMg5dKijV1fXEEr9k3/5v4At3Xvj/sGTw8CS&#10;NxqNk2Ui5kT5wuklgumKQKAyNcKU3wSy3f7+y9U1vJVIiTTBMG0jFUb09Fs4tnDppp7K5Yuw3Ezq&#10;IfYumok6e3W9tbFLoGuTfaqmdFSgXtBqhObMWW6mMEfadzxitCWfzxDKsD2BtdtoYgmYo+I4OHzm&#10;dENKUxUuhS6SLeQYS/zwg2/h9axMmUGGBKkVB0K328d64eXoafoCIafwZ3R0tHWYhClMWzHPqHJG&#10;CU5EWoyrDEc4GvT333xdhKYZI+Yzt1u37j6kCcHnujh+xQn34XsfMA5Ga8xmwRoZkjkLh4TvFYVx&#10;fCkOxYRzdu/WLcrLy8sLfj147XWycFkMBsOvfv4ztUH35TcQDXfeffcdjN0K12Xwy1sP71MywVKj&#10;uKAjQYsZR7tqqdpt9kNLwXff+xYkB26vmHlo9Ol0NhgM9yfNVqUzaI3MDuu9h6/TC0aVqlaokkcs&#10;HhAEQBNQis705OULcrXf/4PfB5BD3Se1uir6DtPZo2++fvz5Vwzu/f5/8vdjyVUuFqwM/Algz+9n&#10;2hGCA1Qk9QT5eyphnClgeljMBLrT7CWmZxwULN18pgjOgrkqQAzBTznyJKzgd77Ahji7+QPJDP98&#10;eXohUK5mHAh75NZ2ml6rLZ+7Rvl9ORHDJwZoo9msXKfPeND4X9GEs7uxf6hCs5Jcs8d8nnrYQYZM&#10;W+2VdUbNzZu3AQ4JbvJ7d4Q6Ci7O7xD6iakSH3nJZpNuN2nUQhF00VqS2VRBRKVzKZqnypgb1F0u&#10;VPTs8QSluERDj0E2H+4EiC6KkgLdTdEaUIKmbJuF4dRvYDAkB9FtZ5REtE1poKBDo+BpDpFGXjjd&#10;KDIKIpqsNAe5I5I2dTq8AtiYDDDLlKaWa1YUaEU0TIoMuHIIUMIwGrQZIkPkTej2WDZpaZYAPsml&#10;cz1kflythFTxH0SiaUkpnhhp7BJbFDdDFH4lAgpmQHJktq6vbbDVieakVr956y5asXaKfEhCZKyk&#10;oWRSIkyDxtoIiy7MWREmEgYFNCkuVij5DPpIGtpnuINwBZJEU4O3g4AFDsnZr7QpTaRQNFbF634i&#10;t4X9xuQzkhMieybkdy0zlVlmrOSMmpIpk8WKID4MYvAsKoR2h33LkuWe82H5CFwTJzSVltLym/Sr&#10;03avuZxIYPc9NOGDKxR+unvj1twwtJhntuGcsswUDkbKhQp2IOtsNu7gbP706TOePp8FhBKVSUI9&#10;NcHZ0Tm85NPDM2ZWoIhajJY7d2gjWvO14lnumL64YazDK4m73ar37U7Tgwf3EvFNLAD4pFweonyk&#10;5oyq0f4lFgFBsazu3X1jc/MGOwRBeHYokQWOpMtrR8E15IniGIrQDkksjQ+SPK8P7TGzOAhZjD/7&#10;2Y/9QTd3hizxsnyyt7vHDAKHijS4J1NqAW3PpHeLUR+ZBGtGTAiY1FsJNnLsiw6WrA4/Zbq63atT&#10;zTLIwfg2o44KhGMGsVfUkQyI9Zm1LgS9OHhKVxW7D182FbIU097c6ECoF3lrcWJXzgww1DPM+G7e&#10;uBMMLIHY+oHfnd7k2h64CI8P9WEVfCByjmGfDIulks2lT15dODwIcJA4D7HukYWnpP7sAmgE2BJX&#10;G6VA1ANaD0eQYsCN4QnDZUYDeldMpSD/en1yiNbi3uZaLITZlhqrSJAthgrPzk8ZcqFdUq915DA1&#10;a7uVNr0AiGvQl5QGnYrSAlyEcWwCH2fjwm6cv0fAE/F0fywglnODGbOEJAygzhSC1EHK6hIdE+oE&#10;pijotMOqRm5j9+ZerUDpV4KYhAA0ICW7hJ4R0B7Z7mKE9jcOc4vySMBkIbeAyyDbSzaZLp2s76zQ&#10;TEQnwuazAQUZ9DhVC9AibkiYRU7HjXJL8jwF5CNqf/zxxwKETxiFYSFLXSfoqV4vkzPdXghgwet9&#10;RU/HiRNAzcoQDwkCFqtKkifBhwQaxREsKpVRPuA9hoRpUqhJzhSFabvLibSSN+BnheK+x09RLJUK&#10;uczV1fruOswkbpfTaytk0WoR6SMOKgFm/iKFXCBhvDISNh998tH6xurlyRVhbTDq0DpFlBIgDmCP&#10;ENisdyiBkGKyO7hj2JKI0jJhjEyFqMUCY6Ut7N6FVEpuaLXGluI0aIiWNG6I7aRKSMYQLhbUDr7w&#10;vGSmh8UWCgYy2QxQx2A2Tm3uEWdIn7hMKa4YCOohsiCpFZU2p4NgV2JOoiO7YtVJM3nKzDJDmZTk&#10;bZJnljp1sqLY3L61d4dlwH1GroV8+vzs7F/8s39yfXZ0dXrIB1+7dTMUj9CIQpiuXim7PH7ZKQp+&#10;qcTh+eeffYw0w+//R/8xzRdpKk5RoOt63D40dNmIYpuGwMtIgjl5Aw8XdIr35V2YM33jzQdL8eD1&#10;WcHtcxFUYTIzB1ep1mCNjMbTQrmsVU9HnbJpKsHnzr37n/7qo7PzY9QscyjOtzGx6WXT6CVfZK+v&#10;sStWMYrYZH4GJrukvFg8UzNb7eAxbJ9xtVZAl2PKvCx433TitLow8CDm05njv3HRJlMUKxBIPBLf&#10;lLFEhlwECOCkoDboW7DsgQhMchrA6kfPfmHBAJYriax85TC/zBdkrJ61OJ46PX5EFYDZnj/+DFh2&#10;a3OTjh5bRtrakmXS3tUgiJW+xvCm+PU3n4eCocEYAo/t7PSUV/zu974nx4FGe7D/ApPQj3/9CYj1&#10;rZs32CxXx9dc3rd+6/uJxAqkF6ElmCw4z0lXpNfNZ7LMT3znu9/Wak3iQKrgcvv7B8dHx3TBqIKQ&#10;FQ0sh9774EP0DjOZPCIw+OvhLCzja4g16DQ4qj159jwaCv/BH/w+bVfxf3OKzQmb/Ytff3G+f7i5&#10;t/PW++8RqPUGC0vi/OAV/0QABKAE0ABZgZxIZKN76gSt4LTq9fyErNn8OHO1vr6Oxi7o4nIqyStI&#10;LqVYzsmAmBx84L+Cj/KX3Irry6vHsJ/NRprADpc9EPSRg0JIxy22222w0ZCfQMj36bNvavUSIrEG&#10;pqtVkDrpa3UH486ogXgvTQJuuV1n0apsM+7DUiROc5MuKkhts4ivebvaLWtf/5BcWHrD/M5oIsRS&#10;9obCNaKtL0wsUmAi+0LhjJ3JchHzEyGPi8g65CMcJfkDFR7GJqww5iSg9XH32fwCnZmM7ORatUZe&#10;IoKQjAgDzgumxYGH4TH6tjI0zMZmc3FfFjU60lMUfZwlixVGTiCcCSVRIBwrXGOjbG5pHsuehOdO&#10;SkfvUNFfQGbS7PTws3QPAeHFrFQ5HtQyIDKbF4sl+EO8OPufb6CiEDkJJaoSc0XvRPFkABNmFS4M&#10;B+npSw9RenYzMa8BH7fZmOukrYn0B+WGYoOoohIFb1/YvXNMcqMomxARA5Dhe5TMD9hZxfcIrKDR&#10;UjoTi5RRHvnFeaP0Z5GJg+ZFhB/ycbjHPBdmBQglLA7xvYZapDMidaNw4IAZmBUg6WROeDZuqsY6&#10;4XkpyBzrEI0umokyfiw0NQHE+dfOrM08s52ASM7uDDrAAygwGAXtdKuNbpGGq4EDmnHCZlccfpqo&#10;zHsbnR6lOh8cmic1q8/tV5rxgz//+Z/TcA5GgyA9QKPorMSSCewsAGlRXYL8GF9aRp8T6etivkwv&#10;dXePTXQLuUEl8ZOxvdPTY+7hsENHAgEzKKVaME2b2YWiEs9IzAqMhtODYyar7t7dW1tZ97kCdEB4&#10;ZNRMlxeYu2nsLtp8fAQ9UhEoGmxvbz979BItnNsPbi7HUwJ3t1CXQthC1we9J9kNKGp4OjlrFxMG&#10;0lY2zbtl8R5uoQQ1QDnCKF7fYtwyJTRDqfTa/ORPSIBC8INAjayUJ+BoV9t8x0L4sV8fYmaChLKi&#10;xNsjA6EOBsEg7iM+5PNKTgD0SX9sOEQZro9yi8PpCXEUxMLVdpX0Kn+dPTs5AyQbwkvVtK+uLz22&#10;iIwjDBCJKIYCIXxdmOeFRFxu5MKRIHk8AejZs8c3d2+hSgD0iKDhxckhWn54ZTuNmvffepsul3jj&#10;wHeBTpTPjemCaOeZeh6m2gwuAxMCTRYRp1SzUqoxx0AYopZYTa1yZNKwVqBoWc9w4c+ODmPrcUgN&#10;qFfEU1HQPkS9KRlh1SltPrGQ42glfkGR4Z7S14jHk8uJtdTaJjrpL568QCedigApnXqzRs3DLhAi&#10;BRwH6RfKL0iGsNEW2/aXH/0iX8igheZAtZxBxMrMHXBB1KU3RKOAIkjK/YZ4u4ovzXh6cX6O7xEp&#10;0dHxPo7bieQSlTdYBZGHE4sSHCkZkig8rkSJfaa+zGYRIaObuZxcp80nJvTsl2bt8uzk+uKMWXSq&#10;5yxDkpfXMDnoJCHrRmsSoW1QfcY/WSTUf5RnUOtbzWrm6qxerTIqz/a/OLmOJTnXIusbm/lc8cWT&#10;J8AzFMzCYRc9+kUOQdWnefT4GyQzuFogulq5NhtrHEiVMVckdo2CH5dyTbNbNeqq4K4onlRmig9o&#10;4BykSGcx6eLxBlzuAB6IXn/EZvMyvwFrhBbM+dm5OESKFAiNJ8TE7fwglQaccapBwgUwGIjX5dWZ&#10;w2MpXZU8Qeg7nElmzn08yYjuCJqdHryML68R7Qk7ipq0lLHwjhBSrLXrrA3KZo4iyKAyLlCtEJwJ&#10;PvB1VuIb7PfPP/k1CCJxComW2HJqY/f2+s7uw7feii1FgQMJmUhjEDeRDFr0BBWoQeLCzt4Nzqp/&#10;+o//e+rsVGpVaDdzBALDjH4CixIi+j3RJmVPif8HeKnVCshBluVwCNWEpYupA6Jf3C7sIFhz1Tqc&#10;EIbWEepj48+67RKGYantleWlxN2b927t3LF7DcN5d+/2HlM4EzWTb3SQh7CZG6V6p8ZKYKRi0OcX&#10;5u9lBix6DGV2MavArcJmjvg3cKbf2NtdWUtS4HFQAJ5VK7XTo+NSIS8ypKWC6DwDO8ww4RVbAk5P&#10;gB8qEE4WAWW0RmKjIjBu2t7dAdeRkp4HjhESzh80NJT5PeYySrnrVg0rDvbtZGtzhztfKBbAiWnI&#10;ArjyGUmXyXXcTjd8rHwxD+3/Kp+BtN5u1N/+4H1ulTANDPqPfva/sv5Z1e+8/SZpWR51jLkagx1S&#10;WHHvnIuALYpZVLDkr1/++tPl1Opbb78jHFANnSjpLyEW9Uf//I8o7DvNOkb3yxsr7773nh1bhTY5&#10;ahvjKIa6ICFlsnkOXIj8TEe9887bD99446vH35xenIWiEY5spGE++rM/Z9P+3o9+hD4ZKgxge8yw&#10;o5qTzmY6jbrFbslmECqpnDw/zF9lGBBKiOmED6FVenOcH5R0hUqZ+BZLpXKXFzRVZGhG3FqVuSGh&#10;xABIoKowFDxlMPjis8+uLy7hXSZTqxw57EWOM8AI9mUun5upe1hegAPCPGcuGo0FFlAw6u+Om2ab&#10;YdbX1tol1I31eg9Jvcmlaw+bZ8cn5EgkyHAT4Gg2si0RhbEQzabaD3/wLRm5F1lwXpFeoxi/yxwW&#10;onTSIiBwcf3sWMy2vNw4qk84qmRj7BlWB/EU3gzAEX6H/FS9zgIUuxgOfsVsSyZiGvU6CZNSQUrS&#10;J8yA7FUyEaefubKMEqAWmjAJGeuJf6VQoAEnzCoFu1rkUqQyZF0LxtWCksV30qxdtCyJv/KL1QB/&#10;cDxdTq5ipUelCycAr3JAUIsJGVkMsER0AHcIm9URCUdQvYOUIJZqSFgJZVhoCoqiLr3zEoEJrwNF&#10;AF2IzVyzUvh2CVIsO54cfwa6hxJKCeV0WQFG4XWR9jCGoEz2oRZhVs311UqLb5NRxAmQGnoKNVqB&#10;UuaMQRm4qwgZWy/O8SbJQ64UIQsD7MUWuRoHJxU5MzJENI4r4EOIPjTIyavUc1gjM3AUmjn1ekso&#10;HSJPxbwu3r8k5/wgLA36p1iKNmg8kcyxXojXwuwHWx3SaFDPBljWo+9iIniQx7ktjllnlGC8w+hA&#10;+5KNNeggLQPjx4w/Qprp4kYFE54w920pjv0I2QZMnqcvnzZLtVa/2a53IisBQZ56ujfe/oApBkxN&#10;uTynyWe3+PU2B5OuIBxAgSupDYcNf6sWA5Twp2FnHx6+Oj7c184MgDp4aK4ub5q5hvHcgmPjcIqG&#10;Ry6XblZqwZCTxEw7NZFRKARB7Xim/vLTz53+oAn7GlJVKOTi7cDRbMocXxmsKGCtX54VkIL3uWlB&#10;Dhr1onZkVxumjVYFGWikudif0kiy21k5MJw0ZrU4tIp1mHGKlsewS8jnDM3mCxF/WNMbMgbHGBNr&#10;i9W2vrk3kJdsOiOsbUMlU0egRk1Tjh2JRIWe2St8SUZuGndIqticPG6D0aHSoBNL6WrS6BnSwsdU&#10;g5weJQotdYubDK8/hs4nrDjVQNM6Pjvc2d1kjhL1qnA4wPgMvpeMpfSGrReHTziH4GDKxiF3QNQB&#10;thDamcMWtEn0rO1O4+vL2z47XiK4Q7aEvzibU6CPVIMJk00OI71R6ohhhUIW/E8zhpDfnYAvXl1e&#10;+b2Y9NWYeGTNcBCwWsmBTg4PAiEfh0qzUmd5YrXMsBUaWtqpUXT/CRdogSLFysWYbbA+mYCDa7C9&#10;fcPlCLVbVFvkpb5qudAEK3JZa83C0enLVrVxeXnGHoR7RJHJmCTm3xarl9O9N2j/8b/8Zzdub1mY&#10;GTBNkPagq7+3d/eDd79F6cnQO44sCIVgi2Q2oLFtoyAajhvU69DNSjXqbDM5hpRn0nk2AGvRsuEi&#10;yWiBCSeDMTH3IpclVYWYL9gnT92ox1smfXYeSUQC6H+qOm48Xt0oiNoMUPiZLhW9Dyzv6EXOgRPw&#10;LCrl8rjSVko5jhhWYMDnZyiSJImxfjI2pML7fRhLTqvN/fzJVxxIaAILse03QtLzElJqzQaWzI12&#10;vT/qOP3kASP4K71hn/YrpMPsZUUHuAhMgsLtSAvHicyXysTrC9WqZcJyMrU5HGvpkGfyrTIWWVPj&#10;gKFU0B0w8lqVYUWQP+4JtBVCBErJK3ylVoK+VZT9CdFYwNRqeYaaxz2NSO0wqqDB8x7XgOEIF04Q&#10;mEbZ4xfZd6b/FoMH6KiA4hw+fapisalGerOm1aniIY30HSVBtz4atPAP6RzvnxGoN7a2tvZ2mXZa&#10;ikVTqSTT6KJRx0ZlR4DOWe0f/fzPxImSQRDR/EPljigNM0wKZo/X98GH34X4Hw4nUCtGrxHLYNAa&#10;xqkB5ZnJZjQfZIWqiTy4mGfyEcXXbZtd/DbIUbi1ydUkZUl/qi2Vq1KcI+ch04KAQP1g2DOsD2xe&#10;C3ASuBjMw1L9gq139+5r/sBSapVsW+X1M5fmZagWGiM1CfkWKKneNguvODDmrl73Rt3ZoI14yITU&#10;Cm8l5jcfff4V5nq+kBuub0BkLgJ4QCnZ7bTbapTy2W4HZ0bkSa3MzTApzmwVnBDJWemugnEqZzxI&#10;G8xrci+pMLT6WDy5trHF2CypFjgiH4STkfVGnBpNBmenB+S4x8cHCIVYXb7HT75sNKsAXRtbq4wc&#10;HR4eoQGEs7uB/E2nDS4F6X4ygvPxz37O/MGjbx59/7vf2d3aQi8KoflkShxmMcZQ/LaV8VJkqGu1&#10;r7781OsP37v/mrIGUAOQvQdiwpkiKfuE2X/9jTu3Xn/tDaH9Yf43Hvu9KBOVsbrH5oxUHksujrz1&#10;3V1n0Pv1s8cHp8cOtyuyFH38+PGTz7+KLKfe/8HvchIBmMLQq3KimWx/9D/+IfUe1jq0sFbWVjyw&#10;ChIi64V1+6vDg4QvgkjuXItgI56zGoxsmZ7GGtwfibIr6YqICjpFmAb2ixz3NDHJvxFH/fVHvzq/&#10;PEfbbzmxw0ggBHZG3fQ621J4dTrVF0pXdMoE5EKGU6su5Jr052/u7MKLJnbzNHCgN2npwSLw0apM&#10;ysmtFMODXot9LZkiJwEwruc7+BUBdp0cHdXTBe33fu/bJEAk1CRVhEseDEAcGR/nOb1JmDEczyDt&#10;khUpUBb7VklgaSSjpGCG/cN0NzQmMm3qD/6JXAqIizhC/SBkun4XwinoF38J6gPVXQL9XLRZxa5Y&#10;eEB4suJn52CDAUGJP5nFgmsv6KzIjimUtIVHzQLo412YLFCkOMGTxIaIJJXrJ6FhZ2IGBA+AdhVI&#10;Bv1BAcxRbANRRzBCdBxGihvglMvjQ1FhQFsm6+diZBoRRYmuCCJwqVQGyiAdjUvxd1QmB+XVhB/H&#10;rAE5jE3oUGR+/CVwPZGOS+UVuEh5d4ZxxPWZl5mgtiIWbkovgPf9jeaWVOiijUYuxvcws01DlrwA&#10;6h95JGubHxcnUTHywR7HyjmBLZoytoJqqlkg8Q55oUGAXxEL6xEchRzT1w/1XTADIiG5LLAH9Y8M&#10;bMqslkGGjMYjxkqgJOLFi9kekQwsi7BSL1cT4ShKR/wKeX27G1sxxGRSKbtF77ByyGpbNXiLjSzQ&#10;yOkxNSJC6l98+WvEeyjcnT6X+Gtp+25kNI2u9a0tlsqrV6+E4G+xwI+Di1jCmSlTgD919849sH00&#10;YlG14XEzx1fI5/mY8KgcMG2NJqSPoE8xmUhhhzQbZdZnn3006082tpeZE1TmooVKAvKHvMQxqkWB&#10;MDCr0NVFmB7ehopyqphJ++NQiZ0QPZNJbI/Njx9/BT5lnDlboxLAPoscGgnZHuPBHGMyUMkAKSbD&#10;qpFRY54N6V0J/xfgkHoD9ctYJOYwQeV0oq8njg1et91pO98/dy5paJZU02gXcWkzcP52s07yR8OX&#10;HaOMTaDGSQPcTt4AroB3LGN5pFPMIdC0AUylKKVXgO94Pn+JmgfIN92WRp9htTTQwu2bt6KxIGx6&#10;mBaUP+wDMDkwwrPzM1YIexCEGDb2wcsjK7qabifrAqllKZHNs7gnHIgES7UKsmRag65cA5hs6uwG&#10;VEqp9lhRnUJPPdPZ3RiSzJmh4XkdHx8pAiVsQkyHZShYVvV4fPjyFat3eTXRJpEut0lsmk2ICMgo&#10;z5n9BOfoNNt6FPotmiaWmpUqQ1KcwXhDoygFigfUxEOnmqNzxW3PX1zJEKIJcyp6jvN2t0U8h9tB&#10;boECJKkcO/urr39N2geCiBM2nAiMiTG9aTV75xeXzWYVUwQAN2b72ZWktgoISsrKCaqC8UN2wV0V&#10;HpjF4vNGKoUyqTMdEPY/ejqgm9x4SsbzdFooZfMZzxfrXMLCyfPnGBbqzHrsnmjfw6GULQk8ZUR7&#10;lmHhNpOFZ5cXRgvy3CqzwwL5jkiYjC1LYByP0GXwB/zHp8dUTti9sX0VLS12D+YWoXzukipCKP9W&#10;m2jNMMY47rM7y+ViNqsMDtNod9kQiYbggiOeYO2jISo+kn266P3ZELLidATtODo6ymSuN3H8HU9p&#10;kUk+NIY+T+WJSJLQprir5XwO7unW1sb29hYaH4BtiMVwLgqwSionzbSq24M0mjSXUUfzYqJitKDF&#10;IR3JEWDJGD6R9PJHo8RyXHQmZMBzhtoHGmdXJ8cUPsQN7r+FqcuZH3srPrtinDjDi2Z356ZgTmYT&#10;cQnonRVFuOOw+OlPfvzGG6+D/nNjCVBPHj1iCJ9AmsuX2PUyu6MolS++iJ+gp5w2iIjyn91ar8Us&#10;fYNqkGq8QsaAvTTDRcXitcMpKrtsalQrhSJsNMKbjCVjIkg8gcnAlCtPGCohDbyezWKIhoONUqPV&#10;rVNv0NRGv3CsIgHVlJlCrrZQGIct4PM4Y4GQG19omw1iMByRfofiVjwws7nsTD012y0Hx4e1ZtPr&#10;coM20fgDF8Q8intSyJT5BYTDiUBfjLCfWlsHyGdhQNGDtv/q1VN00zDNoziH/wKvgMcGHgtsKdP6&#10;0j/RAI6yBhaOvQRuqgTggGa7E4osLaQfgZMJMqT7yoT4JJ9NiwGxQrzDSfbps2csThZVdzSsZovs&#10;Dc4LEDGMy3KgsenC+x+8zwAQWwzEBRtajU6IYUrIArviTGa+r/nVl59xdLz59lscIlyMnL9K+57L&#10;y2Yzj77+gv98970PNrc2JFWRWIGhsOXxIxKnR+waGuWXZ6eBSDi+vLyxsU7nDhwL0jBP+cWTp+f7&#10;Rx/89m/dvPtQeMNiMMriBYupvXoKE7Fis6LlJucy8RaKMFwuilu/10thAzYV9Plr0EXwlqUqY6rC&#10;7WE2SFQZtHo8HkjdoLN//sVnwBjpdDq5vPLpxx8f7R802q3tvT065ghN/obnp0j7wkUjB7jIvYRM&#10;OJr2Wo0BEyMYRdzc2vBYPWwoi4nqCsIW3UlU2dDhHSOjpShva/wuL1TVQrqJ3a3WPNYrohhUpNgl&#10;aN/7rTe5j5QTPBexAUFbEd8Vh4MTm0OdG0l2tdAsoCfPVmHFc2BzSAO1EBAXc3w0sEhjuUq+k40E&#10;vZfQD+9KRMxRe1eQHjGmcDh4QqSQTAqywfhPZnd55YU5TL5QoGnNmyqZjShBCKQkfBdB+fhaTBQu&#10;tBK4FzKCazSyE1lhrCdiPegaC1kqdQPjgVDIBEaiK0z+sYC7JPEn3fHAuu0zZqyMaxIbhHIOO5u/&#10;WXxqCE9gyDxXvkTvvw88IK1AAhPkKqIUF7yQ8lrMVFJqSH5JrlkHKxI2gFyYohLEDZRKow8DTlQe&#10;BOojWTPCAQD8F6IYWRqHqMh4AuLhOILrk4WmJCKi4oKJ6NRCcmyh0qH0QCfCaBGe1oibT/qA+g6l&#10;PxgGngYOrdvsFeI/OSXFDZtQkjkJV2rqxUYbt0EeioOOSZlZpDmxdcRR3+rW0B5YT6z4XVA0TU6z&#10;VU3TXafHimbJH/RY7CkENJfNRGZOLD4FtADG3WmpAO/MUJZkzmjaK5Ry4E/oamECxcOit7vgCbHz&#10;OXYL2XQpnYM+srm2TcsPzT1aMKhRcKWiXtamTz72+8Nvvvk2U4cgDWQ7/D2zwGRTpHRQslxuq98b&#10;JIXh0yyyq6+/eUR71B1gMkvlcnhYqCIVQ3fs8gyHxLuvPWC/u13048TN+te//pROqBpyoHtAIgu1&#10;hTWPjJDJYkVlnkOXFaigx0bNUIfFC0cI3RCQWghkTJX7PYGt9a1Ko0Ygiq0sYZ3x8tFzR8jg8lla&#10;xbGFEQKnILW9ykgL6GaEmSc+VhApxH1dLARoh13SnqDzDv1I1HD04rHFYwSwfLn/BGMXKx0n2mLC&#10;lJxGV/zMhVFj8L501SmaeaC0NcFzgRyyZfxX0mzUvd1ddji3Gk0dqju6EsdHh51mv9WroLmGuzY6&#10;j1DWQU8mmvmff/YRVWwdVRZI6FCpBhr1yDTXY9ZR6HfH8IfQHGBenfVJyxcBgkA4IGO5Oh1xkIW3&#10;uUu117s6uzYwJiPQdRvhUXECxjeoT8rXIrsSdTadDE4vRaJMPFBrOu3MmdKwIPAiPCH2DNwrrUkN&#10;sIweKS1pPBufv3yGJCDHOu1xum/UiHRerq7PwCAAX9lolXTP5bcxewVSS59iMGozDYP3AHgkmRYY&#10;LTgIdgbdYYsXpIkzR6R1hka8WHXSoGYyv1aqUo2ALlPpEf6+ePRVsYYR9YS0FxDrwb276JBi28FQ&#10;PnjI8eOXg1Y/sRGX5YSKnsvF51Vqp0m91kY7A09xjjrhYymeFkh7UD8kV5fhktEV4dmsb64TdoBF&#10;FeqEVElsfyaFuQEnRxCP5igysCudbtuT518jn0AkYctDV4DOIVIORlafvppv6q3CzQIOR9+ctYRe&#10;CV1ri4PVBfFRynryKmz3mKGDjk/uQ+zhdBUTVR4wE2Wd7u72JreRExRPRySL8YkDKCIrpYV7cXUK&#10;5sT5igbVgKGBGfxXpqXtbA3kYmol2EenBFGy4b0bO4o7NFpZwpv//Itf4Vs2KHUMxOmZ1TC3zIzd&#10;N955gGg4yvWR0NKN3ZvI0RH9RPRskSspOkVcyedf/Dq1miR5J6Hhki5OL2xOOyqX1XojtbJGnSOn&#10;rNI8XXwBYrIEwa5u3H1rFY5RNIiUKpoL0CbLuVytwsxZlkaUOGWCG3TbaAWTzJD9UM3RwSS2q3VD&#10;cmMskXAZpSfIFBgCfKoBXKIh8sIeAp/bSj8AuI4gDzaGrgccXbNOG/X77NxXFYqYOig+SCmmYjEW&#10;EpSqYgYZYzyB8P9wiU+OQbsFxjwZUk6Ua9lg2BuJ+eCS8EyBdeF/Y/gD6EB7ATRMozeGgPLiSUYn&#10;ZIR2Puq0GuVCHnZ/t9PiejgxabwsvNoU1ymZq5XmPOKFnQ6sbaHO4V1mpVdigR2PXh0pC83iYCgs&#10;s/nKGUdKQWxRnE56nVpDpEKAdhstp8vz/Ktvuv0hAmE7O9vUY5SjDEQXy3kUNMQiXQfkYQR0ODx4&#10;SWb0/PmT1HoyEkFlQGxaiE7yKGezo4P9Lz/7hAL0w29/j3lbmdFm3QjyItMJl1eXVCNwNImo3/+d&#10;36JqRY6LD41LLouNU7CUyXH6/85/8HvkTPhqAo+jPER0++mf/Pj5k6e0+bkQs9Vx6w66qc7DV/s0&#10;FxmKARhDCY/jgmOF5nqb4pRpORCcQZ9NSt5xtP8ilkhgN0TX5fT8GPNQsC3wnYuTc2jyaOPduH2b&#10;UVBY+eK4RdJNrq1YtpRLZQYRSLU5Ro1GS7M2RgXh3r2bJpXJYbAw7kdqxVI2iLu8GmVqPDyQSZS8&#10;AlrCSJ29QOx+WqxDU5kDCS1sbxjtJ7t6g/qAxJkUmDFg5dkIz0nhvgkyxC0jSSHmKkQlLTeFdJUb&#10;JC0nIhPCDZShBsG0KNmRSiNVZ4PTlIWrxxNBnx6yEQ7HMh2tqFWRi2BxwEcSeEaBpliF5BDUtQsR&#10;BBmgYPRJ4b+zPsgP+DPphYL6CLAuiAidarFHnAF+yDHGTJzwomTAHJiJqXXWx+KbSYnY2dT3YGkL&#10;QR1RwcfOAFlRt5uScWGKzN3nvUIhsXYn4yF3FFa7sAXBOUQNj5vAjDdjxkqKw9QYUv0j8kvONq6T&#10;AUOBjhgNUkQiyC8XbtaKcJcwuhaWPnw0PqQiAyEKnCSypGuLwlc8coygCPIl+Jky7jeBv9mD2qLm&#10;/vPx4awSFMj0xDNHdDjRFEU/iAVGGjrF3GDSmzmDpAvoxordGzqlnO48Mj4FH79caUK+ATikGe9y&#10;OI1qO+GPBwcWlIiGwa6A1YHdSbDITImOTJ/RTiLNkiF/8xyH7emILq2JYcxgOCCcVgSfmB0aTZw+&#10;QRwxS1/f2GWhK0k5wOuYoQ8eVqPdePL5FwAqoSXfSnyVbjjVEyAYxw9dYOliNJjpHaVW1nnK3BkS&#10;GlBoOGFUc6Aar148gbS2t7dlszggT4uZIFRDnf7PfvZzyCPReIIWJFtUlJ4EH1GdnRxBwiLJoxmH&#10;ZCwidqxYkhhm+GZ9jQEweyKjAJxEiruitt7Eu1rmqrhUVVs/Bq6a0/0R9+Lj49NoNLa+vkH2hibN&#10;/sGr1e1Vp8/x6vErDf1w66SRR5NX5wyIy16j3fSEXKwdPvicCd3BrN/QzYYYHYqYD8uSa8ZlhU46&#10;DGgGSOBe4N3F3a1UcogjEveh8MMXoWMbjvkXJGhM04ikbFryD4vdXM62cPX1BpHHkFpF3gihwmfP&#10;VmF8LCfZlLl0kWq4PcAmUm+x2SpMo3WarUE3Vyl8/s1XaC1jsMJ5V8lVrPrAZNabMH1V77ocYVyT&#10;WVTBQIRVurq2BuvFareyfY5e7ZPxw5UjpKMiE4LLYsIgYswQItAg0ClHYaVWFpK6g561CjchZg+x&#10;jqEKh4BvR1/bKhIymFOxyNkEIuo56kGdIpj26j3MiwrVAhmnuInpQJ2B9uvYmzGxL8K50FoZyZ/M&#10;MDzptEcwJPAUA+pjbfK8ICW+ePGU/YVlC/NcYAmUEGSi5JooyGM9qqhIGJgGisbDmYs8M5r0xNGi&#10;Pzg7oo1Lf+fh6/c5maTTwSDvfIbqGkNP8eRSMVPA1K+Wb9aL7fxlqZpr1AstJlU4lYPuQL+JBr2x&#10;VWqOOsN2rcX4fHgJStAYBgwu56wH3HkUoJ0QxFYjtSJjYDn1eCIMF5PKf/X5p8gOXaXP1VqB2XiO&#10;5Kk0/ekts7/ov6fPssubUWYAEP1OpVbIC3kF8iqQuVa1wywbtE7FnVYjaCgHOFwYVPxFJkakMRx2&#10;K8bCjCREE0uYeACrYLxIyFI6EJBEuS2gvKg94ewrukcyxYlmkt2aY+zt+urTj39x+PJpuZoL+Jie&#10;syONkS9mnzz95tHjL//5v/jDq+tzulYct9le2p/wROO+UW8Q8AYZ9VhZTlnNNunbSjNE4uFCZYP3&#10;4AD+sz/7Kce5eBhDTtWq84UcY7+cACR+6C9QzIh4mOJYv/gSuAzEaYDOs/fs+DlVE765Npg1Yodm&#10;2tzdDYOzB10GC6BRG/YndcXFydXBy0NSK7rPvCmhGB4H645fwB+wL/jdhuiGDWVmlGm72GwazNoZ&#10;M22SgPC08NzCas3k5Q5KRT4miSZwA9rYOHWJ8x4/gDCY0BYOPnfuhpdihDho7Jg3lwvFCrL9rQqE&#10;SIgB7GskRlGuxzZ4mZFMRjkM5pOXL2sypnGdu76sYzlUKd19/aY03G2mYDQAr47AWyqWIdT3uyhy&#10;8UWtjmOMlryXs5JlDxtYUUcii4J14FE8e2TGnEbqSmo1sbQcjcQhVkt/nt4LxY+srhFWV6QjrMX0&#10;+RmnC7hNr9M8PYaUsX+0fwgGRtMQJgx3G/tGQjm9vEIud5UW8Xdkq5ip4mAFWaQ84uHsv3r5zVdf&#10;4Lf593/0o6WlmDwmGnW8LIrfKLqpVY+/eUS+jK07yixgxs+fP+Nb8K65uM506s1yOru+s/3mu++w&#10;ILH9BnRnIIvD7lcff3x+cryejNMas9o9ivbtWKYvCa2KdSBLAskPUhSf3w8ZCRVmnEAgJMjQJeqj&#10;SvKQy4JZLl+entGFwMELUjzd6mq9YnGYtrZ3yRrEZXImeA0nsuhgKfANNL1KqVBvV9kZtNAANcXO&#10;aGnZqjf7HB62L44KtGppH8ExpUHfaU2wdwCJnNTnRGw0NyxOM00YboXHLV2UVg3M1KB97wcPKCgh&#10;9BD1FBFwBu/pHQEDinQKb09SxQwRly6AjTJ6RhQm1eAgXDDQycr5fGdnZ4twL/Ky9TqJAYkX90VB&#10;icpKPi4UyIXsp5bDUApo0E55HjJtwb3DWQV0ZzBYaDEsOnS8lAi+QbeSXEdY7SLv9Be+mMqm5VgV&#10;ZXlgKipFmkSEHIH+yBd7PdlQ+IOCGw2GPKtFqxGkmoxKpPFFf4sRSowkJ0jekO6wBzj8YIrymiRP&#10;fH4WE6gGmuxc7fbWNlUDK54T6OjomH1Fo5PLW2BUfNEPUkyqJKyIzupsBlDHKK+ijCzpFBmhMiQl&#10;XXYZYJakEGaPNE7EGhlgVDnmJSmkABXDMj0ZFTkfABU/TqYFtyIhDqxTgAHYytwQiH7o4pCmKNXD&#10;uFvAo6zu9XngOXElPBTycfItsA0sL2iL07PnAVCkoCTOQySDNunNlfz1uNNbjSXQ+M7VyqU+dO0m&#10;3W7OPOkIi06c6vLoemt1V6+1Ypp8994buSJ2VIbljWVFZ3k6Er0LVSS5wmWDxnFbQIBFMmM0vEpf&#10;dao1mBwYWpuNNmAKOh04cz18+JCEhgEXdFP+s//9P4hEEiIf53DyHJkEAowkKH7y2a9GnSZDs1if&#10;sr0VE1Ypo+D0o1e0srZBXwSKrsyksrYgnvW7zCXdvn/PoKcKN4yGNNoYNe2+fPmS+vSHf/+HezsP&#10;1lI3w0GOAZ9GbYVECXwiq4u1NNbDRJxZcHCB7c4Q4gDEOCJSRnpmlo7oQnqYE9QhqcLCUMMOKqlt&#10;bpMnbEXjmFXH00RkdW/71t6NvVAkUK0X55q+2a4ZNKg+pffIzmz2Gr0BzIoqkxfUytwi/tLnt2Ma&#10;6PHaYeRWcs32oJkrZliH7IWz03OqEooTcHhmCxiHLBfwIRrhuMfPQ2BdTi7LHCVPfzLOZ3OD7tju&#10;VQH8cHZWUVFaCnTQ22AYzqpL7a4P9fNqv4PKp0XFhBdbe9oGl9WhIYS3ZhXeXzgEQu544423eAoI&#10;iUP/LOby7BfCPHAgpo0ASNge3LhxK5FgmHqdBMsODlEHGWoRgLRWDdqeMxxRxGuayqFOCoQhp8Pu&#10;JQ8ULUplfkL8mih+UC1hAmw4tzJ6Y9UabXr8O8i0h0PqDRVCoKzY8mVzPtJg4+V0MLgwx52ToIIw&#10;bamcg6RFOxXvKYSBLi6PTWZ4ePigV4CIGKBEwwFIFR+hvHCbEHth7N/WrowwkTwrnWtQXbCYho1x&#10;bDmIahpsZxXddvR8sAGxWyNLIRSpmdkZqJBOLK1sJZbXYzYf6khTgG7ylWFv4A8FUttrBruRMQgc&#10;cDOXWLGxb8QrHcKnyWraWN8CSaKtLM1fhmmh62OUIUpnKKiL+3I2fUnztNzIQHlm0e9s3VhJbrjd&#10;gWLx6sU3+wygdIdt1vpKMimatFNG6zEF0pLG1SrQtFCWrLHLmK6KRhPD8YxxASS9QKZZx/R3gMuv&#10;c3mLXptcS3S79dOzY0XiQYNcDGVGt19iohluECOZgPRCqO1j2zVu9avj7tDvtN3eXn39zt7WXgqg&#10;kVH888xBOnPucGKkYVndipNRGMy6UW1iD9pu3byNroFdb0UKeGNlE+bWbAzwxv/+En76iz+oEcqp&#10;JZNxhpmgXb96+ez05LSYrYTJ+IdjKEfd3pBsgE1EYbz4GTkdyEl77Ug4Wixk79y6E4/HUL8TL/De&#10;+HD/KJfOl3KYGnaZ5CdYwSgCcF1ZX5HCQI1WfhMOHAoF2JAz8mU12g0aM356tPhPDk4A+TguEqvh&#10;1riGbQMwOdk2J7ZFbQ67vC6jqZbJcHJi/sqoOdNG/M5ENyKXnRYWT+3T84OtGxvheCCduSKvQkY/&#10;lynAjIjGAlB0aLQA2wGQdBqj2AqqfjpmgDxIwN56bWVnzxfHuTGeP7/kVS/PmBLJVktMcbaxZjda&#10;sDjzxBObbEBycTxl6ZaRY9fKDMfQDqIbRlUmzrDCtAHyoHFJw5eDXqejL4l0lmjPjvGmAR1A+QXG&#10;lcUZjuqNZuyHhK5KDi5i1wIkK0weLUAAxw1eRpD0K9DPy9XjwyPk0WHoOj0YNtAJnhbyBX6WxUmN&#10;9Ef/7A9Pjw/CS/E33nwT5wjC7kJxHlT5008+JUPaf/4CXfylZNgfdJIvUtvQsQU/YdiM+08H961v&#10;v89wwaNH39C+xFiWx/GrX35UK1cwH7agZD6Zuzx4GsLG6RBYiPbx5TjdEi4M1aQFpOKhmKGXitkJ&#10;vysqHoq87AwpR+ZgeC+2HemCKLchPiy6Q0KiEL+WIfMEdM9R76M1AgFTGAX1agE+NPkDeuzJ3Z1V&#10;uK6be7FYSqc3Y4LXnw2xYPvk0RdPT15pbEaL12kxamt1saQd1oU1v7ObBEJiE9FtAO8Aq+42RzaL&#10;0xJbaIL//7/+f+YOGMVx3DT/Tbb3d38sTNNq5SYzN2KdoZX55P8NX2QNJMpGB5H77/rpcW9IyP1b&#10;v4NhGRnA/zd8zSi11Qgng9/8la9Fn5QK7W/+HBgbPLW/9veCbNMetfwt37/4Tnj6cEdmRnGt/2s/&#10;yxzu/uMX6CIiUV9OlyFTmyPaSYUIpnJgnPh3fElbSOUMEIEYVh2pB/p+rtcqNDqVVrfZ/ps/N0R4&#10;DnUUjYzH/q1fVrsZV1nIUvOhaEv+698DbgE2Z5be+995RXP1tMkBphr1CnwfvnbAhAz08Gck8v/1&#10;nyVYZ66uN7a3MLQG44SMgvjTv32FGOYaO0gKXVLaWn/zjP3rL2D2GYfa/qQ6GzbIQv7KnW9WhHvU&#10;mTSpQfLpIv0j8Wr5d/gCF7F49cxtzKBz/MUXsjShZdeggzrQX3kR6p2//J4Fas4Xp47UNigY0sX+&#10;iy/F5IYlZ3z4wetUgWcHJwyV0ot0xu32mNWZsE9t4762R6VbyqKBj5zBv/lLrdm7fY9/7pYg8PyV&#10;uwQ0hRuBTAT9bV8iTWzVCWD8Vz/Fv8Nd+bu+BTE7HAv+5i4ELRO3uL/xJbdCD3T4dy61f/Mbfvyn&#10;Xxw8vagVZAscvTj4tyxZRSSM7yR1/vKrr54+f350fJLLFzZ2bm7u3ty6cWPn1p74VjU6jJhcHl89&#10;/vzJ6cGZL4joCRPDMZqD6cvs9Vn26dcvvvn8yeMvn11eXtOjV0bA/7/whak3iZRMo8OxM/yV83TY&#10;m4AR/q3vQXvH6La5VoORlI1Bl8Smh9nBQW9SyojY3qMvPn31/AnNPoxZtnZvvvut77725rseX0Ba&#10;SYM+oyEn+y/ymWvY9JQE/y6fwYg9n4FJdSdFjF9oB8updahxdyDliQC4x4l6Bf8OPBVagtUfoZ6B&#10;ldtr0s1iqP83H0H4lwcvqKPzJbT7/3pA5jJkuh9wGFU58j6Ipf/aF7lc7rzMKyDOTkb4165ZMDOF&#10;uBQIRBijXozn/+tf3qCPO8ZY6NnRCYZHf8dH3tzZbDcoS8iioA5q9baxms7Lv+ELogVOpooIzBym&#10;nX91xRcJ/1vvJy1cPmO3OGDixBE2k6z+5Y8Aj7RrMNzUnpANooT29ls3qFlJQhPLSfIvuAWamY6J&#10;IfyzHDY7i8ZKm0Zmh/A4mqKcCwjoAqhFTgkpEaSY+kNUmDfRgnJ5YLyS4VLYAVrCmmO4jKYGTRHg&#10;GpnVMZhwzSI4MLCOZQPwF2jegigHhI4REuwZ4C5R3R9AfoKjLdJX/BvloLBzFIErsBaZZFakRMGl&#10;Fn8JxqCj4WOnEQlnU+xxrq4usL2lRQ3VHzhUXqTVAm8HzgE5B0XjcQKvCH0HgU2UglBkgN9N+TYe&#10;y9vBmEa2YAqSh3V2k8J9eXkZGIPim/9UhOl1tALh8/JPgHOAn8ygoTgHLfXq+gpoj/IRLEq6k5CM&#10;jEAaIdFHgJemzNbyFuICOJ8qkB66DwKdsF75yKAg3D3JqkWxk26bcLCQSqdhK3Prc3wSxZgFqGDh&#10;h0jvnrwbIBgHKOFvGZjwmxunMnw018pxJZ6iIKuNBlSVMX7m42m1XHz57AWvCawlUFkP8hky7hja&#10;dSTBYII3l0PReHl5xeZwjabzdL7w8ui4MZ28ODsPJZPn+bwvHPEFg8zsXp9fMX9RuM4zU4xFCRCs&#10;XmdFgODy4pwbuBCmhz/74tnXGpIBbT9zfYXEYmwpyQenvgT0gvyIPwxUUAoG+L5cLhAdvGPYJzSG&#10;4HsyVEhA2dqBlgugCNDNmjJygH396EtYU94A2BvCFjRHWD4oOs7PTw+Z740kNtD4gpLNYgQbhTCw&#10;//zrVGp5dXWVeTfh5mr0zPHRS13dWPf4IEkAMZs6o2Z3AglmrFNpKaNJOuFL+RyharYaScaRlzw/&#10;OAZxdC25OvkezmMGF/1rqzQVGOTtM8xPsdX0OJgHiPF3MAG/+PoLf9DHACtlpgbNCycaDCgBjgC6&#10;G/lq4er66BnUzldaq3qI14m0pkRNKxIPy5TuhO4wsvXCkWciaXlldWtrF51LGeql4wClZ6ACzaKF&#10;DfrNqBzmhvVqU2ueI5iJ5wy/17siCwfPV9SpBgzxNWWStEDSoB/NqkaLoTucGNXubPGcwQ5YC9yN&#10;nZ3du/fuK/6AvaePvkGG51vf+w4gWTK1wmM92T+0YeiFGCU+No0mDmLQnTSqkcmgJ9ALxQZ7AI2e&#10;/h+Rmfb6rKdDx65cL0ISqjBJp0amWCeOgZPR6elZNlsAyWzWGowC2IPWbp3G3ZTJAGB+tg+i1aVM&#10;QyTgbdMoo0xexa6HkWC8jEAWQDHFO2GwoPbzJaIt/QnYIWg1AiXJRIyxxFGDbgiOFh068YC1ZASh&#10;YARlLIIjzal+Q8AKgBIGch0QoRAvPT0NJpPc+XalOUcTWjX22Jk/0vQGHYbJkRkMBZIgeYtlA+si&#10;e56OxKJ8Uupn1UwPEScUSrz5zvu4b12eXuazeRg2rD/+kWIa2TaaX5AokKnd2haaDsDnVDPs15jW&#10;HDTaVVDDQjGXPk2b3MZ+YzjHeN5qEPkBnbRBatV6uVwj9fYghsIabQ1QQOQhEtbQD4d51G21jdCM&#10;1HM6aKOBDBfYTQyTB7P5vJh20XhmnkIZ46YbSxAEHiCZTKfzahnCNhCcGdECWYT8R+uWYSury8H4&#10;ayVbU5sAI3GkZmt3QCOEhYbpahv6Fm4zbhgzLACmGRghh75NK5/TasxmZEgZrbwZDhMoSzcuL86e&#10;f71/fiyiV7HNAAMmnpBTVJX7IhCAZAibiN30sz/9cSq1Rme5WisRJYDj0ZNnej+XSSfW4mwNkAw0&#10;SAvZHHEMsBqRKvrUkE7cBGR6FoEABHMA12KuBKW9lCvx0UB3GOjb2N7AHRKohml3Gm48FvXc1BLM&#10;SI0poUCMjCTNtciLM30GBYpxv6DHifYa0BpYrHCSodchiKM3ZBgiXlt1+EOdweji9GqIAQV7DAC4&#10;XYX1BcoISAlGCAOaNa0QMySYwH1HWXo+nTDG0KqWmCtAVQq+RrVejcYiWvhrDr3VpYfNQfvozoO7&#10;X3zySfrq4ur89Pz02GQB9jHQPXR4ncGlMEKfcDfps0OOuzg9QRu23ZajrVarwDyBVcJxCzzMRpM5&#10;Bj7qdMpiCCAKotU4Ab1ICHRiN01/BvJyJLaEwxk+zax8kqpynokBYzQSo+GIICJ2jrQuAHaPDw4Y&#10;G+fO3r4NupMCiaL926jjXT1lXupPf/qTdq1Bl49Zh+EYY0fo0TZOOvV03pBicnT/wd7d1++Vitmv&#10;v/q8223du3uTNj4nXClXTqfPcaBCRonGI8uAHhdZwKL9xbKHGXdxek4nCo7Dyvo6sVosRoz0fIUH&#10;BVUV5oBEdaiQjMfZ3ReXFzypartsNlhV2iHmgNhe8dAJQSvJlNLvgrYBBllngJQISZBJJJObe7cS&#10;ySiOuPyaw+fB/7dea3Xo8HU++uwjPJHARPnA+etytdzBaXWinqiHWrtX5gmI9oyKFHNQPFpaC54Z&#10;Q4Rl6Ipob715kwvlXKedTeKBtI9mwkHAZOwUM12US2Bqo2TQrFZlmIScENUD7MjpAo1m2N+uraQY&#10;IM5eZ5kSYn/SmBOVZdGo1TMui5AVnTWWI5uTvAoDE3hCtKRFyJq5Tb8fTi5bkcYTaDnoJn33fL6A&#10;ChRJOnEZgQMitlDCFfuMhR2eIr0tSkgiMU8agniwGtF2ZonFsR02GA11QgzjtOxyKkg+BZ08vPCk&#10;+yY2CsKC4vCAT6CUqqLkRQuUU1MSIBkoFUktmYeaTmiokSXIkazVKPR2GSNSGP10eeDvaOnNiY2P&#10;iUnyljBCtBpYexCe+BvhEWJwT5KhMKh4d16WjuoiNaRxCS0XxJhUjD/wIkiJchOgMPPmaAIx/Ejb&#10;kSyKvU1zCiEwNgW65TSAgPQxr+CzcsHKzLyQw/gIbGnup8CkqvGormqOyvynskz5vB1aDJhBIPOK&#10;3Rd5PZ0LFhwufU6LTww5aI5oDE0aKnqGQXLwKi6hnBv02CwdnJ3+6ce/xDWuq5pGUss9to3LVm8x&#10;nQoveMh8vjvoapXgpc/gC2M+CL+YkQZkzvcPXvA7upfwT9FPoE0GOefW3l0vCDNnmnpOY4LIy1B9&#10;bAXrq4RGRS+MRt+YtFi0GUsFCL/EjnanAUcbv4VKBQd4PDGGNCwePfpqNG6igEUnAt1LpqbotwB4&#10;7z97EU9t+bxLsKYH0xEOGJIrdxr0yu/cu+FFBFUxs+WxC7tDrYJOe53NPf/iOYujMSojM00DRa9C&#10;+80jYnpGX7/ZT+1uouV2tn+gNWrdS+5eWdg5zoCbi2Scl14tEQHSCEf/Clrsaw/Qq2TBvDp4wRg9&#10;3s9w13G15DvRAxTCHUFt0LXaGKXE32TECdqqtga1IaKOncrAHXYKY2Mu+tcsctFCGwzpP29sICHm&#10;gtEXDC4FPH6eoQhushHhVmNF0IcWqseKB/IiU5Ac/JC2zi/PeLDJpEhXc0sr5ZKK6ka0XTvoco1E&#10;JdBca5eL1Rxlxdq6WAmJSTSzsS73y+fP6LZ/5/vfhX4H8i8OEn6/3Ww9Ojx0mEHQLH7otIjeMWNh&#10;UqEng7kj9xoDgkl3SMd8gBACOYFwzKeaqaZUv+aJR6J+hEugSWUyaXocPIc7mxvcbNnXlBlaao+O&#10;ukWThs7GCPL9qEOFwZSMqZQT9Us+LkbR5MqNCiKfFMPCkg8GQoQvwguOHJixXJydc3ox8c+mgDaI&#10;Zu+srwv6PEYj7EBuO2x6grMKnjcEfMguhXTF7nYSB5F+p9YtXV35l5dpkTBBasfTy02NN0UY0GDC&#10;q7VAImY1I9ruE/oz6vOBAHv04OlLWD2IiXjcoeXYmt3qU894d5POZOU4yGeumNYk8tNKIxvnhPD7&#10;vTB8YcjQ8qJLDwjlhVLW6A6aw3obl7XyhOfj0LHF2plec9BEmgHtNIb48nk8plQQNKzwZV2BMczG&#10;ylBrlAVAZK5XkEdv1zodWN6RkC8eDhA719eT2GI6fT7iJvlE8apSztaqaGIUu0im8TvqrKTaiVSK&#10;YgOjJDJXSmm6hOiDlOtV0d2nb+0yl89q3jCaJlMo0jIuLtCeDrFVSrFQFJl1NR6XnX6XIQwKa+aV&#10;Lq8vexiUdDuHLw6++eLrs6NT7n22kMaUEEUD9GRk2IosM5uFnkhrR8yCAkEOUbKl//wf/h9/+O//&#10;R8BU/91/839HbB1BK6hn7mCgnM9jmcnjBCMa0TzyRe4+fGgnqzZbKMjxIsxfXdeQXiiVkcGkLPWH&#10;/GE09sM+ihHi7enRKQU/+a4olmHuTZM9EgrGA+w+cZgfqfvV+aA9ada7l9e4BKI8q3Z6UOg1Qovj&#10;WBNTWcxzO72FTMLxddqbSHSmc4xlLvZPbC6dzexEFzCdvVb8xMQFBM+odnWCLR2bFz4DVAf0IkVh&#10;WBQeO7nLS60RpgpsHnGRFX0RkyhLk2m1KuLazvimlfEF/ZyRRRT/aYwCOpBrlbMlUhyVHj8us9Nn&#10;QBsHIhhr32KTXQ+XkemsEo+5VoSFCU8HVRTOedIQ2DbwKtAYgS3BB+QkkPGHXpcbwqgQhPd+q0Oy&#10;YrU4fN4QIkXotSLQLjoRHkgm8JLqItwNWGCYBgN02YzkdljEMFYLB+zzz74m1Kj1iMW0SUcRN0ci&#10;AYJHJBjJXBRJV7bWEu+88caXT369/+q5S0zKkaLE0reduUq/eP4SJjFCbOSgih2weDkCHHAiizHM&#10;dHp69IrkgfmGeHLVRCmGhpkaTUQzXe6pcC8hhYjRHI1kKk/VGJBCXa8VGQgbQ58dGquNAibfV5fp&#10;3V1SHRPnDhuK44szn4/Pw9i7eWcpnkA3ZDZqDxkJb7eov7vtJtkpbvEqw5R9Cs2R92pWeiyWfKO8&#10;lIjx/ogFAjyZ7Aacwk5fZNBnN3nmg6kY3JGaI5yk/c7vvr+Yh2T5APCgD4LtCfddMfEj3RGbW4+i&#10;Jw4UQXohZhGK1y+KyRBpCZTwW0kpCBxIr5K+iLq/TkvFrEzIoYcpFCvukWAIcLoVhTSGPhg/FDsd&#10;xjFgdBqNJL+cmhzzUEyEKQUOzFz3SJykRFdd4UuJvJrSCVoQ4f+SPQ3tRlRqdVqCAR+D2AeKw2y+&#10;iHQrvqFiTgybo9MWqQjY3JgpWIWxCynK5XZQkHElVF2LsURenM2pCBzMmXq7fes2kZ3YRFpDkGKi&#10;LZdFKtfDUACCJeAr9LpR9uUOKNKOzG+L6DP7mXlJSQ35qK0WHVleFg4Zfy9yD9MpuZo46ikuiotp&#10;NWIGqbFIU1rw+zYsaHfMTPF5Q+Go4u4sWsliWQgpESN0IeVJWbGwSWHcknEBKngh680gO9MddOlt&#10;WjYG+RlHAs+FY4CMjcfCE1nMLXPnQe4G7RF7Fe042lKVWqnRqWqs6lq3VuvVSs3Sj//8x6ntFEl1&#10;o1nmd3TaKBIgu0CvbvdrzERDh1Oa+LNA3MEUkrC8EP/u1SecbFjYIXTeUOmc0D7YBNpOc4ATFtMc&#10;6ezl8ckRPwYXVUYwtMhhq375859jnBaMCM8MA7Vvvnk0hH+mnbjdIv3K8YnRGGVkvVF59eQIGxaK&#10;Kv6GSfhINEQZjLqudqSLJuNsMERBJRUdijyOUa/u14rvfPiW5DaiPyv/Y2Fwx8j2n37zRD2e91VC&#10;WGDTet0+2Evk4fqRmV29cQdTiNnx031anx11vVfsYdlj8emWYmHSPsHDJZkVhQJec29vz6hFpqT8&#10;57/82WDUXVUUdxDTUrN3SJAHQw7Chev58nKSMWM6mOzmCQIg9HP1RtxPHQFBZOH2iQzsXIU2740b&#10;t32+0Mb6tqQUyBzqjE67ZXUVZNFarha62Eehhq+1yCi9henl7sXFGbxpNmYml2Z1LeNKBDd8BBRU&#10;1fWsTJ5//fzXv/d7vwe4QCR5dvKlKHRPp0wcUcEgSIgFBxAja/7D73ybVqCoO8q96nLb3HBBcPnt&#10;deDvC5lXD7UJ2h6OKPCi2FZGrChRksN0gJYgPwhgAxkLdi2rBmciuGX5whUTf81WGZrUxsYKTr0k&#10;H+jmX6UzAOcvD17NdWPtVDtGaAzqLRJaYgM9QZaBbCy1itBxh4UMXsvfQvSRrSSQgUycLKTvKKDg&#10;wcBkAdyBUqmIoVOkDhiSG01b6DZhJRRbDoWX/LnrEnUUKdfS8lKlWGHwj2yteHW1tLJy8NVXvlCY&#10;Co2YhAICml6NAuCErBGyK/THWUALmyACBY5mILjlfCmZWoM+KCccrZSZSspIrKj0eloPhXRaZqTR&#10;JzAR+se3bt/gCYP8cIpwd/lGG6ZtdnPlus6dG+j6mApD5m0P2toBIktiQ0lZQuXNHEtsaQV0hjVA&#10;t9ThtvTb406/h7URdSlJMBORAa8LRQH1bMKMkLhSwiqTUnjarDRtXrM9YDI4aFVbwAgQ6tFa9KMO&#10;WEUJong5VwHbbjfwN5r2iRldVFbG+AbThWxV2kjBsdTlPiMcINNdCHDbIGu5/A6CET0lsTKrtLB2&#10;gAt1fXldLlYQeERQvtVv6+0m9I1wzVH0DrnNSHWgTsSA9uDtN97NXedZOQ5R6iEp0f7xH/2PP/z3&#10;/3cA2Ddu3/pv/+v/WygSApwgA66XKwabDo6yQgVmsVmwM+IUWEmlGD5E/QphJXTFgkGEDONsHyrq&#10;XIZRjQINZZb0h99/f/fWToz8d30N1JwnmLvO8JrVbI1PsXk3ubaVQnjM43cwpwvTFIb62RWDEIVP&#10;nx0d5ct3792oY3Q2GUnjC0LhBKp0Z6Kd7D9/KWa7JO09zM3Z1sJ/ZfJJTAsms1Zj6Au5OHEgJQMP&#10;I9w6mnYARtXaQfGqbHSCQuDuNIW4ToHN/mLTnZ6e6sb2iWqIERCLmVAvcQPEbNja2lmvVBpqvYbD&#10;iWHxzP5lJdtsV/r1UhP/1kA06g0EQefj4FDLKQSB0VSCNatwjqGu4TuaKyDpwXgwQwyzcYU0u5hf&#10;GK9RqFPHuhx0PIRpLQe/Vg/aggSuwYIsIklnwx8KckTKAJYI45HUzBgR5dQq5ErHx9dMiJKUk1JD&#10;k1JMdWcGoxmrx0YJMRHb7vY6y5/C7CxzSQuFmwMqSTQ7P07T7wqGYyJ32esvJnOp8yljQN04YTut&#10;6qBP+1jme5bX1sHX2eaEMjIBRSKbzBlFQpmnFpMBGSIRY3WPl7PX1aiWw5EIsAED3iQW6ys7+TQC&#10;c1VmLZt1MkWWJ9ocVqbU3XbU/zQ9TljIWAKvCCVLMgGRXhC3NO5GvQwpc4ygKOTcg+PT3Z1tUig2&#10;UTPfJ3hmj6tI4nmXbPRDWZNcHsc9ILr2/e++wVGJbK4CPmHRBQNWz3ewhbhsTl8OIj4Qd5/dBYZE&#10;LOO9ucu4PLJJkJ4imQCnETFfPWLfROG/cE1CnwkxZXJAqA79/vXVNRgpk6LkH7A+SG4WRoTSF5yw&#10;wlA2EmB50UGjZwQTnLJVpvzsdmjdJA3K50TXSpIkoCAWpWJ7TH/NBk7KAAK/g8ewpGiEYUVJPCCL&#10;IgXh1ou7ComNAu2IUJYgWDKaR2bAw+GAolXFcCYflhOCXFtODo0484gkVUMo/ORteM5zeXxeWNIy&#10;X6ZQN1kKHrGuZphdSOuibYJmoFb7zaNH/M6nILdb6FkskDbYf7wyN4HfRbxUSY/YkpjqcMN5R1YV&#10;38l5xmbjR8kqiAUU9IB5cp1WHKZrvBi3WgFfJNckPyNrlaUmD0h0IrBknfe1HB75ch7TGMIWAA8h&#10;WZy5jAbSYlI9biyvjJs6EvPIWYH58xxVU6RATSPiulVrongyaUx2k91thwxPHcsTATymJGLnlyoF&#10;IrHVZejRrxAkYSYuWdNWHwPPQZu5CMRl6dYRk2CLD3QdRNHpLPs94a2NPYNR9XL/KZBm5rTCPdy5&#10;sceuJ0penZ0Tgj/71ScH+6+YBlUMTOZ0NxRpM200kighXtotHR0coNkJWgTaSmZ8fnkqUx6qIdRI&#10;Nm21BWgn3WwUCznloXsx2UXmvL2VhNUpzWiSGZXqT/7kT3hRkM5ytmxmgFKtroHDOX0ADQ6TGztC&#10;B02+9aVqvnJ5cGF06+fm3rxGtqhm+/VavavMOdO4HDPM+Ei71mrb27tBjCjmcp9/+YnZQnjC3BA5&#10;e3pcIkgAeoROAQcsn5p59dRqipa09KyZvTWbIaVxjKNySSUkvGdQzFrt8vKKNUZ0ILViV1LgAFbi&#10;pcG5z8p5/vypiOVMepqpiZ1u9SIpBAJt+rM/+xnN4qWlKIxzthLIq0wekV5UKPnm7SlBJ3x5miP7&#10;NXlm2zvbnDcojGNLwq/N3S3uDF2Mt771fnJ5mYcqNRVaLcoXR9b5+fGLVy9Y48dnJ8ycO93ovios&#10;McwJbCgboX4yODw9pu8gMi4GENwp2s6gS6qhmsZff1ojL+/1W7n8tdNtQd+YRO2rr7/O5wp0sIVc&#10;1aovJQNmvRV6kydsyeZy3CIGRBFFTCYT5FW9Lj3JGqPjIBCdJrqpRDfRB5IZVdHiHjDQSuYRDPqQ&#10;yqQQItL1x7S1KQDQ16e6MzE9hyIAwuPdFunqDCsMJteYF6AhAciK8F61WEhtbiP8iIwcux4lSS3w&#10;P4Fton7w8C0JIpSd4m8iew2W8M6N2xQ/hy+eM+EiDUdxTTHwhorGDQ4BZs7lWrEA5oJfOxyXaq1Y&#10;qRbEfxPgWSPUCDlsRO6ICUCy4STz+gFPAFI/QaNZYDpYzyvMJprtrZu4c2IPwZAsNRIjMJB+EMMA&#10;BEpn0gxgOEwQlKZRRP2DAYxumJ6AycZS6dbbVrcFIohcNo0DrAhkwEpH9FYbdfHVJI+PFesJeHQm&#10;HWX3b/3O93xB38XZRbuEDw8n3QSfE5TKWUCYZQ2ak6vMJSoP9KarjUr1ulvM1jutPvMBwgyBUKzV&#10;tLlcYhyxjEKKsxfussnqc4P8BUReiBH/SHB1LcU5XSlUpVNAx9nAHtSQXf3uD//gm68///iXP/+P&#10;f/Sj//7/8d+y8FbWU61aQ4+hBm6jGP5Y7UilkMQijUHkhTMg8CeAImerxDcjkP9SIury2AMRX2wl&#10;wroCVsE1ASyKpx+KhpJrSZ1ZA2prdKjH2m7ppJ0+y4HGgzDRCkRhzulEBFh/Ucx5fHZC0/Oj83Sx&#10;clHCTkqDYedVMe+J+8x2U7sC7Um6ENMRGJKLKpqcm7hKpttpU/0ydRHgwJLxsFGfa8CUsDeoVyt5&#10;TsbBrIrMPRg5NySfz/MpqPa77YFeY+70a+K9gwc7rj0sDBWjoG2OsREgmlYDXwotcG8k6vb7iDLd&#10;RsMdDGXPzktMVlyeX17JL6g1YLqAj1SkDm/E5w/S/YsEgtwimdWaTziGsDcg8SaPIHljAAW0ye52&#10;aFHjoGJiZSLHSCudLIls1G4nN8CKgAOI9AhqSrlYPzm+JNNEZpJucqvXZfnRh6FmUAgCk9lQj7rH&#10;zq2NzfUUARPAD+yBKRDOaFSEqsVG+iLPhqU1v7N7k5CIXghJEuWK2GZoVSzrTgtbN5brBPpZozVg&#10;CJqVANrCMY66Cm1fnBdIrWReROlHEYSEKwl/YMJG8wJ8Hr06QPy6XmmOe5jUGr71ne9wFl9dXJBD&#10;gUeFAoHX7t4VMUdS/t4AGQI0NjjcKJdZTBxoksxw6Neauesy6OPOrU0RNrc7mM0UBFKUf8cyodwc&#10;GV0zi9NIUCYwcoc5vhWMRq/99vff5hASCzbGBZXmJ/14wgf0AlYEn4dY32rWwTT5syRG4kg4JglA&#10;Hppjnj+znsg2+GwKajLh0RCAiCyi8CxfSBLg9NRihXEXlLyhZzRrgFJEBLPbQ0ROic4MnULzYiCR&#10;JmSNg0fBdYTmyoXKiKNCsOAbF/mZFKyNBr9zJbwdP0jqozD2ReKBS1LTP+WCRa9E4hc/SysFUEVE&#10;vpV0hC+FRsCclnyRkbBFyZF4bPwgKZkkWKLlje8BViroFoqMO1GJO7DInxBHEILImAazaP3Je87m&#10;BApFla6E4h9ULVAuSeKg+yn+02w/sng+moimKu5gC+xKyVAlbRepBRFoADiV5YgmEx+ZFVnIl/y+&#10;AK4HnJoccmKnQ8Fnd5AkcXJzZssA81xFuFQ6krxOGzhY1zfRMKZ+QQdT5GERR1C0XsXgRbyD6JDL&#10;ZmY5klO2G+i+ikgdMUw9NKh6RmSoQBG0Y+SJGIOxauZGHi9jI8ysEU2mLOmaddxReBZgja2iVeuq&#10;Naoo4lCdSHNKFG7MI0p0mxbaLIIJ7DescXQaY6NVhDNDGCqka/wsI1f018rFIrlqACLJUkSKGVIr&#10;0bXSDDoD8C0kEMkgiS6kkYcvsOGDEofDTHgwpF8Be6dMYG8VBmN1C8EhDjHJkjn9EHSfTCvFa7NJ&#10;Fw65kYkRARFFdl/0NYLBi5MLi41u74AEBQtnvzOIrCAM9/h63OqwXR1dddtdk1s3Y1i2DB6t1nun&#10;Ng/cI6NqqBszKThQcW7t7KA8dSNfKEJYZNKFofpOG8CVUluk4FjBwqskDUdepd3BD5gpP7YiDQAU&#10;PdglHQg7uC3RdsCMTj2FsI9zCLuJJ5Va2bh37yEaLcxJoTkO7Z3vYNyWxfbZrz9h7YEIOj3QUwQe&#10;ZvfSnkCdkugmMiuqCctDDOEJTiXh23T1ZfEMN9p0Q2t9nKctBdACyk0qA/EELg5mOO1GK7GZpHU6&#10;H82YMQa+hXTCimDZf/HVrx89+frhmw/v3rtNV5deVavTYLRPEeZB+gD93sH+/j6zSoOJYMAL9Tgi&#10;MhejNvab9bZJ62CMh46U7DUkfG0GEgGKe7Q8mCdaTa6ztpl/nPa0Th/mMGaU58DeWo06lhr02Tly&#10;cvksgVp85bo90n0oNeVcDeTGQQEgAL6FboXXh9DABGFVpvtR9yDa7N1cHff14agP9gHNRLBGngoy&#10;v/BVgtEQhtkhEapVoXvGxBbiQ26v/+LylCOCQpzag1rC6jJCmi5kislVZJ2n7KaFwgvaZp32cG19&#10;k9z4bP8V1x+NR/gbZeYA2iiJtYjdE/3QoEKL12wDUcPCFRAItyUcggnEcjZcHmcIOEardm15A+wK&#10;q3XQMrq6GMZNelQ8NCKDVIipFbHXVXjeeu4nFrCAnCLpbdLfuXPHrp0gHMY6kzBiMlKyMzSnSBgB&#10;eNCb5CiStjg3n2jGwux2Uddjy4+F1NETizRuC7qN6GuDxZabJYff5o/4JtoxfmoO8oxB3+439UYd&#10;h9YzAfUAa6DXDYvZMTLZjMSYpXgMjguxnWEzMiqOAvTkaKZR3eI0Qd3CSH8iEfcHvDCr+ODVUqPf&#10;QmLAgLoBmBY1JJTZ1dUNhEuo3P/85z/70T/40ZNHjzf3NrtN2tm0JoRFGg4toYkPUwO7VUVwGQCb&#10;DQ9m4YErLAN6TGqCx7ShYfAmDIUh8qnp9XHqTJcrpSrkJBuyNVWyEY5y/tCf1fROhlEN9FwLF0Wk&#10;VKQwZuzfhIA4QiFzj9thhb7MSYcXJEnB3NquTeq5HkrhU0PD743wBAlBAHIseM5m8OBSDmuKOVx1&#10;GFFsIJIDXI4dTquMf5YU8ymc2PERsdiAtXgibHayK24RSAk4E0uOgC2nJ3o4swlpEwOC0752rJ6H&#10;wsuIcBn0VrMcI+5C5nyms3z7t38AB/7tN95eX908OHhJfYWOHeSKfCFLcnN9cZjPpWn1Uj2T34eX&#10;giKDAJDCeMyoz99wVwmAeOARSWFYkr5ApZUjGCLklOPDzc96/TgLWagWER6BUxWLLbGKCKTCS4Np&#10;aKe8n4KYyoz5XEr9yHIIJdtCLg88DQFa6FSwT/XGUr5KdjXCS9sm4qKQ5TgWiVREGIIeB1whj+Ej&#10;JTv4qDu1tstgHyGIeom0jMdJLkF9VinlG9UKawxUg5svAUqRZgAU4XDkFBOuGGdIu7u6tgVS+q1v&#10;/zb8ciISYhPgIGvJRGIpCnRB8UEvySRSMkwIdDgy2A7PX75E64cPJXGm1eP7P/jO+7QaKaHhgcGd&#10;6LW6nEoAezrbjLAEAMmBIOKdlAggIkLUYcn3tb/9730IcMWLsgkFAjGbYenSMRIpHbBKqXIQbbYw&#10;2bkQbhYlMxKLfh/WGw+BlUGhLYUUAV6aVgIgMz1OssLPkv2xMkj0eGUWgrRRplPuI7oBktwpTslS&#10;CSJhhTeZ0rFR9J5+o0pAGAKFgjLFlAE1KDdrobxFckOgJYdlU0lvUcwD59INFOlOCkEhg4MQKjxx&#10;BGcxux4ppocW0fWT3rcYPinYHbUVCvfkSVhKywdc/FnJzxRNBI4pPrVGTSZHSSRCVmBLivq5QqWC&#10;E9ajsoTMLkKgogWFX02Hc5S7x+bEJpkrVCQnUDOCtCbkrQX+x++inT8cspLJk4jU8IoA3kjgFhqq&#10;ApLBYySrF5kwE3GH24A/K9KF1PcsLzIqSU/7otIO1CH6EbgDoV5BsT7ov3y5z8JDAcg6sztCDtY0&#10;ID3rFblqRSFP6P8c9pK6IdwkhkcqNIdadex01MGwnwEcyZjg5gkzTYPUAh9wziArmT3uWyMtVdSk&#10;S99MDX6jtswlcBg9JrxcRkBUpn5FM0ftYwyv2cCQs85NgCC3nuEyy4B0fGmlUk0Xyxlmy+F4RJLR&#10;N956L5lcpwXDEsJJCONSkRkDs4xEqQYgcbNjwdjIXcCowTk4xXHyKxZggy7VGwVgAnjHeJj3GpPm&#10;OIvBO+NvLCp4frQVYAWVCmlktHvoINg9LBie74sXL1gSpUKJJNYTsGNECC1GM9Eil4RefSSVKFyh&#10;ilA02o0Gh3hyG2f2QCwUSATJLNEAmWrmTp8zV72OxIPty1H2NM+Mdxl9WlbFHA9R9oJaeuU2G4+e&#10;YpHsisfdabXPTs/QiOIMECl/FidiXPSSQKg4AmnzWlWogRBESPvAa9nMd26/FgnHyCllqEUiHS6w&#10;8FV7SMgga4n6ACuE+Ei/gPyw0+idXh4VCnkSO6phgCh4BnTv+mXWnGai71OvczWagXmMFpQGMJjR&#10;gXaphs5rGhS90+x1y73OnMKQtHF6fXrNYhaD9tGIbgeb/ezi2Oowcz7RAnj7vbfQDMRkGQVOKgXu&#10;6sII4RqpnsnwOpchhvAIlFY1zLEhu/7g5BWNHj1Ys8ktzCqatiKBqTIbrX538Nvvfff3f/gHN2/v&#10;IVbU6bdgOZBK8kHgN6BvRDUAUVKkwalpcFtptglLu7u7y8mEy+OQQHQJf1mD2hDAFTHTbDEUizma&#10;RE76Z0h7hWxG6yR/ObK5KHIIp2S8kqA0Km1anIDTkUiMuQg0b0Dw8tnMu+++D3Lg9jllNkWSCLon&#10;AEAVDMBP9w8SKysknVyPIqqC1JeLMEVkJw5ieEJRFgrTnJL2LolgJpvmn1D6vXv3BjAb1AIUKYei&#10;r0zZoULqpVQuYVOLODseVvfu30tGV3nEVAXCVRWBYeDVBgBwnYsMx0PBJWY7OK1IuJUhHAye7TAu&#10;WTMwh4MWtk+DqvHk7EzcE9SQAsc4MHj9WCuOoBkQz8jhhAyq00P05FaAatOyLGQLC8dGcmsxiesN&#10;kI9q0iak/u1IrObgIjZWahW4aMjEd6ftWrfsCTlk2IpAajFxsSIYEgyTS7GGR4hvUS4SYaj6NKjb&#10;TIgkqCHwaow4QOjhVjDtjrxrvdwkZFEmQTDh/Ds9OYrFIMHYEfwAVvyn//gf3b17l72GD+lZdh8F&#10;TS4Gm+HkymooGFuIMhIruMMU6nKpMhlM5Sn4B/ULAAH1JJUk/iQ8RA4mbjvnEUKbSOWQi/sDHo5t&#10;MuDBmGgnvJEObVCTmmWMcy4aBHyoKPIqHj+4MoZaqOkjLBaIB1ROTWfWgCXR6VQwzOT4RxuWBI+4&#10;zRcRu15q8+200ev1ivg9akWnO1coMg1g0ZH9S/qNMu5ycokzBUU9sWjswBPiodNS7zATIGn9HBAB&#10;Dmta/HMsXtBrD45grhBuujAb2SMEhFrpeq42IVTEoc+ao6F7fn6ysb6LCSP3+cMPvufyBmOJVPr6&#10;jEZ8t9+DdHF9iZZ8lXCBhBsB3GDRcg7qbLqpboIcExdG37pVqaL+ILMLPRSPLeICqpa2BqRGt7Bo&#10;8JaQCpDBLxHi16j5ET4SALxqbFAbRiodw2c6CmboEG6Xm3XCKVNptUoFktuG2jBGk5ssAuwDuQ1O&#10;SQEdYKqYDCeHrwDqaMps796mP0nmzf9Y3pyzdLnEamUyLuUznAv04l8+/RqxYI7x3yh7M/w1Er1u&#10;kB1YsyyNUj6t04Ma2TEFh0/84tmTaBxoOOK12wgECATDLcDWB1P0CcL34oZHgdoEurM6Hfl8iZLj&#10;5t1bsXiMIg1oA71xQAncZuEn271WRPs4UtnLHHONVpVeOZuLw508QbSlxg3tb//gfcmWEBuBFCJt&#10;C704K0xRwOpxUpCHiQ47ynUzKI3ShhPStHL2r29scXNZr5RfIsml8KJKlTLZG2c8RSf/yd+zSlj6&#10;7MCFmjnRUUCjnvQZOXtoMyM0xZtSZbIPRbFpOFo4EnJbYSfwRmT0Yr+n03HFC1FT/kyeKw1O5YtH&#10;Lj1mKRBFZX6hDwZiw94jvosU+GhElcMfoFJyZktAV7TW+AcqW0VAVXwGOAA4bBYZG1fCHSCgKBlt&#10;R5wgFXdnzgxhmtDDGQyQb2X180qIIC/07hVqGc1yNRcpp6nSvFsgVeRnLC/ZZMq7LzhPvB3ZFR1y&#10;7gnUPKIbB5VARwy79ShKZdBPcvMJD0KmTuimowNEdIO3IFJS6PlKNoa4fIUX5EjmswOe8S6IvEEi&#10;AIGQpkmzT4IkrVtlOJHbSMThbpCGsnItBvT5LFyz+DohuWRlBk0inzw7ye3Y7Nis0mMSAX1KFhiv&#10;/Mzrb76WWE9enVwJ42qMkbx01hgbVHAsjX/ZNZoDI+HoUnVGnPQatBoVksqo1QI3MAVVql41qU6m&#10;6NnQivXhegZ2xf6iRwB4EKaqMDFbNwaLxoySk8TltcKfJV+kJIC2w8EAn2spugT9EwYOGqj9ETTE&#10;NoT01EaUoSoQfsYCksspzifgIgYP79/dG/Rbc70FWV6ycxQ4CQTUsb6Au14to9FM74y+/ub2DYTs&#10;Tw/22V0Gu2E8E39u/dSMeuqNBw+YEKCV3ULXHbuVqabeQCLZM2RhasR5cA6M3aJlK3GEvJy8h6fL&#10;c0bxi+skT4cRRLvHCf90IPxF0FaeTqvTAfao5qr0plFUkkghxQLGWHALVBYzjlIDygDGiBhMY+fJ&#10;qNe49T/8o/8hFMKO08iRSf+RdQSjFQTCCq1Gg7FuDVAH7I3FqWlbDVaE5zUtdZFXhiWFWvXcJBLY&#10;LE7ZG7PRVebK6whO66qxcaw2SuYBPuYyu1n5osVA16Ba+9Unv8KeABYdyuwvX73EIHZtcxVuHC49&#10;lOwsVJYHS4tyi74DRBlFPEH6iWz8w8PDQr4MJkHJ4XA7GJA1qW1kDj010laoY+sC7vCdG/cn/emv&#10;P/8UES+NZULEZ2k1Cl1wGcR9xHpWpt6mNH2oSCEeccTu7OwEaKnbbKgc9ccQhWALqTEXCEW8dPyB&#10;GBx2J0GOWs7rp22p8waMJ8872EfSN1GmkplmakfikWKusJxYISKXMYxzugpoPfM5JwzZi3eUAvmw&#10;9eiJj2PxLbbz5dk5tBVZopOJy+mp17BAqHz15ReRWJgXFznUciW+vM6/gh+wgVgGSGjO8apTzxgX&#10;50TptUbBiJeroKknkzQdVWp7eWNrDaBuPhQgELYT3RVx0sXsZj6h7oIrvLW7i34Y+YyYjY/n1EvE&#10;NnrgRoup3+K29AJorNRqhIU60zZ0EdSanVs3aB5SYZIjgi6QXYmX1lzLLBS7FfHhaXeCtD/bFuFw&#10;druUjGJ7N0cWFZsW+kNQwYhqMgIhpkMmECDQX2JvJpNF7BtdRiI6HR66h/ShwuGowg3VMwBKFU9S&#10;JfqTOr1EKsR39XYY2ZSEFJVwN1m98IYZKGOlgFdjBEkMfPnyWSKRJOBQp0vasbn26a8+iSWXkFFr&#10;DIrQZEW+XIMjZBluD49eSXClMCYgw21X5JGhW8hAHPAYJTf+9fR2oUYt3MwAQcXgSLQV6XeTilBL&#10;k4ubmp2R1e5izoRzBKp7wB8QKWmNqVGp4ZiFJ2fIG3AwMeLyBaNJk90laIRa129367UyYJDH5zQx&#10;RaGcjEpst+auC96gh0hwfHKIrZT4NbF3wRhJ9KY6l8+DYhz8cfiKpIrcdrYzUDf6WHP1gJfGjJnD&#10;F9t1DAR5ZBvra9ORsJNXN3e0WivZFVbHkwHhiGGGvMZAe9TNYihks5CKGG5l5Z+e4Qqg2tneUxRA&#10;NcnVNbPLYbCZdu7sRRPBbr+Ksq/ONkE2YtxTDejQMETSp3imgNMg8oQyjMfjYzq406I4o8DF6UQ4&#10;lIwiciwgfcfRxEEmi00kkXVMZcJywx8W6RO7mCLaWADXV1fwzpiA4bA7v0ins0W1dgJkxaVyrHCj&#10;oDVDE0ORGwCl0+5cn5+TlvAQ40liRZhlxpPinOKYY8ZWnlq/n748JwuDqiSeoTpDOXft8DA3MIe2&#10;wn6hs0a0JWBieRxbWq6UG4X8qT+wDM0MNfxgJAIwKiFdBBIlnkJdYV53ikQ7R7NOx2WQJJRAcTpd&#10;Wij3Xn+NiM0LkllyRh8dHoNasf4x5KTeB6gmMcPHZDTpG+m9OZBIhORNyjRH0HlKbfX+d98FkGKm&#10;EOk7MoFeb9hkXBy1LKUvS5FNGxJwiTpsoZBO5iFsGPja5GNQthm5VDwdWcekHRyfp0dHJBaUyGA1&#10;9KZoA9CkY5dSATJIA0sge50D32Vcxu8OMaOBFY3Xhce7vdFpcYMAtMntOMVxXeEtAMsrlTrVDF1H&#10;uodwBbgt/JkNZjQgskeDdgB9FUKJSHOo50rfd9aiy4X+YbPiDXg0sDbQq0f+juaLTgGotMyySt3H&#10;hyH4YttHsG41MTwXZiWcCWAkaC78krxxouIsJ8mgUcVqkP4Od1fhnjNFz5vSoxFtcSNz4CBJJOPS&#10;PwVuYqctjhe+U0HFeC94VCZCmMKrlkkWMTE0m0mwBIPVqPx+j1gRS5FDEJ0oU4F64LV0+ro/6MAi&#10;Zy24XDaSOaIMYQ4HUD47QQQCMAgzXASowQtHqmDQO1N1JwyV6Wfzlpat0Rl0jbZ5f9SEYAsZgglr&#10;ZazVYXJamv0O1FcaOt1xH20+vV1rdGtdEXt/Sk9iTKyBX8WINSecTKpNVcMuUDO10BUfEOFynNFc&#10;ftf9B/d3MUtRMzExtXrNGGv0Rq25Dplg1A3EZ4ljArvN1rCJptRgOgRzhTLEK9y8sYGboRetQge8&#10;X1jO3GLu6nQ5EfFGXEaXniMBncZaEYpUE8JWGLHteAKdfQYnwbFnY824h+W1ftLXoQzudYdxEcHq&#10;DgndRAwZdw2i8OwDo8M9VdMQcFxeXBEmioWyWNw7qZmcUIPbzS6IFz27y4tTYLZ3vs0UCU52U4/d&#10;R5fKYnLeufuWUY/HX+v68qjfqwwGBY5Orz9gtbqpyEG5/t88/edzpGmWHXgC7nBIh9Y6AAQQOiJV&#10;ZWVWZXV1V1dLkk0OyeFyxmZt/6j9tB92uWu7NspoO8OZ6WZr3V0qdYYW0BpwuMMBV3DAfX/39V4G&#10;q4OREYDjFc9zn3vPPfec4tn5h+99+Lu/+3vLa0uyxvPTi2iqtiGqtw33DXaHZIVWfcz/c3MTtoY0&#10;77gRhM7WtcSwJx3puElhc7laqEjPbDuMzx+f6r7lq9WwD5dlqhasnPNS/i//5q8Wbs0hXfkfieHB&#10;kf6Dw52Lcq79pmNmYu7ewzvMegctBpN38UU2b8/QBAu/ts5attx20d7dbgxbLXZeusT17uvu96L8&#10;QJ2LiZmRbNbALPQiiwVaEg8uDpod5Z3D18S0MLupdVXqFx3dbd4vAQg+FnxjX2w9Tw2kPn/+xeDU&#10;EJZ/t7FHJydSubm5vR0GIQMj/R99+D6ah0A9PBZGe23VjqtyZmhwuqZOSXfsnuz//Rf/sL91kFPR&#10;3zRYRJLbrjRKusnlM1ILY0TAqyq+esdgduLe3Y8mxshSL/vP4aEpcvCDAySzTVdNHe+fkUhzVNtE&#10;hir2DzbEPoiUGkwYyg41tl9eG/H0Z1yd3NH5yh3Kzlszc/fk9zoWOll0KN6+ej4yPXic24ZzgAxZ&#10;cTZvurFH+kfGu7N90qxzCN754Wnx4LJ2PjE38tWzn08vDp6cb3cNNjMDVE5K66+eXtUPoGNXV6es&#10;LAf6Uzea52dRAAxNdMh6D7fP0T/IcIxmJ50ft1fWlhfuOkHwfmQkIYxre8uPOjJv3q0b6AI/nuWO&#10;FlamhD7j4FS47QWtPZcXZnZDPVqhuWatMZjFQKSjKqaN3X+U7mqcnbwzZYLsZYgsBFJJqp7fUFbU&#10;XCP5//5H73NdHAFvzN8bJjoyPjsxtTA6plfDPPiOBFfrs0YhtUT8PiOzOto7M5hyflaUZa+urCht&#10;hcnscFfzOkOt5jp1049SPDLiRnVpTKGG2zoOQjjp3KQH2gul3NBILzYRPYnauQEHiuTXp2dHqj79&#10;FxXgy+fPZm8vuTj3ReXYBjQAQS0EiNYzQKE7e92EUGrMXEwMziV+hd6QLRPR1ehiuhNRmHHCAFT4&#10;8HRrYLRt8/lJ9xDpoQwNZEnJwNAUAnxP/yDZaQPu8/NriAt9WfbAvZPDk4evt/sGJWKFZq2e7ew/&#10;ONs+v+R0fTw0PprS81Ij4jxoQA+YkDVk2CgVq1PTq4jzLHog6I6m4uVeW5qIz6VjoX9Ii/B6Ygzo&#10;vbL+5iRme6XVlXJ7PXP3/pxioacrFXqh16Xe0LyoXyrBj66jR1uFVnQ+fvQBd1FzDFMT85NLffnT&#10;KjmaW7fuNeuiijHhWqOzAehXCo0tzjY77O0m/cILKhHVYkpRV7r43T/4Z4oyHHSpBIEj1nFwPfcA&#10;5TrPnxpccA4zgfjym199+/yru4+nOzX06ihXN+1VE0hVKjXLC4touw62k+N9hj3cldburRVKfOZ1&#10;45wH9jIdrlHo/OE+/bwmc/f+wZ5o+J7fcPJgzDo6Pn5aON/Y3jsDjmYz+o5kVzg4MbpZvn1H921/&#10;d3OfeunmfqKGejExTbF4ySkqRDifWuxG/4J0vb25zqyZG6Jm1gff+/7rF0/V2/wVrI0Qp8cYixMq&#10;2EeOFe25kLlPGwq5KJztT8/PAWsWbtH66Tw83NP7toDbSlUMSnThjuGey/TV0OCM8LR5cpy7vKSj&#10;tnT3jrI/hLfTaZ//7Ol3loJealdWi6leuhRnKpLvvu6+af4NSv6Lel+XrB1+bQS4IZNJ/9pvfOIG&#10;ZDMyBrkhgErCFMSjMNnQJIC/lPZ2d5xwsoQWd8yvpHN/tbOzKwONEd1mWxCA2ppYqNAzyI2WhPwU&#10;HysU3lNhRRmd6bN8a4rQkQKYWV1dtYklFp4jZRS4esiK2IeJua9YLw2AxyDQyBh8lxQyoKAgdZFv&#10;SCjhof6sGjDbCBONjp5r87N8u1ZxQnXqaA2dIlQFg5uIzvFJy8XPrYUmXtgIhLCCi+f+IQ06PcWu&#10;zvlLgFZkezGJM6gywCWSU8Lh9OD0OmIyKC410DJZF7qY9kdMIwLJCUwkSuv+Xu3b+oXCEvxcqVzQ&#10;4SFJVXCRiNCamlQEJIzI4Oz76b4XyfH5s2c4iXgzBp1Cc56iT80jhep1tN4XRKQ1XWh+0/MBaOE0&#10;hGtKF9ivGv4EzTYtx+v0TddVD0yiN9vJzFWXEIeUfkmYM3azPY9yNjTo3VW1giA7PuE5hO4Y7irl&#10;G+mliUIsgVqzksHXHOhsk4KSEUZ5HyQydHV+XHRssAx7/fL13Orc8c6x/OwYiSqZfW11H7wsBH8l&#10;QTAT+3CTSyZrzvZKMwvjdhPCvk2qcdvr43v6NNhH+h3HA4nUEP/EQ8WfI7kD5JzJ0CPe3d7UBaBT&#10;Nc3DeHTUfBA5XsWxsUfZtppesS7ZvZPAqywdVtZWxW7AACTSO7U8wgXQwMTQIDMs+M2dO3ch8O/W&#10;3+olka44ykGRuZqckDDx0lPhC5gulnxugXuGB6/95O/pvmnszEzNDJDOGh3nFYobp8G6tHILc5x8&#10;Q9DbUJA0iRBbQQU3V3AgfC9baUVAtHM6M4cnx9FSv+GxXc20x4yxUkHtDoTw0AiPOWWNR2Fi2VBq&#10;RMLHf/nXfyR1gFG6EqIh3p0VYnNZYGcXxx98+J5jFgxJroWr9/nVaS99z/RN+eqioxaz4sXGmXch&#10;V4tbUxFhqqYNrt9snbylpiqEGgTTee3tGoyqKLExDhD9qn6aO2V4x7lhcX4B+CMyWGIBJGsoXEem&#10;wvTj1etXvjo+lv+f8x6UYkTm5ubJB+979UlVhrDDztmBp4BoVvKlVE8aXUyD7PJE87p5kzEeUdo/&#10;2FGJYFbNLE6YYb+8FLSIr12fMaRbXWOaFB2h6AJKPzJilg+fGJ/FqfrRj38UxrQHOe1B+y48OgeG&#10;7Sl9W5WMLptK8uqygxw3wzhV2NTc9P72/u21Bwqp3MlBuMUO9BlNMOve2S0yRBNtZmbugw8+xO4y&#10;ge8wi4n9VOMyVzSxCMMDHi8vLYa09BlARel1zZGvWW+vXprjEynRdTqiMxaMRsa0ZmICODRpj79z&#10;VSbgXgGCG3YLccG+oE+0fgXOnESn2NrKiGKuM0V5IT8yPqFnoSPT2ckXy/RxiVGJlAw8c35cYLKY&#10;quNNts08vMe0F1JdKUKNKyDVRjmlFMnCpxUygyOxyfoHJUCZDkwR4Kh9GsyOFsdOGqu6I14lSExO&#10;zwyNjMnh2LPoA4ntKMOwFlNjkn61eHYwBPZurlJwOFhLDHB390tFrNIq4jqrbE0P55623MHx1XmZ&#10;iRA4SSs2VG2r14PDQ+TlBCWB6el338wtERUbRNPxJMlnHx7tzi0u0xkgZoUoCMSCNWKm3156oJAL&#10;dDSZUzEDFls60uEArrZ33qAhUPbP7V109ANQL02ffPzx92UYd+8+WLp1d2F+ZfX2Pfom42PTvT2G&#10;M5qoPJKjtkxFfF5dJlByQ0MMfUc6Ozo6AZaSKimkAw9ON16+/G77zZEWUum8OD45JVGQVMICPEx5&#10;ITuM0+P83fsoCgOPHj1RtGtk9xMy6euR1VPYGBodgDlqt4neKh9v6d279ZPDy3q589H7995//8O7&#10;d3lvr7Il9Yigv0dnO12N0d7h3vGxKb1fWVdCxWkevv08O7GIx6nD4olVLiqF402LZ2p2Di1JE0C0&#10;oSPVWlExoBbtFeZgtIEPFX6dPSmOpbbw8jIEbd5gCguX7sGbUq0ggylfOA3PHP1LKwu6vX40nhX3&#10;nIQgpRN7KZy2sJWBgckRPqfZXnNL8GAIyOgEh1wlYjfokL2xRU6wFK0BVu3WHLWrq2uu5d2bN0QZ&#10;EAHAQOgdRLdgKEJOoHwJxOi0HRocYDnz/LuvY1ageD4wOPzbv/v7XIDsbhFvZm5hb3vTuaxY+uKL&#10;L5D3rT4XFlBIkqjojYThyFWVMdfezk7/UP/29pZetVZIe6WWaRh0SqNSabnolP7q7fPqdf3jjz++&#10;tXbbcajFDGfNF06ef/d0e2ObSXMHmRcEpKuYzQkJWSjv0TGkEJ6n2yfR83tXurfUOCMSlP7N3/2x&#10;ReysQkvywOByUsWISjYHv5FCwUkQfsN6HUlDsWX55wvEiCSpNAsd1HK9M09TamUcBNtai4ffLdDC&#10;m3PCWSLavQKuX0I6zEGeYeKDYYp0QRzZP9o3TnxgRCjkvVTwHZPjE1q+vl4G0KLDI5jb2C4jIlYy&#10;ReZ3l7S5taFB2cLVWqmM1MQ8dMIvQ0wDqxcTA0F9bp42e4JRmN7YBIlIqYRGPy4cGMIEO+svW6Qx&#10;aZ9wDCZPwKc6OounERSEpOfhVAsIPVKYhvt1eNvVkmWpz3/JQV22u/O8WwJdPtAlSZMIAcTDdBvd&#10;3aEKgd6bWOTECFuxyEF9do7uHKPAYU4j5O9CtSuh52vV4YgI955GqFS0RQsyGPFmJTo4/PDehsnV&#10;JIjYT96g9p+fDz83htooMR0JvSwh1Uls/dHdaQ39JpbooSwHLVSXw0dMVIUfp4I0acdEF5PxSMh5&#10;94XKJVSlPcXSpmqSCrcN06y9eefemhs5OjhCJIRQknUItp4BcJw5/g5t8Si8LL5p3o7Hpj9QKlSn&#10;Zkfl54P9g5LmLCcumUzMY8Dk02BMd31RKvobgdhbQFs9vyysrNybmuFXeuOcljmR/pNrjk4NT86I&#10;gHZpRbx2xKD6MguSoGyvb965d9ei9STlVYj/h3sHwfqp10VGT29hYQ46KA+QQ8DH8BhVZkbZS+c1&#10;4fv2nVXkGwax3z79WlNDlhQdDYzLbL8mE9dYSrZE6dBW7rAjHBxGQHbG6JJoXI5NjDmqzTNCEAeG&#10;euuVNvJBhu/7TfPVGUWnlFq5Qp7qoMG7QmUPC4QYDcwfdqGKtL0LOj7Vql4wrvrbt68Oj/aMTRHx&#10;HRsfxoxOcuUOTZ/xcT70Mx6vDrjB8lTPTX5X5pIqdZipKw+lR8kvhDBbPds+ENqqnrE8VS8yTlPW&#10;g4Q+M+XXb19pOo13zVweV/F+iifnNmNiLp62gza3tmuV8sTYCDJgVIekNhOdIb1aW+CiwoMlpau1&#10;sIzBNROcwmp0Wbhg2YAubOHWYrgaG8+JYtS6Cn2OVC88lhIfUQt/B/hIVTso9BCHNhlt3fYQ+GAA&#10;4sege1BGu8zXkdC7HYaDozxYVKXRD0qkSWwKYJlWlESKHfL7H75vrAT01rwGzKuIrvd2DyA96++2&#10;RoZlCwu768ccyRdXb0Hujw+OnI72zunJvlfDIVEPN9OXRoET8EAvE+NTju1gUifjO1aIi7eDGhdh&#10;G0oOB6Nle2sTNwEhoZqTmEhK0jNzk5hL5mgBvvhj+ZPK5MyIwxpSJ6chSTo1MxkTi5WaHIakADyV&#10;2Gni4Be/gmSQtPcAAI/fe+yBTC+Onx3l7SMBnhAJgTnei2KaFEeq/Vd/8xcdnTepSqZRuVn+4AHU&#10;KzInn9zRe7arKdw+ODZx5xHt6OzY8JQSS6EnBCI2Ax68lJaaYQgaeo5iQqhHS2ovkVgj8lAG7u/f&#10;2Nqh3CG/kD46tIw/ibmCkpMCRGGe1RRn9VLb/oraMJCyhCF6njdMyMwK075SKBhbHh8dmRwb/f6H&#10;H8xMTt25//DF81cLi7d0DDwBid2333w9v7Tcyq6UIw5ycnk8j48P9hYe3MUxsJb0DC6OLoI0aUZ7&#10;iJsSanZNnI1lLANv3mxuvT062Vq7u2QTHe8UKg3nfbvj3KEuPbIAdBRwTExfYmOTDiTvhM0Cr+Uu&#10;3D/aNWsTDY/ROkQxQZEdH8fOfiQUe2Ixs5aBxpVfvX5+JSvuTK+s3u3rHUWjCE3jRlpRp9YLedJ6&#10;dWh4lDiCPjikUBuElp6q5mAn7KXxYRiYAfQDnUQ2vSiqoFI4sgND//a//rdjJjZHJxgtiyFIL6pT&#10;fS7USRwFh7paOp0S801Hpk4P1hvpXgUhZVcHoE4lKaehsTkFEctOGkl61sOj/6Q/nuiqtCUEr3z+&#10;4KzKVBUQ4FeiHDm/MAvvzB9XDk635TFLy4u9Wf7f3chaop+LPy0c+pvxaZo4Gf5SoKmY6Wu/URq1&#10;N/twNPREPKJ+JKq+rPxDVGy5Euu1qdaQuGyl+fkF7DrbCtIp5VXY6FAnSEVzfvlWyM0M0tkJ493E&#10;Gi6aR9ubr6XsHHzs0FGTmYDWyUmbxFJklRiMo77s0YHp4Kx1yFo+YdaETGZLb9xIjWHm9bev1OFC&#10;1snRsbOsfnba39Xdn+k2IRmK4Dc32/nCeu7YPMXa7dXTwtmtlWUvBttFhf2Pf/NzfRIznpQ6cfW4&#10;q/HAte/cAtKz9TY7PWftWYRgRfu3e6w9f5kzvJX+6e/+WMYfygvNNmePgBhJTDLCYIdTEgpzy/a2&#10;Vm4xOjYWcxCdnZCJ7Z09gLaGcYvnrrJx8Kuh5THgAYwNwAzUyqiwRwwoiuJyYlwF6S8dYzyGPvvs&#10;s1Zxltgbs2iNWUxJdXB+C+fjtLmT7LUFz/yXqUsHg6OrNVGVtNKrevn+EuoQuQ7RzqR/ByATnP6L&#10;nnvigajjxoKQ/a0HSwsblM55hDAMQ6esNafvGMLKYfmH4hZgm5QxOsSRRaF5Rds+oaOF9V4MERsy&#10;1snTe8YlVLtdXZnyCDnscG4OkpZfL1688ED+iwiWT3aX7jcxkKHhhsITfP9Ws9UnBMqd8LR8jczJ&#10;noT0eHN+lu8NWSwaNmdnIprjyKqQFiWJGe4PVoQEseHZKtRDQCVgPFPxpg5TKi76LBmSdZGM6dNp&#10;lp+ZHkuUAVM7O1s4g85KAybhaY2I3kUR1Aymhnd8gWgLiXBT8aaTtNvTULsknorUkHhf3gis9x/d&#10;T2fT4NN0d6qnjiTZLaPBSi6V+b3H4Gcw/KpVB5Ib3F7fNelrD3eFgBNn+GymFoMUAYcExxvtxiHC&#10;Oiom7Ijd7+zudnR1vl1fHxkaP5IeXV3de3yX34WkHIxHF5VwDoKa+gn/ki45n92dBPKJ91WvW7qh&#10;HVev/8Wf/bnI6sUps+zPqanxt6/fBoYTtFPu67gjk+rM491TBTpt0KDWdXcKpmSpCQdRo4A/gUIj&#10;sc/26/E5BhxG+lZOLJcaLMNQfAl9OBmhHyDjmSXGMDfLjllKSU+SILLRnLNCiWKLAfyjHU7KAC2D&#10;qz281rWb5QR6zt5RgBbn0j5E6fG5eRbp3cXLnIQoj9pzekQVSSUNxrACwV2M2x48fIDOKBUgW1Zp&#10;u6y1VS9OSkN9I8XrM3NewLJ0P23g4CN6LGqJmp13Ke2uQJKAxOLsWfVk6cE8YoFzKPiFVK2L+HEd&#10;Y/2T4wPsCmgf6vjD8gKxNmis5+JdRGpS0LAevDy+KVcvlBlu30IV+6Dad+/e1Y8OJZtEusY+9HyC&#10;V1Au9Y8Ek6/JDuwq3ey67uiOKS9YYRgMk0BIN+U6/gLBq1Jn2tjjglUQ2IjKQMvRXQTtph7EoDDD&#10;ZCYSCVzzLSjg3cbC0oKta3KCkL0E1PZfXFguF9tOD4oGBuduzcMbiHqHUAg76qZK/Yi2PkdCQGzv&#10;UCf+LdjJSQAeSebW5Q1RWYsJ2BqGP8IFLxdDDAZgsdiAutX8janAYXXA8JhwT+ZR1U5AgWQunADl&#10;xtWp7GFFlARwBxwkcS/G8C4wBUey/UMUJbzKAHv0I0IQBzPk6n/4H/8HE/EEXBspUHH4hLIE3ljf&#10;AaskShkXp7l9vuDT43o0zWrGNCKFqVGU58uT3Pqz77r7RxZv3xsdm1BzhqwUZmoycBAprSZNgnYr&#10;Gx0MQUnJWCZeSSjWxG5P7jfMYRlUyA7kTQafe3uY60lPhcYwruvuoVMIwyjXQGTN0lk5f3p0sLl5&#10;ur1rYErg9fPUq8Oddjre3ZDEZZFvwuo9dI/vvv2aelMgdYl9M//BmcXlsZFRUVjuFgywkz1uIHvb&#10;G9NLK56+IYLB8SEjKPjRB+vvzMU5C0VwNaK789PLlfP1zeeDQ91jY4NGrYOnV1c/98M1kep0A8ho&#10;oC8z4LMME98DQ51w5ObPf/Y3moUMIzwG2zmGHLu7l5duz80smCHwesVSYd/aJmXHyVhuqnqcn1/K&#10;dAxJ9P0stPKafl2mz2iOfY3zJGtE0PSDUGZR9zzD/GlBNjkxMU1UcWdn/+3bDaxEMyihZlfrubW8&#10;RHTDqou5+7DWluB1PH/+8vAI/TSjT4Dj8eTxe6WLGMC3/I/3NyUt87NmkJWUTWsUTWrh1grqn6NQ&#10;FTo+PqYfGs5OYfzsAw1ppT7/1T+wrAH0O+/evnnjeDJwiui59TL0cS7K+ZXbawvzi6DEeCmdTbrz&#10;2gGgGoLwhC2UUUOj/ejwcBByfmaetD3evlsnDy5oyJDgHl6TLRbURpj61bUKAW4VNXbBpo+2ia98&#10;+tW3qAYkx/UpVu/epf9gP3qGCd8m1O/PC7ndzbcazZfmvTrSI5LO8fHV27ejjaZcSLXPzM5/8auf&#10;8zWKU7J588kPWB9aaLj2jk5HeVgQJvLggWu8e/USUK3eE+xvz44ZulFAsJHWenl9liMm/tkPPlu+&#10;vaK1fefBfXx+sQXN6Yuff5EdMg2FCx52uj6wWkq/e7cR8sWyddUmh6Es7xnDRU2TJRoV5bai33GR&#10;07/2k0/hE67IrIgcyG5zHa2xNU1CvblkLiM2m9eJvmpPToyPJ5JXASm1PLptTgiQIQKFI7Vu+RCm&#10;mwRH0uB8WFycN6z4T3oe4mn/gGlIx0AAmFNTreFEM4nQMVIQI0PDaGnYhjZYPeltSQmjPk3Oc3Uw&#10;rSZ/Bpu1ArR0x4EMpg44K9HSDOd4Aa8ePQt80hYTP7zwOt2XAiwmfcTixJQmmPXu139G2y5SzGZY&#10;9CQsTglQq3b0zf7deezK5VKuwXcBQvw40acF4LfGs4MR2RV9Cl/WSoYkSUp5Z0yLo+ZbPKLo4Jyd&#10;tXqCLd6VsALqdHQ7Jj003y7cRM5alyzGLIn3Ynj1/v37vl1qIpdNKFzijxCM3k7ZNuiZLXVTL0u+&#10;FeSvTExlm+mEyqe7082SO27PF5nDh3IoZgtjLC/X/2Ra6+vvLBTATHAghiBtfnqIoLlFTzhGHvXe&#10;AsqieofTrb2r8VeRWKRrekMG+Ns+/cGnqd7U+nfr/RgRI+mQAKleX+zW6efF+OFNNLyAnQsLi1oM&#10;B1s5apq+DTDgyA4aeKi3ITyEQK/DWJBzkJLBkW642T/84z/mKJKnrNgJTri6tTz/87/9ldJHze1Q&#10;R1pmlwF/lUrazK6KHtLk9DQHFfm663z76vX6G3rN2y1FDHXMxOy0l/vu9dtsv6cEmEZ2BrZ2La8s&#10;rb/bM99nUN+Sk3IViuDxWrrTqAEdgEuTQQqsUIxOtWOmYx9TeqQ8NM1oY2w8HHuTFRhAvJDWgLp1&#10;m3mxXHET0VTlf3yCq12w6LbczuXhTt7hnR2CE+d9m7JMZ5ZSc+CI1dTw4MitlQVexQbfMl1tTCCG&#10;hjiaowfceGUxqdCRiWm+d++AoC3sKhDQQ++czqjFchY8AbXd+f5I52R79kboc0JY2FZjWz1dObm+&#10;qBc6tXHaGcXrStN4rIE2NQrQsb95+mVvfy/PlbGZKSRazM7+7ux1KJ43i6foKRoh1/r3tozdDbkE&#10;NGKUnR+RR8nRqW+FEXt8cXGxZkMmqVXQ6P0ih1upyqs8UsP8+Oy2QKMnjMyBVdSGDDviNQYd0cTq&#10;TQrVgmJLjFqYWc90vX362nlmRWpTeoy26t/+7d9AzIcFfW4mHe1/+7d/pVpbW7sbZWmjqWN7sn+e&#10;anZfFm6wjzqp3MRIYxcJb0MPD977KJZ3RxsjM+OQxKhKxcrE3DB8GubveIsx4YxC61rCJOSEEIac&#10;g/fRyRl9TrQk7eIuc1vj46nOpsHetkaXyKFJhN187/4jOmrIrABc40gT49O4rePj04pWBwxGjNNo&#10;YmoGoAWFjSmXUkEoM7xmkScc87b/8X/6n/LF8wcP71CipaM7sziZOygoPEC2ajpkCrZA84tjTRDf&#10;RXlg1FDRhDnUdh+4tXW6u90/Ovng8WPJkZ0SQwzk6jtMf9tV0Gv92JBvPzs90tbMn+n9HiPJ+R0V&#10;XlyyGISspGkYv4JQnupyyqosZuZmtQb2NoGp/LNluhltAYVM9RrlqKNeriNcZgZTn/zw06pxnN6s&#10;Muj+2m1wTUdXz3V7x+HZeTU0XTKvX34zMDAaUn9eZXvjm6+/ml9C9x5zKOJ5SHxOTvfnF1d3t9+N&#10;z91Kxu3DlVQsHpqeHZmbrV5e5vBRDvZMJFhfszMLe3vvLkq0lC4ODvcvcqjrbZfVcz24iYlgIBh/&#10;o59sGM2Z5WaklwqDZMq7srP19qaCBlZIHB3aHPMj49MffvixWizKAbqubdHr6OzuePbsG7LpUmyg&#10;+OTEjDNO5EzS7lD6wPkrXeQfPnks25MxG9wJcKANO9vhM4g+sXL7DiDI59+981AkkdwsL6/4Rl25&#10;H//6Twf69XnVojDh8IH23v7w//jPfYbYZnqGhnvatfixJUrNkaFRk6yHe1tjYzND/UNG14IdwfQs&#10;fzA2MYNqRDd/7c6aCorEkLcfGgFuo7098RepoKsf8W05J+pW++D99w2I2FC4qv1jobC4tLQSuvyd&#10;XdvrBw5j8hyd2fRNpnRyvleDuTdjDRgXGBwl6+ciMZpq/X2ENE3gmnSWM4TguthnhePagrJMDjKW&#10;Md/gzw6Cs6OTnfUNCTyC3czC7PjElCxdzg/8VSMJtlNTY0cH+6dHh1wFjw4OVu6uDVL3Gh0zXBni&#10;A5F0aBzH3P6rl6/ctREu+LGsQ98wqOXJUe6UTM7QsANychkAYkGGIYcLft24dDDC8E/L1d3L0sDE&#10;xL/5b/47em+k0rnqnBXykpDvvv5WJ0PWINfUo5BhK2bg38eHHBfCNCwZ6LeGr4tnMvRUsZ47vz6b&#10;GJxGHx7hcN4+lH7w3poRXJmQbeyhJAZnocYrcLfioHtIrjLk0f1q9XeALoJITBVfXFrxCiy3FAMF&#10;7W2qG99ixTh4wEJv3r7W+qX85C2ag/jk+58o4hN/tC6xJgbvs9GM82O05+VKfpjvkr6EYKIRmyTn&#10;a6WijipnT0vfXIpj90falOizer/SFEHWBbd46wlEHL1YTznAs8tLQ+4tNVhB30ISfAPhisOPJE/Y&#10;4Dh15G1uTd4TFI1Cwf1iT5sQk2T4WPfr92i09YYjnn6Zb/dwIm3Cquvujqk/oShpUMaQdkK9igmg&#10;BOd3drYaUi0Ey4PS+4vxUcQpcTlhkjkjY4x8MAQFfJlo7s/OeJW3FO3e/XtHx1HaOi9drQfS0vc6&#10;yR0Eg0x+GoPrnidFu6y+cFJ2+9hwZwtXx5jckyiRVaSkRWHLspPxDHoMULm+bI8zMkliTQYIN55J&#10;m59lLtfR5iZcubIgPMBjFrJdb0Ep5qu7bnoaHQq09L2H9/MXeUZpN10aqdxvjOBcDM32luqXkUgB&#10;UvLKKx5/HfnzHBbI2OQQDbqeTqhGnUnFxt72wekxu4jugWwBFn1ZlMx2qu/T6fWtzf/lf//fbt+7&#10;o44haC4RYbCzuDK3sDw7OjaiMyvom+RSQklsJianRyc4J6fEDq7vQWIzAmS/TkwOj4+qDscmJxD1&#10;yMEoMVfWbpkpNG/vZpeWbz14cO/4WI5x/vGnP1y9t+rG3b6xKer3doeExitWcthjGICYs5Hil2v9&#10;vVnglFLV+5dGxt6XjwfeHflEMtvQgEOp7Y5PTqwxl1RoKyFmOZvJhVHHHp/qhwdbPSarY5yjXN7a&#10;2bhp1qBrlTz6inmzc2dB1BrXiF9UeOpu1pG/tbWz/m5TFx4A7vWFjEi5wz/tHq9XtBvtx77JdFeq&#10;F2bZli2ni+AHCym0PC7LPbV+aWjvcJcp6hZNwUOzO7a2Nu04Ugt+/+3f+u2Pv/eJAt3vD++tnucR&#10;vU31SmhqaUbJ5Q6XQqYh1HGZHxwdPX3+3d27t9uujNam+Xa5kUSRrsOxGtoTCbAU1iNByrwwyioB&#10;kR6koWmj4ddklfobKZdGmP1hlaoWrhsgz1pnN7EYJoNjjz78QPQ/2T96++qFlp/qCJEiUsa209dv&#10;nhHW0Rja29/59NPvywfOC7VvvvmWvqb5U4FNY356ccpTJfVOrZt749pdb80mjRpyZ2vLpclvWM5d&#10;NS8VKCBVgnyOSTiT1Y5oob3i4dtie883M8OZvf3N4SHGi8RKmitri8YjcNWHBidWVu6COsR6giY6&#10;RPpxzO/qtYZZTjwwuAMZyWD0RaEvEKVgOqmOrv0d/DmIz07ikRW51l//9V/L8xeXbpmaItbFXc0m&#10;78n2nOye9g101eoVq9fQ7c7GWzUYBEdPwJRl7qRwtnMgRk0tr0xO6Xl5TkHz11YG0tB6O9hjbLwl&#10;fvv7sFsZArNNBBrfi/fNO2eslU7RdzCUIM6oJsNNM/CSGGVNhqzbb6/eHhkf297YiumrlGDrRqSy&#10;Zu6aY5Pd7GzRFXf3tu/fe2QEkjrqxNTY3YcPx2fn+8YmBiemOj2c6443L77o6Y0xbRQ1zH0pJmVp&#10;JqcOgkQqiJjF/sz8yt7Ou9HphZBlSkKuyEbswR/oLA0AmyOkXxaPT7bfvT4/O72snVKEiNCUMpp6&#10;MzkzKUV2PCk1AUIrt1flDT4GATl00QwMdaYIuh/tbUOaSpUCTuEYlhC27cQsXQxJlVTY7+EmGW1b&#10;nhBfAIogWA8fPRkZmdA1U+3EUB2SEfvXy3MVAhTEsoFvRyPYwr1pAxTpDm2uv/2d3/0DH01ijeKh&#10;CplFlTMid5Lv6cr+5Ke/l5TVKYRnSWTUTsWLP/mTP7NoJudH+cGMjPRvbGx3ZUaga9dVQymXyO9A&#10;RFo5GG7bW5+/enfw5MljmXQeZSK2HtQqWCUqavVMYsTj7bnp0r/5d/8KqPz4yRP8nCBSqxZOiw8e&#10;3//xj399dGzcmEVXT3bj9VZR9llpO7nIqa7nF+dHx1Uc3RXTCKA1tmrXNmBHvb2kyaaePz06YjJN&#10;bwwY0dJOS87cdFd3nwXmfkAlphxxDMSBGWn05JT17OEIDFIgVm+svJTYr5+/SBSRHGhXj957rNSf&#10;mpxdWFyUzwQ3sBVhE8xVWPA18hR6IIynTEU7AuIETw7W1nltH0l/tfJhYJJr2NveweFZ6fiylj4o&#10;lH7009948uNfZ6PRhm18c+02FPh/8xd/6XPOi7XpqWVDWMVz9B78lszkuPzltjxE71Xr//jooFQI&#10;u4WSaeBLk4bnnUMdPeVBWtw0wtLvffxIZnCuTEG6hBbwpAvfl4o29tjEOFZjWP7h6JwVcNiRk+SP&#10;QHcw4PD4iOlxaTRwxe+OEBzAb55+u6sDmu314PcP93f2dy1+QcS6W7t7Z8o85OqqOp7aKynCjY3N&#10;YDVSRyWb2dvn3UvtTe5I26P6uW6UrsICMzKSMKMdc4gCJ8Rooh3huHx9jW4F8vH3WmAeoj4uRMEq&#10;8ciVynZUaKpUcNOMlnQ4TghfSBFUqDo7UM0wbM6E0IPnboI0eA6BmUdjAsteX0znxWgePCOc7ygn&#10;dZLaGraGXLCfgqgIKUoY/TmXFyL8IQxoFL8bj97vClDYoR7t2Ci0z667JIkxNz8jfVSrSVIj8Uqq&#10;+dBx1/LL54NuNTLiTGr10cCPPsqFgXxsDNCIDrQfp7mZjB8E84YuLeTWspMZu02yHInbQK+JS00Z&#10;v4Jh3eHCjBz3ua/2MidJ+uzweWoAZRcDkoTbWcoB47W1DUNx7ckGQDhgHr28JGPkgxTDt7amuxD3&#10;5CCelcS0p5EFpzevUtlB6Erj+PC0vfv6wcN7LiOuVlYxOVZrUA3M19O14cHRyrlOFNSsm7GXWK3j&#10;Q3Kpcq1jOAR9d1pv7W7/4y/+8Vo/e26G0lP5pvY//S//cfdwn/dtNGfz15fVQjJiOfbzX/wj+hHg&#10;6v69D+7efxAWqqenHoUfCr2jhOQ8UGbZfuoWxGYbU8q18fqt/GX+1sKj9x/L8s9OjKmVmDk+efz+&#10;wvzSF59/DVEGLr56/sIYxPTs/P0njyInMGp2k2bqQibgulHu6U0zNJX5OTZs96PjA5CW/9FeSKqF&#10;aJkmFGFCaPRCa9988Y0BEx5gGCq5IrjINGgPEl8pX+nsDTdxGfbIxJgHbqoiNB8bDfb1O4dbDGGy&#10;PUM3RdpUVRE+XHfypYH+YXRmlC9Ju29xnYl9Zefs+CJ+xsQC2bNQPzQYPNE3M7c0X72wvmoXVatI&#10;J8dAa3MoPa6fe91Vay/pXHXQZSAEGnMNCQldknd/5e7S4hKFT8OSgBDMCQwBxx4RINqTr9+81bOD&#10;+TWuumMQMph1jY3NdT/l1spi70CMNTm7B8cHOns5OyOHBTlXDgQjD5+SEoYiec8ZmWu7wDWU8nA9&#10;ZB15y0wwITEvKFufUcFfRzEaDOZG+s7txyND0+lUdmbudsuDzFC0qaWFhenPv/27u/fvfPXVV/v7&#10;h57Msy9fvnn5Gm0iTIKZYrW18Ytk6OEF7azveG5rD5/0D47IWEUS5ZiM/WjvyIzV02dfjw0xyr0i&#10;emmQQbLO88KceluqK3e6h46oA5bbPugb6c30GHHtvr38pA//oq//+bdvFJqGJ6Zm51WosOPInIIz&#10;e8U/DM1J/ZgLM5P2uYU5xHgMT1pRzgL36AzyNZf4zvKYa+pWJ+XqOf6FUg65WYfW5qbdGtMwxq9T&#10;NwybNX8d+ONTY9tvN+pU/vtSc+Mzt+ZXDg9Oq8WaAuPWnQeSAg5JQmjUwIxRU23H+3s7b/c91J5B&#10;+m4V0hNGSkmdKiNPzk4Yi5jttWO4GlCc8pdkAxWsm29fx2ATA/sQz4mpZiEaABMiLUPDHu/lGS3i&#10;QVtSGWfyy5PpG5BgXbnWYwRqe3lmCo/b56b4GmH/XiOBNiu19O7rL05yRTk2lFTLgKaPXM3CC0Xx&#10;xEzz5GSfLfr+3ubA0AgcvaWeiKB0zno1Q1PbinawZ68aHcPj4DS0mBIm6M0V4IvJS2Z8gVgP3/TC&#10;yPBIvVJ//eI1vU3Cha7TIR0mJR5po3mw9/ZwZ0uf0ISOmlwQ9iOy/aM2i2Mh8YPCyw88Gp8JF0XR&#10;xU+a+2e5dC2QOqOMHDnO5BwstD3Gu3fuEICFiMYCwLJk5NrW+Lu//KPxqZnl1VWsJKQohGoN7Xv3&#10;H3L5RBiVZnzwve+FfB3dnKqvd25W/+Kv/vjgcHOof6TRWXrx4llPZ+/2ux3iW9MT2KtGW7qJAhby&#10;57reemXnxd2lENAKnSLnA6H5mKhMj4tDjrmgtaYVNpcizdHuwWc//vVhyhAjEwtztwYHRrc3Qrry&#10;o49+MDCg6aWfAKxt7Oxu09Xr78kOTw3hSQeTuHjJ+86gdLPzqrs35EbBfYyB5I8TUwO0HhyiPCsP&#10;dreFaiHu1vJKAiYZBdBlhl31d/cNjk/NjU/PSS69haTajCgdh9fBwcnRzvHRrjn+eCBeozZLW41M&#10;LOxQ9E4Ew90L9y12fMY3SIUTKqiZJYROqZ0uz/MTU7Mhltto68sOKqhCe6i31xcLsGCRnY1NtEu8&#10;l5taFuzw3/5f/h1RM2gjrbpUqPDVN16v/9Wf/tkQs0VaRT3q9iAZK3W0az0ZaZsKS5FDdhClxKhN&#10;M1NW5Jtvffv2DXMhppATt8auzxvji73p2w+W0KSijZHiRMtVNBIx2TPmmrTJK3NxPpcknLxBYSRI&#10;63SLlbzh1PryKr1XLAy/f/H1l46N/qEB7ewPP/5IakVpH8rCQ9G8AdPTmbk5QV8+cXZ65oc6s3Wj&#10;lYb0T/f3jxDiBCPpX8KDYkEj420DICkW4UzZPulCBSyQeBJJ6YLVTrxKqa2okqyoApPRQsWNBhnr&#10;QFKlIXfeH+ZEN7T4hgeHa2XTx2Jj9LOi80JR6dJUiDqSdW4wmTwHlB/xNlFDkF6Einc0y2DCtWgO&#10;BlW+O7AWfZokEQzyHdLfCDf1Znh6Ozu08FxYCBZ39QQTqCfmv0Ipivxu8Mu7sYJcZIDMmHrVqqZ7&#10;wp3Sob+BZrWqxmTs0asNkrcDz6knq9NkefnyOZBJngTlVOASF9X/82pQE1sNKXiDgjvkIMKCKZUo&#10;ljmpJasxqVDV0mb3a+SE9ep1c3fnUMrqiboAz8qD8lNkBJZsbAniAVi9VzGI4POBbpFkxdxHyAeT&#10;AAtzIRhFradyk1fu0zfgNkXw87LuMGseHZEtqKuDzXDpUbkac7CmjfWjx+YGCvWTofHB8+PS6S7/&#10;hOrTN98OMHEfGITf7h3sMZXb3t08YZvZvNo9Ofjqu2/YyKO72NUowrSCWA8RcfVTKOblcgWSM34E&#10;vsujx+/dXl2Dqj//9pvcCaNJzyRczE0djo4OQn5cxtLqMk4VB5jQe2xLjwyOGYeZGGMfMvOP//CL&#10;3BkzltszC8uKYwMsuZPTb3/1+eT0omLRa2VRNzrZd65zUqgTvx8gKsUh7vSI18zB8e6J2fIbbZNe&#10;SZVHGvBryEvL8pv7Gzu9UQc3u/q6LxBtGDV6tW3tZ1ulcj0v+Qaqm5PRsQKmhhEkiANpvTPzO7/9&#10;e+QzLgltVTgcdkuqAvLoIC5lXpXzlwmQtNBmcHqkn+Zhc2C8z2YUAU9PDjo5B3YPjkxOF/nNafF3&#10;NUGsljH9hejt9l0fnRzJhK7Or/VWtIxDMq5+TWFZUTQ5ML60sGTqBzGumC/KHkJ0VpbQTfdibHFp&#10;mYEuSn4Pek+1o6aA62kjwDqslzk+TmXP2L71U8rrbWC1NHVm8UtEfQWlV6eDmbQLzej650bnYHTY&#10;o7ZpT8npDQeoZFAotOj9XXevucsqgtn46Ozt5Udt191cGAg4K3xX7tzZ3Xr38ul3YPxy4Wb95Y6V&#10;DyJybo3PT9178njt3gO3TGQB+/o8lz/Y2eNOdPfhe1lW4okAUTT0HUzXl7tbu8FLTZlI6OloI7BY&#10;A8Ng5GS8sN7BVGffCW30dOg05/dzDv6u/pi168cRH7k90D+BaxxiGcoqUXlokL6Z20mmE8AG0Srx&#10;3Lp69WSrXOH0mk3hOR2g2EARL9SXalodHB09uPOhWUUHTDhZVE5LlYtbt+a1XRjPMQ4Kpm0mMlGR&#10;zuKjapjbOwmnjeGhaTeMd1+4fPtu23OlrB0kyXa5kcZQ8KbKxeKb5y9d5PwDqUmucgJb1otve/n6&#10;FVhXw9pT0r3q6jHlrVcuxqtUS3aZnoOhCYMGBzvbGu8ss3yw6KH76cRwVkgODCwf7x7qgiX5T8dZ&#10;6KR3Ts5PMNKh4EF3EUh2a3YpLUpft11U6m1MjNtSF9X2k3df+A8KMu5OQkFT9Pz4xFifijrwifa2&#10;0+P98ampowOF9CBpVlR6WIC556umlB3xzmGlZibIlMLyXFiYT3f1nBROoZHtdTQGB5u414Zt04eh&#10;nel679F7UxOzEclAhUm3N6qmttTm+jeM8tCrxHApi90nVA4PTliNwS2JHxRzXZIAf/Pi+XfhGdrX&#10;i29yVVOwlWP8kSsElDW0IbgIDN69u+bte7NVEn1mzCU46cbm6xef/fSngFvHgVaDWIecqeGq/fTF&#10;r351fllcu78GSEPslSrZbroFX3/z8/5OulltJEdwVUcHJ9YWVwf7ukk74cXLP+RwuRx2gUqN6vUu&#10;5R8wvQ5EIV8cGekbHxs5v+xT5wFc1UJk8/PFo3ffvP6Df/3vbChYEV9wrWoCEL/8+S+6uDhk+OeW&#10;C3lG6W17ZrPX3ykd1eeP3388kDU1JbKiW92kGh0EliwYqi76FcaTybJyXIBTZAe6sRjHp2ZhEBDB&#10;p998CY4NMl9HKtvT75QJEJFhsamLWOIllbvzTebFEqZYOHTsYp3runb2tVWvLtlmKMak4trHiUQA&#10;MAzgbWBZzZ8B7zrgdHdNQMHqBkf6rH/1NjJhC2HRzgtxwZjQchRAXru3yB1fXiyvLRfOzjnYUtUZ&#10;JHYTBMbrYq70xS9+CY9YuHXfKRNZO00XXnmpdjioRIiGoneayXKBO9h5tyXxGJjsNiSOrJJJdSgt&#10;lpdvzc4RVOOUGoqh6ccfP5RvtMbonEItsQMHlbMfhhb0bSKBlao44ikkLcwUTgbqSXdWa6mpk6XM&#10;9byev3gumHz4vY/kZJ988okTemV5WWpJcyiEp6en9ZhCaIpqMwqCCqhdcwqWFBsV+JlYNWdkYJIX&#10;mIwDQLYoo/NPZE7lVdIa7BxJVcg3JN1DcJcL04wArrrm1oxAImqA5FQDMlnocq8QWgyth46N9Q2N&#10;zJB0jzgulbIjiG1mlJ3B1tLspUdFFAet76Jo4xkKC4XiIBu48RDYTHig0dQIH7iosIG9hGipsftx&#10;Ma+XuOxoStaBKNElTCan/vEffx45SHsbUWBFj55dMkWVFTpaXUg3BUGxdVtceOiLFym18mwTkb1Q&#10;dNRU8gVOU/i39STHjcpXSp6AXqEMG4OZTce/pCMUX+MOmxafZZoQU4Iha8F5ehQyO+s9hL38D19N&#10;+hi9zu7g5svw3KO+owuC8UjXEkGNIKQHNzyhpvmD/wzWdiak8AG5NxfpYi3Xft1RzFfzh8XeUa60&#10;PeYbEn3tAeh94vkzyB1M35+WGAwDgz4m75A/KIYPdEHC+hpYzE03W78h3tP3bv11zL6l2w+ODuEZ&#10;GoJuSMKKW88tZGd30zS4Apqsw+bm9sT4TLq9pyXNqvX25u0buQUJuuGRnkRoO4SCkRWcpNgoyujg&#10;FRsPLBRkJkKpfe8KtU2/ffrdxuamg/+973+2ubERwwThvds3MjELd0TMYqspzwCbTs0Nd2VDb5a+&#10;aG7LTopJUl0V+dhg36gVggMHt7PCgVuVKzLZRdBlF0Slu+MCLoyzo/xMxmNr5/IEsFA7Jl9U0/YU&#10;gWODEQnv2LVls0N0nlbv3DONqN/amxrkw2MExwbw/K3D9Y11ye6Tx485ao/PDWxsvX7z5iWXD/yP&#10;hclV6dfC0tKZAaseLFxN4Y5aDhjUME7ou0JfcW5a/Oq66VtaXVxZW7l161bg3kqsm6ZOtKJLV86C&#10;hxwlY6R6nSZRtNe7T3Mnkbnq7vQ0YBUXR42Ly8vbayuk5mDLVkhXXwZhvhlKq+2iPLjUXouZXDTm&#10;gYHYyLYd8UnJOlKWXym4b1D7rTr7M/YXQJ15cDE3ODAmR7qz+hDAqdJ1FfajqKqDTaSKYJiNmxqs&#10;m68fnhiemJkqO9CK1d132we7+1FcJEDsyMTk3NLy1Nw8yX/XT0/KjQR5Nnd8sL3roueXZsoVYwdj&#10;5WJdt0qJpbq1pSq1ehR1lfIwmfR05mTvdGCiX8YSumVDEggjdSm0ElvMlSiWEEDu3LsvVIobAoLC&#10;rNWtsNawVfHJikdmGgojI5MQx1AQoD9dv/r5L35++/YKkSst173DdcsWGX9yeurunftWvq1kL5gC&#10;9wZbo8rwiTYN66vr2VtjgwNZjuUne0ev1rfEPekvSRFCxEJQ4tBVf/38GZ1J+pYA3WLprFY0enrd&#10;P9FTKVxNDc9ygSyeXJwdnuUOjnMUQ4awEdjWhpuTwbVbS0uJ4DDpwwYQSIZqJWh6Jm0mwUfdFcbw&#10;EETELU3dGCyAbZ8a/hhh4IROUz2LeeTbS8uIDgJH4bIcrWVcp2o9t/GNU8/gCF0S7RzZzptnz97/&#10;4CNhrcWpOD3eW1hc2t/ddv31WtVxvnb/jqzLj4m5QtrEqZTDz22aezby+M502FD2wcM16iiZLqpL&#10;dYUQJFWt25vtsbYNnUGjFIeCA3Udblle3/bWS56VGFnC3d7+XhhGhYL8YtABg0oZqugiqiBKqvfl&#10;i++cOb1Z4mgD1YpKO6kzY4BSbimq5yATMzN8Y8Qf/uU16ycx7U2/e/H0Rz/5TZGWmnEYigAAO7oM&#10;FTkJf/63f31rdeXuvTueaJSDCVXLgfz1t58TsetbIMhf5o393uP3nmhHDo2w7j45LUhEdBi98Zhg&#10;EKSKR+SKHaNGnuUEoaNO4yPVTyCkUlHttOXy2HXHyAXf//SHMRmGHoNgbdCxWn357Fu6JM7W1pS9&#10;QfXtzbenZ3llg76wh41ogFNg0BKjRFR5/P73bca+XnyombGRYQjSyv0pGxnETo1CSBkez+p7d3R1&#10;UPgMytOxeNizfHvZXLa2WniwXuMYwHfb7TjZc7GQo4YSRAqzWd00jdvlAKt3WEzGBBU4wwJx0im9&#10;nEHGlaL719WLdGuq1AaViyq0oWK5kyPrImHFNCU24SrYiLUU6lGIgwwJUNCZzSzM4KArKoQjT+nd&#10;m/W/+NM/F+UEiUgNtL7kw6arOkL0P7GeMzQTc21v11+eH+YJfc0sTSNp2GKBtqQzroR0gKWmnGvv&#10;bLvcv04/+fhhNI+mp8PoNEJnCBDIRS1rJy7uSLKwbpDNRXzh3nRmMll9MzEzoSDwC09IroO3/smn&#10;n7BCWFtdSzRfQjGJopWSVzyiEcBOSJDjIIFIOTM5zWENz188CmfOm2t5Rks/3mEsXYtIG14V7fRw&#10;qT5WS7UhvARnl+c1MkwaxWRvlBj+R9SlN2jOMY9apQJKSD0QIMOucgXJnGQ5smNj27WryYngFkhm&#10;fL4sxH2FDpZHKbNJMZEohlGMaFit4wn1dveJXN6JzSGbisNAJWv4vHghKQxCd7tJ9XNdOa06/2np&#10;JACPnz7kXbamCMUIrTq0M1YG9h7dLBNnjszAmRNlB1+ZgM/XZsBaOgvxlyk2tJMh5jEzbw+Jyy1c&#10;yqsRxTwWF9MixQvlluP6+ro3mAiApUOErTtUki0Rr8kB7+8TfpryS9st5H5qjTL1q7ZipnmFmR25&#10;aWiWBQeLJEsPfmgY+yS//JRW6uapRqAJz2yjZCEnofERFDL0iEr3VVt5d3fz4++/P3K7j/qAk8iQ&#10;V3x9Qm0Lzfc00qvKHAuqDYjozXuG0gvHbZT3qcbQdDbbO0Sr7Xjn9DwXs7te8mk+p2fRoqpphysW&#10;L0+ve4eazCV0ciV2OmJrq/fWVu+PDNNWDmaYhFKQCaGUq6LUHbIYvQwynYn6PAZFy+v3yy+/4Gjm&#10;YBCJbCBpDSbju7dv5xYXIK/c5JMHHk23Voj3uxVo2xCp8a7PdQaoA0xPkZVC8cSsMAXWuGq/Lref&#10;HJwSrJNPQBltyKOTw1dvTbC9HQnvhbb+oWzuPEcQSarkGRb3yl397ZQe52ZnDTSFrvgVkdsAHURr&#10;u8/5tLhwWyEFw//22+9KteLU4rB6o72GNy2fC5tkC9o0demo0TekQ9L8/PNfHp0c6GjPza6O90+N&#10;TZs0NAJ5kO535tVrl/WOGiXKWsOLvVJWYYW30yuyrhhXj0wMGi8VXGXiudMjE1b7h4fHuVMcOwvW&#10;2kj4ZI4K0zb1o+NDK7wn2+f+bJFmpt7TMYTR5yuBZ84ba6MdORC99NLiCe96OL9mk+UGf7aWrvIk&#10;KqttPUGUbBBmqacl3PIN0VOIx9ck0eIAwATvSPdMTS3MzSwlLnsYdUWbnWPW5QXq9pvKeblvIE3n&#10;EwJfOL7Yf3uIcTIqTNJUXbuPRt1llJzdoNyGpAtvyAZb+rPL/Nnu5vrW69fObEys9z76QCgz+ByV&#10;kyS/vSzh3t3dj0FuJs4Vlq6N7lTz3bcbPcMIVUNTxfsuAAD/9ElEQVRyejlfG1JLewc4nJ6VpI9N&#10;M/gqAcsLg8P84ONI1i2yghNl0JTRQzFrYHRY3hnMtsHh4CHgURzs0RIzAEsx6fh0l7/TxMxQCGSX&#10;jDWd3LmzioSAnxLGuoJwuZIvHFXP6joyC3dHZIoVLYqrKt1WT3Lt9m1foFkAWghFFanVy2c8GIYn&#10;Bm+a2Ks3kFep4fAU1JEj5PXk3MzynbXZpXlXNb24MDwxtvHsudkzMnJUec2CiCdf/fJzFulIHTHr&#10;QzG/AGfJu1pAS6JLdW3B6BuaoRJv8ycFani3Fm5FvLkKwN7cWfWcNFf+8ftPRsYn946P1SVxO23N&#10;03ffBXbUdiNA9w9xni7trr9rZVdOU9tQduVGTo+P5pYdewx3JWolO9fJB1aNsj8FPTIKEE2X8wKY&#10;pJ3ZibZFaNzgEXbTgikcHh/BnHPHF7t7+xeVi/X1DTGEklbI27bdyEKODjeLucv+4aCOWHvG290L&#10;Gc+kCRA2uDHHHMdt+z/+7G8pTWiK0QK0ObRZksEm4TZcw8jnHh7sLi0vGx8OL/nOrtdv3sHjpMVd&#10;mfbtt6/WHjz0WbArcEYI3mEe95FAO3/1/Nm//W//rYtBYyBEEJP6qTS+wf7+FtJlz0g7LeWToxNq&#10;I5XLisEDlV3uuCh3uXVrCWFR9rKz+Z1IRbpnfGLctC6oL4gQps0OMSKuMh2on0c0vYqFM+2Luw8e&#10;CsGOA7Ha9avkDaUtrcDbEqnLBPQ72Ns4PS9lYfF9w4jaFxeE3dsP9/MQvO5u3nTjSEodVFUI4zEl&#10;xevO4Ahcswnp7TXSW9rd2E8c4Ut4I5meZnaI0Nf1t19+aRJwenZyfmFaZL0oFkw4vX35IrJzJm9n&#10;ZzEW2hcYiif/+7//z37w6Q939/bQ7afmJsLEvYyCPP6zn/3sj/7ojx49eKIQC7jjxgzScfVKCq/3&#10;ndEB5Ez6g89+hFImlEpuo3YJ0RZTHfWJyQkDhOxYJdsCEcqTsPDlr7588d2L+4+fcFhy9DidIRH2&#10;CJEOo3SnJ9RuKbDggdVNgUgWf/jTn9x9cLfls+xEVetIrTGpEM40tHL7xVKuztYs/f1f+9CjDEpE&#10;dLWY1cQgEnxFRif/UEpKlaxbWEgklWHhjBpp/mKC8pAFB7Nx5JPotAMtx6BP80wA45OaiD60NJRe&#10;XKjk+XBfEMhtKo20zkwRACbAJ1YztDpSuHUJWOLIrNL5kM86drXwteE72joM7ZuE1SK0RXsS9zTQ&#10;OywKQgsjCn/5ZlMDLtpYZphrV+RJ4LIieGtMCVxP4sGNSFRVgVEcRGJwjaBuSG8wm03GZU748sE/&#10;1bS9XT1k66jXSMYtGXFWzeQeYQyyjdD+V4ki1DFdGh4CvSQFd1YM7U1AqWApnuX8aKvBSL6Mjoxh&#10;km7hhEW5ALZtMataSVKrG5hMPf6Tm6FH4WjX7vRp/lLkUE7JZf3RcvHLXQhqcp3WiITPiQzcOGG0&#10;bo+dzZ5Aoh8R4SGaqaWwRAx1Au/jptpnPHo4UVvgNNXRWcpddV73VS+YzrZnB3phbK7HSwxxnZaz&#10;UDJW6c/BhEvMhWyDGAPs678upgxYqag49+UuT6SY7t1bjpxyTPujFrVCLQZPyPk8efI+hv5lqSh3&#10;0XZMHmMn4RCQp6OR12zfaHd7j0WqL9lNE4rCM+DMD84OZS8vKvi8y8sTie0DNmXv9PQ8McBzjL/z&#10;yxBWwbhKbKrF5QRlU5hKBeUryoYg9ZcNX1ZZdMdhcHC0S9zP1jrJhdPZi6fPxqYnTWb/7Be/aEJ/&#10;HdW0YUI3TF/PjFhGCaR8xza7LJ1PTA+PTQ3oYhPBkyZxtF17sqgZb2DKatnfPtp8t5NMXJYMeeXP&#10;C/q8tdLlaOiX9V41MAl0IyLvvDyqXV6d6qB9/L3vedG2tciuwDjL5ewLG5Dg4cjQJMvj//g//389&#10;/N/+7Z+GEm/puM5rutGBgmbjEF65uczQwkl1N1++eAPnVxAjIXz6wW/g3t55/Hj9+cvhyYFi5Vgj&#10;MlMZvOjY72z2SQj5ccPAlMgqPEDmxrvNLoJY3c3tnS10Pj0sHX80SvJO1hDlTCR6w0ECf2JM1f7F&#10;55+jRe8fHXEaRjMXBNbu3aYcKJIHrdDcRWJOaoSC1n+anm17Knd2DGC0lqxUIvhY7anesLQCKuwc&#10;bffTyb7SdG6kMu2J7UEbAUA0/J4uuGZmfn6ZA0dMq2jpmSRU4Kaaf/1XfzI1MUTMNst0tW/w7KRQ&#10;O6+//4OPiAVlukTP9ktTy8cHtKmpnJ0e7u68fXOwvYNWahfIlrJMCEf7hicHb83dSaLZoJ0CucdE&#10;ol1wcLRn8iY70B/Xn9FKr1aOqE22W27G5sdGpsFpIXElX6N9ZWWVS1AQ/6PisL+9LVCMjqmR9Hk0&#10;F5QvCmdqQ6H7LF2/tbSmm7a9/kqrC2zDM+fW4oKMfHZm8vmLr6Dw6iJp8fDwuBn+jfXtcEzS5NNK&#10;jkm/XOOczVzbzBrWfNgnQIwOtgrqz9HhSIAMccBVNCW19ujOq2TGpoY0r+Ei56eXiCYGZoeHJqg9&#10;kWCldI/ypTkg2qscAkgDKjvCS+cI5r/7z35/YXHh3qOH9x7cFw3kW4Ynegf6fRQKi84JyffATkKt&#10;RKCgvSwvoZi/i+Fp7lsunM+dlktFbLT9vbNf/uxXK/duS41jOlRy19F+9PoZqXWoZsyq9w85NP7k&#10;P/3Hn/7278dgaWJ3UcjzjuwApY9Pj5gYbXQzQCRICqY+LYdpevhh4y9l6Z23GU7MHCFo3l2FJWR7&#10;slh83WGW2hgcHli6s3hRL1bO6uhrxTOOe0TLTGQjfVNAPdh4+8bzbKbDbM1RCixMUHzdKEhhoB76&#10;SklZ3vjyy5+FanUHC/bjjY0tSrMxl0ecPaWVEUaTssz7D+7BC5S+jiWu0T5AGPr27//c7dx/8p4Q&#10;LbUKFZV+XbkLhdAJncDD/ev2K94beEj8Cbq6dG8uv/r6843N190dfc2eMmFPh+Dy4jIEC86qn6Mt&#10;O00HfnzcUSYoeTU92Q6Udq/pzevt6dlx7z3Gz3E1K56fSYcTpDTjY6m27nsPHkXbS0M6UJo0VU8H&#10;9DA7xcS60RXa2vJ1ahcxezVJrZQqW9dZ7kJsuarmMXrwL6X69qMAkj/dMS9sBfkoU7p31h6zhTGC&#10;2DfomG4/P1bUSbDC5qt3AAGr3Rjg1gaX0l03K2dAlveuhUuemIp8CZ+n+ju/87vkoElDK4CJFGJW&#10;wQWdZQIjF8j33nsitJKMIBu7ufUaDMrc9fKcyUUVeu1of/v6BYFTWqnRoUpEN1tFsht0AN17cOfr&#10;z7+YmV88PjgkTittwJkHG/kntVAszZBaaxbsllJeA8P2lY5fFEyQjP70n/+BgBktrQ7ZCM0w5DOa&#10;FM696Mae7JEJvOmfUw+m0g8/vO94Y/TjCpzfsmBJa2JdomHUp9vizQWmFghDs8UfZzq2tb0FFyUc&#10;KiUCnMgCQgykt8f1gXYcQuAOnQ7CmNLwOESN22iyhnPwjc9cW7mNbvXo0aNbS5yAThWLITcc+X90&#10;xzwFuZdMAmt0dHgUF1K/3BVr0oCXZVZqS010kDSwoatDVR0aw5JTP8h6ApDIABS4YdwWJy5Kh0ko&#10;wT0mUPwOLwk9z0bDEleDG/U2loheMzkxjvmoOYja4LLlw2Qo7FLgycHpkcRZ1hwsDeVU7jQWJW5N&#10;d5d2B96VpMc7SKh2od4uQHtW4fFXKYut0V/q6ZJdJXrIwtBNSOck2JU9HGIniaFyzLTHA48/B6V9&#10;NBwGwlFbdp6MP0D+WHviDreSqtbsob0kW5futOYT/W4tiumy5NZ3+eKW8ocWhITTVSl28eK92Z5s&#10;5jjPx2VrgNDuiGmgJjChdIDDnO2oZVOV3k6ugBbaP2lGR57nV6LYehVTos6m4dHyyfXQaBYNmUPc&#10;83fPZBKuf2l5yeuwt6MPWJdaGdYINpiEzNLXe8XnACJZGGGC1iSuyEs1faIcI+JZL/MhOa+epnqD&#10;Zted6UWBr1zEFNcNm6ru6GfpOzh9bi3czuXCClm+a4m3dBhjiDR+GUAL8pzFCQIADl9cnEVJIu1i&#10;hkUsu3dEYxDNv1Sr725sSvO7B7OgGh832I/XhakTs58uzxYSXrmdhljrVfXBw/tGC+N5Zhos/LRB&#10;D9bPjrbPCkclYNLQcN/U3BgO4cTk2PoLVRdfVeyhNuNXM1NjXT2Z89I5hIabR3EfseayreOaFdfs&#10;9Iye5sHxkTelM8hkOjqwNXIVM9nsyF/82d+8ePHm3r17C4tCOW4MhZXe2k25syd9vJ8b7GHgev3l&#10;028+/eTX3r7Zsq37egZX5x9eV67XHj+K1bu9s3h3mgEeyLK9v9aVFSfr+nudV0Pp7sb45Ljmlw37&#10;3ctvFpcWq6c3w9OCezccyzJ2qEcHvdmUZqlzyB0wYnr16gW6KzIA/JByDZKWogAkaTggXzyzHfoz&#10;YJvm8ITDsgYNAtg4+WB7Pby5h0krZBvSw6IRZfZKAa0LyjLdnsHuy3Ixdd3RKIk219jfI8Mh29Z2&#10;04O0uTi/DO/gjuxiopObajs/z7FLoiNRPCXrwBkwdXl2CeeAWin9taG3377eevVWo80JamV39DQv&#10;rgvdg+mRycGegcwN7cnrSmyKRsM72d3efvrNN5tvN6RW0ZR00dXq3Yd3FDMoOIeEvAsmJDvauhuM&#10;LLN9Q/39o2YcDTpZtKZ4sTeIaTz79huLsFitrN5/sLuxbj9pdihwgtFIQ8wse3cU06irP/zBj6JI&#10;brthcQBOePz++9Q6DMeIQY426hvKWsPTgMLx8RmPoJg32R0cLUNZbefGbgDIVVNmXNhPDwunewQF&#10;2/o7O8BLU9MzAbKHuHHl9dNv6KN2Z025q1HqZ4ea7H3ZkQkaPcNDyAbBqnYLMQhMoSYKUZuysr21&#10;QWQF30yk/fVf/7HHF7ItrCeHhykRJgYVWeIXplgoOQj4iB9JuxYNiy6AkAWiHTw9PWDZOTNFZap3&#10;aEAIMhNalHt+/ne/3Hj2dP/V8+m792hRHr16aczL09NQHhox/df///q//V//6//TfydwRWEsdKj0&#10;mMKXK6kY6LvM5XN8Ttk6IdbG9NtlrV4sOdacyhymoY4jTIMHh6MdfN1kamKhwCfwDZ69eoZd1AZ4&#10;HWdVdMUwrlIoH4NHD3f53tZKNVJzff2CeMx8CKQK2oHsGK5loqsSSgFQgLP8yVdf/xJQ0UyXQSOr&#10;t9dCnMXoYugfds5MT+9tbxtR9B26yhYqjcWQ2yA+i/Kxt/E7//rfWFStBoUMRngE/oCNdre3ZPDn&#10;F/kXL55++/U3D0xZstFqtv3xH/8hCXWhr5YuyhEZQqBX6sHprtDQL5eusFGPjw9VO5bW0d7x7NyE&#10;yPbVl18S/1L7GTBX/OtAthNfaSc2RLj4kgF9JHmPnghgTltnrsPxqy8+Hx2dwvxzj3oeQTkQnKBk&#10;9UsCOoQGNQq8YglfdE4uz+YWVoPKFz0BtAeeTkWNSgNbohr9YzCuRjn+ASgLizEUTELcupPqm2DY&#10;25+RBRLJgmiWq5f4pYfUbttujGniLRGk/OyHP6JWj+Rk47gKZTZu0fOnz7Dy1zfe4afqONkdlH4O&#10;T9YJbInQheMS8FRsUavoHiwszRs1wM3AnwvuQTRuQx1TYiOdFFp12/wNYHBucUne1qczZtI2dCJH&#10;52bntUS8cQeohcXM0PHka2Bkn/36rz1570mmKxtYSCrEB2ZmZ2ANbyiW7e1JR0sXtbbOm+xkZ4ko&#10;lvbEk48fKDqDFa7T09WJyALdwV8JYFZui7zpNE36ayHZQDfB5rPSQSG1EgTDe5JMGK8IE5sQpAtJ&#10;pKRxe7GzvTM/P0fGNGbTQqEURTqaDpEaJwe/OWqZkBbY2upqELkSzXHfm1Cy+sTldr2PILcGH8gx&#10;zPwZHiBMQLBAVjIkJUTM01VKY9Lb3On83LzrURAkeA/DmWAnhN9z8NpgqGx2gpkUMjxosUb/PGmE&#10;0/rVg/sPZmdmKWl5beSGpifn3BLqlScgiCHuZ3oyfOb1ttxpC8gJoAgnKRHJtAo1WVDgITSyB1cS&#10;46A64YmXLMqRrOVMk6sOGVLiokxFZ9B1yjj98ijQ1bFSQnUi6QC2nKSdbWovawIe44eGdqtfwLRG&#10;iOP7+0SCK35FkwU+l4h86KckQFhK6z1Y8zXDsdmEOBV01ASt0TXvcMEiwvHxEaQAaVECB2ihh8ha&#10;IzVwVUnlqulC1/XgTXd4GYk1WqstGr6MPfiW+PZiBNk9w56nN6sPF6kSeFPpPnFYH31clBbcDXVG&#10;WzNabN6gmJIi9GEKQ8mY1K5SwFD0duOw0hJuYwd/+Op5Ma8gVnOqAkuGUrMdpZtL4HT/WB/A4nSz&#10;ennWVDB4xReXyP59ULHE4CGYYQHV/lPVS1dO+RVdUas1hslJANdcsx9X04T89vkXcwvTrOEr53Zm&#10;J4m1yYU5tV44E6iR2zAzOj3PaA5aPJ2Rk6lOyF89ee8RHJ66D2lQSytS5H4tt5vuAfLn5KqjILH3&#10;Hz9+8OiDOyztzlhXAA5TYYGSoyJqC8Zhn8Z0QYSfnhmHxSIjmoRSxgmIMmJ78PGjx7zZTclpcXzz&#10;9Ys/+Bf/ygSlpyj1fPnymwQ5D8mxfI5uas/Y3OjtlUfLy2sjQxOffP+z8dGp4kl+6e6qVsvrb78d&#10;n5kcGus+2SlmhzJdQ8RTStELT1dlGKmLASDT+uY7TLXDo8PHHzySRV6ft1Eq5yfZUvGQQ4dr09VV&#10;7ohTHtD9zMwfLajp6amVlSXHIWqOUWL0LAuSZuP0wtRVhwGcDBjJtuWKaKtCqGdYNwokvNS70lel&#10;RqY31dWvq55XWSW9FSqsHRclDoYd3gVPnp4OA1IyIytFaZRm26ysdOqJ1K5HWoYIdF44ARegozZT&#10;lxxlGjXCblpXYNfs+vOnltD0alc7ijZVdSVxJW/TEwF0UpYLVd91eVwLDtKpmnXKVr2Fqt+rjdXe&#10;3de5sf22uzML2aX0WSyfp2/SI23jJ6U92350dBKPEZ1ZW5CINnxUfdfTnRkeHBwbDRNooJPxUZY1&#10;e1uboPGh4fHoL+PHE/G6MvWyTzURgzgGuctFcrHgLxOLBl6EjrurK3r4/t44sBDCrs46l82QZ0Qr&#10;sT7Lp+VGutE1Ynn2lYq108P8TUk/qNOcQbabHqNzokPLjfbxq2ffzt+6xQ8bOdqezR2eT84NzS6O&#10;6woCj+BVjnB1U0LLDO+sULI+PeJlYpNb1bppP/z0h62AKeJHNLu+Zic3Oz8XVsH5s8GRno7uhvph&#10;Z3M7MPdepBmddAbDNOKZVnUfHu5yLiKjaYotWgVhQp4em5/T5a319O3/8udSKx/LWjjdbCeVwutU&#10;xvl//Mf/vpVd+SfxW7NP8wI9Y3giq5dgoEfK9W5jvZg/1Wnt5jtvcMmw8PZB0Uh8IW9i3sGrIBe3&#10;JViH6xsQgaPcMb2qnq7+/PUZ23FooWx7enFCYsQe7qrIMc8Sa5hk1nhJCKODYvj6u11BGJ+ThSuq&#10;CVrN02ffjI0NIKvoinrpjjOrymxWiDFUSktLt169fLl6dy1GwmCpZpv0lccmjk9zm1s79Ysc6VU7&#10;N5h5wOnEwyMcspqNr375K0yXg6Od3NkJEwKDulBAnan//f/4T3TUuocJDBqLy3/4wUfuyPQukOL0&#10;uPL+998PgjyabBfuzRELmrU7twAEfJEfPrpjXCnctKp1W29ggIJyR4jLhKR25/2HazOzhNGZ7N0o&#10;xWVXJgMnJmfdaTB6g9EBjpW3Yg5YeKinAeQTevMk6WoTOpyeN9QZZkbkexo3tOkPRF2JVJxTvQa3&#10;L5hba1Bobubzxesq48sOSadtGL7dJ1A38s5DepfMgU34pLqYrxuBDK+USfSd8Wn5SKhIVB0iIbIT&#10;qWt3/c2LTVi7zmOgSnxTOhg7XjB5PM/V/OX3PvlBtm80XzxU1TMxM+eh2ckqDbWgNY/l2gJKTyQq&#10;EUVMHuztbHrrPH8cqZJR0KNuKZKA2wSv+C7irPgK3BUthp/+7m8RNAzFx7bAF4RfUJT8Ujp5cnTY&#10;28kVvr2jt9EzJESHjzjILH17dcHenp2a0kqfm57xSt+sv3NOu6bkNO1CrgIZo7hKj71gmY36ampy&#10;MlcpskhzD4Q7VPy65tB+exjC7EhDmcA79u2Q8kQ5sOKtS00sLE+PDWSOtkaZURdUofp24+2tpcVV&#10;vk+3b9+5e0dNHLmm/qvgy8z9unxOgSbTtnxnaXRilC4qKEd0cOTFRIZbqTcJ5MsZdOfUrNRrkFQO&#10;v9vr1yvr6MmfntkGaE+MupzvEH5jOJXapfkmgiXNQufIwMR7Dz6cGJ4eH5mZHJ0dHZlggoYjAqi/&#10;dWsRz1TytzA6dXNRu6nUwVpCPBoHwxSlm3QTImXys4HwUdDHks53quApGisHZeU4jzqN1AaJ9bWa&#10;TXAC/9QClgIOrdVev36NoJYYCNokp2BPDbWYyokRqmAeeLUyf9si3EJQVofGpDqkgRMBmhjeEchY&#10;j/m5xqzo/+IhSlaGho2l3AwOZjFiAZuUcwMlbrZJUmMgf4h4acixeUV25ujYMAIZhyIBC1QYs9Bt&#10;jczVYFu2FK3EsM9F4r4EDsqlzSTDCEcHxvs7B6gHMmumHQqSOTo7CvXiDlzsjFbdWf4c6fssxy5A&#10;0cunLMS1fbLpocTYJ+H5dgrrIW0f7tdIA0HaOB1wOpkXb3RgoWdVG/Ub/oNOVAt1bt6IB0keU2S+&#10;snR6ZHyVACMNiPYrWiL1y1TnDVYZew+nbx1NhY1tu4FW+crQTb2bJA1jClbxXamewsnlnaX7ZGl+&#10;6/d+unp75c1LrYFalxKvdjU4aLPt/OLnf7P+9vnczBSeXwhi17ZJDdO6q11R3Tx2OYYx8hr4R7mr&#10;Ak+bq8HJMF6opuuHuZNUJrO1tZc/La4ta1M8knxkR9survL6SJXLZuWkWc9Hw31yhnJ1v5qEJc7f&#10;/exnXbhn2mOj/fjg/cPdbJKPTy7/7//h//0H//qfDY1nB0b6hMo/+bM/x8tvb+veeHdwsn+Z7Rx4&#10;t7n3yce/xsNBI7u/t58wiMhOtWj99euTgz1Um6OLdVKA1BnS/Zf92e4BFXomWy5eLy/dI8RweVRv&#10;lNLGy28TVaKroSuk5gQ59w/avNiHjq7Qt+y3onpTmfpF5Qy8T5Wbu62m4czIxHC2P3d0TL1D4KHu&#10;yAsv2x0a/ddXzXKxkttV+OUmFkfpF+erp/DC+gVP2eveyVAi2N/fV2OcBOOV7Jw6sELqonewh/ht&#10;23X6KocWkGm073IWHBuaMjIJ/UmYpm30tXB69IjskvPcGVwM9p2qtw+MTSwuLp3njy7Oz0rtlIRk&#10;5DC+/sZlZzWfbla6S2f1Qu7cz0pl2t7/9PvjU6uVKn/6axkRjEH3G/g3NjqDz57uoZh/3dnotZSy&#10;qUE6ICj3Dx+835+1d2KqJJz19J1j6otRT3Vr62ByemL17pIKUAWGWygAbr17dbDzNv63+2J7/fn+&#10;1vqFGaqDg9fPvnn74unpwSGei8+vlkr542PmGt99/c36m01w1O7m0eGelhHBqa2d7W12PeqR89OC&#10;wcmbeuf2q4ObUjsBjvYrI1Q9d+4/Vu+gGnWF5mqTZs3rZ88WjR+NBqN5bv7W+psdbly37r23f2ps&#10;NyOcU3sHyNqBWovnF4bnh8nEb6+//PDR4+vSjeLl0+99XK1c4MhuvNtaNO7X6LQwnr/6+sGHH5Ur&#10;HUSdypf1NohccDkonuQpPki8cMgMx6mSBK2FxVlp8PbOIaC0q7cb9wfDD5GVTUvtYjvTX+/I1rOj&#10;waBlGdQDq7iO12p9zs0vBGQOMzPmXLkcDmEaVOAO/Wn6GeaPRL2x7OL85PLje+9Pjk4RFncMmQWr&#10;l6t7G1sH2yyyc5VM8biy507K+n1DvdNz03L6qdnh24u3TPhTJUjcSweGxvvyh6XKTYWFCeDNzjUX&#10;O780d5o/Oc/tn5zsksPA0kPJjWnzOofeIpqYlPTk0HyasRQJc7W7N4Xs+PLZMxF1+fZcmbJWqrsT&#10;TSTEcTKam+vvXpI5XpjubtbO268vuvEdSqf5462//+XXZfXXYeHg/BVmoMll8j06QIPDTMM2UK0I&#10;BBIV05VYXljJ9mbtEE55RrPL2vUEF1nYX+V6+jPPfrley1zNr7y/f1KBI2MP4gbcXbvn7Kh1VPb2&#10;c5s7R+AKz6FWbM6vTu9ubrsp3WydaPJX333zzeTEPEEoeTCGFkQCbDM8OkgWrndgOt02dn2lkCjI&#10;27FawL1jk8PKVEm/tYzeW8gdS9durtOTEwtv32yGXmaluHe8Tl+eQ/Ngz9jjj+5AIURJSd5FkdNd&#10;QFka7wqt7lEnd7tJRMXe8RlWXD5G8yj8RGdD8mAQSccnMzayhPECgR0ZH8wVtuh6YlLVLnuvyu0f&#10;fu/Tu/dBcaH/Pjk+Twdp/c0boKzOOwjNKT4kFQ72rKOHwR3Gs95RVQbJ9Grz3SuaO+Fh1bxBO9NX&#10;hXPPzY+/2/yOR+Lx3jaLIRXj7/2z/6qrZ5RzSu26V+tFZ7YZRgZZENXf/PnfS9alg4t31jRaQ3cS&#10;WiaUtFfTjz+4q0knWZMSTUxSxzoGV+NFeUDQJlmRNCsZso2OmJPVokdg36QCXMzJLnWvEn53G7wu&#10;9D+JUZUiS4B44Uz4TAsi4UIRranv7OxgUwmhEt6WxmACWrAcckid65hCF3d3dolehEeNh6uMjnwi&#10;fvnKmHdLKEoePYirBXv4dlsLvHBv9Q6XJfPiEkQd6JnRUO6GSUrAZ+ZmoAKgGp+p02fTSiymJqcC&#10;YSq1YRWw1onWuhGYm+uD44ON7Q0duhbNPFjnXV1D2QEJaNSFCLmJyllMQYdHGJ1fbW1YRbAQZZAt&#10;tplLRTKTXyNPlKvFkE0P8RsC3BZ9WHM5UTwlH6O8AFzh/cTAEfRCHM9mJaYWeGJE2NfyYbSpGMmp&#10;VBKRtJB692lA1ERoPoRofb3+uJIoRlGSR6QX6YG3BEuT0jmag0EfTuAxH+6SWu1/jHj3Cz7x0x1y&#10;iTy9JdimP5jqDyETebMYYnnikCWDG9GFNAAXPE49lGJz+/CtWtZdeIihnBkeLvmWIKovQM4LxlmC&#10;rgGX3GbCcw8CvizT5SU1ashwugxf6aowt3yva3Opno8lF5oRodkT/C/jhNmBriGiTtlOMU5n8NII&#10;ccyl6zaa7/C49M5ZEpRciUZbDMTfaEHyeWXoFj45IdmSznz6gx96gBIsoxJYismgSCw5JweGDI5g&#10;zHARiC94R+O4E8CkZAIxwDGfrLzJ9g4UDstXbZV0T0OfWlIrNCtCzAXSvd/f1fwrK8UQetKZm2Ll&#10;lJJAo7NZD0/LGhQHtYm1CwT3jAxSiuYnEfF4gJSytYAdVM+fvcF2h3YsLS+g5phXKpzn8M72dvep&#10;M2aaaXTIofHx+dlZVZSF0eLge2UW2a17sxYMWZpaMWZThmaYf/e4C382S0816sP3PhknEZQN/XGO&#10;Luy6dcXBQr2DQQWonDcy1kgy1JM0Mq4UTphbwNHWCo8tTJ1r/1i3VYCw95Xywgu/EFSzsJ1K3Tx/&#10;+UwWfmt2ZXZlIhFBjb9Eqzeu0tUfvL03b94gcUL+WwvPueLHxeMCTjLt7u2kk3Z16TvBYFAccSlW&#10;gNX39TdfJXBXO47L86+/xZHBPyXCM7W4YCvtrq8PjPdUri47u3pwO6z2/OHl/AKn7Ylc5aieLl2n&#10;StGvu1a6ZI24ZXtjAClcnkyMh1NTHzVXfUh+RY7VwZ5h13te3ydPZfQMJ8YJjG4iOwR6XN2gzSK1&#10;Y+7rJ14s3ZrtH1QOhMs0rw9mQB9/+tnanQejQ5oOCysra35fXb2rkPT/+kcIPXj9+8XyyVWjuLQ2&#10;PT6x+NPf+e37jx5+/OknMJnpeej/7Oz8rcWlFbP3hF6o23jJopnyjyS3BO72nfthlUa7mH1DOm1/&#10;vX72YnF5mWwRWoS1fbh31NPf1x4Gb2i1tJZi27aq+RhTiAZbAL+53MHSrZkapfHzC6t35fatd+/0&#10;o+/DD2ipiGHmGA5P9+YWb5VKNRypSikvwYWxUVSZX7y1u7WhtYQNGWyeoGhGUzfxn6XZZyq8SqzH&#10;7LV/CKNr/E460mH50lU8vQKGYzXaTZK+leWVVgRTu8Y8OBmk/W3BKlAlMzRpE9+h/zc7s8y0XvSw&#10;hVvniMF3EmVdvZ2IWdXz6sUR1yRk83qIBdIbKuulp4anGAV2QtkTC+DYC9iEZwfFex/eIRruYKxe&#10;SBWvrSuyl7MzMwsLtyyJGAhUl9tibXXWSSwKiZu8evf86Gx/enaa5IQ6qh6MteDA+TE4UYND43GA&#10;GjF7+8YF6OdfnJ0qsnyIk0sf1k8XMPuGJjxvLbix2T7Pyus1lYyTZF+8fPHCxrgslCkTEVNA/whJ&#10;ws5OBYl2E+Ryen7BY6O5Asbce3c8PMnRYURTWJh08RrQan2WTBf1U3KDIRxVbtbDt6n9X//7f4lL&#10;gEKkqtFht4u/+erb8alxRSdnYPuo3qigHGje4YkPT7B/oHrgruxuso15fVMNHiCliEpKyaO5LOaI&#10;WUoAYJwJRqlaZHh844QCZbnLxaU5r11yrOjCERydyB7uF2Si/SPpi1oMITGusm0tiVg8Nyla5UmY&#10;ashjQvY9VmkMH2zvbGDxZrpT17XGZQEXKPvhx59Q4Q+YM/kV41YO1mYboa7d/SNkHyfO2p27MrNE&#10;uUl4D/ZR4uwU/Tq/W7erd+/tbG2wwGJxwd334HD75PRwe31bfbh6+9b3v/9Jplu/C6QX08rkw5M8&#10;JGZr/uw//6cesNzcSm8ijuPw0toPx49ukbaR/vTXPmJ3GlLxakStcRRzVbrqJrArHsAXKlLvMprQ&#10;xnQrFS4JMpVQw+oL9l8oGHZ2rqzcTrSeY90kNoJhrRM3EP04B+q1b4xRV+cHeSoKJGHbEq0u6U5Y&#10;LurdXJbRuRh6MCKUlPhMaYH0JUTYk18+39/7cU41fwaGWGcPHz78/ve/v3ZrdXpkcnJkfGZ8CuA7&#10;PTb5YPWeYatQJqyW8RkRVOk4eridqQwWtvioEMReF+9MMTx+Et0QJ+j65vq3333z8vWLs2LenIK6&#10;DumEj1UhcJjCdZWi6cT8zOyU5zcwRKWH4uxF4UL6CEVErAIYeMfyG0mYo6XlRh6zBlZTDTwjtegR&#10;TQBXyTJoAKgsJs+BP3misyyDiek8nTjx3d+7a4qgkZBxwawYa5rQkpW2JOsjgzNu/SFZC6aeTHDI&#10;Ynb9/NnTZ48fP/b3fq5FsLS0lPBa4of6z5a2QoIJh/S8bMZ/+kGyVSlUghiqquJkDL2xal/XSDjY&#10;eGLKAn1I3Xd3YVeoecOBEO1Zyli4aeuuk7qInmmcTyHcr542JWoxeFkhGsE6KUGqHMDRpEvMJeWI&#10;1kOLhRAqDzcNf6NT7M+tGWc0PosnvibTaYbfcpJ12XweNiBE+EBgy45082eT25Zz1SI8NC+lKqly&#10;JWyOD1mMn9XXM6AqhUey5zs+3RdXDfs8fu/9n/7271IrMUbryUPjFm8tAhFZL1+njlGiRfjcEXyq&#10;eFlhFI1QNWBjh1JAIuvg4dFiOTmAKJ8NTfQlNuFCQJ2Gh8dL65nwk5Ehq9pDI05oko4l80WJtaXa&#10;W9lF3v7quvMyf5ETdjQ3xgamMzfd5uayY10Cn0FUWwZYiDHcHyhp+TR3UCrnNb6EvCCZVVJzy/Or&#10;9+7IxYVRcjaJvgBJ2zaJtR2zvvOCow4or16R0oFccRaJW1pRdV/yo89+rz3aLFMac6t3VytXpcLh&#10;BSk82vdONGgPEYYLbAbuZrXy4ZEHoQVww1YoTL44eGqHID8ZFnCcIMcUi3aKxMeu0cxly+Ed0W1H&#10;wzrM741PTmC1m9gHr3SU+9utIF7V51Rhix4+FcrEnsjAc8zmhiSYmhcy3U6fdoCkcKa9Wc61bW/v&#10;4FSJsJgQ6xuv//bv/jLb3wtEt92efvXNb/2z37tC4T4v3X34yMcc7mz3R8eVBaEAraSRrTWIeO8f&#10;5F1zocxRntBOE3M0hBc5cEXdoYBE6W1KzXUK9o92ONaxsEl3hYkk0DrbOYqhZLRKw9ratoPC7Cxt&#10;QDL4eBlVmDHJ6/Lmxuuhke5Xr56/e705NgV2GZye4RxwkzZXlEyxiKhJZKdypOMRAnp7e+HZura2&#10;Zmc5oQ4Pd5yaDrNC8dRf6MjplV9dmdtAiODFREojvEcKuVPy57dWbsurjNckNU9IB71+9lxqhd8Q&#10;FIj6zVe/+nrt3j0iljGYFApf3fqAflyUK9oeyS8b0Grf2Xpz+/Yc0x4BD0Xk9tot6up4hxgXQbC4&#10;aXDbvKzxhypL/REvU502cvvWm00UDO7sq2v33r5+7gQx3jg2Om1IJaaBUp0myOSrxoUOtvYdnKYF&#10;JXlAdwwBkMFVua1SoOhAuqKTwYglFP7ewUQReeI4VBKCx1QagmOrP0UQX3ZCz4LJWFI3YqlG8c/h&#10;BA1X0o/F0TfcC46S8l6d3ZgsNHhvI0j3bt+9A9EIpahwhem4uW5nnHyym3v8vUdoy47OHjrbo+yQ&#10;QWZXh1tFU8b4f9hstA8uw5G7BostN2jiFp88eRIiI4P0CrITGMiTQwIXFib5AAz0mel5jcrcyTH1&#10;AX34rZfPp+bpb0eG6x2EHKtCV3nQPbCzsdHE8GyUjo9ODDHIdHe3d60uJ0L+INwgrppoJ2kxShMq&#10;9F3b29+8XKeoD8SKAVjjDVd1qoFrDx9Ur1OaDhGFJDL65LXqt0+/SXWTGjcrc1Ws5DXpMj2pw5MD&#10;M/dwVpxLf/+//s//KegNg8bGa7D/o9wOqcKwxqqe9vVjulOIRSBDTD2POF0p3b73EDBGWUqxalb6&#10;Mo/4JS0jpIcYXdJfA9z6w+jkwDQKILnNTGZ8ahT5R11itTuW9RDPcnFrMfWcNkxa3NzYhEckFOGG&#10;4hZ85StDcIP3lSr9pv7zn//j3/39X3N5KRcVyZSKrwaGhu7ee4JlFzPhSTrul5ImIR+H1qjZvFvL&#10;q1vrb3aD0tOfTDsFqcDPdUk+2XepXR2+J0dH41PTm+uvt3Zfl6uFLUwJIFq1uLA48v6T9zXHrz1W&#10;kGwyP3pzU9b4/dk//OOb5ywy+2cX70sLyd8QKfPhyEXalDi5xwZ4b63Oos4A/RxssgeCbBzB1I4u&#10;GsvSJTomoThaAALK0xfPtUypuXSwrGqEtTq0hkCOvS1YtC5aHh1Df3OzFpD9oLjhDeTwdl2tBMIt&#10;wlKd80JNi0DnrhWnRBASRQPHf0PmThlWsS7VaE0xSKoEC6lGQqDpIFbUyg9ss+50z9Lckk+QySmN&#10;JkbH0W/xe0BiOG6dPZ3bu9ugO0fdjTYkIzG85WJJD0Yvf35xEal1exf59fVZ4bRwURBA4wkMo9QJ&#10;TTf7BwduE8M9uM2JC5DjeFRve3ZuZGpKAuijMPUkbVFfyyHCDvmqJWYh/3OROvIiogRF1YigRysh&#10;octprjlCQu8gEhn2T8ViMNgSMpbb9KzkK6axZBkH+wduWbqp/nDIWYJ2e1L/RezBItdpTrJVmQrI&#10;cMafE4/nkGaQPElfpDJ6sonLZk9OfpYYGnryccEJL94FxOtLvKWx5owomOBpXmbqmZjdC13WkNrV&#10;uUdyEV1xtpTJwWwICPei7UrLLJnLULa07KX9UJBVcKHq1x6ev43FjVhDckxmrNM0OCj9THR0wkkp&#10;ErprilZDoQ6feLaHER5DMbodeAG9PT4zuPyeZB/8x4R8UH82d7aMmsfYKXmVyQFta7lr91CGzZku&#10;gGl2yV/wCItlXigufvXhAiLEvfsUJnsfPHw8t7AgRwiNssTV2A9N/K3zX379j7Y1ux4OKFHx3PSi&#10;7sIgj08OTk44nQeJtXx5ZURl52BjYUWCMuxGhNqQThnMJjK5vcxNe+lg1m/U4nrikqrdvUON7NBh&#10;N1nryXXpoQgUbQPDzp5udMirGGCutuW7q7lGW6nn+ryzf7SbhYYmrykFVZmEwDV2pXuqZzeVRokx&#10;VosFiK96qV6/IvmGvKgm7kL0rN6cq4oLx5dU0x1YbMiguc7p3u6hH37601Rbf1/PKLRLLMYanp6Z&#10;7B3s3F0/YHYGqLdhm6F2mro4K181qorvkOQwHcKzXFsonEmr9mAwB84IhtoBdSTYiakJSsAmIofH&#10;hwrF/Nv1t+9/+N5HH3/E16+zL1U8qrQTauhN8f/JDhtTqKdJHHTr7AbabSHF9IBKOnzQKasJ11CQ&#10;4JamOsqeaklb8RD7FROgeHRCs+DE0TY5xf+r9/nX3z353kcvnz+1VofHJy8KBdQ6J1biqENAoHF5&#10;eF0tCaYq13DGzfYM9vWrezsePXSmFoIqGFJj4Bu786pwnrfmGu1X+st+xMz4vHJ/dm1Co6R0ovgZ&#10;EEzsvvAzgKhlKPTSjBYRDbUEiPzFFz/PdDWPDk8yXanL8rm66GCXRcfexvrbnV1M0319UqHJpqAp&#10;FXpI5bKmpPMhYl39GuNKe5mgCUt1ykAeyM7uDg08dD0bhT0Du/T8SRHb+vbdh+RzvSOlZ1RNwSCt&#10;vnn+Ynn19tzivF0men/9xZc//NEPEavJ6wcpNPzf0vjRFnzrNGrp5AVL4fpqb39jYW6cQ5S4/YNP&#10;PlU2RBM/NPACD6A1/eWXnw9PjeHTGD+EZpJQ9lGowTouNgXNFMnB6dGeBGv59l3dawdSjHg2U+Y3&#10;5ZLcl+k5l/PULTBQrduOcqFeysF9O1++ejM1NROjWIDSZARHdGoN9Pg9lOd6+9ysVryI6opGh0jJ&#10;zsRIHJ5crNMQFGw6A9nLxrxwJ0UdHNPCZZ69CsTBbqHlwQv18Ucf4cwF0IhqxlYh1bn1dEvoW31w&#10;t6WbKCBHnyETlQebQpGvmCsjJCHg6wmWLmAzN8/efCsVFoRl/FEYaG2Fxkz3zvpBqquN/JDTc3Ro&#10;5N3bN3NzM7HQsr3bG5uXxcrJUYzfItNx1pFbE+pId/Qd7Oz0D/XU6qQcjtbW7vX3DaCWO1WBVbmj&#10;wvxqlG0kOjWUkuxBXKW92x20XrxQ20Gxdd0oHpdX7j6IseboY/j/mo4R3OU/+dM/WVmdFXOcL/Cb&#10;0Z7ZgUnkNsfyNQVOyikEkg62Dm96+UIiYlyJNmeFEy1vsrpWtackhwOS4JuqHJw/qmcO4c5EG9Pv&#10;ioX8yc7U3JRdA3GXBgHCfc3GJnWbKc8hf3Kh/YqHZI2pY+wQa830N/ousVM8+64BbqFDco940dEX&#10;CFcMZxD6lUdqYUsN8YO//e7rn/zk1xWwdkexUH74Pm+OJ9gKzkBX2RovTXTCIqMIan0Fooygdq3x&#10;d3K4j/0GpHCgOEz+SeQ50RnwxQ8ePX798nkAEAH7xNFcDeKpWaSCGiPG6cKfOPhIwrY2OrDqz//z&#10;H1HnmpicHx5D9Y4+jw+TuhgxR411vL58+gLmkp6YRZnjKjruB+nu3bt7b+3e3WSwPyhsLs4/yTZk&#10;+zaPUjLOwlC7aWgz8/15+OBBS+84eiUglDy4L5y/tIHMCukb4rJ7WPsH+waJLQt7IyFmad+wXLhq&#10;AVr0e2L+LgQBU05Kw4YOpHsMMqfGPSYX43s94lYGIAXxUJyHrT6aIJLPmZdJd/dkK1f1nd09JAjz&#10;MqFg3ghTTj4PChgjCRQWqsWoRiEuoIUnj59Mjk1RA3+38S5XyOGNWW0uSYFHhMHmFK7UV6jX/gaj&#10;u97eMNKK+RkyLX7RA+sbGB8Zn5uZn5miZtlRyBVsRc0UFwY5kAaRppRPBFreaSwWAe8y0fMM9ijk&#10;WRViBrA1nSvbaPWkEgaSQQlGfgGax+IOZcWbkF1NwXswZIdsMARkJXurMQoD29nZdszINKN4ikZP&#10;RYCzpVUDrYRG6ixGgn/8rvEa+q46udSQE22tVvEqRssNhFHcen0DCxVdITtmOpNqpXceRO9YQwRM&#10;ShVtET1WzyYSxGLzpLjPMTCuWf2eaEPEkV8sWhUOKgHaS2/dWnSlHcZ0b+kKkjxIfHpNUbiY4YFB&#10;q1kG6arErBY20Lp9z1vEB2XFdkhf5Xk6kXjh2H4VYpiytJBvKN9gCUwtD8OGBmgAZTOaUKlmxine&#10;vEnxTJ1bnihcFp4+f86jvqcvOzU9C1hIRvNMhUHO45ej4Ol3Tz0EhFSVglR1ZHwg1eX4TOcPHfpX&#10;pWrevN5ZkAYbheoxavLc/LwHCKMSp2LCIBXpghBJrvgxlYpZU34ssYNUZr+6E0k4yDts+TpN/EaD&#10;O0Rr01jZOpzsg8/rmYvu0bZerlzq7Xxbupy9iZoi3FJFjtDXPU0h8NLUcPaEHVKxEPP0vER6GbkX&#10;X79+5dWHhNLxJlixp5/eUweeIy6gAwa95sP3fjAyzECtz8qOQQq66ufnMHJvplQv0pa7zFW7ejMR&#10;vfs660XYVLoPQDgwgDFJuMTqdXKpNOSUIT8zNeMcBWw76YqlS39Q7pNrebP+RrPVETU4MogbeXS8&#10;f5Tfz7aNdPSbxA2Z2XZzAudRdlKblE8HcT4E22KXe+H6NV6hvoDDrHB2uL9/cllliDGS3ycBtFu9&#10;DvIHlSCTKH/0P/+hdbWwfPvld99y8kbBPT/LE0C9KJ9dXIZieCOfnlpRL/ZUy4XDg+3ObGco01y2&#10;DfSNDI4MPH36QkbMvCGBlLQFAVkxZHpWODZe19tFYq269mTZ9wNwp+fnGMdUi1RGq5ija3dWnE/X&#10;3LPEmzitK59//o+ffvrR21eb9sLa/dsH22fMtGUSqNary/cXFpZ8DlndFswphXr94nmYY0p3eH9J&#10;rVhy9WXdu3YYeAsjS/yMKZAOc6CcHyuFkwsY88raErsP4FdrvsS69dTI1O1ubqzdv+vwExWBWL/8&#10;x5/91u/8tvZ5b+/AySm7ikspPqAnGYuLBKtVUQSRg1d6o4aXsbw0QxD8yZMH3vXb9Rc60TGQFYYZ&#10;5ecvXojSZUw0XZkmClIBenxykMMBskdCN6rRhPtS9SI+gobYP9wvDbXaWzqKZvCi69rfzxMBsE/t&#10;oXwe2FK+VNrc3Xvw4NHK8u1oWAoK0GGnTJJjyQ/EPbBczPB1diL8hmZE/cZJiRAsrCVdntCmjgOl&#10;fNUJaELSSf7G2byIv0UN96qS7soQC+2nbjK5QOZifm6R3/M8M6yFpddPn73/2Q8G+kclW5eXXKt7&#10;s32K6/HLfPWm43pweoCQm8Zg/vj84sSBrfF23TfYd3tlxc713KzgoexQKC13ECwo/PR3fuPR48d3&#10;1+6aILqzentyHGOpRgcTSWNAITBIkZxq60XhpAQXP8+Vc2R+nZ7pWr7IAKDJ9VmkNfPYejuU/0BN&#10;UbjW2O8URHslt4325rv97DiYSsEgTSTVO3m4dTo2OS+RDGZnNVQpQftE1Eg33H+4DBx1LjgprtXR&#10;PfVEU6pXnn54fOhjZU5XbWqYONmF3JhzgKu3X7bXu2jUb2wRttVEJqGeoumAnvt280UQV3tR8tW8&#10;FyGh2E6p0YB8KSEUdQJWyWdMzfB/Qwm/NELgOPbKZEaODLfGoHl0fDBib/2aAJDT2aYTw8KTpCw5&#10;k+NGQMZw/+UvfvnXf/M3cmh2mRDljXfrVpOdBR9iBGnftVArh1eU6IgozeaXX30pvEhPZ2bnvvvm&#10;K6HeFxwd7GlSWF4tWgvsI5rjmKIJtGFrb62/JSaMqwmPpsZ+596KIxKH1TLTj4rtFt/V+NUvf/73&#10;f/mnkqlbqw+IVsW5Q27rsqjoBZtc31RyR8wj1tszbRPYGv/N//nfIpfoH7HpBjvFOGCMnV/JkBxk&#10;poGcDTt7u+jacu2Hjx9pk8m4NZs/+vB9LPQQl6vrUkdCKrdSBAr3rVoK1uU5avlRfX375i2F96Dy&#10;JJIBQSckKsgxKgSZYrZuchy37jrRcRhMVEDA44evXr/4zd8MZVvt4RiRS8yx7bHIrhIpKX92kPcO&#10;jPaPjNdwTbgWpNP/8MtfmjamquHAEPvU0NHvNQbmWNZmuChPjE78EOEm0/Xqxau9wh5ypjqKZ5wY&#10;o4KrGOKT+be3uVNKG4E0hGVRVyWsqxowt7eb6xvbW+Wr6ovvXgEwhweGhTnQCDKmwuwoF0Kxtpxl&#10;BAiEJcAl5AnULgQx0LcIpejHgJHrONW0ZXH5rQx31JpEaImLtuSs9MqdoO43ccVJEc7wOf6TjnwS&#10;T/BUQhnbitExjNGtsTGPN5zaCMBkQ6xWZBQFrHIPPMYcLi8tmhb7CkjjUdt1PsRXtpoF8h5sTJPV&#10;4ScvNZpA6A6Th6DPcxWOMXVgG87EQKLTwVerwjSQOqUrFIjl361bcFJaQj69NfAoQARZCexPkiqx&#10;9/be3YDnE8pGiQCSnMt547VKPEQr3xWuUu2iI1Yp024DGik55dbhOuTfaRMZRn/f51/8iiFavdS4&#10;Kt3wJVB7CC6hLkuL7/BIzVy4OGGM2TtAN1zcb6h62RvzCTfuy7NFIivWK4I9BBcpzVLhZToGFLgU&#10;Slmvv3nzFhA1jFHeOGsYpWgSoW2vlzu6+qt9gzEc5skLnZ6wctYtEkNi1i713FrfHMwOTjCsHeh3&#10;wuh3/eEf/cXewT5eSP2yAoYqlqMaWZhfcJKCD20i+t1yCyldohzTlj8/7Rns6h3tgjzxa/Ocry87&#10;rnxJo727P2STnD1JudagfSi7kkyoIJeWFskJGj7CJsn0tvmfF8eg6YP3Pw43xtXvD/ZLs2JmE0nS&#10;wEn0ibL99BjRALQjYb22YTl3jRIUnbIufijNerFpIpLugKUL4fdmFfrCpRRZ9WrtYvFGIU7Don5N&#10;av/0/ETWS5fZ4aph5jOBQx21vnZIXHddxhmKbVyomXSX29U/eJdKVc/ZUeGHAydCUjGkTEJJWcOz&#10;v394emruB5/9IN19wzm1cSmI0D3Sw7qomxfM9h4dnTBhYpmCqniyv08K33sXG8aGJ/gXz96apMLE&#10;YHR7c2t6bq2zJ/v9H36kwfTs841SESU5m4JuVMsmzpwQoJztne3sAPvUYvW8MTw2ODM/6+illKeP&#10;MDY1LpM93jkgyYb/4VEovFD1TQCIXDMzY+pgbN9/8V/9i1/9w7cu5r0PPzJFmcn0kpaLIcMEwW31&#10;2alhzS4sW/mifIC1hYsr5DdeltdoJc6KVKOeKp6VznOm2qIJyel59c7d8clpH2DouFVtRp7U0cEJ&#10;GD62dv8eL2Q763A/GNYC0ebWNvvb3Nk5Omu0BVWQGWQgZo4BXbcqfj/apQGzMEFSTXlP5bMffYyA&#10;S65C+0Eo8zW+HjkWtN0/MswgOZ250qCUxtAnOzo9+PCjxzQYGKoqU3hz6XpSrZQ9HRcO+wasIqcv&#10;IbkwjBDsE1uqAZqlzpSd/ROar08evWdRxSGX9D30pX1LgLKJorVTybBtoiUcY9pcq7SYUTviKOkO&#10;k1CofKg2Ndv4Uk8OT4rdvrfV+pHP/flf/+H0zIxRJ4IgM4srI8PmowOrkwkZA/JgGWBziT7P6zwS&#10;+GVWDX3oOzzMh+AzX0QJB54f+Gbgume4/YosRkfDPSZiyDHirftmMou509bGDgNWXgXBYsl06mFL&#10;1xWSEM13b9+dHJ/Yy4x+t/a2hvqHb7qv+id7qXsg/oaOc729p214oHO8VrwZnmCtKw8JyftysdY/&#10;bPjdBVdFVzFWH0nIYuCYNVZOSDWNBtDz/OfbE0vz9nVB2+M6RvniZpjA1q8eP37UkcLSYTGnr+cA&#10;Y8PdMI7GwwpN7fyi0F5P6eQ3u4x1ZwHGMiUKLLWz5snFSW9zcHppEH86zGc0Rmnen9fau2vvtr97&#10;9PiOlkamkyJuXi7m0Fbhi0jS9XD7bkvR6JH2aBNVitcX1bzjwGSPLiv6tWW7/vZgenokf3YpsrEi&#10;igQL5C5Nu7kR5928bbKPin92Zsbrex99zzG1u72zp2FK0ryvS3KshUIVRdchRHoj/YgwCDX8D//h&#10;//ngwUNkiRdPv4Ed6kKe53PLq3fzZ6fUcVXU2kPJgo9WsiBm3Wh8yFnRCQiJ3VpZdso8fvKenErb&#10;emRItEcTrwBKAbF/8ad/tr+zdf/ho8HRySBgXRt+iqNJllm7Kmb7M2XKEJfF/rEuSsND/QvpD3/w&#10;OGzvkNBM7PeyFG1wcYZC08lQVgaNnZpob8/8rXnAt0cg+gh/Dx4+IJIbx+6NrDMqoZhOhHL2eqZW&#10;NrJYcAtUY3ApfyA7gariOPZwY5PhzSBPlkpGtfXUI5jWCPAk5MEEBmvJUwFC4iZvEPdMBfclhx/e&#10;XClkoBEeGYddFO/eu8si9+gEcl4C32GXEJjZ2trtbm+GcVtnpweN/zs5Nrkwu3D/7j1X/uFHH2p6&#10;bmxumH8u1ikghxAz3BuZwGEg2LFtgipj5El3EO1NFKcROKIHrENcCGEtXfxgccl8gyqUEMKCNCBt&#10;L5ydIr+EPoWwdY0wcQFRSPwiMCaYxTH7KkZjq8yuJ1j56FMtZlIC6oQqMG338Kvu7UN3oyw8jUge&#10;kz3BStnc3AqJcpSXbK9bCOG7xNQlUQtrC32v4M+FnY6sxd/72Ba7AjyW2O+ANPANwyXAsvDYox1D&#10;dLkAusgERkUJlj21I7se+VwbDcVByFYUn4mYlNSZIUwNiut+9QhRHrTbOhq9I+NZpbMVAjqXmocz&#10;RkL/1rKLFxfaDVo8Vc/W45ICJlBlp8xANh8MQREGkKKcSJyPg0jh6sMyMrrGrt+Dgh67d+unm2d0&#10;GCmCps3r1rY2d1eX7tUKja6+lCEcKYLBKYsBDQDPKXQatVUKx4Mj/bNLEzdddQPGhZ1S/rBANizU&#10;qPOnXOsVH8RRensjOjiCD7YPLW8N/ECbvWgr7RzZpa7RY4idv+nIdFqFYEHnz4vWmKOSpp+Ut6M9&#10;bWEr16O70RamRvKV3d0d0/n4hFs7e7rPngf2UVvnNRoHKFGNRewqhDrq14aLiVqpE8N5vtPM3XWq&#10;gysAFkVzYJjxmSmjQ80IjGlPlZcNyRg1Z+dAmyn6geG+UvUSg1BijdV7sHPaSNWuO/Rhx7c390aH&#10;Jm4v3xkxdtcukAX3APBD3AHHL7QnOjv/9M/+aGzcqBFam31Yb880CcwinYX6X3c71u1NuZnqath/&#10;qmF7Z3N7E01NuLismO3PtBrcPjlcvnSvLnUQUh4IzM+a0WJI1fQmOyjBMIjU0tW+sRTxGoMaUAlX&#10;FooDThSJnQLRuRF6TYlMjGmI9rYrcAK5A6iD9Poot1etnze94Y4+c7ztNyhPGfJFZqAzfeHvuf32&#10;TTfvr+CVy2N6eVl29KCjhy4XDOn7n/7GJBFGvzRDB7KNK3OOofOCJpToqnRK0McnRuTo1bx63bse&#10;wR6cnwNfjelEoHtPTU/dvrfKZudk74QqBySex0EMJF1XDvc3xYkf/OhHz797JTtcWbuPPpy4agQ0&#10;Ff232H/kzwQJ54peQ7xc29lRZ2R9Ynq8L4vKE/8zKM5thuf39Ozi9Mzi1PR8dmDI8rPFYzYg4ZpE&#10;hZVue/3iqdlCPQeaIVtb7xDIc0cnP/nJT2wxaZaqfXpqKkngamB0O81SC0Xwmj4yXlp1Z3sdjVcT&#10;rz/bdXacy4DVBwalrSFFEoLGMY5jXx4fn7lInusCm70QRwMXzUZ6cNTIftreVKaqYemJO+6uOopX&#10;xZBP7hkI0DruOGDySAd8YpKxaWj2Li4scQEJmuk/KT0GOzNFGDdcomO6Bk4T8LaJhmyvLNwLCruZ&#10;dGbBfGt7JifmdJHsCZFFfHmuZdrEFkMqLlk92La5tVm4PBEKLgvoh21rdx/RNzGRYBEjnnuMTpy9&#10;zbcPP/iwjJsoaeSyVwzZFDtk/93L3rEukpWuCFyHKm7ArXrW6B/uQg8gHRKZQfPaFEuqYTKkXzk6&#10;MY1gPaGDgetAmJrkkG6DI//163chyj3Yubm7+e7dxuL0rf6xuOWIdNh41NXn+huZcnY4MzE3tv3i&#10;2HivvhKOPNE1A75Rs10U5PG20lOkusWli7Nq/0RvtOpD1LK7cHCxuHpHsNScCw5apGOggDrPpIvi&#10;WbVWlBzbW83zEIAs3eTlIrYhwnvYTuxfXhGdvS4rNryIaJLzyNT/TNUMLo9M81LETovaQyZ5dXnN&#10;VxQ1E2FD1oj4eLpfINHu4LNapqYnpqdUbvyFKCmm5BwUbIQTLXg5cYjaRBci7vlgLzc00n94kJ+c&#10;GaEFDSlzZgT3KxFr9FlGMSIQGRQbHdnTsX61YXBsYHyohdc6rIMvFNQ9BR5xoqAI/epXv3z69NnK&#10;yoKb2tve8jkoPJPTM0ATDWU4FjMlyk1ECawKWomBmwDSnC+6N1fXI6PjVMdcuVGSna1daJk0ADEg&#10;2JQdDpTq02+e0+H+3qefLd5a1diHOIhRiXm2fNz5WK5enFuE9XTN6U0TcWZ8Of2D3/wIBcFXKh/R&#10;V5GQJN5By89QBLhWCjvNEcOlPbgddubO9tb9e3f1xlvqSqGeEUP14VabaPCYmxsFbsO/VCxcSSxB&#10;g0gOku7eHjrxMdKX0YbvQt5RnVoxHp/dqFRCZkyo6+cxPZRKiS381y9KZZmTlq8nfZI785d48kmt&#10;fCW1ur22Kr0dhR+hZF2W0arOz4pmiTfebOVze76YygON7smRSXPoMjTSzIR6zTHtHu7uH+65nlKj&#10;gill6ShLR8ZGoukenCPJCe04NF6oRozJ3wBsqjWbWWybmozi9eqmViicnJ1jSBY+/+pLV0joZ3J4&#10;ZH5s4nD3QHGoTZu8s7G3756NaMKPQI+rcnykP51y4UbwABgqehLGCfc65om6YM39vQNnp9LKKBla&#10;W5DMzs/lOvaYE4FmVdJfFpRDMvvLr75goOFNJ6ysYKzbbiHfCmjt7gRpagImNyVZkC3IekUudSSr&#10;0TBdAXtdcY2yQwFmsXuInMK3ytMxUNlVy9/0jml0OgITg+pEWtZlOJv9rrImr0vqs3GVcWtLi3NU&#10;6I0FyYaCvdglcAtJ0Qc0XOCFwqVcpJPV5/C8LUvUypTiCOGJtfGJtIXERxIAfpdtB2boL+UyXV0o&#10;kUmGFzW0yhWlydyTKqgznZUxdNZi1K6rHwBP9Y7T4rDIy5R+emEe4mP4e+UOYt4MQi4RNEqx5/Xj&#10;avvlyPiQjmSOKVyoqQPYbuQWe3tb1JPbKsWdrbfnRSLRzCgOFbli0Q0eeqVren7suv2CMXlXd58+&#10;Yu9gv7dzd+0OL1+DQIQJTD/0qH7F9jQLjnPPWHRQ1t9/8LALY6xZUVfykqt2VExOeCljw6POrrev&#10;XpmWhd+QO9H7J3Ho3Boe8LOiK+2T+zqJQ3VvvXnXvKpM3BoZGO3hMFtp5Nuq3TfltutSm0kwT/Dg&#10;5ODi6uL1s02TzpP3xHzyvzKim9/5zX8xPjQlNrVRH4tdK5YljE5mqB1t/5///v8xNj6wurqoh4wZ&#10;DZZAh7/GzKm0yzoq13Qu2hyg9Wrj5IKlV5VA5fTsFDyfGcj48EyMRxQvIgctnMu7yCEanNaQBxP2&#10;dmUZhiOmXB5XekywdRoiC0FXhUHoj5zQ8etJt3X0dQ5QXRHZTcepqmjtJgO27J4sDXLE7X29Q/19&#10;Y6zVL9lxVNugON0Daa+Pg7hofXp5qpA27t1o67m1OL/55mX/CJ6EG7+6PIwBORorjnVo9sLSMqIY&#10;sq1E0FHK9P7O/fsaLjsbpNXr0IVyLeRjYQbVy5vBkWzfcN/QwLimysTYnOO1owmj6nLB2plr9+5I&#10;BlkXX17sVasna6uzO5tvGId/75OPAF1Pv/727sPH0etnqea/m3Ks6HYiMFg53BT9j4wTOkA4ATq6&#10;Y3UHyBvjw8mvAAc1VNi7BAM8ZIh9nSTGHgySa2BXDGGPpFbKrbVHK4Xice58u4pgdXn92Wffm6bq&#10;0mjnzGMedHd3a2wkOzvnAZ5Vyjmf9PrV0/ee3KtWC1fURNI1evjlak4mg77jwz98/+OxUaou/acn&#10;wEpv1tylCdwKsdPC5WEIZNlFV0263ypPUmrHZ4ehLBi5lkfdlzs4cSINTlKSgyEa6cef0+IE9sQ0&#10;mcoTdJesgt6eMPq0USLdV0sFHK5Fy7cy4V4kZDJIiljZ6MBZiLMD/euKshmUf3RofmJqvoQCfXGu&#10;H+1HwLxpkUmsJT1ak6jTf/Sf/3B8ekxq3rxi89dnZJO6swxVMSuxjR50o66fOre8YHrZlA4cJF8g&#10;uNAol08xiCZmesxPOnTTcsEOYgqp2kXj6PSda3WupS2ETgIvzUxzSJaDteuREPrxWr/+9uvjY34v&#10;M6ypdRm//Oob2k7XmWsRYGV+5Ya+efoKiuAp4AcSo3IZppzBn1o94Ha1vfTFHGIkQ6RpaVR65909&#10;tJY9eyadspzUQMc1r8P+EQjy2e7x9K0VwT/T2w9iCUF75Vv6pqPtisXAWeFMy0Kqfl1qr3ZKFjOD&#10;vdmFyWmIhdheyd3kqoeg55OT/ZHhgS7WRoY6ABwx9UbjRUcBcAqYhunW65ft2ZG+3EkRQtLZiYJZ&#10;Q4AsEY452uOrmPToQiGXcHC94cRvL51TuGi83XipeKYBBBeTZiDMPHzvfj5Pqqo0vTRysJEnvxO8&#10;2+C4NlRTIEAzuPrpcuDSedX/eoa6Bqdv3bn30CfglpMQYiukVreRnVmf/+qXr1+/dHA7TPhiOHcN&#10;dd1GjBsctlrofII8ZNt8vTbevsXTRQJLtcsHAeTBXU6EKb1AaUDl9Gi/nwU7IaX6la+ke+xAPNw/&#10;O9o/lSF873ufSPrXNwyhh+8k8k9wuzPp89wOSEolhkFIwv7j7/1wfGzWPk//1j//sdOr1Z6zJRJJ&#10;3gCeRC6ZbEyN9nSH4qZfJtUvLwH1xkR1c7boo+3sxPhDMh0nKNgJKE3iQnIAtzsInetra7cT1M6p&#10;36FT5pMlYRJnBHavLdQEFDoOdWxf/iy1KrlbgBawNwCSrk7cTxCLAyy5wgRLC05x2B5r24mDoBRn&#10;BiMxeSgOnX/RcfP5NKKtUUmGJkvw5IiW1CtvN968ev0aMV9JYTv5zCrqMzWK+pUsBwmGTYfqx4Vj&#10;m9l7SUIdYQ+rTiT1XIwfxwVH8efgg6UHSXl0bBx4GGQd8FFvj8Yq/BZzy/uGYcBIXbBPtsQljhCs&#10;AMAreFEguWjweSBJo0TLvxuOSB/BH4wFgENiwoKH8dAQiMsnQG5oFVKNj1cU/YUeTGqfADYPJnvj&#10;5vWr17A6KFFoYWR7X758qfcqDPvKhCfOWq3gdqLnmHA1AAI0gl259K5VOvhYwDU2jhwoVaX9bAC1&#10;jj9nESfCpHo3afMXDgyOWqA4TO2hvslbt+cMT8HyvFRXEv1K9Igb+nL6Ak3RUPBcXFhASEKoAr5x&#10;UvGxaoewTAmvhrgk5sQx3hhnTRgD+PbIxRFSTNiGsFhIcgRRLwNjCFafu9zfP+wR4V1VbxO0S7gB&#10;Jqd1oHwRiAGHdruzByLeEgq5pKtTwZaQ04+CEgZHB2HVFkcoKdauN98enh4Ve/spbCF642306IDz&#10;BOfpe1Eoy726BlxUCEa4QRdJxjZG5C4ucdPUqxiN0c/VTSH+F4BzOHJ6XKaLRxjnTM/TS5xfnD05&#10;PIhR57b61MQkSqrDj0q5SzIAZdi+NXftvPdYvFD803BovzQ5cSUXoS7BUnd6cTbxeYTsnhSqR0NT&#10;3R1EjtqMKFfaK12NSro3ne3CuOttM+z21edfHx/mPv34B+YqAhwV7cKVNpytmegRSHzz9vne/hYV&#10;+M3Nd+M6jMQLCmdBj+jqrDUrbZUUCdDaTa1rMH19HvQ71oGAdPcYoGN7qnAOnnQ5scIP9vfsKYto&#10;eHhASyJp0MTrvDgsC5y9YwHouuzAXFMpyDHlNiUQLq2Y3Nnovm43xz6QaJeIHoHyArljj0jxwMFp&#10;IwJJsdjAeU+p6Tu6jFMUm9WO9d1NeqmPPvyhf7qul4VtotyG71QF7aZ1+5p37qypmDxYbQ4XNTY+&#10;KWZZYqFFwAEwnR4cw9Yq5PfP8aKvmcxkKnxikDo2Nrbn527NTJv8D8wvrE4jIIQOk/MQjQI/43A3&#10;nHOOTrgelFbvr7B2/vu/+ttH730E74lZttBNDz6DOOYbE1mKwCWihxIdd+soYBZvR6zyv4B4QH2x&#10;6pV5Yghn+kitEr+MNmCwP9h7x0f7r198a+j31kqoAOpPJBVajavb7IJpSWkBkjHtx4aE3SrTV3n1&#10;4o0AojSVPVRqF4gvJBiIbPD6GBjskxspsgypLa8sLt1altzoyJPM5aXhlYUJcXeX8CuDj/ScMoKJ&#10;h3yVYwfa3M7ejtaegdgAEcolExua5pdnpXR/uzzAgyVdrUlqvqwFYolO4fzm2Ea8CjWImClIlHei&#10;bQqTSKq45NBLELqYf/JjbywCiEkAU+G4UjI8bzohO8OAi7bmZdlfav3q15D6BAc+ffbdmzevyV6E&#10;BlC+Ojw+Cgr0YxNeHQ5G2GV+8/O/uvPBh8mgFRij248NArs2cfGE4Mb5RTBSbMZkxjNTzJcNRRAs&#10;mJtb8FPCuRI2HhIRKUD+BS7meeXirAQvFCxfvnxtBMhRqGj/7ssXk/Njh2dHEq/OqAEQP8K/Q8Mr&#10;f1qdWRy32mPaNwB+JzviKfWMjLxqfgW8SjMkU2mjmJhru2kfyY4SVrAiPCpUWNn26e7JVbE6OTfv&#10;ANVsVVTL+rqM97SblnXaFMEZyVxCh/Gji6ucn4CIZ55WQ0mKz4KnSIePRkt7KmlYpa7Ob9Jmlyuc&#10;XqHC7e4l4KjQwkjLrpDQZbw4Kg5Zr66M4tiGJlMDusecWbl0vFfQ6TNgpzSFXhgN0YSx42DFZldM&#10;DgBQebq//G5LOuVUvdJ/bl6PT47YHSa6BIdocAU2m+bWZ0R9enFaH3Z8ip4WOMBplS4XDRnEML4g&#10;8OLFd/sHuzOzkxAj467wfh3d5du3rRq6G2Rvz8+0C8xqxv1qArrIu3fvGgFKXMllYiG6ZEEFtppO&#10;M6FR/TKQxVx2xdbeq+/Wi+clDa6llRUNk2iwOm8z6eOTI/Ube5RS/iAsekcGBUf9q/v37tsLYT5h&#10;zvNHP/2+QGnptKTAQ8np5iYm4ZOmFcalv3ISO0VE0EBBkuFlz8XeYHqaTOqb5EfA5FDhFO8NarCB&#10;AouEfZj/5LZWqdiZoZaJA+ikJ6nRkWZm7PCxOFq/SmaAx8ZdhmzA10vCpEowliCnS8kTVVlLIlhy&#10;xQIYyuUhY+nRhvx6z4Bg5MzzmQZtWIXcWpobn6TTOKDdIHapttc3N16+fU5oWpbgBzhcXJgeR87W&#10;LxTM4YsK/kn+l+DYllR0KQSRVv8+lJyS/m5rm3n1noxcxWLCHJc3hfBPLocnBUscnaDoGoN4sBkX&#10;r342rhwOSwODUpbkQ1LffPu1p+cwdkctPYWoVDOI54NSmYSh1Hz27Hm0xryaGEXrzZ/lfbtBFWFd&#10;BplQuyIABSNeQypJFkWl5Ns1+MqaWcFRS1hQ4RiIXNXAFo/mmp/Smr7051TsvUivEy1+gHw7ZuXZ&#10;aT7WnMm/oVh2Mex5VQWbiXASfzmA/qyBJpDS9MwCN8Dh6SEhmwG7/NQNSupDuUARExk5csM1Aw2v&#10;enZ62qoN67GzvNpHgBBT/HRZV0RR7OBEIivWYaJN4mep9mWlYecumjThDR3mPiMEp4ignnVe93KH&#10;6OBs7+CBQ5fLzFPDpdmvWjB+YgDt5uo0d4J0D2rWRhGd/Vy5QQvGE+O0rwkYUQe4tTYXHkWVm4I+&#10;gkHhRhv6BUy9u5+HH9+GRkuRRWfT83RaX1RLubO89iLjpgmsAhcfkvcxLxmb6JKP8qy3vLZ6R3TD&#10;aVCKFS5yrz5/PbQcwjZWmDV8d22NHZtTUI2LWiKaqxli8NIgUMIABfL5j/V36yLazNzs+x9+MDIe&#10;I4o+P9ZSCLQ2zW0w0qY4OjSVvWryMu+ASphl0fal5E5M6/7dB0ODqHsU2ENlKhn2gbG3//Ef/8lZ&#10;nv64kv0U0magJELkZdiq7O7vxZRuo2yLZa5Zp2R6RjJXZ0GFuUnpMfXGaR9jCvrFLMbCCcrlvPfe&#10;48XFObmaFq1aVqKG7l0r3HSMsDDqglGIZF4vVBUhTzASBKTCuBS488eHpwNjIYHrsAnH8YaRmlFP&#10;mh4mDv7wIM++9mTqVveQF2pMa/Foo02KON/bhT4/6S9Pjna90AarmGa0LHUOw6aru1NXS0otKg0O&#10;j3n7KpwEHQl/5ZBPua4+/uDxaf6oFmNPjcEpesIjal/DDffvP9JLIlMcikeJ22owZRCUjKWWLsxa&#10;cvfGQEJSnpgZe/jwyV/+yV9wOZS2WtvCiFsW2b3B0xNNuh2Xd0pePX+MBpvoA8dgSdJfQOMIyCVh&#10;QyWTUxEDADo4N74oLlIHBKN/d8uk7Ia66MHjx/RC1R1OL6kV8AOPjp+gX6pNIJBY7SOcB6pH1A5o&#10;0fb6TqTF5lH78KzfnRVM5jc2Nl+BeWAjpTOTI1c//smP0Kda47qmTBR7HsXPf/b5xOSo3Kl6XRY9&#10;7M0RMlq7+d4BYqQ3eH6WlEcK7QhL6cLVzMqQTpN+/ejCcI0izUWVvvTwKM47KjFCgUxCOkehOro7&#10;4UufKDTEyHkmE17RIWviL+z3cE+GWYGKzGUHcyD48UgZHSOEMWuloDh1dUzNTluMRweHvgsusLuz&#10;7S0yNkEpFpdgdZe5EtfqoKUGo9HxRPcJTbD9YHtzen6xRUYwgKShIl7J36qlMzCwsQaS0rp9zngB&#10;p3xmDOj63uoa1C3xVBOFVA/I2pXw8e1rv+kqTi0YNqpXLoH9PR6mAob7gnGEfjBun+fTXj6pcWVF&#10;c1Q8Y6Ub7V1YRgvrUEUkyu9k2JrYBf7XbsYp2+4PWq4ogDDJ81Ku1laaWZzsIJ7sVDu4Ot8tSK3W&#10;3rvnES0t3qKJgDwpNqMq4htJXj3WKDOa4ebZftUl93MM2TloiA6v3Em4mvYyP61fGYS3QUJX7BRr&#10;1Uh2Od2rUTOh72Gd2qfXOal/22U9/4tf/Erus7q6dmH805D1RW6gr28+xLfaIYlakeSx3rx9ZWe1&#10;1WHKuNB8VD8dHRnTMglJrErJMV27bFu8M1o4u0z1NKSnevfKD8mGyO2I7+se4kMK+ZucmWY5NdA/&#10;0pbq0dBQDKnMw+tF3/FKlsI8F0mD9WH1cO/QJy+v3cKTaVELFAaF3MnS7dX3PnxPT+zs9HRiZnp7&#10;fUNy0tMzkAwlMJk3Nxp5fRTzXd2wcwdA/kzjcnh/G/vmOOovko4qPQJJ1crdu2sGG95tvIFfhnvj&#10;KR5tf1e2b25+7v79h7dvr+o7qRoiynmKn/3ke5Cn1kS0Jaayd4D5wdHRV50UEbCY/eqhRhgIuSmT&#10;C4l5HCU3/xRlehINArsycskFeWBA5hEOSml9WdPpQL9AHfx9Mj/L3LHoZpwrqPQxass37vraEB8V&#10;NZCVdL6lGxkHZF0mS4K5oUYPxKgmXHaIkn5W0DsAWugpRDiL1Yj4SUUY7r/dabLw3dmuy0pJUnx0&#10;cgin3dxe996DLCgvzmQwciRDnAqyA316Z84Jlbf5o0T8hRMz+D0UO6MJHbKzFceqpeOwEcskR85F&#10;TyDd3SblPz3LGTKxiH3+weG+wTEudIq81aVlZ+3JwWHpuiR3FiwdsS9evrDhLWu/uyMPxIL2+hKo&#10;TIMo0mfP6t27twQpEqYUcRqZU8UC8KgTEnqfYZCWZhrs0N8kY5fQHfd+Zed89/Q7RGlVtQxEfiw5&#10;MzLd0pQKIcGYqggKKPhBTBEoKdeHDE70BuW+YcgomAsZUSXUey5umIcEzZncjrBou6o+rT+aLgIf&#10;5AxvCtt6cGqQM+pl9SIRLgoL5MRP3g0GAHtuYG1k+Ld+8zdtaUJ5ECpSrjIwi8QjPTw4bE1w6B+p&#10;3lxhiFkY0ACFEnUOlnG0Tdxk0txMH54exG7Q6Ul1DXWNDM8MBxzYSS0i9DJ8peTbvWD7A3uj3K+U&#10;HB5OCEuRHoGD1KOWe+nWsaQT0az5y3KJWz04E0O1LdMY61Ira9A5oSOFsBvtoFCTajRev3nDxsvT&#10;87PUdJ62oZLf+PGvjwwNcQEPg4WBAfHdCWfBh7iX+cd/gnbKL9jz7WwZ1GvvqfGGl1B6jp4J5eIW&#10;iSbghrBljLo+Btj0jRgHNdvI1pkwlQh4T3iXpr99RXh9RjYW0nESDucWxJC9w8HBUVmtXigMZsZs&#10;9eFRFgQzfgDYI95XjSiCd0PG88XPf/EPpiuMbcV02nUVN0JK5AhPTMqji+Ut2H0d3Wn19/UFNKhS&#10;bi+0lcgLZzqzaSkybHh9/d3Y6AitgYvLoptWm57mMNg4c2sED8IpL/fqQ7O9EA6Ac2ti49mzZ4oX&#10;wxyKQltelMCXp4yVrndSPbhuyicNVJcGB0Lm1OGasQ3r3j4riNAHcDYb0CQsLh9HmbIHF28tS6hk&#10;ssD387NjUll7B5uNthrLuWrx5qNP3tvfPXz57I1J24++96HIbN8FTvxPisQBV7C8/eqrL8lsTS2M&#10;E6qpnYfk8M7+zr27981aohNRbLIJEG3Q2uRkAplM3Q25kb//u783avTZr/3w8Xsf/PH//p8d/ip1&#10;qUmiNhNJmToNxxai1j+oxYhoNKjq4/hGw35/b+tgd5NaJnN6Gsvcjq+uYTAiah3CPj09Ltmuli+2&#10;NzcIefKws/dl4b//B/8cexpo0moqmLAe6Bswzw8IxPanrgzGCAf42In81CIdsRl7+zmIGxrvKhyH&#10;4PjB8RZLhOJFjvI9U4q8ucCCOYP0/Oxc4awAWPf65e6JlerwV199IyOReVyUC+IHkKOlKaEfGzza&#10;3p7PP/+VVJhuCLpwpcDo+/LgZFeL57rUHBznIXjZYar66IjuAw0ooknSU8yBpCEaB024GyWCkImy&#10;iZ6VH44JKh3HMGtzOIEKfa+jVJiEggGYOzuu/Cxf4NvUUtb51EyMxzONtqIOdvdCAatWPjvP371z&#10;LyQbe6IAsPLlZMStLXiQ9tHu7vzyilMhHb5n3dHRIDTQuCqe7A5NgpKHIK3BiA3VWbLgjf5s3z//&#10;rX8hmV5eXJU0aLC7OufV2eE5lnM3bnCm2TPANqnW3d8Lp4opoEttyLauYdh+mwKpQSav04FlAZT3&#10;do5Yd+A7tgR7N6g2YCK2N0/yJ4r/bMfgdVcVb2dza0MuKHTozD58eN9OdxdmtLrG2sbmhmrnstvh&#10;7kx3IZd7cPf26HAfqRC9EaRJgUskMV5A4Wi8y2nb9vef/9WTx4/DWpe+EG3LAs3PjsGxQY2gMGdE&#10;ZtWVL1AURINAdI/VIpLHOK2K9LwxstT19s26veP8AqMYe1AILa8tcXr2EuVNZydFkfnhk7siJDIh&#10;LNCKnSLYMDlLRrN6dU4uTr+HqmXMGeBJlOryKqUFrh2RLVlBKEe29Rr09vcT0zNdnQM93eaxOpiw&#10;tCS7mcoooXPHp9GLKBd0nMN97qggrH36o4/0+t2FMwX3R+vwe5/8SGzJnZ06abg1O8rJ8757+bp/&#10;QAAPSFJEsoMiGdJZ5iqckmCM2mkGQEJI6Pqm6KTr7Pr3//7fwwufPftOx35mfh6z8eKMB9c5d4TV&#10;e7d/+tOfDg+NsmYhUg3uU3wpjeHU6U9/46ME8whtXRWz4jWgalD5wKDHF2lBi1wVDurwmBJ1JeO+&#10;Tg6PTx5gNXh/vjGxxouL8y1CvxEJ71ILSXBspVOtA94REp02bRSmi4l0mJ9u5I01htiiq2VL2FgW&#10;n5CnfgF4JKyxkFmXKGCaC1XOAC/b63Ra+KjR4Ym9HRC3OTUi4O2GV/GOdG1Irpsm3dnfdQ6jDZyd&#10;n11UFG29Tkw9SzihQtGtBG86xS82mh0ac1Irzi2yE9eJQyt9kbXEQF+9Hh6IgdkS+QSBl69T2k+y&#10;5AwysnAp6rWSyKdPv6ODNTU+QeG9Al5r0p2SL0YEQS8LhWKPd7C/BUUW8vmW3FR4FDYM+oXoF/qt&#10;2jTwpGhlB3QEvvJlCUMpemaOdrVIJCKypRAACx9GvyyUZDixw3fs7e9GPVQorG9sQJtCwajRDtMO&#10;rSkTiAY2E9hAYRjdicR6KewghYpgzkKYexqX7YPToRgp/0CFsgCcdomMSmhyIR6CiI9PCz3NbHoA&#10;m/vSblMoinYuNWmoBrvfTxkbGv2t3/zpyxcvjdcRPLHEQ+RTsdzVZUO2etBu2CS2mBd5U4xERDfE&#10;zWq0+6CA6EJ3J8HYMvCnjEZeptrb2dfV7CIwSBjdP3YaPE5uDa+Cakthe2cnRLqwExA8OqNmODo6&#10;EBMUzF988aXThyO6peUuunt70eTMwxPGDAW1umOcBCFpj+i+Vy+atUvOr4JsiBmSpDIq7N2VsByv&#10;6wtz87tbO0iUnnzsGiVLOh1iHNY8/S3alfm8ZU68XhFNLEDvqVA5MOEa7Bklb7BQ8d/ZzPX6tNbc&#10;qE3nnz2oFFSDe/fernY2HQGCMwgPF/mc5+ZRhByLhJemEyLpDWmPYRsbHzmYv52pe+89OnmXc8Fb&#10;2+uvX9Ed6AFX0arY2dEf/zaXP6hfe2WXldopFM+K5sWbUH06E3JdU25hR1tCUvZo26N+5rwFdisA&#10;fdANSXcZMM3DvoS26Nyh6EZYQRcsEqx4gETb9y9cSmbIJ8oye+1l6QgGDy6/eubzX32hQguIxmGb&#10;ahgC7brpbevi0uX8CHpuMHv1krCP2WJlx9KJZrTRSC5moEw80eqp+gy23Y0EaNSfO8fW69f1Zm1g&#10;uJcJTISR3NX80nR8pazqKjAzPQqJf0hRRO8pJj+QEOTh3qDY4sdpC9Kpye1dNK86aH+YcBSuLHzk&#10;aLxqS8uLCyUq9JbGzd/89V9BJoj4L6+s/ul//hO3MjO3BHf3dnyy0tGeBTVJc1fuzSKZiVEWAO48&#10;hbOBIV7Io1MzU3O3MNb7ZBtOCEPv5puMAJ7lTna2NwFdBDU8Ohz8yblJflbMzqKfzIjMmDNk3dFy&#10;fErl9fs/+HFndy+bikTGgosAIZiwVYgmO8Wazo6f/eLnOPLDYyNn5ZOwJkx1a5swYjL0A7jXM6Tv&#10;+oMffRK2ms6YYMmEeqLt7yl9/fW3q2uhQTA42uckRiUc6A95HZgluRypsIM/+DZQVE5S5x1D04hu&#10;7bPz01pLx+sF4EQS99uiUjXLrHVAIgXesLNzuLdzyNNgF++tKjFi2ebPqE4SSpbYO5sb8eedzZ39&#10;7Z3dzdzpwZsXzzdevXz3/JnRbd0ZzS+JbEhj61m3p0HCWhZH+3tiWgTtClWnztzpGdBRA/qA8tjh&#10;DidmqbMOhIhxsLW3eHvVHKU9xNCBymjSrirq8E0vzaUwvrQgq/isMfV4flq8d+cu33Z7Sunf02PN&#10;D9KHl2rvru/tE8OT8h+eSAUL5xedvbDq0ub+5mjfZKO3xqHcR7AW1ZM0ByBeOfmAXaSpvXrbLZkG&#10;i46H8dOTApu8gZ5mf2a4DfxMOkFY+t7HH/p5gDrnqWgG+8xQJ7xJlxWMNyWmpgbTWNJfIgE5+DbW&#10;tTt8qMGRi6JuYG20b6rRV/r+Jx/jHngXeoZRaquRh9qYlDt2UaPErlB1LqXx6TPNTkLNFrETzPoR&#10;Xstn9V7oda0+PjbOlje4H/C1dNjXDvU7rcIoAt/aRWh9Ym4YfVWwAXHZnjr9kjQBddHrQkKedG6e&#10;7F0IUxZYtCuaNVGOdQ+pTgdZ6SbnvFy9/bAzA7B0GZFHC7fu+OzkVK/ggw8+ePHdMxihepLY3+P3&#10;Ht9aXs5mDW8V3rx6xxHVNmdvoC8vvROLYCUSLKg8cgVvCFMgwyMTSd0ehmwikjMo0QIKWMkl7myt&#10;GyIBJa4sr/7Lf/mvoBm6yRUGRKEzWzvR/CWrelPhZ/DpDz4GRiR2PWnBMpZK0ut/9eK79G/8zg/C&#10;9jipseQNLRWiwBISHYhIgGKOrApV9uQjD2hrN13lQl2ueOSt+Bvwj8RCaPaew98znweU+bTAdiPa&#10;RkMwlzuTPGkex16P44Pe8BXkRvSR//JH0zE1K+ds3dvfZ30ZTbcJ2vyE/w8SLue1pFs4o7DQMmx3&#10;504vBwxX3LGRcWFRv0CqZnLn5aunpoBkSM5mSsq+mMb30enJ7MK8+CKHsGIePn7owjRe7TFtO8lK&#10;i7oUunmVmqQkqqjBIbfg9AqDaySqJrWt/iCaUq7v7zf2pWjzBDRo6VLGOITofsWdelsO0TJtlGO9&#10;2HkdIGQyDdFipvuJElGtOk9+c3MTXu2JQYWtTvlrNOwSSVW/fKC+od0rN0qusB1OAAu0IHym2E3d&#10;XgLqXQUBNpOBnHlNEN7IhBJB/BcvXiwvLfkRnrYwEbMC4TyDwBGaWN6j1NPPDcj3EiEsskAEcZWQ&#10;1VY9q+sMRuOJKE6nFdIO5Y6hPkl+kpJiHuCHZq6604MZo7dgsOpluBr7lkDFWH7SF6lUB/uk7LEU&#10;Hty///rVqxD4kXiFasOV5W5nJY7Y/XByK8FTDGWUejgXRVfk/59deR7BzYo2pz1cow8pHUkPBLwa&#10;0jhtbZ6ktB7GY5F4Ze82N589fwaBp8ctl/XOkedkWjaAg3Zv72Dl9upAdpCQm9MEkImz1UqMnJ9L&#10;7OJ7e3TmXGF3X3cKItZJ+dMcb7uCpKO9c2x0Uovq4Jiku9qunbaBFAq0LsEK1bdCNK+1VJQcxrV2&#10;d7aEA4NI9pFqr2PopkI2uUxWIzQsYjDLsG2PNkdNizlEO5Nf3qM/XxmILVfVdPdM6Yb6EqunLpOW&#10;wE4wpkTQ2WfxUB4RjpVxYUWLHpQiOZZl9J7uaa8WKn2d/Suri/prxyf72SFiaTunZwQFjFlVmNWO&#10;T2SN1CY4IjPaIAPReVCejk+ZDI3JPoutNSpfQ9PPV7pTfR3ZJuGcYEy01YUB1+C8l7iEy2LIVOKK&#10;iVlWVcfNZUd2ioOEZjQFFoyNoHckqbxXXzIyJrvynwyyZMZmROZmp8pHbdXUuTwzYQUEqRZ6x9RP&#10;c9DomLuz9PwQEtUIqVcXnH8xlPHMM8IFuJ7NXK2dqIfHGAr4haPK5Nx4sAs603fv3yEr8O2XTz1J&#10;+nBuzT25YOfQ+vobf0OWL/EgUz+wcdWW0yG62ny3ZUnwVpWU85JN/LLIsKl2Lv78z/8UW10C/+Of&#10;/MY3X34rgU519lHc1ilT7du/0ftu3Lx79WL17gOqCDFKmQKF+vywTaHpS3/f8ASVUwwWZaHuc89A&#10;vae/vbPHMBpk5GJr9xVVW0LgVokHhfdJMcSqLhoi04lrS+VO8/u7e3MLK0Q0WcWElcJVjWd8VHr9&#10;PW/fvgPJC8Vff/vtu42NpeWlL7780mYzNBn1WL1nZGgsmTNFYE5zHPrs1z815BF2LtoXCelJqH33&#10;bn17e3dublrooFxPRiTiT6nO7yqxTgr+SoDZnUa/yuW9GEwrN0+cpdZU8IIRa0uNruGOT3/tx4dn&#10;J+UzmmoRfQyNJyHun34pWfE4IawRnUlfJyZs/+ULUIAid7uKyTK/eiY6hga1NZrF/MXGG7KCaXhh&#10;5OgalN3dc4tzoC+m16wOvEEJAeel62bMFthSpkEdYYpPsDpNj1ura0BfmmLanjQaBN52I3PN+oMn&#10;9weyva4oKFYdnfmTvNX76UeftsU2KAfZHtEgBEjTtvbOxtZJocBNdXn5tiOROI65RUhEeJpdtOdv&#10;jMYHt2QU03M429sXXplaZJKGsYnhlqS2wt5YNDwiuuSZtoHahNvcOnvn7+3uW/MzwXnVSQ3tjKQa&#10;1t+slDvbKX2k93e3aryJaBfXoPiUt89iFpEPj5BSruRO9ufGlzG+OjXXyiFAYM1Izw11pRu9je6a&#10;kytm8BOFrZvDUCVUF2WH+4wh69LYIA4/tdBNKdU3ErblHvvs7Fy4KpXJNmt9YNB3iEhi8+nheQ/Q&#10;s9uQdREN0TCGBqIHFTzCDqESy2UIIGBSjuTW6dFxd19PUIEbzbevN2am5k2NGBcg5eU2l26tdWWy&#10;zRuLnP4L2DUMKpwmM9NTsE1oyNJt+qn3mUr92o9/Y2Z2QQrzN3/99yKtBuonn306PcPjMk0gJhE2&#10;qANK3GOgX23tswsMCc5l84PDzNRDadIaDn+2DmluMDcdl+g3yE38iy3I26ur27Ktd69397Zvas39&#10;ncOJ2bHzckFaicuv6nBTiHMyOYHX+dXKrqjHpT/7nU/JKxukt9ciheJhV8g7+OEhGmcagthxdg5n&#10;pBC7je5YNzV6mDySGlAn0b1UMSADhaCDmGifol3j1unIBAWxM+KLPlri1VCVgDhcSc+JMGZ4rirm&#10;rkiVRQUWKELjxjnni0dVQu1t/DcsIieQNyPt29nZ1ScyZOKfXJgvHp+cPDnLgRLD7LlOMs5CIJ3Q&#10;xs4YhmJBAD8V1k7r49NjbZrlpRXHueuBHLpm0RAlSEIjcVev2e6FQg45DvSlNNRt8Zeu2QUEgNTn&#10;MItw4HiOu44f1QX1hZ8gCcBsNHEa19WDo62h4X58wxsDNPoPzO27euHpPV19KoT5mQVHDmg0sSTG&#10;quGUQmR1SBJBdlGo2d4yOGbKL5xz1EC8Jg1go+knOFYgW74RP56fi9nMFmkEt8d5c3x8aO/BZnyB&#10;jowdwqJFq3tmZu7Fi5d8gXzlm9dvhdpgnYe2ufnbUHhnVhpz12Z4ekIxUo4mb0aTotlTO2tkBhu6&#10;AYkX2U1/NvynQeWwDdfc1U2F4eyaLFazvyMjGuukXXelyJ/i7oRxAPQL6OVpGmInOZMIzReB1VJr&#10;ZbHFkzDX6axkYsJQ57d8neggqvujnhBJfYtTKgF4Oqx6kJnfbbbrcrv5tZ7BDM05dTaQQJLkwAEi&#10;SnOtbonJ5vYb0fgHn32SpA7R4ZIq2f8iI0LdkycfLi3eDp9nbvDkows5/aY7a7eRk2A8mpTt3EZ1&#10;AjrbKHyW6xUzXs2Om9Pi0VFhjwrA4vKiJkLluNFeZloAOgLm51LaZTT0bwKGnFtcQHtClZAxeJqm&#10;oWoNCv7YMClymiIktQK8WjO5WgsjE6MkP07ypx0mMLM9gBYMLdO7+iku+PDkRF9WuWIRWlAnhwZX&#10;0xJo4O6rV29YDjgawwiybuKBCBDSm+WamGAae1NctJdDWZ7oW0+jVL88yh0L1pAcOFmIe+VOjCID&#10;Md2D4QMVlW0FlTFm4uBo0exgR4HoNCAu3QSg4i5qnbjtXJblmkQF1UWgnZ2tvemJGTx67hlEdUuo&#10;LYWeusq/vUpIdMDyDl7RjRoj0e0Mwnuji6GUM7jbm2MruzgzPzCapU6XKmWvM0wdUGREBgeFnDKL&#10;uAhL8+gop4cE2kXRNILqOdUjF+yFfVGu127T8hgaN6YdVUSqvZMAjYJbLjYztxxrravfzeRPT9+9&#10;fgu9VsaYKpfYWYHoBw52t6kbf1NNlfL1xXs8OtM83wtUPfb35icnmkJ9+oYKg4tkrWxAEu3nsx//&#10;xpuXrzfW1yemHTk9KBMGjWOyJ5i57aKHAD23uFiuHXuwUeJ3tGtBCo9yuELhlHU6xiOBj0wXgD9F&#10;zMPJbfwAWyyQ3ZLeKLHDwYVbi/IG8KqoiISQL57y+Nnf2zveO3780fs9WfKhiAqVRBo9hUJjDe0f&#10;nWSHhzJ9HawMt/bWp+fGwNPTMyOz88glbGMuLuvnXR09xWPAVVNqNTqSXRjBjLzOl+rn182d3NGb&#10;d288espDK6srmYE+wnRAloGRcW2a070cK6vHt9YmRqcHRiZMXLMCYutXP29b+mAg5ivTgEZ0H02q&#10;mrlRMkug02++/ZL1++DMxE9/7/dv3b4zRv51YVHHbvnOqumQmaXZJx+9p8O4v3vQle28ver4vDs5&#10;M7E60j+drs3M9eqVeWq9oz1t1x3Fk3J2tCfV20Y3jkbX0dEeBcvWcCWQflAeMzhKFt+JI7aZacLy&#10;ks8qMc/zF8xJzSbXCtWx+VHd1OPjbUL9xgNrlXMjnjc1ko2Zxfn50aHJbM8Q6GV+9hZkyuCkLJlY&#10;gSELEcqmDq/7tvZ3L59Kwj58/8m/+Rf/Mrd/VDjIzYzTkc9ODE+kETYrFeIqkyNDGtaFA9C306OA&#10;3o31z1NY+WqSWx9QFWev0fqhvYIgdrZTHLvfr4QTHs0RDw+GInGwlsxZd0V5rINGK8VClWtBUCam&#10;RtuYJNNrJT9xUdYJDccYF1dvjPQMo5uOTGTGZgZ4DYbMurDZ1pe+yfocB5cQqowFdupPMcsZXemp&#10;5q+Hp/qkmBc6680bNgTGlZql1HGFmHCNw4zqoo7gn68OjfdS/+rP9OFJqlWME/YN9VCtOTrJZUwu&#10;9nWj5mpBIXnDvzjhKUYo/tiDLBRUpKixDFcHJ4g2EIDuaaQqfYPq9ihrd3eOGL3as9YSXpIxoUQ8&#10;zCgxBnBWhLfDTAuxmL9pVP7X//Qfv/zii2Le9Fv73fvvZfvZC8akhOzC4KnSDol2fm5Wykff43Bv&#10;f3FlcXsTOoXcH2TB6AyKTSlGXjFbLAui7nR8uBcs5KGRb7/+Sia6tbnB494GoPHx/gdPjg6OMDm5&#10;bnemu9nDwLETNBGHoZpONc9yx1c3hfQnv/lRoALJJD/OmNjqYJOXx4EXAr7BqxUIDo8PHLcCh0eA&#10;/OOwtY6lO8AVs072aksiXBpkN4XeKjdH0zvAM95keTiQggZkHIR3fzg9PHXoOvvRtOU/Pspx75+c&#10;EHrMVBlDJD0kf+LIh5/FcNxgdCqjXuhop+Ygd0Z+9PVxMcJtPEYjZl0eOsATt5oSKbO2r776io2g&#10;ZFFMd02rt1elbvgiGrd6bfJW8gtSTrHe1QKZQdDjY8OYWyFcGxpu4a6l/3h8fBoa9ElnCm08tDRI&#10;xofjXEqOJaFGslOLn50dm8FBSrCCd/b3ddFGaR5DIBttlMpU7fIS2KkrN7EeP4N9DSNiVJKA3+3D&#10;Kx/usGwVTDHHJ0glY1etwTdlvzxc3HRfBly3trZB9Npb2GYBroHEOtJySomjZ44YKb8h6/Dtt98h&#10;+vlByoiQYQA3NTBXwrPZS0fFkFGFLBnPsARUuCyyeQIj9pdPrvunu3xx4l8E/AzmloTZU3EX5pNE&#10;sQgJ9W7DoP7Dgak0kxBrm0qXk6FIfmTRpAigCwPs4AAwyVwohI4IwHR3WyxRUjBeV3CdBA3fhpdU&#10;JeNmZkaDKtHiTocSUjLiZdgxxayihzRdCF47up49f04OhzLZvfv3BRvY5BdffsFP+ePvfyh5IpQB&#10;dAyddT2dDgNrvcjUhBtQr8ql0Mj4+c/+/v333uNY5+lJOlEgqtdXjJPkx9JmFxGWGheFg+N9j5gl&#10;X6RWxMuuinOr0/uFXeIK19XG1JCTtY+hO4v72fk5OZOCCcAA8OtEH+lQedNn70rzSaXLYGTZdEUQ&#10;oQbDGZoyWUha+z/KdbRtgwUo7ngy3p3z9c7du+pBWYg3ZAzDqwwpzs6QjbVEg52tQ9cfboYelVcH&#10;Z5KIx6MLacW2LuxHun8HIdEC6cG4iNV1cQEh9goEqcQBkkBaRIAYrU9E1DxpV2hrRCFpQqcEiWzf&#10;2dmXLy7cnmfFw3Ot47qT2Ajh62DqGN8icqsaS3VQJr25aKpoGwOAfunLqdrDaoSXJDSbAERdOaP5&#10;EPSLtkvb4uw8qprEs6MPcyfa5tJWyaL656JqJLnPJ3t3KF9YUMpK40IMpahw9Yx09HRmK8XK7K05&#10;GweZicR88HgSF9T80WWtHVZx1t8/Uq2a8NDHDLlkm2Xj5Wv01bmFOdAaQIgKjo6FBAit5Xi7OLkc&#10;FhGOtEI+Z49TjHz1+pVpTeefRoOS43/7T//b2NDwZ7/5E3wOPayHTz7E7bMLPflkPCihPQcq3GQT&#10;ixJEqdGvRIhJizmCeUAvF+eyQISHBHsO5WiVoXkwtZApNC/Puh0YGJZggdaOjo8ho5Z3QkstAWgr&#10;hevBmR4GuvWapEwjWyQXJYB7FGi7iXYqwdF5j8+OOAaOjnJqUmYo56NIDgsmvQJEgI5GvUxGufHh&#10;+w9rRcIEPUXhSXg/2AFMks6CZt2+sza5OK9WXJhbYj3nwW6/3Kic5T6+84Aw99TMHHknFCO6JEc7&#10;Z0a3CfIAhNyjIEPeAhbf5DQZk1vdmFiPPnjPlAREUthBhjPfZz6ABmzfCEFLEpxte7sHbHasXoIG&#10;McOUL3j9Nz3t27kDVt2ZrJw7PTE3eHZwgctfrOYzNHzaUltvdlT1CFhIcrJgbOST02KIe10hExNl&#10;DBV4B0pCZWnevr2MtNdIIZNYFW3jIxNCbaCZZbs22gW3l1eG+kNdSKxQUr59+Wp6Zn5iZqbaYHfW&#10;RRBDVyTWcjr97JsvuRAOofCad8l0jQwMSoC09mO6SHpycTEwhJnAlLGtsItrlu82GXqjfGOI0jy/&#10;QgkKmckAgHHtABC4pzc3hb2LntHO2FEsTk2j9xLZibZ9jJZ3hgVnuL0x4ypck4xSSmmsH50eaYGQ&#10;2HPExtgQ2px4bo/FVOY5CrLY6Gs6ezNdAx3n9dNK8yLdRya0mwNm47yjkr+RWiV8jlq6iaXXpb9f&#10;rZcXOd31ZQv89/pDCayvp2tykhkiSnc4K80sMOibGsgE3UW1r+aUzcvvOWeUiqWJuRmzotECdTxH&#10;a9gBGnClexGPcUscnSNjAxqwpM4HRrsdoQ4L5eXBkbqP/GlmdnoRy+2f5D4c84nElN9JPogMMo2X&#10;r7/97tkXSiCQ1Uff/2h87JZSyqGD4RM9x9ZgUCl0Rl6+fI5Ni4AkPTExMzk9+e7V25W1Feqjv/rV&#10;5+IwqnzoiKeiwgQ2UcWjNNvdE3I/GB3eDV/KUv10dfW2MzF8MoqX46OT4p74oN0TDt4K0SYSyMnr&#10;ly/ebD1Lf/DZYxehtxULIpQLiHRXEoZNKPs5U50oJtaGh2KYLqQTbm70wb1mZzy1iamp8Nz12Fry&#10;V8GD5bgySPUu9FhEGS0t2Um0VCLdTyYjCue0Q2QDwfeq1xcWF2RpwR/S44/xtPAwBmsnIoeBu8oV&#10;nMo6NysrK7K3w+Mj1yO5iU5EvS7RiXQwMWS3/BxLfrTLoIGlX/no8SO3E/2y6/qPfvRr4UJwlpfB&#10;uAwZgBDsdyKzYg36p7uThsc1WeUVGfqgrELWHP6ApsxJhkV+Gs2phPaL02AoGGM6GjQtbqa8WG9C&#10;3u3bvfuj4xOIF6aDEPHll18G0x9ZWFynYWP9ZjqUy8k4Xg0ZnPLI8ckJ7ovhapw2n5k82A4L6NbS&#10;QuDA1H7amniRXtbiwiKyiJl27UsXiWLhgcSk5zX4J6ZqnWRQMXcqK/W4wMt+bkLzio6nlygXhL17&#10;O9Q1E444x+9zPWlPlS912PmJg+eptIZtPaTMgx3UZrEmOQrKVAxQ2OeK8E76v3fuL7ClUHYDejwl&#10;WZWQEe7LXV0hoFo4RwRAtXFHoetxcTG/uGC2IEwbhwKW8/o8Sb7aiv44zLGYgwroiAl/jXgfcY9B&#10;AbRGGrVMM33d3tlwjK2vv/32228lLvOL8x999CFXGFZo8dJxLVcWhVqfjFjtE1ryH74AMifniwZT&#10;mgbmFa0/Iyom+yS4LiQyzjgRIxdsJQGtWVcfYkWFDFoiwSoUWjz2uY06vTjR2Z8W3x3/tYt68aR0&#10;dlQwgYikPDk1oTLRx3Iohnx8ufe8fMbn1UrzI+RAMloNzeg4U3bOZDAqpqamvS9LN1iMRmtP8+89&#10;ed+7869uitKHxxIu2p0ZULyfHlFgclJOhnrn6YSeQj5Paty/Bp+gGvQsiSy7kr7hLgTYWrFRaWBb&#10;hJxHUPdClTe8QRNI3FRa2RNoTQ77oZ6wRe7Pdpml4ol5N++9937M4eq+AVhVU+a5z/KZHlTCZKVp&#10;i5oAbaQGO4auOs7172oVEkeYE9zjx3a2idrjZBS3t/YmJ2bUiZgxYGzHbnD8K2X0IA3HroFM7VQ0&#10;StUaUZ5Rt/XYezp7BvsHw6FNB7lq8wLzzxsVA42O7ezFycXMrTmJjqidHQwqtzYlckm1eI2YlUzN&#10;kjaNUdPWyCQhnIHRAUwT9OfCxVkIJRDp0qpppk73itMrw15wb99QUonAeqvYuPOz83R3cye8kye+&#10;+uJL0zoP339inOurX/5i7d7DwnnRpToMY+90hWC6uNoy7gSJQbBARxznRAZpRyL0rEQRZGueW4JG&#10;RBERFmyVsgMvfoVOR5fnbxPt7pDUqjCtI3XrrQkg+lP8UzIDNxelc8YJidgB9Yeo35zUshm1CaaZ&#10;FmrMRl8SQJbcIY7Y8sX+wRGFrg0qZpmA8V7gkDxvxieo8Ge1e6s3bczGT3KHpDw7rpuChuyK0ZJu&#10;hpJSmC7m8hf5s5WpiRmZlMpBk8V4Mq4CP4nd04XZEfFaGSShi2lfDJ7hKGYVFaSX09edH3zycWLB&#10;5V3cKKe1OzHp3KlRJKtRWUNp5f69tanJaY/I1qudnxPTv+5JHRcNYqeqzWp/LxJ2b6VeClKzgWOH&#10;RV8Uq6dHZzSNcH/BG25QzLFmp6ZnoOQ4woKSBoKo9eT9e4j+hdzlwu1xJp7IcIMDE5QPPHW76Txf&#10;QOIRmsKsKgik1DYrX/zq59mYIe2Hm3qz7ivp/MaM88ab172D3esbbxMNwhjN0S2+6gitl8LJ+XH+&#10;ZHphRmfsqnyjQ3pZO8MfgqbIswSYjb23yC1Qhpj0JDiGjpzte/536xZDey85JN3PMN+jCigjt7ei&#10;iMbiTVQqQAOl8/rYdL/iyFuXmelsehQQcTWvcp1GByUiY+KwcOexvsNFqYQcqvEX8Acfhe6McRMN&#10;fHMnIxP96b4Gr/BIu0ezxRN9pZJdZz0Dy8unV+dXeQIaAC51Gz3hnnbMwUytHpbBXSEEDsUnvsOm&#10;/hI6XsxxQ7rGgUsijAPa+S7ziBwjoeS2CQJj4xPrL16MT40JaZNzo/wcjboCk4QyOQMp9vxZ0apm&#10;dpLE5DgYEpm3aLP5XX/8669/xRv55PBkb2/3p7/3G6aUmEMnOtYRvoIy7hChstnV8frNS1wrgK3J&#10;ko4ur/4caO0zaf2T7FZva3TxOfA2vZUY9bXM0ymvafPtc6wAVEjD1lmLHb6YuNfrschkbPPQTMhk&#10;3r59GxPcSJa723/5F3/p/GJhlP7+T7hahhVd9LyCVJTBLw6POR89GN5hMhXfZN34/pZtMKu7iB3o&#10;wixZE2flONoRmdvbhddo2TUbCg7P0GfKlrzI+ByFZ3LOCSjaBNaNfxJdaE/bhM5dj8M3GvR1GPhB&#10;YZZnKWT7dK+D4Q5jv6D+Ww/NTxIbeHn0jU5OgigWllImZoOgGjQpQ5vxZG9wrQIaSY5pe0ZECyPT&#10;xg30BPQVQSgEaeKZSK3chelur5bQFGDeE1DNx4wom5GJKXs4OZsvXE/QPIOE7pMjiyaSOTszE2o2&#10;TgixrB5G7mwuzDKDeVAWCB+z9dOADzO1xM4PSxEeizDUekpekosQemAJkVohuk5PO3SVvxTwJJdh&#10;h3wdUhSeqKUwOTHlSUqzxG7vGMNaGuFz9CZizPOCyDLhJbBI6IsK2jCwr778yhsQGmIIqLMLyyjZ&#10;n248a5TG20xC9j9lxta/ssM/NS47ah0o51YhNfDQiwpeYqNBTT7MzNtIwJuEaSOCMrsw+nrjHQoo&#10;/wcvOmTAkjF3b1AuiWPh611MHN5XV7DJze3tEOJKccLpsXJaIw7gwmTcnVR3KOIlASLIeUGoLIdZ&#10;gV+US+kRvPfxfSza/19V//Ela57eB35hMiO9995fW7dsV3dVdxfQAAZDM0MKPOShdnNILqSZxax1&#10;pI2OVvo3dKQjLbSYQxEakAThiG6g0dWu3PWZN7134U1mRuR8njcw0kx24eKazIg33vf3e36P+RqM&#10;sKXlxYekPB8/6OmnaV41hDS2Tmj81lJM3GdmZ3y0RHAt2iRUhgHChF6ZEAABoIO7KlcIYmzoR7RT&#10;KyIXAUZO+LAhiu2OeXHlTpsznDQe4sVDAq3DoWjKGRrf1+VLrGy2g/KDyuktdZkQa2VSdJ3Xoh7u&#10;nWAp0zWa8jjjb5ImrodlMVsbHoegaQTjX2VObS/3w4PD5UUeLtPaUbJDBR9InwW7srLsZclh2I4g&#10;AollaVWWHDpnscLjpjkyAzB3E8PQEBnxdjYxI5pWpvtm0MBOFhJ8wPgAgQAWXILWknhoBqs0FWeq&#10;PZioXIbbhk9iBy2vrHo7BUiIs/SFGASx+ESuCawiEqzo4NdqPa3+XB+PjQIir1KKcPS77bdSNKgU&#10;GpUS3Y2NJ7MzSytLG/zcO4kGxSGu60IOO85ITUPWRn5WcXVycdTK3jOME3Qj7uoAGFXqC5bzsqv0&#10;bXZycdTyKV6UxmYmYbrDTyNl3B9K4aUjjnQ1kxeQ5KlJxnzhfVup4HqGtAdPxkLl6sHjtb03+96c&#10;dqhtfnmch9bXoOobnLxJkf6qcockbVut3zx9/9noxPj1+SU7nbOjY2pUqw82fvnTv1ndeDi/sAh4&#10;gDviqakqEq5JpEvJbDA9Oj7BQOP85AqgzaVCXquaoLrtLDENckDT2sQtinqHB3eZ5EvqjA2jUFEB&#10;Wr3G/SLi3Pyse18+D85NmjBQSpAs4Q7rR9ryjstEZiJsMQMonbI89NEVgXptGNhNIc315ORVAVWH&#10;H4qvl69eNfLhT2IqQaS/4lqyXQ62GAOYxTcIyvV/9PGnRJa0xULFF5/65PjbX//qo9VldGLaAB2g&#10;XucXrB4q14W9fLXfVXSzxguhH9vfFM+9BerQhqmetLbPtz/77MfSwbZcsMJG//ji7NQNALEXYH/9&#10;899ack8ebDA4BA8iCxdved88rlyeXRPT4ZidG+m3y4euL/MGG9rYplt6b87RRbqg1drR/mGtUhJI&#10;xXMRztFujjE6ThWs5EGDVBpkQ7d7l/llSn7Ai/g3Aw7WKCpy0BpXoDlJfRJYW0saVlrCB6DtNcGx&#10;k+ZCVazwkJUTJyd7nQOZ2blpAz6fJRrGNJlo9+OyHF4tPlzuG1Tx5jKg2Xe3tjBpYhtf16KsNEk1&#10;1jfW2b4FrzNRpoAc3X11NP7IuUkm0HKt2p9WsFgaB7RNEA3gUAQslWq14u3gVB9hbVpj0g/pOlVh&#10;aU1UVXf31jsdud297aW1VRRgnBhtjb6hAWdf9PoSqzGFteghfaQQUi8oMTCJ0gPjhvUqN9skPcEp&#10;PJUtnTekX8F4UIeXCoYbBE77R0hjZNzwOhLd9cXpcYFJWLle0MhJBwAdhhVfHpZXwHR5GvRmqcFT&#10;EdJ9BKcEOXsTly6izcfnC0vTnGM7u3nQ5QFxEysgujb6F7D8ASXwdOyQCFxBhrv96re/GuztOD08&#10;4SK78WjBZaytrSO+gHmIHW1p0wAPtG6+/vrXrBeB4YZHh5WSpFV4EV+cX4dEbqnqqXrQjlQFVdK4&#10;D//BkDFLw4f1i3XHR3vjzMsLFaBV7W33Pgyn0ylJvL6PylZsvEAtuTx78eLbb779WhDDC1ZgZ//x&#10;P/9DpXyCs+6Ej05O2SDoidSBgLkjmT8SaqR0OWLcEA1Ai1KWAxln3SVCTfySA9Ils0kc1yPJ1JVx&#10;A9pKWqHSlEiNtwN9iKZ39QWILJGBeP361eLikh6YH/Ti+mHmEd7C4gYAVzIqXzwMx7N/HR0bKQVv&#10;GZc+3tcJrVXjXhs2+YY2DN+hHt4IFXoNzZjfpe4x9WgT6Ft6AAbS8g6X3T4gw6Yjw3zmSJVvDpVI&#10;alHKPgxKIAvVblha3ezA0iZ9rOiy+FlNJnByvTQPwJHv8lTkDkXUfhvE98swHQxOLAcPAJ30CI3I&#10;xVD7tD4NcfnMaxj4yDZbKNnUana/kAp1Lsvz6WxaACx4Yhdm+vnVb38tQEo4yE3yxvn1r39lLLi8&#10;vKJUEtaTZxIq2O18xUVqH0qSZGD6Cryi373bdor7+KKM7pSrlcVKMV3S7sGOd/QRQHGlp/sH+5tv&#10;Nj/64KMA0de7swMhQBKtO3xlsj1KwKRf4junpmec5RfHZ7lU/9LKRKFaVtZi73hMoUrSGZbYrGAU&#10;rXREpdenJyfuocrP86LbFDzN0dFkhhJMAs8OcFWaa7Hp/5mLyev1BeXZuk2W4urqqm++PKlUbswp&#10;VtCFmMwQJLHNEPgTh6UM7KEmuRhHLE/TKBk/JWpt8siBfjGFOqIAKZFNqMqS+CyCJ9pOqHIk4rGe&#10;mmInZjoEBmMe2mH65sc9XNlVe+UH0hbyL3RTUwb5ITAfll4NeNwQem0SZL8bmx24y0IrwgqQCUnl&#10;bgdMu7jDjUwxa6Kb0C8R8S7kDBKdmJiDW8B6jZqIkVV305XlUHStQncHtL5cjP3l5seNsrm7I+MM&#10;oTj2iNmO47NjoVy2LamySaHrolUcJWM0xv2I+9AWy0hR5wH3qA5Yft0Dcda2b5FVEdM49UH4tsQ1&#10;CBkKUn/pJsQ3JxIGyP/+GExhHz9kL6M+TN0GAEsjwbZzSAz0DnXc5npHuFj0h4zvzT1voWL52oUt&#10;Lqz09sgVxzbWn8quAEcYKVsCJ+cnfhxaUbAW9gll42MPTHTdlVMY44/efyCAQN2JG8BbYQqpZQQE&#10;SVW6kZ5aHHNcne6dTS/OGmQ5wKg62jJCVlqbdQC7pfbw4dOuXB/wu3OkWvGEYyPTUP3e996XfAyO&#10;d7HzO9/LK22RmOrN+uNHT3N94ztH13o5LerYZK9GwZXmv/v2G4cTDLBzbmFt1fK7OjlbXt2wRxRB&#10;gQRJgnrMi8I9JkDUHopMaGJyOrSOyrXTQ840p9pvg/1BYlcPJGzK/jgHwmpBaI/OoR0kuIkG9lHi&#10;wn4pdtodoPSLi/Og3BQozIZQWaORmbQOkgJWGwy3nLi2JjHjqW7YEaOK6VluWlpotauT4vTspBz1&#10;4OBQlox4kaQOhdvyPXngD7//2XG+eJdBTkpdnF3p+hjsNSsV0u38VFkqGhhreQibO69e7m6+/d76&#10;CoFXqU0nfe+r6/v6zZ8fRsqiE50K0eoRSV0YQlzeV5pXGGEUyCVt0wszjx89095RnsW4X5O/eXu8&#10;vweeqCVpzHS0ffQPf+93Ir/tj3zXmJP8E/Puf/dn/35kbGZqYfb9Zx+vLz6YnZowvHNLodcF17Cp&#10;ZanSkf78R98vkm/PF9+8fB4i+Jmbw8N9t1TUn56dgzKk9hmKFze3Hd0ZTEwlEPaDZgeklJAFuxCc&#10;p2fvJZCMONqkOGenJzu7u1RyHAbBb7u/1yGOaqTZPD48qN+Uig1UNq3/E5kcCKwnHqqkN83ydfnZ&#10;B+/fVG7ztEavKg82Hvz4Rz+OHUfntplbfDhHxMSzRuuOvlTiYaC3c7J9me6LIzwUy5DaQvMruD7+&#10;J/BaW0ETDoJg5qZVL9Ty0k2ptI66kGh+3dcV1retzhCXASEKXBS/PNYR9RoCFwhHGI8FxCICYyTy&#10;wSDpuruGvqIfUxV6o5EDHt+k+gZlG43dyjXtZW21AdZhJno8qcz+eobDvlBAUHbrh11d3GS6OH9w&#10;4sqnG12n18ez89M9vT4CJkFhc+sFJgN3jMsrEjx1O1SrbmZ2ktBHiNxqSmfCVdPlkKJ1TOvIBrGr&#10;2Tw82C+VroH6nS2IgxKjUvnqP/z7f9eZisnG2Ezf/KJyJTYd0Amku5rw1esXDx5ssEjZ2Xn31Ve/&#10;VvqZ2vMRwRTCHuNMXCxfKNIU4GsPNjQ7GU5FUee4ZcoHhKiOTMiDjiose9LwroPSAnMCN8GKDoXk&#10;MpOxUd+UCFpF6461K9yzMUOg6FguwqV+9KNnCRogEiMPV4qYzL9CoUqIUM0nnZp7DSTjDJ2PNqNQ&#10;FaI9E96HSXPbRnUQJi1TezBq6KSvE8xArxxSmJH0JEh0CGUrhqaNmVr0M7C3Dv2NrehNLS+hREmX&#10;9BJj7QoZfhgK2zoAloK4h0936TEHTKQy2yLyrlHp5u0sGUWZc5SWQjvviUw/EVvXEocHt3wBdCan&#10;JkUw16k7XSzy3uFKJqmN++Ky4WzGxib82fUGK+fyymXHIrwNRUTHrZEc4CHRpmSoFQmHBRo6g/ea&#10;o7SAYZVkYwE5d9epnDlX3H0XBtztu1wAaxHxV+XqZobEvHmTilF1GPZ5ociQMLC8arSatUbAQezD&#10;sOhKpQEy5HZhlBZislEcDw4B4pBsje6gk6/dHTG54x4qOcP7cHvn42vOuRvOBqEAnvG+zsPffPMb&#10;VL6wINRqClvAXo7U4mBM9sud5Xsw/4Ek6kehmTDIPK7Y50x+ZGxK+V70nbGuy2KerouRp56K8BQW&#10;kw0hF3IlyE4CjyrcNNND8SLKRw9U2hdIvyQDcDjZzglIVKV6Qy3Jr0lsr5LW9VMKdAHIOKRGnbtR&#10;HpsYVi5EUiW6t6Dotd9CWlDR0H6FpL8Irhuq9L5cqoTJHjMNdJ9j2pvrVvEbIBCzTrgOUaVCf8U0&#10;JxQvXX/ABH0QA4XEAq8WohfxjOIQlRWqNm0zWVcoDjfqEDzGp6WYAXKwNqSGDA766dB4f1d/922J&#10;tU2k4Bas7qm1F91j2kjj421XA2mxxa9D7C751NJuMlc6cXZcey9YIRaeBSBF9jc+kb6pB+Ea+gfh&#10;RkO8w0t5ZbWK1R6qvFFeg0ypRnAFAvTjLWjQcN1OVXPsQXIDkdj5mLZ25AFJpe4VvLJay4oVPduF&#10;TbKVEqWs6NeGxoRv9lkAgAB37o3U6ln4YqcOgCpkUsA4yvX5udnJiSlRe+PxGlv7ifFpoPmR4cm+&#10;Xs6YHYNdA14GK4WPQqNV529kU9RPYKYz/ZOdfSpTVK6wEnfeA6kifnWg8pnKvXv3Lgx5CCDXW6Mz&#10;A46qy+OrxbWV06Nj04PObj6kQX50SS7Ma9ZuSC1wf/KkbjOpbgqxnh2Kp2OBICFt8J4BmvsRtUZm&#10;hp6996EO095psQZ134Ho03JP7RpoLfYy50cnerHrTx6JjeqZ/EXkEwEpSxqEQeZKEqyY8wFxJNh2&#10;p6NQCBdnxDBDSZ06ZS7UKw53D4i8612hrXgpQMx4QLW8n/3/JWq6EpJse8jydkzqOgtTEzMjpPsY&#10;Jxu7wzV3NiWOARuFfnchqAzW75s3z/UutVJmWa3laOPtOer0YE4PgtV6n23hj4gtKivzSkpXH3/8&#10;kbZbCQaus0dq1boJ6V2TKqXqp598ls11C0/KC6QUlfTp3jbdqiczkyGOl2LBdJuqNvQl3tRuF/tb&#10;B5X80BilKFqvVbL3kT5lw4YSR8LzevrhMxo6TkM/6jElKLSbnc23Hb1dqlwCvKf7pyuzM0GrRsdD&#10;6ZAdiySVwl0uDSSNPDozuTDcN65lTFsIzHF8dHx4cNhD4ew7tzD16sUby3Lj0QNN7P2dHX7Ppleh&#10;zVXBsIFYGPzs8x/vbG/5HkkVO07zW/h3LDZnv4kiJryMhEeZIYPjS3/Bnnjx/FvB+OHDR05kA6NE&#10;FvFWWLAZt99u1u6L9zlNrwg+CwvqRmoXHWO9QzfagM3W4tS8DuvC1CJsIuBvtCGcBQZbxZIsyFox&#10;TbP9xQG7zJni7U52LkfmNG/CX87Gj8o2jo9oMrdLvihKNYmvwYBKlZuKDiG0IKyFNTqQHQtMAQeE&#10;jnuteqMexwEyslYVOKmszsEj2CaCNwFM9FKwjF21IYPl+n2BLxwzjLtidmp5qHRWK5yb7NdLIa8E&#10;/HNvpinSBk7uWts+ky9fuRjthvsGikQFHKaZrdBVGRochsmcX5mB9mNRCFpvow0MBeWUCsxV/ozp&#10;brEowsuxYDFTZCLtlUqptvpw/mSPV9oVDVhR2vko4EKfONIJs03PjAKh/fo3f/vi+VezqBWp5vjU&#10;2PqDhVod9uTq22+/A3I3aXBhZs10MX/5qy+L19c6Jow6O93BjHY1xE7YmNJP/uTTTy7OLmETo4A/&#10;Pxsdm3SL3FXPNAAoyZf4bgFIwV+/eD4w0sexwzQsm4v5gEDnAI3TzUF2eGBnJbjzOBEcXqIFVers&#10;7/yjH0UDzo6k4BECLUYAkUdImERYJaO/l5Vzol1aWg4wgLYqeyrwnZ7+iLNXV+1uVoLdobkXnpph&#10;BgyWBfbs/jUaKiRBV37mwAiF35PT4QEMRpP9yOEkal7WC7riqK0llFHGAcRE28Pfuypng8VnDki4&#10;FkYx7JkD9uT4C/aG/6ccDp1BIiItc1DJWXSDw/0mzprab37726dPKHwOCfQaV94xyRpDfyHOlE5d&#10;itDpCfGnbFppqGuSYMz14djUyMBimpYMPV2YmRfliACHJQuOHSG0U3RfojM0MWK8qN6SYCXml3Eo&#10;jg5yOwqBf/fKxyeiKHvDsnY4AYH5aO6co0vneX0Niy26CImWmN6uEU9YXzva3755vbq6HN3IXiCq&#10;omZYYKp4EQQkReHS0hlyDe6V+xxYLhOiZjgxGyx6I/IkCq+w/k3yUb0xiyPJYjtxsHyWMAOFoanW&#10;XKFU4fWr1wAZt/n0wFSok/vsIdYQVmCh+evYimFinW5FIQxZWohiKao1oExXZ+eiedzYJD+WvQlS&#10;lDYtD390VBuc7e3uQmFrjbh1oUwouUz0wCwHHydABjmEXgLTjZ3tXbWmnwXbSgZ2XZ7A6Ezf2baN&#10;DEAgHQnjd0mhST8QYNtFRwUsmFqOoR/mYQ8MtKGBtpwz8vTkVBZKzo4R2NjIGGiUbmWSPUQrMfAa&#10;/QmVJkSngi7uVgtzocGSmPQE2SLYA9FsA5vwOTSRg8sZoSqs2m+rWbsrYHwSD5Tlu5vZObSP25OT&#10;s7tsAK0UzdJi7+LpR7wJKThZCxXygFMAYRweHZKdc5ONUIluo7V4jvqFUgq/+d73vmchuTx6EzJp&#10;L2WRBYFOVyd1D+fne6St7egQdjrJWDQx9IhGl1sRta/dD1RBjLmS48hGydMKid0KqtNs2vgejf0S&#10;Hc2JiSC7BLHZzSRsgaoRyiyeURAgdM5Sme2dLQbPWhgDXaPBrXAUD9/vn75U6nXc9/MrL3G0QCMz&#10;bbwqjYxOjY5MeXtpVie/tWz24urs5dvn5/mzVqbZ3cBR6+geDcRbIAW7QrKoUbzrHeXolnV4TI1P&#10;f/6Dz0FWTUDc4Fx/qgebsGfg/OCCWxzSUDT5cumT02MQpdG+ydX3ZwANgOHcMQbJOo84p8KYZ4Sk&#10;wdYeXFj0vz7GwGlkB++mp+dGhieODs9Orqqpbt6gTSFeTy60XRo1cUE3QBN4f2v7dP9waHSEk+MJ&#10;Qe6DXVaVokoAVZOqr33/fQVqJvksjkhpgpACJY0OPzAw8t6HT9//8LH1wJ1w/92RIYbFNz7F1bjL&#10;9lQoWsxJ2x6ruzfEmY4l5VL8oODITf36bu/bnZPn9fvr8Iyq9eXPzrl8E3rQvremRsl4litaERaw&#10;KYbQCnRSvSlR7crcdbzbeecTeUchCyDvs88+L1JOgDHiBnNV6c50NYndY1G1WksL6/I2swmLQF1W&#10;KVy9e/V8fX5qvDNDjRDmuFgv+jFt/ldVAhbfTT3eiFoMIg5dRlHRwSolcEWhm9+d++Djj5yYeldB&#10;jQx0Ggg29OM5UQ2lf/IjjccrK0hVFrZzRBYg5t6kmhznWCJdVfMj/eOz4/MpyPs0Rewm9hw+yNzs&#10;/Ou3bzHdPK5qqQGnKzx+8n19LKoXfIubkrTz82v5Pdvg1dUnFBtPTw6VVNTjtUyUjwn4aeT519+Y&#10;/z569DAm91Sykiri1fPvdJsNQEKcCJY0RjSJ0HAqtbe1ed/f6MU+kzLr31xemm5OjozOj0ydnFwO&#10;9PRN9o+N9I4w2Dw+P2JJYoh8dnWWiJY2hiYH4VbFusDv9sE4+gqD3uJpNQMzEkfb3/tNIcnE73Uk&#10;m3fBEotBTaZRvL/rasiHfGtQ0xhV51u5fiLLaaUYmLZ2gjaIkyhfhEWJQ1r3SWVLmRamz6ZWe/fm&#10;+m8uTUbvLkswi7cGMsAVgnP+rDww3sH5xylmsSVHfMjnKoRMBk17TYfotzns3Letl98VC6iRUnDU&#10;ztnmTaZW1sfy/Wpxg/WKdg36ilIJgre3vwsiV0fAZtrb3aHA7mAh8KG1isfSN5ijop/rjX65xSCs&#10;JZDfVqV+ub375sXzr3u0a3TG53sePX5MBMcpZF4Nvef2zM7MT07MBREHAu/8DI3c3vF34Nayg5Cb&#10;ocGKLH173917f6yFGV21m6HRMUl8gJX78Lij1P//l0mJqa5yyXxzb2u/dnt1f9tlRTnoY8RHqGVs&#10;woHb/hFnd8zbM5Tzzge68TQ7so8/eRCqhlF+hWKCIC7ZFHvN/dUu4+MjdPMcctbizMwcXTMLDnpA&#10;Skx4TxqIvK8odNFy4qBPYEgZqaZSFreDzopJ5AaiRm+bEioOfBPBNGzP86uz4fERv+KgBj43E7Mn&#10;+RmUgLZq6Dt0SLTvQWr09M6vztO59NjEmFse6WDYPcahmCRSoSsDO9JuycTSp9IbGHAUp32ZjYIg&#10;1JtYM0Y/RYKZEYUkSFERxiwvRcs1UaUfZWMj7/Ifs0+1ptwr8oMYsgZMJ7nVnWyDh4emzSWuC6f2&#10;UqiQBVibBc2od+jO6fSyQArBKu8oApKa9mF/+81XPkuxUsSfmIYQ6Zx7+xwka1R6TLyT2TB1QYsg&#10;Br78ZVMd/A3qxVDd1ITTclR0VbTYUXlJHnQm2FKKbzUd9eOhviFPy+Lf2d6TZkxNzyq3QgysCwYr&#10;T4KY1PDQEE/JGJoHWoPywgDS71i4Zt638Df7u/sZ7pore03qCbVw9u2Ehyif3nQy4qOBSYk0ISX4&#10;mJJOn9exMdTVl6k1V5aXi1c3YytjgJwEEa7yp0a3swszhKEznekB+IjJSXmYUxQ4AIdKIe9M8jpG&#10;umsE67WmjREJJUAgpVvUOHLsS9lZkjYAobu5m52aSeBukcqH8JJ0RPOWV0Qx4D5GNjc0frTT07cW&#10;TIiJg3cM9DPXZMCrxQvO3DYbwSECRAG0SVxNImxpdBFrMFhM5IwDp+CRMZmOMOeN41gNmdPoVEe+&#10;zjLS+uQCLZBZfg2akFGOR5MiCKu+wRSbWxx/Bmbhco3zq4vaLcsq2G0M/xTNwP7hsJ70n6OuVsyj&#10;4C8vLOMb3t9CafZkm6aPDGHSN8U7hweDtv7OwSOqPDSGurP9g7mV1dlctzZd6fS8IZ3UAnn05D0a&#10;05BB3iKebBcvvHSSAEUDNRRF+cJWuJrov+p/WMZZ4w8HIqUflMneYRIqzVS10yhzZCIRKEkAc+LO&#10;zMx0pWyHhTKI0YmEwNlpMZ9fnAB2A4TaX2TEzW0yjeU//IM/Wl15cHJ1GNCRu67dk5cT44Pk1mX2&#10;6AuQXs5Gbul8reoMuxqp2cl5xb0Etty8yfV1OwMY21Xy1Vw9d1e7z2mIODa7OvJ8nXOpruFsPZ9q&#10;lHTmsQtT7FBYgO9f7lczlbuzu6EVnLf02PDk0c7J3OL7cOz0hHcOXpg+mPbm7vuHlkYyParWTrpf&#10;1XKhkYPvZgC/XarSiIpS2AfZerVfL7dKufMh3nujs1C8V3kGQHc1GnDXRZKr/anscEe667a6sdxD&#10;Jp5y9NDIyNLTBzTe9l5thelTKjW7yDesQhvzcG9HR4+SJNk1D8HJEbbrTI9bqBLiVYhQgKnFb+7U&#10;GxXg1ekZ3kGrH36smL463jm7OCjw7pydWJ2fXh/qm5YES+ncTzdN3dYfOu8lSmOHR/sQtXOzyw8e&#10;gCFOqDomF/tanSj3+FS3hdMKLxSWO9ydDdOlpsDLuKqDo4OZbvuE8zlYbTfmTfX6FrBmbH7FYgDV&#10;D4OPynktVepW3JW4PRWWNx7beR2clDMBljrbeXl6sP1guq8v9DGMJHMyXa6itc6OndLt9eXB5NR0&#10;CYuiry9yxHozX71yN4R2SB1MsM8//x3DbXaV+BLRnG/dXZ+fyU21i4dxnPcOuFw/XV4xBMI5Jcwt&#10;cyqnq3vFIyogjcrNYK774/feB/JOI24GZ6G1dbC/f371i7/9edRC04P58+u+0SyNDhPYN5sv89VL&#10;JtCySc/gqlR48+7d0vLc3W0Br4hcn1755blyC/CLRcyoI0zaPTM/TYZKUidQ2Kpyka23m59++gWY&#10;YhdHV7PwaIrXYNjKxcvzk7O12V7mD4KjkYo79nB1dWJyBtgsX2x09k8VWj35dOv57isNC6Cns4sr&#10;vhjkEsJnfXiGyorxcr16Nzk5A54bzeN6GuZpeLhPldHlgQPiOVtVDGEiZXYEm8hz4oI1+20N5+by&#10;rl4e7O/MEuSWsHU0S62SRQY9w0RE/JGr0bzyLIieqOGqJr+lGmKIrqE2d0ezJ1XLdfRkbztuOrOL&#10;H3/042y610BwqH8of8YkUQf4zt7JDjXAOlEkdWAUOcEuv+2iuAu/5PDVLw3Kz+B0//AgwJn+UFdq&#10;cHRKdRZFu2ine9CRpVuE2KmQ7IF+020xJITE6gHcEqa52mgH3JKwTvMh1IoDOCRTsLe3zeWmeV+9&#10;T6MB3e+8OaSJ2jOQOyluzy9Oa5IR15EWk75eXnn8vU9/SJfv/qZLBQXAuru1PT41rX+pxuzrmQIe&#10;UcCqZIX6GNAhx1ZqD9ceHOwfUD1ZW17f3n6rDidEJsDz9EJsC4hK7JloHyrVzQczZKNoHzb7Zdyn&#10;JxfOSgcAzhwar/sgvQ6edanelxvr6Gr1jjWzH3yuqRMeNXBt8JiJlVvguWL8k6TVzlEJGka0Y0a2&#10;G6IUWsMxjMsao/hPdQbqpXpOpFz+3rVUNzIZOII0HUM5gWFFnybpYQSeNITjwvZYBEygQr3CvZMJ&#10;LDRBT2sJEgUY2tyGo08bc7TF5aRNbTqhF/GbhN4VgtfhuAIqLlAlgC2PwTp2drpZLsOoy0sn5X4T&#10;UMlHS6TNItXQHtPTSzD46GDx7pF8uQ8JUyMx0u3VG/ARwr6adlh3N+B59ACqYQYp/XEN5m2Jljqp&#10;t46knx/up9Jjny5xdQi+ZEyUQgtA+tzAHpKkPnsC8CGNrSmdNCokQ5ERchDK9TBRPtg9mJ6YcZDC&#10;Njm9v/nu2wePHqiitHny56jwTQD2xOgtzLHMhjZ3NiGjvbCrVa1qfuB4w2mF0EYmY6Lans8CBap4&#10;JCBwgqZOr1+//vqrr589ew9tsz0PcoW2iosMbNnZWcdNb71DbzaoxYGTSwb/NoyiUI+ExNeZfMLU&#10;rJLuG8/pOXuXhfnZdncTbS2o+YbkoVZFnLTb+tGTizY1WHSiCxrnM9xbwAjU9CmnqZeNvner6Yn4&#10;jS5zBls/uTZPM0E1pi4N7xy0jmyp/h3RvCw5dVhnV+iGB5TyJjy5Y1+LQ5mMoaQGoUepD+omELCQ&#10;DFs2OjSBj+nocBm+2ibtGg2eqUFhcB5N+hMzkAQTHxxdD1fdBgGjhg9t48TU3dsFowGJEnyetOxk&#10;wNEcG5MTk8lzh9yqCeaqJidiwuDOmthuvY3NTPDa5BF2xFWBBKkHtFd/9yc/+fyzH8r1377dEhgC&#10;5y4zSngVCS+hs1i6C6qDlHmg3wtqE8L2WkUOs4RPEIswqKloIqGmgSkGkk+nLXp4vgLWEwsjJF4I&#10;z2W770d7J0WqcgPyI3ppNt3773/gPfVZVR1EReK2X16NjY3A/cRIvRZ97kgQMtnjPf3IabPao+M9&#10;Ow20aWVjHvfu8qIwO7OczWhm31wXinPLs9XLOiUOGZ4CIPTtksLU/VTxv3j5/Bc//dvx3tEMK52e&#10;HJabkQockSUUrFgcOFKON01Uba4+pqWOSRTsu9JtpgulvEdmsbe5Pz2/Vi5d+QSwERsbq2NjU3hP&#10;jQwXc/M9Yj9T8uwbzmiJdjMYH9gY0sPe9lHxoja8GAzNmzoaeaOf4CFJgmaDeyNx5i6i0UaW6dvF&#10;Rcff0PmZEdTN2rPHYEG5/hzjSCJT7k8e8IiJQl8X3UiDBXTFQOKcnIIWWeE+RQjjJoyIpCeacAcS&#10;jkvAVUMI8F4GDGD7wcfvh7VKQnbZ2XoHpx8smV5KqjGctbDairtuo4clCFh4Mk7gLQ9F3Rx86hH1&#10;KD9mfAFWRez5QNZuC2cVSZvaZ2w2OtZLqwu9A92kEe/ZjabSR/kzn315ZcnmAmgLHWb2c1gA2czk&#10;1Jz3EQRgblw2sPbu5nf5i+P18eFespB8ULX+LN3b9J+d1r83P9A52N81KrGQzFY5FvSkh0en+8lJ&#10;BKG9pg3bxbdR48qRqg9j6K0x8OK3v9Fr1KoICGNHtIGfrK7Z44mkmTtG87Rv53iveh2Ten+Rv7yS&#10;q7E7O3YC45CfX1BirRXLg3Ngi3RUUllLJvqi6aaT9L5jZm726OqYPtNAjvjF6MZD2OcY2gpB/QPD&#10;8wur+euLQDLd3e5svRW6P/n+9+RYCfsPzozrXPTW1tYfhlh0Yr+ttaNpE3Cxo0OhjFDR9ORivlAl&#10;/Lm+/mRpaU0kODklPH89Oj4HTmyGdX647YEbQSYtqJvTw4OZ+TmEpKnp1Znp+Y31RzTbPvzgk2hY&#10;nBVGZ4c1C7VFo8q71TsgzmJswqItwpInHhP5IpEDfL86Xl6qIfPP3ucqMgF87mjbq+0lTwnzzG6y&#10;o52AGvCO1ySgadgQjx8wOq+nq9lumgWNTz/9vXa3QlPYEakAYM7UP9HZyN9T+JtZmBQoyFJFAWZL&#10;GSd2RI3qCWjpCbXlK/f81gO1nlu1zB0kahPi7dBR4rKT+Zh5RU08cdsFK6Ep4J4XV0P9iUVenyPC&#10;mR6a1V09vVenMaOcmAbKvDEcDGXpatdY32xHP/Pt0vzCXNCos4TKzp10AoXWhu8Jqlk9rcFlCU9O&#10;T51d4Oz3SWPawigBja2KP5G/kL/FCTg9uwi5V7Cf29ux0cntd69piyROdyrqvgRMYl5vZgHnnsHX&#10;Oj+59Kl5m5hJwC/G7OxGFwYX0GIIqXquHgROOvvwM/qQg7N/+Ee/Lz9wAoGTOwmcChTLhGwpnh6S&#10;v5EfyEKVNYknBimdMBYM8W6e4aUCDovb4Tc+ZDSr4mSNtEnWBSJA+A4Kx0DBkvUZHFfJYCX63hId&#10;TzpOpeTcdQyTmo0G8fl5jPkoF5gWdUJTDfAzkf/5JAnMVoVwh9XY1gE3TwmTlnYHPoFbyffaGpVm&#10;RlbWr375KygW3wmDNjs7F2KyF1SMA6JkAGdSabvqbBk7huxHNhjs0ZjJpMdGxzRg4WPCVvP+3gET&#10;jShjvpFRC97DC3poNm6oTMVViVCJjE6C1InhS+R/jjfHAzUEKzKWiMw8GTkV80Vr89HTh06Xo+ND&#10;ERYIP8AWN3eVYnWgZ0AdPzo4qk5yiLls81kZnkFUZA/3GYWV+2/VBiuYSVGuEygY8USO5+45y93/&#10;BK/WLdkKa4U4m7tkhGKX/QD1ZXjnOgPzfn2ltyR2C9nt0Wfkf2XyofElu7rrijzS753lVn8QMKGm&#10;Ej9vLJGbKkl8jK6+0blBrSmf1xxLCh4ZbmIZ5oMHGY2oYLXmU8hymB6SZXKTbfVgVyU5WZKjRHnk&#10;QUfintA/XcbMxAx30kQMLI4NHyFAnSEL1JJ26NbCsUY7JMsRMJKGuDCPIOnuItJbMyIaAG8oKaih&#10;COsniFQLmXq6LERc8BzdQ49eYie5dM1y5WiVJc1RR6PfhGy0qB89LcNuhA9ZlOoihh9e0Ar3LGJ6&#10;GLZu/VZBMjRMm5qFjrwvQEyYWbCKBLYo91UTLS+gFAxbtKen50YKHpHRxpNH7zlfpbCoxSyEWS+/&#10;fvvm7PxCLefOtE2dj7ll3aRCnSThGcRNjlRV7yoRj0hauW1GWACeW62A4lUqCpu2dVLcQOC1CG0x&#10;dDBiUKZLVdO3nZTvMbEDmJ+IjdHO8ewMkS0zDeAkOMacvb0Gkjx1wreNDM709bM9YQb8ti870EiV&#10;5ZeNWmtn54As8eDAuErNebO8vqq7c3Fw5tPJDJK9Tz0ThOVGa/bf/Q//w4cPnt53pT/57PsU7lya&#10;ZMcepCpSq9TMJHLC+tWd+Ys/8tGjflxmWXRU6ZpI1SuNwhXDsdrACISyoUnOxDGwEzfhHXZz30Be&#10;ElsME/0PpLcBkViqT8yEYgXO/5tv3+X605RKlfCFPIn2NHkW+Yp7QlK4EwCEveNd4/6u2jegV5M5&#10;Psg//vipp+MmHB/uFw6v1p7MpjpvpudHkaoMiz2mstRPVjozHVZd9yma1O/evL26OEsohMFISvZH&#10;qEK3C4ZE8RK7rc/9BUwWJ4VaHLeFpSWwIg8LYPTs6GpqasY/JZZWoXB2fHJ6fn6ZSNj0muYbSVqT&#10;4qH45o/NRqrZUZ9dmO4bwu3S/7rT0aleta6OyyNjw9fnJWHB0CAyzvqN5/Men+/hIYhsBvOJc1e6&#10;j+EstMt13vsGOzh4zXR87779u59mW43V8dHuxn0fUTMbrUZuK/ua4mT+bO7hGhXLuEiKkfXoNRKB&#10;N8qgfo9J+eDpxszMPMXsBPyZ8L/umzuvX+nLzM/NJF7snBI4Bs6QibL+1Gda5SW+mbVCqpZhCkSM&#10;Zmx0AkQd8+rNm00aJdQN3aLYjCa81+e6ZaNTNMn0UTsh5VfXV7n9zs3MmSZ29fcSLnr38jUCJm/L&#10;mPTH/2XHJwOadnZ6SFrebdcLE8zfbr756V//9db2O7aXRL1NkdRgtoND2iEZs5H0/f7OnnznRz/6&#10;yeDQ+Prak48+/oHhW74QihvHhycy7PGpRSLdSMT5k92egbEYDpCELZPpqq0/MHy8P4Ntyrt+H92q&#10;yPqp492DtfceDY/QohNxjb37p6ZmhwYg88IGSukujrx587Y7PXKDkDE4EF1h+jSdFVJQJsmyAd1r&#10;10iZ2TGKZmudeaHQ7WJF1cJMHws+dTXbKDcJRDhiOrPdH37wPY72ji185USz13USr6+Elrjxzn3X&#10;7uGmj4wZbTB+m67ToPHj0ixyGypbsFOa7dCcDunQgk7jukMOBNjOHbMSAFcCV0MDuplAGmI21YuC&#10;IxHEsvGksJMhUfXG7lrVUMHry5hWE5HhJ8z3Id3o1UTLjd5ku1Khc4ka6ZDNoNfw75oeGBqgzoCx&#10;tPVmu3BWBOFnoRFcDV6NwTe0Fjpevn6hEpHbiIsMkZwHclb+dY+fvNc/OETZh50oeEnegTg1HSPf&#10;COJCaHjWJOYTsUPJCFeuG3NLk5yyfSiLMzHUiPEOgjNAcBxWOcCJkkBNvSz7e//4x39vRJX4aEZh&#10;ZFdKeG/CDUb2I6kyFEugWdGySkSWDfhIbGW0o5O8kjIQ5Hzgi+EEPRwv6LM5csRfmVni3hUQEI/X&#10;tMXykqPEnC6ZubRnlla/Ws0tkxC0NbWjMuvrIj4p8w08vBgnvUh4T4klU4CrXVCiPGvBhTGOHFaw&#10;lro5P9BNZDwuXizzLJ2O0cY4O1OWOUfl1I7OOOT4iiciC+0huv8fwiF1w5SQJ5cYOQwkFoJOuMN0&#10;dyeo3wBVuKDTs8AmY961BQ588PBZI4aZiOR4a68QBszaRax+ktZLO7lUemosnZyfrq2tEpeiaYSC&#10;Hu57VlaxtrKwOjI4aurXFRrNRmTDGMK7e3suw97AmJQs++Z2lhNPxUnZbFipPpQPQC+DMKbC0ZzT&#10;e/nLNpHwxfPnnsDbzS3qrzLX0KvszAUxc2ranXR8Jk+/5onADehsheZCpVN2FTUQ0Yo+9L3Q40k4&#10;g4kT4H22v7t3cnq6WmgOTjnjI+qoCYWbkEhJfBW001w/wKX75sU9X89L30UhBXYd7dLk4coDXAA9&#10;dMsD5DYgVolPzsLsfLlQcj/9TdIujS8BIByZdOMGuLl2lPM1Jh59o6FJEVshARF7I7WfB+Vjukux&#10;JkPLKlavXN/NEYt9dn+UQ7dlF9rowzapQqc3qK9SZO2ThHedtDPj0Vvtf6+xqSERc8NYmy7McvLj&#10;LoxZqcWQqG9EGqe9lA70rTlE0C9sPNmn5T09MUGLJERteuz/nqPDY+2r+ZklbMKF+aXQ2LyHuemW&#10;iGhLOIKNVIMAkKivVWo3YUxxF5ouHocxqM/o6VCIdUsT4dlo+HkQyTMNf5FE/ynmuYmTWKjgt+kg&#10;nk7wZJtmCkYL2Vv+uxzb5Y6hhNnFTVzhIYSJBt4rBPA6Q6kvhm7xgPxFnU7S5fWZTKlRrmvFDU4g&#10;HNUd7caRTx4/W1xcnp1dICeTYsV13zG3uGzOcnV68s133zFQW1g2GWn96Z/+x0ezS7XmzQ//4A9k&#10;ZqODY44EUCQ5Zf6qoMaAmm+rQZaPIEWbkCOXhWudgpuLRqpPxL4zGSycF+eWNqrla+ByVK3AMvZ0&#10;nbzLD4/3ap0q4gEsygXPp4I2dbC/V0PHvrndevXuNnXT1acB3KGFcHF62ajeTI5PhlhQ5u7s9EA3&#10;DhWyE7oOtrF5d3JykelJaX+NjU3ubG6d7x2DuYiFDhKwcXtHxu/eVku3G48faR6ad6syEyHWFFly&#10;Z8DZyfHe9ju1n0O6XVokxQPKHl6VPlIst7Ykhg3lX5NiYGhsnC7H5OarTWA1wJ2g3Ue9Sjl2aHl5&#10;1b6OmAnrGYRT0/BuOJoyD99WjdhNkAZqApr/pfvG8BjCuxP/lQfP+cF1vVIfGBl4/9mzhZlZgqSk&#10;d8my88/W46EKiBGsVAfx9kEQg2AQ0Qvz58fNu9Lc6AhPA0LVkGwEjvgGOX5b1eulJw8uakW+h7ZA&#10;msp3d67JtA6Tqc78o/cHP/zMYBqSpO1lqTXAy9rjSNwnzR4UmdGzVPLxzVQJOQSCQ5c/rzqYaxlG&#10;PaAClsTQwGChUFpYXF7beGD8iV5r45cbJZk1WaXbdHTcoQK23+3RsfzeZx/vbu1enlCEvu0e6tDb&#10;y1/kX794DfIvMrQJWGasC0srtsr5Cd5fy/rSCEQjcDATY52cmX7//WfidxTbjBnOTiPHum2A4S+t&#10;LExNr2c7ejQT0WC6ewaGhscdX9oL8XsQw9tWvkgjoNGPBEsjoXVfCsWB3tFRxUmufkNlybw1oo0b&#10;cH584miYX9tw9EeVms5yWcsXq9TAfZzjo1OdLzsabHSgE26+866SsVtHZvokf9Bs6EX6LMQtP/rw&#10;4z/8gz+cm5nHqeKRF00pfJoEpmyF3BTTLKqavTXp2NDA+NzsyuDgOF24CK9ATEkkTFZmK39anFoa&#10;g16Ym5tZXp0FMEcdkJHLVEYmBxlTKQNA61gmGCKmcg2HaZi73/SxBzQaEjR8g8pTtE8Q1RF6Ls6D&#10;dbi0tBS+c5H8ZSulkA/B/rPeyS7Bj5cvLaaKlrE2cKY+cN/RyPSD19d0IsQtRayYLP44466uLzS/&#10;Ud2Pt0kWOykyPf1Ot7BitJhJoIOrvHz5rYzRJEPzcXt7k/KtbH5sepQRoUl4Zy50d1+9+Ab5l8+l&#10;T4+wpcElJQ2cW2LW5I9SCHGMsMjp4XnPYBctDCDC8JIpVUjhQyzi2o5PRZmdqCCVq9et7O/9V1+0&#10;Y+Wbt2+5UIVpcaMmCEkU+EwLvrY3Pv/6+oaDR9qrhg7RWKVtnoxn4Otx4DXczs9PYb3pSieVE+1H&#10;p3N/MBvint7pgHrAPO+sDC6S0V+R9UTbMlTa6ffgUyjkopw1+S5EJ8w/X5fzMc5I8FXOTnezzWOK&#10;ESQcT6EoLpnghj5hIe/YtnqS8WekFPMLlB2qzga/Avm2gTuJ1XRYovoUsMb+1R+pCvngHpsP6L54&#10;F10WV26hSOnm5mYD+s2tMhtHvrRC5kSMipDEkyePjQqcWz4OMLg7ZodHMRrTVeL9gc0P76Fs5u9p&#10;qyGJHRJnUAi1u/qXv/rSd378/ieXp1fYJTxY9JamRqdXF9cOd4+mx6bnpgXSJc/YzMgzknY4mHVK&#10;ZA9M8dwfDVVvEdIJqHr8GQ8PjVOlWW7yX/7lX6DI6s9Z4j6mN3XzHeSKdX9sW5y2J7NJGY2FENPo&#10;gLdns9qthpeWVOetZkTYH3lBQyyHQNCMk6aUK++hFlGuqq0LF/W+iS60lLY2hGIw0EW5wPsHajtk&#10;72N0LUB7sh6Bx0HT5fGTx0axtC1ovahTIwUcCH1Li9g3OzZc/PjIeASxJBVwkOtZerjub3vQKeGT&#10;CsNe3Dc4jDhOE6EE/NhEelwfzUP0ieLRNOpe1vEgZ4LKwshrP1yfJbqPPI5wakLeM1LM9nw8+gox&#10;/I3OaCjNDJCxCc3VxMBETRZoXG/ihseySVgddo0rHxjUCQ+fWqM0dzna+GcdvbNYxGUjhiQtBS/Q&#10;pwtUuNInqduC//H9Tz/n8AvdmByWaLlDuDzcgVfWNtRVpqwMLk5PmRzwKiUZBWfWK/vHIoT3urq8&#10;kBHCV+KDCVu/+tWvtOvsBRfmQbdHCa4t7NITMT53QDrr6bt+tmsefQyYRllZR2aiEJVohcY1zclk&#10;J+txJn3BhnTRnk9gA7RYG/oLhrs3tyDz3a06p+VOcg9zMwSau9XH6+tr7glqtKh6nVez9dAaXN2g&#10;X1DTMHnw6KEj6f/z7/7tQJqAfddnP/l9KE1uaOx06JDrNp0enba4WGZzzY5wJzT8YajSrDShNsl2&#10;KQ0bl/XM4B2skv4U7PbkzEopPPuadUdHRzp/hn+enZ2ZJJvExhTzQpdLVqLWNDR++PSx1rpcKiN/&#10;9t3N+9mpuWHOat198wD+tzfffvPLH3z64enhkYkuouTcxhgvgdtc4zx/CZW/9fpd8UKNcL6yuhBC&#10;evXbb795LtEh8l+8rhm7hARDOg2a8PmPfvj46RMr7fzsRNM6Gjip1NTclFWN6bS7tVXMw1wbsAVW&#10;IdakS0mURAJlCDkbubsdFCZfiysr8EnM6Nc3HqhOou84HuNOKakYGHUHQD3OXwef76juaehre6yv&#10;PQ4wb4wcIuekI4sP39mV6RnsHpqArR+y2l/89uV333z78vkLiBptHZRq3R00aRIDytGlRWJCIQ8B&#10;XH9RPHv74rvhCZZcre39ozLeOUxPOmVgfETNxyfoTB1enICICbndKTu0CVGqXTGkEdHHtJhcs62G&#10;/C+dCJWTIoz85qaD1qSnLf5iyuO+Wbs+gialJtPBxWGwjzo7GG94RkRlw8Gwd9jsTEwACdt9t3sD&#10;V99skEGX9wyOhnqseufw4ITVDtIlGlomBy91i4rooMCc8OLHeyfy3Zm5GTM+CYUxistDJTsCF4k+&#10;ccZIQZtKVOdQSenKnhrX6R0ZWVxaQMfr7+/Z2dpZ21gZHJlJLHG4jQfnGcZUDfa3P/1rBVpXD+Aq&#10;ou5VWBzemc/0a0NSqeLeDbvs6PYNDlxR3B6RYF+dn2ikj83MF0uivqZ398HRqV9vqzcwo+6YyEFd&#10;c25mUdnJSb1lw2WIbI11ZBwTd/09/Zr9X/zod37yw981yZ0YmcCI2D/eVQc6thzOOKo3xZSCTltx&#10;ZMFL8ZzD5F2AiwIll9vD/odts5yUeiXGAyate9ACyU33D2vDaSs4B3sQy3BOxRD4yd6hXPUWUjag&#10;usGk7sjdVdLFBnIrXfEh69xiDrpb1HhRdpL+kUiIkOJ66SLQCZ29mYW1aWUAvL9dlml1PvrwQdCH&#10;y2EaUO88r93mRUUJg46PV/CYhFHFjPPNjQQUvjoM/Z1y8xy+wTANedNahWSQ/iqr4a9WVhd3djZ9&#10;Z6aV6x3sfPTBU4/ACJLUyPik7tcIIzUN58np2f3trYnJKZrJNDjCJjvpi1ob7oLjguSsmVy4EAG0&#10;1HAhc81Av9UGxjulxccnx45IAJjsLWzWXfbH/+VnBgf2vHO4DUDxjKO2nuZ9O+T79HsEeJ3wtsB0&#10;qO8IKucXO7tv5UCGnQmkK5h6SYcg4C/J7zFOi8lUzpSNQUfMSr788kv/FPq5evW9Pf7Vy7k7BojO&#10;MueoLMQB2T7/fKRKI26ZAtlnE+j9JpKkwIjGgCMeCw9w0sMJvqptagvT0867AZZF/+g2RfEX1stw&#10;3GK00KYo9GpANuEbUyz5jAkiXjc7krnAaWkmauc4BNR8IdtP2DpHLsplOBqd9mEhubJsJOciHMk+&#10;S+SUMe2Kn4ollfgBJ+iiTtM6L+iVE0IWEqXu523tLoZcLMGnaC2Nz4KWa5Jbl0L8A+L8i6s9nX1T&#10;Kv50qKuLcYkqZkWD3TV7cZ8r0RaPsYJMcWQ8iIcijYNQrITlv7g8f++9p9F9RUwYGfFokoRyvj0q&#10;kvf4UO5PWwUgVKxCuT7aeyHGqCkCT6nbp1QYiYZRSD+kqLlG9qltmczRDYruKD/agbKricURYhmO&#10;h0aobpqphRJ0iNIzmgWousy74W6Ix+cd23TL87NzUc8BJT+W4BkD0dtLdrWspZOeqksNV6P6jVMk&#10;6NPym2Su6u/alxqJfKTp0l7KDVmqS73DjHTCRTP6xulOuUv0byUmRM8pBcTiiQ5X5OsJ+davkXqm&#10;otWaEL6i4HXVEtmgQsqwnRylss0cLtSBsgfLq7RHgqGXHS3M0DpvX0/AYszaegILpcyyRs1TWFMh&#10;Ht2l/WBdGhd4xITmaRELrwFtzBeNBZeWV8hETU8tuB5L0e39u5//nW8WzxDNolnb0Yl7C0KE+XyX&#10;6JDQbvDUNGMSBV020lcrKyso3y7H3Qv5uqQy8dQ8l2hlcV1NhNf9XmpoNI/97gNy/A0VEiQSGwcD&#10;0EO9zUGISa5GxkbaMEejIo00bSJzJxvchcm0bF7xUWGsTNSehFneP9tcXVtXIh0d7Tx8uCZOSN32&#10;9rcNnNMpKX5k9ZaVw1vCcLC5Va4UONZamR9//kNRLpR9yGyWazj2YQ+QDsU4yJwUdzIKt6WKCaq5&#10;gQ4Td3pgkdvLG70rrJC+7mHCh6Yw5dIlgkC1kbfRrvbro9MDE6OjEhITveXFQG1zeerqGVhd2xjC&#10;KMFpSN+VLypQFMCs3k67ZGVp2QKQ3UhcWWJ0kZLFNkqV3u28nJjvrmdFierIwETlqqgQXl9b0nQf&#10;HSUFnp2ammPIVrguE1SbmZ33BK1kq05clQM4sQYHqZykCjXKPf35yyAQmEmtPXxPjeQp7u1s0UsK&#10;7beEQOor6UoHacJhRuS67Xcs7ut8QFJ/8MmHsQU5u11SXMtC6YWBJl9tChe57vP9K1BlJcTa6uMH&#10;6+8zxH3y+MOHG++NjUwHmuBeQhzMAaW5NWz0Bgg/0mswdH94cLS9ubP18i1YClsDuKL1B2vt0jTE&#10;fMdgAV9SyKNbcVa8mlhZHVtby06M3/T3fPl6M8b3g+BOJtMtiaZwfVvO3HXWdvd3fJzVhQcciqwx&#10;oCsxlWCS3WaN7W6+RiVxHKoQpALSR+/jnrRhrF9/802432IYVBuAjGpdmBk2d+EFm6UgjX9wNT45&#10;uvl2c5LsGSpM7b56k79AAa3W37zeEuYnJ2YENDRCs6DZpfF09rbGIryOsMpULWUMzXHSSTwyOm5b&#10;e2Q+99zCLLza0cGJAlW32KpYXF4Qf7ydkOIo08XUYiwVC+/ebn324x84SHQ24z9KGmltKGHq5vnX&#10;346MTZo0wigWro+dtbnOAU0O24cU7uzsEkkjj/i6AFHYwN6j5KRfSRoAMIKxoSQqgEu3radPn/Hs&#10;G8j1rK2u0zQBFBkfGwfMLV0XO4dueBcSp726LFLKgAT/yRe/Mz8z9+zps8CiaHs372Wi/CG+/eYb&#10;ocZoHC2PV0SqDxI02+ziiNc7PjYf7sXNTpM219PWHxfBQqIovjrK16X1JyuXZ1e2/32mViyI8O5b&#10;t+ArbksebGptPHiwROWrRNlV0O3NMUwKW+pEuSaEUp0b1GMcRkE/jyFRR/k8gufQVL/xfVBqjHoo&#10;jY8hSxieVnlPdfVH58LU3xRLyafmD8XNxDMm1kwYM8Mhpq6OK5pHOycvcE6X5taET0i4sHg5Ycou&#10;ljJb859lIbm8u0nnR8b6x6bnnQpgGGwEtYD0D7mAf/fbX4GbjI6Pv3vzSkroc1mH7YCpdDEJcabg&#10;vd1na2eH5+RhZFcOcu6Eb7ZeHB/vOcuiX2sJFarsKXlYZJ98/5GXPsT11bMZGVYoGEQ4YZT/uhH+&#10;xtjRz2gwKKjccTbydJBFc3w6jzkKQaNThgY7e053UVgWJaRYr8ALZiges4pZSQ3IC3Pzwx/+0JOT&#10;8ksdxOv+nj4EpVCSsWzdB+4/05PKFG12a9R7JRmYwlpzOzr5DmyIY7c4qdKiidIWOA18HJFMlnb9&#10;fdaf/52eaV/L+fo0C1yn49PhlAA2HXt3gU9yUiTlu3tmhqJ5EyVj8iMBlUnaTtaB148mgUZZUQM0&#10;BQhiYcgRhRIu65p2aHAaeE6dZA1pUzksQ0REWyUZBQLHxlTF8eRsExTc2yBId3W7A4rXd5tba+sk&#10;rJehMivXJWbPS4traZSDTMdlqdjJ9pKc2uEBThijkavLU69wcUnksKfCiKavD/tY6ndydGQgZt/a&#10;82PjI8rK5eUlnWR/KX3UUMSbVScJ6yJvJJcN5rUhYCjHSpIPP1uWUviN0x1kKzFixz9J50aMO+mZ&#10;hUqqO9OGaXsiYemdzWxtb8Uwu5QZm9LYqINxKCgxot0r7/U/j9L0abS+myGLkvSK5Bk4ue/ebGHM&#10;Ju5HaQws94uUOwCmgSNMRHgvFCv0jUgSOFk1UBIRaikaxmjk2SG3WARrbykvdDXSAw0qP/UCHz2N&#10;/kSeFGDmjnKYMwPqLkzEYRDCXSXmpCBwQAw3sIUJBfV2cIgWl0a9exnjFYV16DB15axbyTbEZQIP&#10;D+msZD3fuj86ClrV4U12c4cMIOgfHx6PDoUCihTThQlAI0ODgU64oysVqSIkrN6Ay0/qVDeD6jHk&#10;glS+hzxEPl9MMAr39qAzDyP5+YuXPniYllDjGRxg0vizv/2piFatl5BiHNsjQ8OwHc7/0M7p7qPH&#10;oz8HMP/Bh884SYz0DKmm321tmhSg4Zh+WfkazAGhY+wzPBQiy/pmMd+rWaEWdsCZU3e9w11ORRzG&#10;gSF5TZhCgHeAaMvYRJ9Eh6YMzQY/J2Nr3dZAHzSKxIr5pQXpRaNSnRkbrV4XG9cFY3ITtVLx6vgs&#10;ZtkacpJFtcrB8bsiR1iJ4126lKo+efoM+MPDxaWS4EUnhhR1sYi9IQvvHQkZC2VraPffN3K3FBdv&#10;+oe76he3w7P9THbhTviUjU3OlUuGpDmJku1ZuWosPZjtSHdSwVld2YBaXV19QEhweGJc0n0nsWoa&#10;ouTqaXS320aRpUy+fifKhFjui1cvo2VbNOO7ebvz5unHH0zMzqSd85nu/tzA7fWtudnw4MDUyERX&#10;Z28r1X1ydK4tcXp8IgmA5BD7ZJJ2DbgXeEdYRGD1f/u8liZOJQ/EatzRTlOxUNGUfwHiPHj0/ujo&#10;FAjB4d4unFZbqyxQdDGOBsoJr1k5EIFDXRP7XT94feMh9L3iRIRKFjbYlZFhNLN9dt1xnoDL8yuM&#10;IFFRnLU2wNTYxIP1je+9/9HTx++Nj0w2KuYUjV6sVAI0QVUgWITFmcO0d9uda7bh1Vn+YHd/Ym6Y&#10;l45vfPf2Lcg8ojc2lvjTMzjgwxrz7W3vOvUGxoiOwqplGHEW8+Q0s19+9zef//Azw270vvm5ocPd&#10;PRxn+m9jw2PYvxAB3/7ml5jg66srlofi/OXL5//qf/e/F36uS1enV0dvd182miXWHrdVmSU1o1zh&#10;unZ8fLW1eXBdvirVivtHu2eXJ0DovUOZ5n2jfFG/6ShDBTx8+MHv/+Qf/4N/8L9Bkg3Sei41NzdB&#10;jiakJVp3hVPs0rpdNr+yaGpPZ/twf3didpxQjp0S9RshjMGBy7NzGTmRlqO9I+Rfp43bvvnmja2n&#10;Gjk8OHCrHz18ErUP6tvNXSjOtRxc6eODI1i0ucUHDHs5Q9bLF4Aj9GMpJ5RKFwZp//x/+y8dDYnT&#10;C3B6nBKiBLLQwfZO98hI3zBBOx36IOCL/7Bl2ZsauwJhx4vv7W5/9/VXI5MDo3OxmwA30WJgS/7N&#10;v/o3pgEaSA5caDxxP6Bvd7xr+i/OLy2Iwkm9Y+Cm1W2PU33oPMofDg9NLcyhdzApgmtij6Y3EX4n&#10;iRa5ZOv2cOf17Oz0ycEp38i7cufs4rT2T/6qmIPZG54dHZ2fnlm+z+T6e6cmJpaAtYwKJvn+LC0R&#10;YL8+LZav8BMVVKTwRT5Il6gVZQ71ou0J6ZnuH80ZdbWJRO3BSGiYuBfl+4HhbnSTqZnR3q4BkVNW&#10;rueyurqmKFW1BjGHvmItWync5Ho1CdXn4xJQvGAqOXPz0+L05MS4VS3ynp1cnu6hT6U4awG+P3ny&#10;fq5vZGFhxXxDCmsZxDSuK+yiN19/OzYxS8jZIcIHPAY40aTXZNFdDj8fZ01//5DfA/Bt7+2Ipd/7&#10;/rPxyT6C6A8frc/MUTDqpubKU0hPIfu7//R3hG+fUKN20pwIiq1Wvi6ENrTj01LjTOSz8cSWUQVF&#10;00VPToT72J2+xSD4ZDR4ZeZcewOaQ6yBNlX0tGRI77a3Jiem3Ytf//rXSDqLS0syFWVcT0dYhmnC&#10;6zw5lujp6ubJDmcX5lQP5Wq5f4iFqvOmgFWRzGsCTwOZ68O0uyCBzw9Iv7cOzHUQ9TMZNHIjJ3mY&#10;gt5GciLKGNoQXX0IqWUboB2qjBcX8mp/9A1hotlsyYsDQaPvCRQFSpdkY20bKeW7M2h4BGw/dJTj&#10;HIrqJPxQQsgRChiLICQEw3g1saGIniocX8zcUimNLgl7zCWHhhM9zDSYZI5KTMLt4kRydnHC3Pd9&#10;qN5GC4R5bHLaQXQt35EyHufluCLO8JD+TZn8DILM5MwcZREaKUp9CXbgLxLvXRvV4Ma1s/iIgU7v&#10;EDRPO6NK7ExiDbl7MUWOjD6mLZLmqJJbUbIASru9Vq0Y55DZ3Hw32DESTN0OeFt7Ne5ku/fjGQVq&#10;r3lbqBR5CXS2gD4z5VowVsiAHx2dhrXf3a0sHCNCE8JulG3IrhKJ2ijMU43mP/2H/4QG4NHJSbK+&#10;0dRTknTVlcOAnt0I49OunhKRiPAYDtdLlxFWmdrOhoS1GuCFxCh5LSflTe9QL0F0bOG7YifqPEPh&#10;Wi1qFEY38sL2jEx2mEhbxSW4Vy5SDQQLCRoSkq1SNP7NISYfMu9up7+k76KKpYEfcAXmt+7VXcs1&#10;IGaFTFWWLi5tuoitwcRUYeW6JQFej/oNsEMUDQUZIik8tmvm2vDaoJMMLsTgsG1D8MHfAFrBuBZi&#10;jk/20eI0d2V1E1NTS0srm1ubpnJUObQl/u//j/+bWlC7an9vh73SA4O31VUFvUzLPTTj8bnofTLr&#10;TS4TWy71/Lvv6JZBx6Iue7DiiL6jT6v3mXhlwsZpNNb0qBJIVkwbEy5nOW2yR5ckz34nAzcTIKG7&#10;W7MG52iq7HZItOTrd4Yga8szAc4ud//uP/zcTtc/1xVMG8HcpYY7eji3B7i/Ujy+yhOgevjwiWfx&#10;ZvP54fHrcNptdGD+A+G4K2Kw/hzOLJaojRN6VC0NvL+RcEwvckcOMSHVsBEPUQUwKbJamhD9oz0g&#10;RLo7EoWp2SUS3chuvtVDpJA5NiNtHrvCRe/0sxN+Q6/8Nt0Uzg1jtSE8jOvCRauj0enIqcY0v9S4&#10;Pjo5xgcs5Wsy4/tc6vPf/WIEDOg+e12s995DzOeEloW5qe5MjhL3yMjkzsGJvpEJLaT2x598Klbp&#10;UYcBc1JjqXylDbubm/eM+O7vfvzFF87iEQlsb/fak43f//3/As9GL+3dpjP7xDBwamYSSle4k0Id&#10;7h94KDTrgjoChBJ8fA37u6Hh/udfPwdom5mettL4TAs+wFIG4+I2b4B6mQZqa3lpbYIK9cgQoFP7&#10;P/vewWrKo4mCm/xg7eGTh0/ee/wkKDLNm1dv3gIABIcpdArrA2Pdnf10Ptzf5vHmxf7+7vNvvsuf&#10;Xc+tTuzv7kGFKuE0bZtVPkF3ewcHk7OTI5Pjpxdnnr/hLKCUt3E/3//wfaNe+UOXIat2WeP2g6cf&#10;6Hzr9RRL5y9fPH/0+IFdjFwlZtIlGJ6YvgU1zNza0VPzw37lD9YoEJZNj4/PkSujsqndcJut7Bxs&#10;n10enxxoUdxlqVCpnEmfjDqtJh49/KSne/QqBuYMjzBJTfxBDvAD6ldHtdC86SFf2qsqVk50DaBl&#10;pLdfbBogzHFCixEHElI/7SFS3RrsfhCA5OjgEOaVsorn8ld/8Vci9OLC8sLccoBzbltk3hL7riyb&#10;nZ/+1V8NimPd9NXSBvqVwkHf0GjYr6RshzN9m+XVxbPTC82H6PpmshEuOgKChia5uLbhvT3QxByV&#10;7iMFkCYTmtHhUdJcgvab1y8rpavuQbCD8M0U5LV3Pvv0Bx+/TwU3UkOxK9Rl6M4EyyolO0HW2n65&#10;1+yp8I1lYFVhfFTvHpph86LvFoYNQgFbydPjo4F+LklxSColvvvmN59/8sRY7WD/RGQIk2EM4670&#10;j3/4O/Nzj3t7jFb62O10dnF2ngDW4O5rWM1MWJiBy0LvTcs567WrYy0jtzlt9mY0eXXAPPR+aKKX&#10;Oakd544JuuHHlZwNTpbUTVNden5SgsqmpODaWjeZeos08TydUs2C3W2+UoXsbW8w9HrJEZs2FKrg&#10;kDd3+3tvHj3esO3AvwBOTg5PTw/yoF1m4yiEvB3/0T/6o4W5lf7hCV1UPqdxmOnBB/rkhoi4Y+vq&#10;8mxmaeFga2tidnLjwYao7kFEKpfSUIgNiFJlqlcqXi4tLYyM9797u9vR1Tg/3weKkFjFcVzr6p3F&#10;cBzLfvGPf+QVHTw6n+K7Gw0mJixICBIaXbDMnDCq/UAheuEeThaDalzv6OA0xUuErYHFtpXFzieP&#10;Qdj1DbITSczKyur2ux1IaqPW+KewGR4xHv7Zz372/R/8QDNJRuLQhd5H2nm3taWXHhDIxNoMO8A/&#10;MVE3mgnkp7cPrhP4fNDaFfoBOXIuUapNuk0hqdL2VtNzGghwVaCbe0PXvw3p9fjkN97i6dMnIMBe&#10;TdntUyQDu8DciD9t7y0XHIj4EIiy0cM+E+QrZlXhMRF8tzaEJcDOiXhSGzaoq+HVyFRIU9pi9x4d&#10;KKjX8Ylk56BRrlmSuLqyEp59iSmbtM+Zx+x5wv+mJiNRwsc2q7q5PdrTt9rVUIXIAw7gn21iC+0f&#10;uEtz+ErFeaaDSzBGQeaRkUr1G60aicj1Vd5N9p2yO2O+uGf+Y/BiQJlwA31A1+OJSPvapjRtHLok&#10;TGD/2d/87NHCe5kBUGpalMBG2htdoRtuCpIJoWEtKFsXc3Cwa3J2Ydif94+P8lc+ddpY1vOyw2R7&#10;EVMSzOabN2+SUWHOoh8bHOWJG5lro4bciO9gGF9k95HQ7jwmRFkj6bZ4vTuWcNFv3BM3WeNHKd5u&#10;L8fcFs24UkxzKCd3OdwNmn1fy5HeZvbkYelRy4pcvnzIdDwqqDi71VJIzjoVqBV4c4zeopHpn2CY&#10;vLKOmJuFCSv7VJ9HaaFv6hU1WLpyIYvSZShM0ZGUfPBq25qoCdqsK3zBQgVIh5LhUYT9i9I+niDE&#10;G6GXxHouq38kzXca+H59mmTpdku/Li9Of/nll6isv/u7v2tVuFpDNC/B7+3/+H/6P0DC6qLJF33Z&#10;az6CDWkFGgh+9sPP1jfWzi9OZYTokN7DXkDQAxVTb6hqQIN9s4LbB3PbVTjh0Jyk2tHwTyzf0aTD&#10;5+c+IOQh7nCPkCFDJLHlxPKIYE79cCfBqo7uNC2uDAxxVbtP4Zkhhcxp5uWr7/Dx4hRXbJHYFRnA&#10;LsnhplrDU6NQsVKOfPEE32BcbO1CwqplW10d/bHGXHypfE0hl6IbSS3ub3/yJ3/MEnV5eXFkaiBs&#10;KwBYUpnh3tHa9c3wbE/l4nZ0oUdhxul7eGj0aPt4cSUAXicHezOL0+fnZzfl4ClPqwUnqagEmX13&#10;Z9fLBPYEpiyEEZo//5u//vzzT9iXo7arrZHs7JezswuzJ9r6jt8PP/3EpA8xCLFOiXVzXTKAHh4d&#10;nAzRefOR/vPry5Pr03v76fb2ybP3pfWsAkP6T6UbetqBESybphSLmf7Ojz76xLFn1FLOl9fff7K2&#10;vJK/uDRd4vk1MAjYM9PQfR/oevvyta724vISwfEkx9rTbwxuW7KHA+Sn2YzYEd6UIdINcaw43NnZ&#10;npyYUBFcnZVsB1M8pel7T5/I8qMi+l98BQ8jWAvtPnTsIKZbZrYnp2f/+l/9azSdMY+Hu2h0y0h7&#10;9GCfFeqXDI+Qf+3uCgfNVEoB8Mknn0hesJgP9o+0gUF94Wa6+xR+7N/pEOQUjSDmwVo9u4HnHh0a&#10;2Nzafu/9D9n3Okz9yOn58Zs3rxeW53VGfcBytfLxpx/JfS8ugLsLqjk8NXuwdN3o6RwanxrvZ7IU&#10;1oWhflKoXKiIxKXbqvkMLfKbZt1BEPwqLIe56UUILVeO0bu8spDPnx0e7TlJ9YMgpu8ylYnpoept&#10;AQW1Kb9KxRBqYHTA6f/u5aZ8DJzU+tBmU4jorGsWyDyUFJtvX8OfvPfee4RsgGzsesyVTKLQnTBJ&#10;wghP40f/mCy/fNBIpl4t2XAwAcBdOGuV8rXydnB46M/+7C8lXjGG05ns6jTw5d3kj2sPH5RrdY/Z&#10;YvZPAo7Cbm2O121v0ijo+OUv/05zp0PXOB2KXLIT2BstIvC4UB9IVI8Tu5SwMPGCr1+8+PJvv8wN&#10;pboHkeKrIeNy05kmMdssO1OC89NJkBm5x3pWFlIyosWhQ7aTDlmS0unpWbj71VJdfYS46CmOCv54&#10;X5BpFnfMZ4gkSFeTr3ZM9qXC/I9/8j8qOh4+WcR3JPxWKtTrpWalUKNWmO1tDo0MJTLFMdrCzTcU&#10;gD+xWcL5VLvApDMAEtn5hano3dw1x6cZ8QQJnTb4QG6sT8rYKg2OY0FG++PVq5dmlIZjQAroAtGK&#10;u2vpT5Svaal0nF7v23e7O/v/7J/9C0cHRjbkrNPEWdM+9dpGMuK7WdmmIAZlODz47vXb7b09FAoj&#10;0mhJxBdQnC3IM/tueWWZxqy2qyOAxrkMT+EA03rnQOjtUJMM9o1kP/8vP0scfwJ/Y27mBRhUha9R&#10;cL6CAS4bwfENHnVykvkbfCU5hEF1G2sVEkqITDc3EFSgmUEZM+IxQB0YpKhkwNSe3znInU8erW8r&#10;XhefvffMrRT+1CsuQAagNEgw2nWvIJTLz4IXUG+wNgshqIRY3mbtuR1g3VZ2bHWfTf4Xp1Skhu5R&#10;+4/4unbgt99+K6vTpWjfxOhRdHY+ffq0DQDyCoo2O8dHcM0hmkxpd2DAdD9ogw6em4aY1uaL+aQu&#10;z7dZ0K48EYlApjNB7fRGgWvRA4vpZhMbIKiwuSAbSlv9a1t4yZFmr3s1iZoGrz3gj5Ju9Ur0w+5T&#10;U5MTFpcxk8v4za9/A2S6s71TrjAcxNsyl2y6Aw5vFy+YBhpG+kuUlqh96KD0qKpEhMnJMVeV8Lk0&#10;G/rZ2LmYUAZHYrm49JS9OIRZRB1aXAmcOdTJExMVrx5SC8U89o7Z2XjvbO84RmdIs0ookezcQzdB&#10;/qGToZkXUbVQGeufHRzJ0Ry7YL9TCVGryKsGyGuZoN1rngV2QY2SzS4tL0tivB0NodWV1VevX1do&#10;T4c5zJ0opsj+nwUFgjrlVns7eUqwVxIldPx2L6IllkiQB82wLQIE4Dw4GjK7kQp33CiU63RJmHLS&#10;2IPnC3lucMjy7u4B8Y22mrZyxBZK3L5ZlMRwuT1f5t6oA5rr5FJXmECGv4fZDTn6ALkn1qEJmD2U&#10;O9SU5LcVHspZIIDTs7M2NkvSK8jI0kQ6AovQDbXK7fzsQji3DA5qbiGe2PlKfIWaXDbmpP39cVe7&#10;O7/95qun7z217Xd2dz768CO9PSmgpArn5dvvvp6YYGvVerv52qYgwGHaazdJwmxbNRwjP7Smvb0d&#10;HJTAhd1RsQohmU8//XT/8BDREgongCNRRaS9o7lb0DWSJE+7MvE9jJakFSXSWE52kzEYD5NsvZvI&#10;Z98wx7dM+fiOEjQmwfj0yOBkz9z65OV+uXqVImx4tsf8rnlXzDXK8NXmHfSXw6PDvrqulEgq5LpE&#10;ZNpQUL35Y3qU77Yef7ymPZmt9yA9BbOJrlSdvG0Ia714+a1ApDWyvrEKbgt9paMp4F5vV8aXWUJF&#10;+9HO1VhU5i3MA/mWe/uHegcGzo72RFLi4M2qn/Fq16Kq7WPbKqX0aIm/BiEUD7Sra2aGRyFJyZvi&#10;RTXVdbO7v62zQ1C+PzNym20++eDDsJDUjagD6nWkifSeXTP3GBkkVKswmy+V62wD4VssRXpayPz4&#10;RxoZahgPJfwGwkGpcXl0cF0qLa5jZg1L0U53jybnZ01JnADH+4dBGu8OIauklL0pVwsra6vf+/73&#10;5U/g3l/83k/OT88P999R4kl8xMNRIOpcyEWso9Fhh1G7I6upKWkcH5s82Dnp6kesTq3aY8vLkSL9&#10;r7+SIzCYie29bFV4va++ef6LX3z57NmH0intK1Xc3PzC8spadLIbdecfHvvEyKTqXEIbOJSEiSy2&#10;H+4Rtr+8z7TKN0UO6zT8eimU9/U0ruxBMqiBEbyvdg5P9Wr2EwaA9y9Xa9989w05Q+sf2pKvnIEJ&#10;BXk8QZy/xHXOj9V7+3sEOhjfXs2+nj5tvxAfdfTyY2Ub0FBnXBm4kxi9SZfm5qdKl+GX91//V/90&#10;dWm9p6vfBEpLyatt72zu7L4ZHIYoL9OPK16Ua6kL7qJh9X1fW32wQLcjf1rO9eSIR/pglSv5VVGh&#10;G5CGoAl3g34S8ad7FSeCln/4CbbAeoDcWY/83a/+9ttvv5GC4BhGX/y+9atf/N3U3BwOh1lIg1rr&#10;bSM0paOYacEj8DtHGngAdDsFsRc6TNghUYk37+Qc0n5DPUkVUS5dcb1GDe/1pXnzK9mVHvnpyYF1&#10;f3q1n+q8V5A70hyscjPRm8k69LfuQPuB6wZ/+fMvv/rtb1sgo80aRW7ZMDe2/Fbrrp+7zb0iRMo3&#10;ONjjKhzdak8XqNlMMIKi+PTESP7yzDvqhgrsDppwrK/dGjuBm/b0DtlG0hjBJpuK9OB/mV3hWRm2&#10;zi2MY9Rq8iuz3X/BWWo+NGbAUk4EgIKRJ5YafSoMLEVzHtmFrM1JOj0z0TZKsdph5gh+F0rAMpXh&#10;rkmJwXX9tHFXC6eaZuvy6hJNnrOFXv7E2Dg5SyiL69MaEEGuT0Auqg+9xaeffr68xKwWF7tnaCzE&#10;1l1wcL3Dcz2+bqrFb3/7SyTfyLasMzTMVHp2bgGqp82j9NATcHlk0mpp+nBf/fqrpdWVwgU0J1jq&#10;7fjkJJ3XdO/ddelyd+cg++EXH6iDkSRDkYiSRPAJW1KHJIsMwZh4RUk4HelmOFrD5cgxQx6fnWpP&#10;j/M+YUJJn6loOHoDxKEZi74kCTXjcHiYW4vjqkcv64p1ubpIyxRj6sfcQ9D34yC6NN+coBqzISXF&#10;JTHw6XKFSbmXszBiSjNAUeEcl3SPjAyirUfLjh9nNDOSsVdUJ9FhpFOjn+x9tROlNW3vEZ8FBst+&#10;i5oyuJRMZ8XpDKdr1+bFpWJhxlyriS9eM4Zk9ynFUyRbXH5jV/f7fdhKJJQxj8SFBb4+MbwwIBC+&#10;A8s3OGAELvOLK5cZdITllm9BkPYMvO81kXfnSacyPSQuA/PeqNmcAVdPpVBG56emPnr/GXZ029hY&#10;SmqpgS8oUKQs7rmHxcBLa8uVg8VImIxOtFsCL1KvJrPOMBx0A4HH256jHkeSDac1FBVYoaQcZlv0&#10;QYZ9j12aSF1AQ8Ndtb7/g0+vD6rd49HbsDcioN/fy7p8TPfH4ODdO1SUgccbj29K92vrC7pblNYn&#10;xqZQJ9rkW7+CiOpPwB2HZn02a1WEJCxojPZHrpviaHRlVSg56K56LpzyApjl9zYbcENbBj3w44n8&#10;YgDZwvSt0iastVOimOaKCNEmip8NWNWgrX3PO/beG3eKR7cnx+cnx2cff/xpTx/n70rg09EOMgl3&#10;r7fXFTpphGzDMtK1/hVoVbvu8vIckTPUKBIEobLQChcotQYVTJIeg1IpYBvl7QrDQrF5t721j8Pl&#10;kdrDHYwfRjrx8nLZntRdJ00ggVWCFeCD7mBv2C8qcY6WEV5T98vLC9aMMJFIpmUcABJEVI0//4s/&#10;1bRdXKLVDhg38ujRE5HIl+qFvC15HumO6KlrlRBzgLzE5W7tYiUyTZNipWx0bh3GZ0/4osqVsOkM&#10;9wY+d+AvQmQ7cESBFj1cJQSehIS9r7faKrQoQV7doY7gIc8sDPeSsSR909EpH8fCn9+YHJokZXjp&#10;tje7Gbj2McYMHc9mZ0UHzGbNDAxPdoOm1OpmHyqjc2pYE+Ozp5fnXX05TfcbXgAdbmkP2On2251f&#10;/fpLDI3VNfbucPch+yMEQVCpI4sXlYmZUZA7Ij9GMNw/HI2DvcNXF9e95GBEkK4OI46wfCnUukZa&#10;wyM995k7IFnUwqP9Q7gFc8/+viiE5OxHhzu29cnWJVRs7aY4ODT84x990Sx1dvSm1997StO+b2DQ&#10;uU4z5bbaOHqzvfdua256dqAfPE5szLx9t1uhIn9XH18cm5oN4hiHJkeOWsK6aLeIQsGwWNSHf/z0&#10;KQX3N7/8qo++ol5UtvNof/d472BsksVqPO7QU7hvfvzxh4GCx0WA0LpPvX39RnNXKL6+OqfEExJu&#10;qaxBj4d4fLA/Pjmx9W4zqulch+WUEMduOFzfswo4P1Eb2DLGSZFOJbsjypX4+vuWfLsTlvxl7o//&#10;v/9hZnruwYNHEToDwBtIrXQaGWiCHLE+E/YNfDDhffFTYaZTHpKG/nd5BTibzt0Pjmsn1Dl3EGo3&#10;fL0zEx8OYWcQ8q5UUPTpVL1682Z3f5cQw/DY4MTUyNH+Wd9obzNDuSGbPytk+zJ10YYavdYHz9Ch&#10;IeEazDR90xV7qp8tW2hNJTjXst0N4GsHETJt5WpTUxOFY4YZE6k7ZC7hBwoK1YKOd9fu7rvmfV1j&#10;2OqgqRfTg/EB8SQqNLWN6mq49/TsBJmOMzHaaKFeIKROHOHp0/c1DmJSESdL+sHDxzNT05tvXjsX&#10;9I+FIBhf1ePY1PDUNBvg1Nu3b56/+NavjWptaWPN2WSzl4sXSBleNtgnN5QlCLN1PX/+nSPLDUEA&#10;1LY333Btb1694M+YjBoo/QbTgn5HyNbd3QwBDDJOvmnKJC7MoJv1cuOqmY1zxx6UQMsAtjbfQsEv&#10;LS47m4RQGcx/+OP/8Ob1m3zpSABWTxiGm0FrAd8U7qiQZDszkM3AG4oZCrkZSvQELUTOavHi/BjE&#10;qIM+wkWVugcsr02EtnKbroRbFZJjEwJhRpYdApm3dQO6pLUTETqZcQmUdzNT4283v9OidtC52+IS&#10;YC78q4iHld8WpomSHlKopyfo/CEEHUJWHamsAkZxYp2y7+vqzhTzdWJmxNZuddOI03OkCR3aEGVQ&#10;DIdcNlWB5I2/+tVv6M7dVlXs90fnewThPv/xDzvSuS9+5ydzc4t0xfSbmVjEqDDhRUXpngy14I5/&#10;9fOfIhlMzE86FQoXVzfRGIcPyZFFNOkKskvyCWWzibbSHZ9pSdLe1s7c0sLVWXFubuH8lLUAilCd&#10;owNHjuzco1nDe5jt5ZUVL+Rn7Di3IKquEOyK1h+Jfp/cpWAhOUJC7DHoQzEQbTcYwGklF6dnRLGH&#10;EdbUbXbFw0cPLUFdXDFaCWK7+Nn2ZgZBtcPbpHGVQcxfggUSg8j24eqbw5aEkI/ImtiS+0Gv5jiM&#10;b44qPMSrHDDSc92vjY0HMSwUZRSPPVSgos2g+9Km0fkHH60tktn2h25bHGpdedn4CHcsvmF6sMzI&#10;xoRRie/05NqfVICASZKvxiAp6WS2JbKciDpPsT6qlaRtkdErGh0ZU8gmGPwbnnraAJaOKwnp844O&#10;IaltWkcPxgkq4YtzDrAaEKRWvSqEsSOZTJ+qTzLs3g30rq+zNJ3BwfYZp6dnx9hdMylK644cn1/i&#10;s97J97VMHRsmO+G8rCCj0HgB449HGpxYVxvqrF2h1ekZ+Ti6MvIzB7luUKhgZDO4Be6VW5Es9MGj&#10;4wMbvnh8m+qTwt7zyLw4jxw6blQkhZ1evybUNtM/+dHvHLw70St9t7en8SWyh5NsrxxR4zMdMrnp&#10;DISHw4b4gkcf+B4negAh+4mUeAltlWhoM+kLq90AdrmT0lwLGinZTfP021bchhHJOEPYTLWVz9oq&#10;U4pOuKv29LBdEsk2aIUbzFfqlbdbW6SMPvsB9XNj9TjzQpqLcnSAGQG0FYohh6YM9zhiNEbTq5xA&#10;HoJzCk0cxSVhH9NAubRfr64unVsyEGQiHHvLyS2VpUXvIaauHc+evS8pLDnd4QsnzHz6xqYQs3Ht&#10;O5qQRkVv0Uzlom0QUsJCDP2tJvAs91yyapoxIXTkwW2sbdjtf/qn/95JOTs35U3de+co5QLavy7Q&#10;TbNZ3CvwcwdqgmsGpq4A3MitP3n/qWzDnNrYHUfDJwqpyXI5EtCe0ABL6kL8Q2dBNfA2A4mUazSA&#10;Y7u5mf5VGg3gXLkpOMiv92rj0yolZ0YEGv8R5Vte/hAwFtyYPtbgCMGrEdkYi4i+7nsEPzYQE3OD&#10;lHSu9m+qlBMK/q6ns4kYNMuesutusDPbe0u3rmai0wEZRODq/Pic892HH71H919jRn8icHuOx5Cs&#10;jLcNfbsoa9ItKxwGO9vdTww020EIfmB4pG+g52hnt3xVyfa3wk69Kc84NajSujcsQ01i63t9fm1w&#10;if4YDoMnxUxXLdNDNWb6wcaDs4OCAVjfcM/s4loHjZAeBFsigvWd58+PT8/zR8e/97u/DyjhDm3u&#10;7JHPbHAsnuvJ9mT3daEGCb4oYQVuizyI6G7y2eEBEP1Pfv/394+Otr75lgbgyMys6Bfj49YdO0Sz&#10;MzBN4cV6cNKwWteK0ItWngH07L7bVmIw/UCeDSOFcHcNzp3n5jj3/RJgbVQLVQTjjU3Dwl47Pt1H&#10;iONE+vzbF3/xZ3/1l3/5F/jaHq5EX0yLIJ/wQJPi0JLudgj9P/9f/++PPv6EPpnhGmQh5q30UY4d&#10;cIxU8yUb47takwZ35lat5cfjvIxRpQPijqfvwFSfxOtOppNl6Fy5LUBOZ+pBKav0BhDHCAPDtHl6&#10;cR7SVo0Kol+F/+R+6X4gWMqCKpvF7ECG70J3R1bPzTYN/adzXiAZyf1773+kfWhPJuqMVmnwvBRv&#10;dalkinxoP0539SK9vrJBm0PaLedQ6BJXy1cq+wc71RoD3hKIW1/nSD5fwmocHZlUgczPLZuQhYxZ&#10;Z2v9yUL5uq6JBkUhWxjsH/r6V7/+8KOPqbaK4N7W9gkeWc4jVoldCqe7u9sxz+lih0KUH71jKgbu&#10;Fir1pmlEY7XffblwSavsyXsPxPaBXsqi1c5uXSVVPLXn2SDnBYUMcJNUHifkMFw3K9BF6gYdH6AY&#10;XoWwVG+T/Dg5YXlyFR42t5AZV8W6CFmdGB0TEB1CoyPDL56/kbVjxyPY/vl//PNTFkPlwvgE2fc+&#10;aWK+VFxZXSvyfb5s3eTw8XXrm5DgYaTnntZNElskGDT/y6X8nbFh9d65vLAyaf7JyVjjxAywf4hS&#10;+b2uJkNndI0mNBITxADKxVdb+SXydb6NhetffPnXaj3Zm4WLHC29C0mdxPPRb8Li10NN5F3a6jwy&#10;QidLZ9rOaKn/rQF2xzd1OhEUgkILSY5IHksxbO3FuZmIPgbx+ZK/UGg13/Jkb8ZiKPmR+8zq2gME&#10;DrHt6199Nb+0ohuoa+TvOxETk68QH7i9vT47+7u//mss8+mFyRDmHOAuj3ySXdl4sPnyRXTdQYND&#10;6TO8L4NaGkClYEzj+UD1+dCWx/VlYXx6/L63kevJLizNzdFGePz9R56zn7S+dbB0gJ3v8oP4JHjA&#10;iQaBliYUbftkjbo/USRvC6Dpf2gYhi5of//m5lu1l1umI61X5AMHbTsV3BmNKyl5WHIm6jvE3ORh&#10;sNLg56xJdW6EzXD5TlznfI8/OsMAUGamZxI+cMuFRXYyOup2aLbJtJyzTrWz07Ox8XELV4Jo5Vmq&#10;zhhpGZCMg9MfPUsZ+va7bdlxu30lb/BZHBvRFRdsqK9EmRiRQKrkG1yGWywuJBi3K+V7Avop6mEG&#10;uCd5ERcp1xRZxKbkuAr7F8JiidWMxVPHW3Rn4u6FGObfW527Y6E6kUpT/EgEVILsk6R3YH83eAAC&#10;yvz0LKMwpEJLNdUVukO+P6x1iI2IyMwfx4YT79UaPA16ZEi5tgKeb48g7iks9Ko8OLKgMAE+daLo&#10;b6AWLR8jkvHxiaSH+/eOxd798PDIJ5L7mh6ayR6fHOJmn0sHG4MXtT1pX8KFrGiDKRRkJKpVN1Zy&#10;Qtv7o/fe33q542zUSq3Gwmh59AY3YXcbiSgVXzymYDaxVfFwxakQregdgLvydvy65IiulfkwN/Y2&#10;d9fddm/lf0EjSPRbJUCWTUhg6DkZUCUABE82OCZufi+vvUobahBCo4n3bUfYqOjy93zy6ff4CB0f&#10;Syu9SEDlwMA96KRkj2ZHW/HBT3nigQwLz5mc/oq9Lw0VOzTtdfKdpCZRbq/DwNbwyIr5kpOetIGR&#10;nEWorjD+3lizmYOOxyxCH0Wr3zoMDMfw0MgEHy5I3sJ9vTNdJgVEqDLgvtFB60OrvJscj6muc8sd&#10;/uabb37xyy+3t7e0JDXGfSAFoRurbTY+Ni2ym/D6mKJS5EA3DoyQ0hAETB4lb2ywTve2Cdog0OmN&#10;KfnJt1g9Lli2nZAfA+8lwxblnOXO5tD4CXhe7AgXZqG6Vwr7BCg2QIPxtmyASLem5ILUyiKMLvXS&#10;0iewV3u7hx988JEHcn52EYI07CkUSAkRuG948N64J1PN9tfTffnbjqtWB59hMI6hlzuvlhaWm1d3&#10;umvdyAgl3pkat7140tcXcKpXdAEkRt0dMtcOl6iYvDovCp+OE/w2+RZKqfaEB0HI9OTkcHxqRtIo&#10;0YQ9SM5+0IKKhBW0P3oV0ZpTR7lFYwoDsgjBLsjehefg8hKo3+Vp6WDzPDeYgdXqHRq7S+dM5ahT&#10;7r96WShWtnf2/8EXXyhYJT87ewcUw6qlc7PwfPPIhMM3zMwuaIMwvA4ftiTvZ6HC++OTz4Mofby9&#10;PTkz+zlZL771XVTLmC7rqO6A7yjeQmm2VEaJinFtApJTRv7nv/orSbYaTmvHQ+QAMzO3lIi9Iw37&#10;xgwr8um5GZs6hFruDHcG1e6rD1b4JS4uzkGLoQZ14FO17t29g0No7P2f/vSnlpZQGTkcyqccKpv9&#10;6qtvvnv+RtBwDVK6MLwK2bmw5gwi9V399ZvnCZbOsRS2Y0mLIkjR1iHnuLD/m+pj+Gwxg7X5oe5m&#10;r6Vej2LmdnrcGDR3e09780x6BIJD4MC1HT6nMJkqpYrBxgKBv890D+dM+UFr/9N/+lOPIPSiovfD&#10;kCH14OFTSX/wh4LJYi7DJBCK11hQYn63/nCRaGQ9n/nwPWYyQTgNI+1EBBKo0GTwydP10bEhjd6r&#10;kyqZ/tGxaS092ptJIDEcIDHDnL5VurjJ9DOZoSJ/3zfSRwvq5z/7zyIt4K9LbaOrZFcB5RufNCiM&#10;piMwQKkonIMweBByVneb1bHTuL/PtD19uPOub3hoY2OJr+jx4aFqgabcd98939h4OBgK7Hw/A3dI&#10;DdDk9+ziTMBzKAXW2ey41VrB/sbKik4JDSeCf7njo73b6BHe6l2FBU2Jz+AAbnjhOv9ua79QECyr&#10;X/7tLy6vLzUCxXmHjAv3lAmF4Pwq/G/zIF22f3NpaVWL3RsGXiLl5KJtFaOnVF2jPT0+269fnuRD&#10;4VdhNl4p1lmt+mGMnEwHOnanZy0x417TTlbaJ6MvfX0WjOQd1x8sCuoG7kaoh8eHifpx3gNy3MR8&#10;+z6crNSxpBBDUw2cVNbZ0UUxOBoflarOcRxlYcDQoehq5yrgpxHAY8sEaDuBL+PtNMqXt30dw9sH&#10;r5m6/jf/zb+em10YjDYzTYDe/Z3d0fGpxILJ+sJFCr01EdvLffPLX373zTf0cwdHtdkCPIsBQqjW&#10;dvM5hO3d7c1xwMTA6vdJdazDaDQk6At9m+WVB69f/HZyek4VpPyr3BV1FsHtGlqnA/3Z+RlTs243&#10;8CJ/Ysh+UwpaLwX+LhWMNoC5WgGlH0s8KJpasn0cSITlSuPs9ATGllqgKEx23GqTf8gq4JkCxmQE&#10;FnYGRif1x4+fSjhMQxOrar1EGIjZcq2KFogEB9yPnwPOaduElUTrLlCBk2NTk/P2v0eb9OLuJyeZ&#10;XLbG9J8bGiQ6LmEeQ7rWWr+4uBKtpJaCkYTPktL2sG7ktRLV4D52RXcHoogJTBwtSfXmpEkQ8cHa&#10;EAVAmvwsDERIwVB4N8tzvJubpFqaUtoM7XlioJqC/xVdB21hP+IssT0CE1WBTwoUUaK/FYrqlkvw&#10;caKZxWSrW9sk8tJmCxi2Svk/1XKuDI+NlhFHmxnSkblcbxJqb4Lhk9WgDxEBB4ZgCt3sTLEDzWkx&#10;tqIVwoeGBVShipJrDUmshLwwVwrmz7B46qOJg3JQH9a6dw0y2mAVJZwgd8dfVhR4R/u6uFcXJ4qQ&#10;jowPq02t4ZdrFrOzG1NiUKXaGFsay5fz4HWmn2zMRgbGOlqp2bHhmemJrVcHo9PdZyeHKg49pvmZ&#10;KX2MGM6FJUInNi+K9uL8QnBDqILV6lPjE2DCy+vrm9vvgm9niH6OnF+rt24QVPuHBlE01x9s+FfY&#10;MGlMIiYl4lgboDYaHWZoRnvyeMlxh2CqS9eR7su2ujMMZzoHr8/L40MzVxfYgniSzcppA+L18cPV&#10;Sum6VNdozw70jsxNLAx1jVQvaxMDk5mbLGAs0WqbUEOkZqyVlYJkR8f6e/sgx81BBhUrQZxr3BC4&#10;sLsSCKusvGd0Ygbf7eMPvjfYN0jxb2lmMWCBwBmpVvmK/Gl3rVrSBADgII7ghvTk6CkPdfd1IEG1&#10;aoZb3cSl5GFZTESQsuTFqSoE3qufdOFQMsosiLyOpbZkGuTB6MSGHbS9tzs1Ny3puaGQnacZ5uDR&#10;kMD4K9Tqxc6u1uDEhKF+WfFbr6EUiD4g3m2MnTUQTtKJVj6REYpp7qQJa4KQs8gdOfyHWyY0Ch2D&#10;rQF0YEvl/L5vIjc0MSRxyDPrrjbe++DjoX5Ur3Mg1JRGUudwriNkGghLIYsNzfVi1+y8KJQvb8SS&#10;aqPI0CF/pQXV+W5n6/zi0GzP3Hv9wdL01OjgSE+hfPVm9+Xm4evxueGnHz8+fHOutVk4rxsv+4/W&#10;A4wInolRS2wZlvM8Lvpynb0d5/mTcv26VmosLi13pC37zvPTQ/UaR7Tbaoc6XfekpiN5V+wZ7mo0&#10;K5nuJo3xh+8v5UvnfIf7h4fnZx6//G7nbDtfTZUnicJAl9aqQuDEUP/hy9eVfB4wd7y76+njxzqW&#10;NxKIO45Sx+ZlKyvzFuSj1adLsysD3QPU2HR1rADf5P/vE7vnJLextv32tb310Sdf4EqrDlQfe5tv&#10;vvzFz1Ekf+eL39Pwm0V2n3KSSUoDfeU0Ojqik2e+zFsJK68GSsGMmMGwnCEU4RsZt/ji7HBpdVVM&#10;frdtXFUv1+/Z9J6fXuQvyufHhYmZ1bGpufnVRUIJaFB9cMSosiNh9koD59df//bf/vG/+/bFc96C&#10;L19vXV2WP/jgfQQxgYTvDjfwGl8BziHZm6PTXXKRshxDmaX576+vvQcSYJaEoyDGHGwfxyGZbrBT&#10;ahng0CCjI1MhCXlj9qSWuzPh6U1TdkWHHB0fMRZEyQzAzWWzJ9kukl2zKrMnPwwue7C3BwsxOjZC&#10;L61Yus5fFibHp9579mRkZFBu8fLlCzHNGWhVgw3hX88t0d4sn2/WHzxe7s10C3matBQKcCCcyXuX&#10;h6JktZ6Ha5Q3lM5uFlaWbsqZ/u4hDU1ilaz5Ou6JS4w2b0KjEYP14XvL5lnFs3ItU51fmz/fPykU&#10;r819YLfpnDd5Lxh1BScUaLXPwFFBVioI4UpbyVbn+cm55t/gAMJT42B3yzL4wQ/YTqcdhDwRHYIf&#10;fvgZysH83ELkmj5q1qHcpLPgtMF6rDWOWukjNtxAN/SXlxZWH64/Ltswr7/rH0zvHW/mi4X0pJ5X&#10;dolbjr5rqUEq75tvXkxNzz95ttrbkzvdv2zcVl5u/ebpU5IQN0VJ1m3r2fsfhfxNkyE614Lm8FT6&#10;6eONyfHRpq0btpqwX2Vt9QaJbspcmdz60uMHq0/fvHsrJQVfwUOfmZ0go1gtyLtq+fOSUr1wudul&#10;k3V9cvzutKhFvLfHxHp6ZISkChrd0eWmXUk5fWhssHpber31bSvXY/pT0Fhr1IvVquanmMW2yv+T&#10;ZpAx5VcwOjxiKmPXEAHTLBvo58idef76+cRSd7rex/HM5WFkHB5q9JdMp5w4l9cnUor++0lO56+3&#10;9r7/6Rf/5l//d6xWR4dRgjRBpqjr7L17tfBw8vb+6t3+i+mFUYYQFl7p6urt8+8kdgsrK5q0swPD&#10;E4NTg72jC/NYh11AD8d7m9Nzo5K8armE3GCkmGRmAed30W4nt8xIBnu6drbeTM/PXJ5dgPrdVe96&#10;M/3067Pjc4HaQSbFdlZqOzWmx2YS9HdMCSUKwvEEa4gk/5A/+YZgpRn15UuyyMePH8mLzd//4i/+&#10;7PPPP9PLMcYKmcc6xBmNWrm8Kq1fkiU9STrAoT8hHwSdc7THz15dkpKTwU1OjcF+tdUQgoSFqZHr&#10;0cGamZ1OQP2qbX2QALqGakNJH1UTdRS5TxctRKqS0aGLlAOJbdHSSDpDbXy6Yyla4rfhsRPapMg5&#10;5lO+Ejp+UnN0B3m3UlGmhHsodPwNKGtoxEfS2h0u13u7u7KTALAHrZ0iSCTX29vv9JCkhO4Yyrpj&#10;KUyOAygdPd+2R4pLlacnY9aErdMRBknScB/WR5DouAxjJhpCil1aA4aDev5BCmsZV4dTUMLXDNS2&#10;z9WG2Ac5oFCANY0P2A1dALtT0HTXsoaOj0Yj+UelHQpbzKfhbKR9YSnj+3UvEmx+4DAAGBUuxoL+&#10;KIlU3Chj8kVKVKlWiT9ecHZCm7+HXXsXJyu4EwtI8FLeAkSrPE72r3P9KU9IdjK7MO81GY/rSwVP&#10;k/7hxATom4vXXGwf5wGUikfWb0Ka9FDImJmFdgoCftZla6Ukfx3ZuUo1gmkCPw8h2bArDyEGuUIy&#10;Mo+Po9vk1lhsfib0EZKBRdBXe/TJajf8bS/uS5XCugRL+NPZCqfShtTBt0Yuz/rFga9R3WUKSXKg&#10;JcR78YQ8GPpYIVOe2Hu3P1G8foZ9ZLhxE1lR/QsKgW3j/qGoiNZFB4ljOcp7HzwcGgqDsEQCN4b1&#10;IY7HPpTjELOR6dGBsV41rrQZkgFjuVyozS5MhR9laKphOHe5+d5Om8rPyua9L3kPxooAHAY0hDoL&#10;hesAEiVsGv2nKBiMGXB+iFeV60o6zS03LTY5kd7gZETTwev41Fr97aF5MqgyDwrAf1sx3NfFaQDz&#10;Y7Un43n7L9VTKyI1V/DPmcV3aiQbK1RKsLEXbngMNB05EqhMl9kBexLJ8el+gaUuFyALLVMezqDw&#10;Zkm+9k0Nz04OT0+MmYxkGF9YBgRmzC2hkGHDqSbaQaMzgwIr65KeMXypDgJXQg8C1sR4f6BhI5mM&#10;6UCQA0oljZmh/hEpo/pEqKE4bQfLlbumWiAmlYu76rlzJHJ4oCt7yTQ/3MrgdVMp7OZXz7caeVXn&#10;lW/GMowhL22woZEzdM/tfWHAhremQpZisD/TkTl3wmXSUPDrD9dZAS0uLLQJwn51B/TO4QV2t9+B&#10;d7//vY/YOes/raw/g4gP4547AnJXL77+Wl7oLITdgW3CmjAk8QR8g1cRXRklaXHt7B7oTf/oi8/A&#10;zKVNGt4+tA+uwLBFTo53uBkKMNc6IlCh/ZPlfOHjH302OjPZPzJErODy+KxwlSdgoYksO/fjOvEy&#10;ON/s1gHRKi8TjeXM7Mz8g4cbnMHprIoPvhBkbbltJjIH24Qw6oZFt4X5uQ2l+ObWSz1W7iK4fo1i&#10;KqPJkqLHHewfryyUkY+97ayGco0nVcj1TmfaGNZkJhBgksDcXDRTvbe2e6BCS5n7bjr1mlJdp0fH&#10;orqnEwiLai3FSKozy+0jkc4xxTu2kXZ23l3HBlSi3K0+WrkAvs7ffPzpB3dMmNDuA7obh59z5Dh/&#10;MjHOFFnpUmhUbfZU9CECkBls/OhvKdzlePfNi5OzKtnCCO3c9G77R7sJnl0eX3b0s1VsnR0fDQ33&#10;zc5N2z4IojIVOTFmPlgyGqDkIFQu64EA5uetbBZ73cOz4wsKjtRVyJbiev3ib37BIknbRvgV7Xl+&#10;nB6dvPj2q+2tt7RJqfZLdFo3HY1SVyWfKl3dsjN6/eLVz3/2M53LmC3ggNCnI4/SQf3GSBnCwVnX&#10;uri4Hh4e/fDDTy6OC6XrG4q8mVaXZoSkKaR5BgascBf21VdfGRkFsomyfmdhd2/n8GBPe/vyoGhq&#10;H4JLmVtzM5+xcF2agF5q3mhAOoIXF+dFWidd30CuUrwtlArS3Hj/Fp2XO7w58c0I5+NP3994sGRi&#10;tn/0rli5KpSvP/r4A5Qs3Nq5FQAAGxlJREFUHXEnbGxXtuBhd1FTaYMgCzgwOo5Y281R6Nf23NCc&#10;RNuP5JUcgN04DWFqHbm+1HXpnAZ6EBUarUwuZa716NHDy8vjsYGZoY7pfTVAq/7P/sm/sFQgiRP8&#10;aMpMUOb64tXXpeurpuYX1iLVlbC+7dzf2jrY2aXesbq+oR/kPp0f7WlnsB3EWv3tV1+dHu2GFBkA&#10;2cLsoW2YhdbgkBuCL4EaSs7xBLoamuG1Skk41VLFYR0ege1jyILxuBZW0lwPKXdIiczvhvuCi+cr&#10;yQ90j6kx9F5d5onKey3+UwnBIZQp1ByJAcD9L778+ZMnj6Dz9CR9ede2SZaAbsYBee0W2xvc+gwa&#10;Fhbnv/76myQPm9b6Mm0JXcdqCe5EyweIxF229CPVqSoarzgoA0jRiUCKMdRz6DtCHHgh1ZqIUUlQ&#10;knI8Dk5HR3iNJJy+iLwOD2gGVYCGVuoejj7AWUk7WKxRDrYv1b86BQ0i28S0a8dmeAGxT4mWjxCj&#10;vvCdtjpURJxeUp6OAPLb3/KSyFQSt8QgFiVCy4GrR0QP4p4HEea34fKdjKL8oxf3kBKoDYUkxtIX&#10;zr6gPecLjx48OD89QwDR45FNduaiaxp9yNA4Tkz0vHWiM+4NuEB4+NbKXaYVyFPM7zy9n5uHDzZM&#10;fLyXfeS9XIyrlakkKLdgLyagPO8eduvKbEoh0k3di8Q6hsdF5vBIXV7tYio/HI4uPpqigUK0/zc/&#10;Pd/T2U1hxRnswoK6X0nfaigUCuazamLJsTQ33Naq1QcPH+qQ7W5vG+zKPDzS6J3Yil09nHnMQQxt&#10;I2/gCG4pFHkAhOe5DxvKN9wSK8iqmnYBvm4bCHqaonQiAWrZR6qaDLlCtd/LIu5ZYDp3YbONiauF&#10;1hm2gEMT/cUzzNfK+tMNer5yUOdNKKwFUCnlbAYvCJU16IQbosn3/tXbeUDtUbib1lZ3dAOTBpKX&#10;ihMCo0quHujIclm7162Q8o6MTFm4hasK9IMrsSNkIYF3ke5UK4DA/jVcKeq1J0+eoPy4zvpdlYyh&#10;nWkIiWkVsSObtjt9JFxrm8LnQgIPjmfihwg/gTpSNEpoxpHpg7t7Fljinxg6bBYkGKMdijP78MGD&#10;wCWE/gg5Pjpw0HjdCQfFd8YMyI9brS41clZACoOhXOfm5tbo8IAI2KbZ2iPSKUnDycUeGxDwC525&#10;sclRfnD1auym4IVFgdER9pHV9Ne/3Xr23geq9pO908vSCS+2nv6Oq+rRRfn4snxyXjgpVPJ7p7sD&#10;w52e8ukeEdjW9Un1/rajPzfc1zEo+gfYRgLdAdCqL6ucSIqKkMYBjS9oeBsZ2xqOnMBqXIaWhymA&#10;+wP7bKNoO50eH4c5Y6rZ3d/dM5y7N96H7CvfpGod5SvY8zCBgPdz5fhQ5XOjyruzq0MdcbJ6ifxL&#10;Cg/x5O3+2PSIxDsUazNpPfWNRxunMIvYA13pkYmRLH/kfrAMCgisIJx3t6oyuQ4S2Wj/0MikxGn8&#10;9TffffyD7xGDJoSyu/duZ+ftyeFe6OFl72ZnZ0j4mLsmStAAVWlZnLfm0ACnYsnv7uytri3NzIVh&#10;68nR6RA3ZSI9ZMazWQXqxfmJiC0kgiTagGSy8cfOzBp39lUD2lT35FD02SBo79Nnh6eH7/aPtg+F&#10;elBu6yqBttyJ22tr66gSasZkIGD9c3GGv0VFkv23StXi1s5blZbsc6R/gpfM0dEeXZ2QhlfN1hhC&#10;ibdB2o1jA2LvMse2MrHgLXeRRGroHTTcnyjtGnWAUQCDsKzIpzloSSpkT/gn9108GDod/0RZQxg9&#10;rF/TjoDOZt/49PDE2ISH5TjQfkoMA8qWanS006nFtQV7oXxZe/h0XRcmJIKN50JTLqS9jq6PASuI&#10;DoTRQrHVleubm19ONSMPdsHCqdlMcFNMxfL5o2gbs6aY++q337J9r2crYkjhvKDv5XKO9o+6+7iY&#10;zCZGIQ4+kJKcFPz12xf0OJwKMUMNwg/XZjq0tbMjtcit4eybF2++/eq7zddv3QHhnQbHyeExLWXS&#10;X+aw5DHRKYI/0ceRZSSYJAM9QLQYpr19pASnllef3VQLr969c14o6sxedZYFnP1324547KK93YOx&#10;sanONCx2ZWl9QdUwMTPeqNx1ZDrRO7gwIo/iH8Bs7OzsOt+phnb0afDZcdn7KoxspmOg0eqkNFn7&#10;9JPvV8s3LBOcR8TiJFuaKf7TtQJUB9C3NJQTMwuTVaJZodIepenYBG5UtzbU8dleM1UfGDL5zo0M&#10;D4qlOv4+tWGKXr/1rCCmxGt78cvSo7m8ONdNsHQjtXKmB6r4prtj6K6eZrz00acfqeuAiyxrpBQH&#10;pSQ1WjaMCHLpuQXiRF16/5oRbw6eV2/q/5f/8/91dmpepLK221Mmq+i6ePHN81+nblqjs6EgbcDr&#10;l8vjgJ1wCweliHlOHWsh06yV4FnBN3/+dz9vBLly+o/+5T/bffdO6jw9P7e3vTMVHlnNTmpkMRYP&#10;HIX/6RbJYWggUL6QPGCDSJbQKGNuuPZo4ff+4PdmZqfU7iX9pFSrkmcdZpAfGYXt4cAzfGlrjkuh&#10;Ytp4d6vRpQbS+RHQ84Vr5c7Dh86tU6V8aOETzbq89DMc6wiKfvHFj+wZjcPwp0vff/nlL7gWaneF&#10;Ed8t2+ZJ6YpX0GmwyCVzYEAehhcxyzPgltJDvbTNB8K3Lpu1P+2qdmvBSY55YQgqsifmMAGQjKPR&#10;WRJT5Gg2+CnXpoZwwQmwWkPIVBsjOxIvhyVwuiG3tAC0KFrWoc0alC5FjGQsQKCJUrK00nEC5Ku5&#10;5RRvu9+0HQB1BiRDUAIJuw1eLSjWCQCzpZKWASQD3eB5Ock0z9wQANuAQAbrYQZbjd0QU3hIAff9&#10;5Oj4zM0EzOrtl7/7XHZsApaKrzbu25+sHi8VTjIdGQ8jCG7Z9PTUpATLNUup2jAyS02q2h4Iek0X&#10;mNjdR+oQqUniau4OiPKikd37bnsH8dLx090cnN2YaItKwLQiEc1NzUGA3NZuXj1/tby0ZOnH6DqN&#10;HX3pNcMupTfyeu0Zd9griJJ6gwkYGXvLhw7oW2R7WUDObkgsvZk2ICxKyY4U+yqPw+u4z1aL7CrM&#10;rds6Z/QXjIXCGSlENzyvSLkEOAtCuyVJHD3T5KQPzVgrTQgOdgPJdvKgsbAbhpsra4t6oKVCwRDN&#10;TZNQMvigC5Uv5tnDqQsdOYFKTgynI5dNEuuELBJ0GLe9Ld/vvcLZPm2+XD0+PFIwzc3MmKABUrip&#10;wC4z85iD/ecXlyfHx1pilKu0gGTbiXn7bTLAhQEfZAvozoT/Uk/OaL50E0yO1C3V1CCxCuOmuxi1&#10;+J5BWjZcxh8OCQC6D0a9VUpayf1xMmXDlcIRHTCpYCNagBqHv/i7v1tbXyda401DwiAmEaEWZg1H&#10;RqK2M5NOgIMWQ1J6BF8EpeDB+lpgEDv4fuYlZ22DbXHQlsz1erjp053r2m15dnpDBuYxJQ7EoSd3&#10;cVah4zw+MXJ5eli4vuoagDUsaYpYe6p4PZLkj8MIj1/83ueiMAducg+TiyO9o52jM0OG0p390Kdd&#10;53txZLZuUrpKmDjlC8LiOtPOzArMjSVuGWi2iUcWzMbGBvC+Ac0Y2NldyPIRiIeyJ+ZFG9zVmraL&#10;hGxSVtZJFt/X8nf1Erpv1EKV8zuf6LJ8TMF4dm5mXC1OU7tQudq7mlubLZULChqhSen05tUrJgqA&#10;K+yOANu293cchI7FduMc1z3Za+W3b18NEf+D+M3enR+crDxYnV2cDYHH+9uf/ew/G+FdH10anBn3&#10;E+BWAuhRYVRJm8JrPKafnRQ9RAOhjKjvowerQ6MDVsL5yYXwbeMEGa0n53uvL88I8yhREhZvo7uz&#10;d3Z56dnHH608WAON237xulGWjcbwHNQhXy30DPY8/fjZb//2N4d78SP6xDIby9JSTCrGSGGlpF6f&#10;Whtkkjs8NjGq7Dk6oCTUNTjdnbnrOD6meYuFTVOasWCPYiDdeWefWGABPxCp6p1HtU2PwNnRmeru&#10;HeqeX3Ibw2DA34ixSazorp7fpXrx/C/7ugY95cGJPl1/d0B2iGglWCbyNxiPnVNzYwoPS7cNHreV&#10;lB+f/fCLvMrv6mp2YRoLR0b+9IOHmhA2srMsOO3GLBqirbJBKmCoMq9WpAA+Ai0ajluJv6rawVEl&#10;5sjvYblnlxb/yX/9RxSwtbj6eofLDa4kNycXxwZGN3XN4+zR/oltonSRhAEIJQ7Q6dXVZVy8Odi+&#10;VBo5OQL1//pLWNPXlx9Lj3RW/WpEEFjL8PBkwjPmoznyfHxPQZPSN0GUKKiT8FI52Hvrz/i/B/uH&#10;APsGbULrwtzcf//f/nfgJRCWRuErCw+L12U58vjErJ/SFYMugJMTB0IOLMhVvQapbkJPf0/18nZm&#10;daTV6CIEjXvo9ttVnbnRH/7gxwzc6ezw31RZmUt09QUoU1tesljJA6Xc4qxY14BNPcMQHzBYd6Xz&#10;Wz2zM4jL69OymeHl8fkV69gC3QoBIYQFgPVrdB+GpyYmhU4xxpklhxZS4Y+NoRKoeEuhZd52dYaz&#10;1bGyvrrx6KHi09YQyOwFuAKw5omZsaHekRwSLdbjYNfVYaF/sGtikRFq4d/8q/+2r3dMTu0jBrVW&#10;AyKbUfH+9G//+i//858uTi92DWJW9lWum7fVe25VvQPDEjAldghoJ46sAU3KZhSWBslTC9Of/e5n&#10;33z9G1m3BqTQRvrg9IhBxYSqPdHd0EmHIYoawEewiZxB22/fciGDQHE8/egPP8v+oz/6L4wY+gb6&#10;DHtA6lhAZ+4SQ4zmXbhwNIyWKiSZRkbGB6PcUSg7dGJSY28neNvA+V6cg5ajowt098rlBIYVwt8e&#10;6rP3nhD2VG24DKAZmoG+08aGOpdw6Fc5+QQ+T9dPmYCiOGlLR6MIb3ZkQF6lGvSOiXBMaP3JaQT6&#10;6SAnN6DdHHVyT6VeO+2IwVnrXguhnUO4JDdaM0Vxr/THlVVKggJ4hQsXfX4eLtE3zATODE2kR/v7&#10;ByGgEDS6MN+QosU2QatJZnzJsKZbx8vMTjvBFnWdwkoy6SsnA6CYWCUJXDjNJcaIAPuAeyDDzeR7&#10;dP5DwTugX3qqFFbbcK64bBGNXGykFOxxHKWh2lptWOLRQQ1qT2h6BbAy0a1Lsivo+24H1cHRAZs5&#10;jWUZqpkBZavQhpWo5UIezXFu6BlKkqZvie2AFdGGYYVyqYFPQAgzIbTtSTTuZKXgN0uLSzd5JF7D&#10;o3Q2l4FLojMR4CFNipvWh++9r3tvwQRSLTPYNxQDprAMAgahpzA15V45vF2bu1EuBltTCEt6eHFv&#10;zQaT5kokvuKjO6Nl1TsIXhriC24opV0fH7AdtMb3e7g+Ufh5ROONhpaVGQvCklB6xlsQpBWwkxGe&#10;V3C3ITh80kC8VWtcmKaop9Qq3Zl+jGZWK/Knvm65Nf9ZramQCyMdpHEFA25NkvwL25/EbtkS8r7y&#10;xcRoKKwS7bR2Ug5ETspZQ0WKb7RptSeSm0y7UuV8hYM6EQ3B1/RE39dnVI96o+ik5q/By3yig4N9&#10;NZbXNI3iJumqhNwO4rF9WciVKtTmZV2H3MQ2JCquLz1EiTJP00TcLkCddIhIuodXQ1qlIW8LEo27&#10;HdDysSlRjKiYTpVFF8jCatUCloxZhOHVk4xy3Fu3PZFiidXrU5j0yfnwRG2BBCkYB5HmvF8dBpzF&#10;9U7M181NNp6uj40sSr+UGZ6mvRlz/5FxB/XtXel4f3NmwVWMq39o7kZPOudx5wf6BxFopofnM/Xu&#10;zr4MYRkzCGn95fWFW723u6+x3zfYu3XwutosTy9MoJLB073bezXYHaTjyamhr7762vSpnZ4mBppz&#10;73/wAaX7s8OrpZUVIo3RJM60rs6vom3bQUA5dMv8nRILeVLw6ehJDY51J4EHzqileyJokPeUWohX&#10;5sMXB8Taq4YMmp2a9MorCY0c2uAAtvi6dD06OcZIZnhsKOADiflBgEyr1SBpmjmHykGGXfv03OTU&#10;Ar4VVeTjP/3T//GuBTCsNNJeu50cnyBb6tB1vh4dsRoL2Kz+u/DohDMyMx9UZbGWmV+aUbkd7B06&#10;gt3FZEc4e/Eqrh26TqDjoxOOzmQjHj57IqeXnxmwbjx5vPRgeXQyWvvVYrlZvaPxaZP+6IvPSUkZ&#10;6IiKTBvfvnxr5YTFZOxHaKGU7BpHOHTyBiBdGjq7W7/drqYLgTu6vbu6PheuHj16EAld2RhQzGA/&#10;EF17O04wBGybWBr8+/Ivxc/RDG3A8tZoXFxcCG4y8cq34WZ933s7MTGJmya5odwt3rqHJg668j5j&#10;9OyvuzPdrXK1yHbm4HAfccHjoKUnRZmZX97d3N7a3dx4uL7z7cHAXHh2RWwErUw1QzYl3Sry46kS&#10;djG78cH7rs/sSCG0G0LKu1v27XG/HSFkCFOLK+vAryfH5HIYJs2uPlhfWdqYnV4wcaBAUrjipoKk&#10;VYIM05N0kxPpiqBVhorpbRPjYWXt4cbDpwtLKwC7Gw8ekohepEGFyMBvYWhsdn55fHJmQmdpYnqM&#10;PiZP6LExZ8TA0LDgpRPmJhpXuzRNKa6k+C6qNlzUi9DaLY1OTBSur7XlwNj175aWFy7OKUnnp0YW&#10;JZQPnj7s6xlP/Oq6PFBXNjs/ZdKoTyl196wFyEbprnJVD3nnVrdqM93TUlIWC3UQ588/+8PxkZiZ&#10;8ktgsZUYx5WxhQSZs2NCU9Xr8sncwkS+UpSfiZYyVyQUtVAjW+ocvIszrpG9LWWaEptsU9UEeizm&#10;6I6rHxxkdiWLMSeptUtrMZAWQmGprE5tCwaRTLw+rRs3P/vo/empeQgnjtcQdQ4EWc/W7lthMCTj&#10;idkVwd848jQHpnK9IzrKW+D82Uzf+uoT+7BdhIu3B4cHKvqNB+uUgO8bzbGZ0dL5DaHPidmlKOAS&#10;ZHB41Zvz4t4VAL8utrZ2AzKerj/58OFvvv4yAeoMuZ8XpxdMDTiBxuAl7E+6ErZsAHAtAKRPcFj7&#10;zr86X0QGPJvxmfHsP/qnf+AohWOHUk0K91wTyu1WahWqBI4QGwZMSn1vPGckos8kWVHJ0Rs2wcfw&#10;f/36leRdZ9hJvbN94Ps/+OADb9Ou0YHOJNEkTLD0vXGIC99TAZLKS1PyShAtNgHQ5qEXvLu7y67Y&#10;DndUC/14mDZSMjeknQ8BFum+yG4GnMiBdgfJKwTEdRFj8qIBE3smsf8EGZGIOBrjFOmlL6NVGOBB&#10;sRgWx4tHphxLufHy5Ss711HnSQTfLUcJMdoBpjkJPkmOkgObiFEXNEeppBXv8kyA2sKe/jLJloI8&#10;EnheWMfky92gPxQk/3AUDm+cEEp36iROPomVUIg1BLsiOQtjmCWNEdFE2PvUxvq6nxocGpXpRxmn&#10;LZGQ6RKJrzhao/IK/GzTTRkdHx3o6zs/O7HgQTIkB3o/nWw15U6Jn0LiwNjv8+IcBHiIB0kD+KPg&#10;ULw+85iaDJ51R90tH9bOQcpwZwamuihTNwr3amJgDc98Z3ObReqjjYdriysMQy6uLuWq+u2NVtEJ&#10;J/Whga0zJWu0mUlFOHYQIcWydm4knMWD8G23sOqdUv6w9O6IiO8bitViDAH1+XpCRVDY1To2f4x6&#10;OmmqxJA1aG51RFGPOxDZV04yHIsbNYdFq39pxfpe3xZ8IoSxSsUI8vPPPpNzLCzNszO/r2LLaGfz&#10;0nFDqMWg7PU5R+Ht0c/9ildlvtd+O+mIHFGNGe3JwdDcb7fHdHeC1nHTovLgYsDdOSJ7RpEx9Tu/&#10;A1bi2Ly8CA8NRQjlKq/26uUrKwpGx7AbBUajWxYIoGb54bS+kfqPj9JWkYR1pfudWCfXe0PjveuP&#10;1hDEL49LYGlw/HLEfIWq9rE1oMyanZkzzNXb0ZNKIHqxNgQIwcWRRZ1c4eFIa4NsYgxaJC0V1FOh&#10;yrXZWUnyFD/i07mYECTjRN3XxxFd7zZJWbtQNEL8Nni+CLyS+3RHKnd9Uvrw+8/g69yKAJwl+AP7&#10;jiLmz3/xZ0TLQwgxw8mx5/qywoVZg1ZvWz9bC+wHn37e29XXNXcn6pQP72rXTREzVcvVuI+1emqF&#10;28IZTdL7uYU5kct+hKnmOTg1Mjc82rO+tmyMQvrth59/7jG57CePH4dE0H31eP/Svg6RakQh5NCD&#10;/enFxXK+lOqk5Yt2faTPdHl+lcS3kDcYncRG6OobC8dbu6NWvquc3edPasWLuq1zfrGn2cfecXxy&#10;TH4GKlEt3R4c7hIlHxwdKtcr9JTk4vVaUdIZTcHAYai4EPp5FNZgn23hyYXxZNzW+vM//09kNQYG&#10;dQ7qAxNdrKbXVtZmpuaFu6DnGzRGKNCWZhhwTGLYR3C0uEyropW5cwIJ2aippiSJPF6YfZ0enaLu&#10;UAxG5/VwB8eJs5A08Mk0ZYNAI/ab7yytLEsUwNtX1lZ2TBNeb+4ZEe4fsUIbmRj+6NMPnz57Aj34&#10;J//2P3zz26+++eorOAVptrJnbn4WeYbsz/PfvsiMxISI5RtSubeObvp9unhZDR/d7L3aNYGZssbL&#10;OfY6h0PRRqhsVTqmlkeCRdHbK7oK0drVgkPHTW9mCleaulItVe+AZ6dTmiBEG2Q+EJVs4QAdNnv7&#10;p0KCJTrlms293XStLAYnTmfX4De//qproAsq6HD7CMRlamr61etXEGAGUH5V0l8jEt4WPUp7kG7T&#10;1VF5iFzjxJxJREJwc5OaoV+YGDWCWHz/sx+jKtExMB115lyXqhSMOjPdJzt7wPUCb647RyxASby3&#10;HZq9EmNHjOzWgAni1oGtmxWFTKgiUU7Rfu6XetlGKtjOrKMKI8eRFzPLUPSn7W3iEviEaLSIcY4J&#10;DWY9C2EcCdGVd/VkJF1DYzMCo07wzMI8/+Z/+S/++ec/+AwF70/++E+7s0Nav5J+MmyaSjg58nIT&#10;Z+uQ/jDlz+P9U6pyVmfxHO7svn+0l1Y+2OHY3CxBRuJTn37vxw/WnzEj1xZNatJbgARlrTMdXmLz&#10;1TscJajH1bUFoYDmKASuOClmWmx+5SPr06uNUz2tdJ/V0mpddjfI3lUkYOmB4b6zcyoSPq/oFdLN&#10;DmgPdOvt5sX5ucLPstH96Ej1pps6oa21hwuz06tQoGZwzlN1OIpAgPfKV4k/Surk9AA28VaqxhC5&#10;J7t3uJkotHWS1P3ix3/YK4GJfn/c3MA1MWJpMSw+DT5/QYHXPTn3kGOcpyOIOcEdFNFThmJsVE+P&#10;9+V+AsIPv/jB5vbrKmtMLvU5IyzTjCwx09mF5e3N16OT0zaYrNGpGlssfMfu+3pwwMNn8ez40PJw&#10;qXs7u/8T9pTWPMIoco8AAAAASUVORK5CYIJQSwMEFAAGAAgAAAAhAETZU1HdAAAABQEAAA8AAABk&#10;cnMvZG93bnJldi54bWxMj0FrwkAQhe+F/odlCr3VTSLaNs1GRGxPIqiF0tuYHZNgdjZk1yT++257&#10;sZeBx3u89022GE0jeupcbVlBPIlAEBdW11wq+Dy8P72AcB5ZY2OZFFzJwSK/v8sw1XbgHfV7X4pQ&#10;wi5FBZX3bSqlKyoy6Ca2JQ7eyXYGfZBdKXWHQyg3jUyiaC4N1hwWKmxpVVFx3l+Mgo8Bh+U0Xveb&#10;82l1/T7Mtl+bmJR6fBiXbyA8jf4Whl/8gA55YDraC2snGgXhEf93g/caJXMQRwXPySwBmWfyP33+&#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Tg7W4vBAAAkwoA&#10;AA4AAAAAAAAAAAAAAAAAOgIAAGRycy9lMm9Eb2MueG1sUEsBAi0ACgAAAAAAAAAhACaNRvQ1GxEA&#10;NRsRABQAAAAAAAAAAAAAAAAAlQYAAGRycy9tZWRpYS9pbWFnZTEucG5nUEsBAi0AFAAGAAgAAAAh&#10;AETZU1HdAAAABQEAAA8AAAAAAAAAAAAAAAAA/CERAGRycy9kb3ducmV2LnhtbFBLAQItABQABgAI&#10;AAAAIQCqJg6+vAAAACEBAAAZAAAAAAAAAAAAAAAAAAYjEQBkcnMvX3JlbHMvZTJvRG9jLnhtbC5y&#10;ZWxzUEsFBgAAAAAGAAYAfAEAAPkjEQAAAA==&#10;">
                <v:shape id="Picture 1" o:spid="_x0000_s1032" type="#_x0000_t75" style="position:absolute;width:60477;height:48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qzWygAAAOMAAAAPAAAAZHJzL2Rvd25yZXYueG1sRI9BT8Mw&#10;DIXvSPyHyJO4sWSA2q5bNgESAgk4UHbZzWpMU9E4VRK6wq8nBySOtp/fe992P7tBTBRi71nDaqlA&#10;ELfe9NxpOLw/XFYgYkI2OHgmDd8UYb87P9tibfyJ32hqUieyCccaNdiUxlrK2FpyGJd+JM63Dx8c&#10;pjyGTpqAp2zuBnmlVCEd9pwTLI50b6n9bL6cBuXK10Zd9y8/YXq+66xhPJpHrS8W8+0GRKI5/Yv/&#10;vp9Mrl8V66Isb6pMkZnyAuTuFwAA//8DAFBLAQItABQABgAIAAAAIQDb4fbL7gAAAIUBAAATAAAA&#10;AAAAAAAAAAAAAAAAAABbQ29udGVudF9UeXBlc10ueG1sUEsBAi0AFAAGAAgAAAAhAFr0LFu/AAAA&#10;FQEAAAsAAAAAAAAAAAAAAAAAHwEAAF9yZWxzLy5yZWxzUEsBAi0AFAAGAAgAAAAhAATOrNbKAAAA&#10;4wAAAA8AAAAAAAAAAAAAAAAABwIAAGRycy9kb3ducmV2LnhtbFBLBQYAAAAAAwADALcAAAD+AgAA&#10;AAA=&#10;">
                  <v:imagedata r:id="rId47" o:title=""/>
                </v:shape>
                <v:shape id="Text Box 1" o:spid="_x0000_s1033" type="#_x0000_t202" style="position:absolute;top:44767;width:504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MqBywAAAOIAAAAPAAAAZHJzL2Rvd25yZXYueG1sRI9Na8JA&#10;EIbvBf/DMkJvdWOKxUZXkUCwlPbgx6W3MTsmwd3ZmN1q2l/fLQgyp2He9xme+bK3Rlyo841jBeNR&#10;AoK4dLrhSsF+VzxNQfiArNE4JgU/5GG5GDzMMdPuyhu6bEMlIoR9hgrqENpMSl/WZNGPXEscb0fX&#10;WQxx7SqpO7xGuDUyTZIXabHh+KHGlvKaytP22yp4z4tP3BxSO/01+frjuGrP+6+JUo/DfjUDEagP&#10;9/Ct/aYVROLr5DkO/CtFHZCLPwAAAP//AwBQSwECLQAUAAYACAAAACEA2+H2y+4AAACFAQAAEwAA&#10;AAAAAAAAAAAAAAAAAAAAW0NvbnRlbnRfVHlwZXNdLnhtbFBLAQItABQABgAIAAAAIQBa9CxbvwAA&#10;ABUBAAALAAAAAAAAAAAAAAAAAB8BAABfcmVscy8ucmVsc1BLAQItABQABgAIAAAAIQBdSMqBywAA&#10;AOIAAAAPAAAAAAAAAAAAAAAAAAcCAABkcnMvZG93bnJldi54bWxQSwUGAAAAAAMAAwC3AAAA/wIA&#10;AAAA&#10;" filled="f" stroked="f" strokeweight=".5pt">
                  <v:textbox>
                    <w:txbxContent>
                      <w:p w14:paraId="0C7660C4" w14:textId="77777777" w:rsidR="00F53EDE" w:rsidRPr="00AE0CD2" w:rsidRDefault="00F53EDE" w:rsidP="00F53EDE">
                        <w:pPr>
                          <w:rPr>
                            <w:b/>
                            <w:bCs/>
                            <w:color w:val="FFFFFF" w:themeColor="background1"/>
                            <w:sz w:val="40"/>
                            <w:szCs w:val="44"/>
                          </w:rPr>
                        </w:pPr>
                        <w:r w:rsidRPr="00AE0CD2">
                          <w:rPr>
                            <w:b/>
                            <w:bCs/>
                            <w:color w:val="FFFFFF" w:themeColor="background1"/>
                            <w:sz w:val="40"/>
                            <w:szCs w:val="44"/>
                          </w:rPr>
                          <w:t>N</w:t>
                        </w:r>
                      </w:p>
                    </w:txbxContent>
                  </v:textbox>
                </v:shape>
                <v:shape id="Straight Arrow Connector 2" o:spid="_x0000_s1034" type="#_x0000_t32" style="position:absolute;left:3333;top:46863;width:523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0IBzAAAAOMAAAAPAAAAZHJzL2Rvd25yZXYueG1sRI9BS8NA&#10;EIXvBf/DMoK3dpMaQxu7LVIoqFDEKnodsmMSzc6m2U2z/fduQfA489775s1qE0wrTtS7xrKCdJaA&#10;IC6tbrhS8P62my5AOI+ssbVMCs7kYLO+mqyw0HbkVzodfCUihF2BCmrvu0JKV9Zk0M1sRxy1L9sb&#10;9HHsK6l7HCPctHKeJLk02HC8UGNH25rKn8NgIiVP+eP5JRu+x887PezPoX06BqVursPDPQhPwf+b&#10;/9KPOtZf3ObLZJllKVx+iguQ618AAAD//wMAUEsBAi0AFAAGAAgAAAAhANvh9svuAAAAhQEAABMA&#10;AAAAAAAAAAAAAAAAAAAAAFtDb250ZW50X1R5cGVzXS54bWxQSwECLQAUAAYACAAAACEAWvQsW78A&#10;AAAVAQAACwAAAAAAAAAAAAAAAAAfAQAAX3JlbHMvLnJlbHNQSwECLQAUAAYACAAAACEAcT9CAcwA&#10;AADjAAAADwAAAAAAAAAAAAAAAAAHAgAAZHJzL2Rvd25yZXYueG1sUEsFBgAAAAADAAMAtwAAAAAD&#10;AAAAAA==&#10;" strokecolor="white [3212]" strokeweight="4.5pt">
                  <v:stroke endarrow="block"/>
                </v:shape>
                <w10:anchorlock/>
              </v:group>
            </w:pict>
          </mc:Fallback>
        </mc:AlternateContent>
      </w:r>
    </w:p>
    <w:p w14:paraId="628097D8" w14:textId="0B1271D9" w:rsidR="00F53EDE" w:rsidRPr="00F43681" w:rsidRDefault="00F53EDE" w:rsidP="00F53EDE">
      <w:pPr>
        <w:pStyle w:val="Caption"/>
      </w:pPr>
      <w:bookmarkStart w:id="13" w:name="_Ref206419065"/>
      <w:bookmarkStart w:id="14" w:name="_Toc233381515"/>
      <w:r>
        <w:t xml:space="preserve">Figure </w:t>
      </w:r>
      <w:r>
        <w:fldChar w:fldCharType="begin"/>
      </w:r>
      <w:r>
        <w:instrText xml:space="preserve"> SEQ Figure \* ARABIC </w:instrText>
      </w:r>
      <w:r>
        <w:fldChar w:fldCharType="separate"/>
      </w:r>
      <w:r w:rsidR="00457AB8">
        <w:rPr>
          <w:noProof/>
        </w:rPr>
        <w:t>1</w:t>
      </w:r>
      <w:r>
        <w:fldChar w:fldCharType="end"/>
      </w:r>
      <w:bookmarkEnd w:id="13"/>
      <w:r>
        <w:t xml:space="preserve">: </w:t>
      </w:r>
      <w:r w:rsidRPr="00BF6517">
        <w:t>Site location</w:t>
      </w:r>
      <w:bookmarkEnd w:id="14"/>
    </w:p>
    <w:p w14:paraId="344170E4" w14:textId="5233484D" w:rsidR="00F62430" w:rsidRDefault="00715F4F" w:rsidP="00F62430">
      <w:pPr>
        <w:pStyle w:val="Heading2"/>
      </w:pPr>
      <w:bookmarkStart w:id="15" w:name="_Toc233808869"/>
      <w:r>
        <w:t xml:space="preserve">The </w:t>
      </w:r>
      <w:r w:rsidR="00951859">
        <w:t xml:space="preserve">Safe System </w:t>
      </w:r>
      <w:r w:rsidR="00F62430">
        <w:t>Audit Team</w:t>
      </w:r>
      <w:bookmarkEnd w:id="12"/>
      <w:bookmarkEnd w:id="15"/>
    </w:p>
    <w:p w14:paraId="430CF197" w14:textId="77777777" w:rsidR="00F53EDE" w:rsidRPr="00F53EDE" w:rsidRDefault="00F53EDE" w:rsidP="00F53EDE">
      <w:pPr>
        <w:spacing w:before="200" w:after="200" w:line="280" w:lineRule="atLeast"/>
      </w:pPr>
      <w:r w:rsidRPr="00F53EDE">
        <w:t>This safe system audit has been carried out in accordance with the Waka Kotahi NZ Transport Agency Safe System Audit Guidelines for Transport Projects − Published in October 2022, by the following safe system audit team (SSAT):</w:t>
      </w:r>
    </w:p>
    <w:p w14:paraId="092417B8" w14:textId="5F84E069" w:rsidR="00F53EDE" w:rsidRDefault="00F53EDE" w:rsidP="00F53EDE">
      <w:pPr>
        <w:pStyle w:val="ListParagraph"/>
        <w:numPr>
          <w:ilvl w:val="0"/>
          <w:numId w:val="32"/>
        </w:numPr>
        <w:spacing w:before="200" w:after="200" w:line="280" w:lineRule="atLeast"/>
      </w:pPr>
      <w:r w:rsidRPr="00F53EDE">
        <w:t xml:space="preserve">Cobus de Kock – Senior Principal Transportation Engineer &amp; Traffic Engineering and Road Safety Lead (SSA Team </w:t>
      </w:r>
      <w:r w:rsidR="00F21385">
        <w:t>Member</w:t>
      </w:r>
      <w:r w:rsidRPr="00F53EDE">
        <w:t>)</w:t>
      </w:r>
    </w:p>
    <w:p w14:paraId="7B0A26C6" w14:textId="6F2E6E14" w:rsidR="00F53EDE" w:rsidRDefault="00F53EDE" w:rsidP="00F53EDE">
      <w:pPr>
        <w:pStyle w:val="ListParagraph"/>
        <w:numPr>
          <w:ilvl w:val="0"/>
          <w:numId w:val="32"/>
        </w:numPr>
        <w:spacing w:before="200" w:after="200" w:line="280" w:lineRule="atLeast"/>
      </w:pPr>
      <w:r w:rsidRPr="00F53EDE">
        <w:t xml:space="preserve">Jon England – Senior Principal Road Safety Engineer (SSA Team </w:t>
      </w:r>
      <w:r w:rsidR="00F21385">
        <w:t>Leader</w:t>
      </w:r>
      <w:r w:rsidRPr="00F53EDE">
        <w:t>)</w:t>
      </w:r>
    </w:p>
    <w:p w14:paraId="02C2BF1D" w14:textId="62325263" w:rsidR="009057DC" w:rsidRPr="00C456B6" w:rsidRDefault="00893D31" w:rsidP="009057DC">
      <w:pPr>
        <w:pStyle w:val="Heading2"/>
      </w:pPr>
      <w:bookmarkStart w:id="16" w:name="_Toc233808870"/>
      <w:r>
        <w:t>Briefing, Audit, and Exit Meetings</w:t>
      </w:r>
      <w:bookmarkEnd w:id="16"/>
    </w:p>
    <w:p w14:paraId="6E024F70" w14:textId="6419AE42" w:rsidR="004F51CD" w:rsidRPr="00B0371B" w:rsidRDefault="00B0371B" w:rsidP="004F51CD">
      <w:pPr>
        <w:pStyle w:val="BodyText"/>
      </w:pPr>
      <w:r w:rsidRPr="00B0371B">
        <w:t xml:space="preserve">No Briefing or exit meetings with the designer and Wellington City Council was held. </w:t>
      </w:r>
    </w:p>
    <w:p w14:paraId="3A5812B6" w14:textId="13910A05" w:rsidR="00893D31" w:rsidRDefault="00893D31" w:rsidP="00893D31">
      <w:pPr>
        <w:pStyle w:val="Heading2"/>
      </w:pPr>
      <w:bookmarkStart w:id="17" w:name="_Toc233808871"/>
      <w:r>
        <w:t xml:space="preserve">Previous </w:t>
      </w:r>
      <w:r w:rsidR="00951859">
        <w:t xml:space="preserve">Safe System </w:t>
      </w:r>
      <w:r>
        <w:t>Audits</w:t>
      </w:r>
      <w:bookmarkEnd w:id="17"/>
    </w:p>
    <w:p w14:paraId="5FD2B2F2" w14:textId="07424765" w:rsidR="00893D31" w:rsidRDefault="00893D31" w:rsidP="00893D31">
      <w:pPr>
        <w:pStyle w:val="BodyText"/>
      </w:pPr>
      <w:r w:rsidRPr="00CF1D01">
        <w:t xml:space="preserve">The following </w:t>
      </w:r>
      <w:r w:rsidR="00951859">
        <w:t xml:space="preserve">safe system </w:t>
      </w:r>
      <w:r w:rsidRPr="00CF1D01">
        <w:t>audits are relevant to this project.</w:t>
      </w:r>
    </w:p>
    <w:p w14:paraId="6182821D" w14:textId="4FAF341A" w:rsidR="00893D31" w:rsidRDefault="004569F0" w:rsidP="00893D31">
      <w:pPr>
        <w:pStyle w:val="BulletedList"/>
      </w:pPr>
      <w:r>
        <w:lastRenderedPageBreak/>
        <w:t xml:space="preserve">Brooklyn Hill Cycling Improvements 50% Detailed Design Stage </w:t>
      </w:r>
      <w:r w:rsidR="00951859">
        <w:t xml:space="preserve">Safe System </w:t>
      </w:r>
      <w:r>
        <w:t xml:space="preserve">Audit </w:t>
      </w:r>
    </w:p>
    <w:p w14:paraId="66C68DB7" w14:textId="26CF0845" w:rsidR="00893D31" w:rsidRDefault="004569F0" w:rsidP="00893D31">
      <w:pPr>
        <w:pStyle w:val="BulletedList"/>
      </w:pPr>
      <w:r>
        <w:t xml:space="preserve">Brooklyn Hill Cycling Improvements 90% Detailed Design Stage </w:t>
      </w:r>
      <w:r w:rsidR="00951859">
        <w:t xml:space="preserve">Safe System </w:t>
      </w:r>
      <w:r>
        <w:t>Audit</w:t>
      </w:r>
    </w:p>
    <w:p w14:paraId="7C6768CA" w14:textId="3EE4981F" w:rsidR="00893D31" w:rsidRDefault="00A84811" w:rsidP="00893D31">
      <w:pPr>
        <w:pStyle w:val="Heading2"/>
      </w:pPr>
      <w:bookmarkStart w:id="18" w:name="_Toc233808872"/>
      <w:r>
        <w:t xml:space="preserve">Scope of this </w:t>
      </w:r>
      <w:r w:rsidR="00951859">
        <w:t xml:space="preserve">Safe System </w:t>
      </w:r>
      <w:r>
        <w:t>Audit</w:t>
      </w:r>
      <w:bookmarkEnd w:id="18"/>
    </w:p>
    <w:p w14:paraId="047C34F3" w14:textId="3FB2F4A6" w:rsidR="00893D31" w:rsidRDefault="00893D31" w:rsidP="00893D31">
      <w:pPr>
        <w:pStyle w:val="BodyText"/>
      </w:pPr>
      <w:r>
        <w:t>This is a</w:t>
      </w:r>
      <w:r w:rsidR="00B526A9">
        <w:t xml:space="preserve">n updated </w:t>
      </w:r>
      <w:r w:rsidR="00D10DBC">
        <w:t>90% detailed design</w:t>
      </w:r>
      <w:r>
        <w:t xml:space="preserve"> stage Safe System audit, which has been </w:t>
      </w:r>
      <w:r w:rsidR="008251E1">
        <w:t>undertaken</w:t>
      </w:r>
      <w:r>
        <w:t xml:space="preserve"> by the team named in Section </w:t>
      </w:r>
      <w:r w:rsidR="00CA2D2A">
        <w:t>1.3</w:t>
      </w:r>
      <w:r w:rsidR="00DC161F">
        <w:t>.</w:t>
      </w:r>
    </w:p>
    <w:p w14:paraId="2C07F3BE" w14:textId="199F560C" w:rsidR="00893D31" w:rsidRDefault="00D10DBC" w:rsidP="00713DA0">
      <w:pPr>
        <w:spacing w:before="200" w:after="200" w:line="280" w:lineRule="atLeast"/>
      </w:pPr>
      <w:r w:rsidRPr="00BA2222">
        <w:t xml:space="preserve">This audit consisted of a daytime site visit that occurred on </w:t>
      </w:r>
      <w:r w:rsidR="00B526A9">
        <w:t>Thursday</w:t>
      </w:r>
      <w:r w:rsidRPr="00BA2222">
        <w:t xml:space="preserve">, </w:t>
      </w:r>
      <w:r w:rsidR="00B526A9">
        <w:t>18</w:t>
      </w:r>
      <w:r w:rsidRPr="00B526A9">
        <w:rPr>
          <w:vertAlign w:val="superscript"/>
        </w:rPr>
        <w:t>th</w:t>
      </w:r>
      <w:r w:rsidR="00B526A9">
        <w:t xml:space="preserve"> June</w:t>
      </w:r>
      <w:r w:rsidRPr="00BA2222">
        <w:t xml:space="preserve"> 202</w:t>
      </w:r>
      <w:r w:rsidR="00B526A9">
        <w:t>6</w:t>
      </w:r>
      <w:r w:rsidRPr="00BA2222">
        <w:t>. This audit includes safety reviews of the documents provided by the Client, and an assessment of the site</w:t>
      </w:r>
      <w:r w:rsidR="00893D31">
        <w:t>.</w:t>
      </w:r>
      <w:r w:rsidR="00CA2D2A">
        <w:t xml:space="preserve"> </w:t>
      </w:r>
      <w:r w:rsidR="00CA2D2A" w:rsidRPr="00CA2D2A">
        <w:t>A night time site visit was not undertaken for this audit as the SSAT were familiar with the site during the hours of darkness during the previous safe system audit. Weather conditions were overcast.</w:t>
      </w:r>
    </w:p>
    <w:p w14:paraId="298E9405" w14:textId="2F41E964" w:rsidR="00E3114E" w:rsidRDefault="00AF66AB" w:rsidP="0023667B">
      <w:pPr>
        <w:pStyle w:val="Heading2"/>
      </w:pPr>
      <w:bookmarkStart w:id="19" w:name="_Toc233808873"/>
      <w:r>
        <w:t>Report Format</w:t>
      </w:r>
      <w:bookmarkEnd w:id="19"/>
    </w:p>
    <w:p w14:paraId="0FB07C0D" w14:textId="77777777" w:rsidR="00CA2D2A" w:rsidRPr="00FE72DF" w:rsidRDefault="00CA2D2A" w:rsidP="00CA2D2A">
      <w:pPr>
        <w:keepNext/>
        <w:keepLines/>
        <w:numPr>
          <w:ilvl w:val="2"/>
          <w:numId w:val="1"/>
        </w:numPr>
        <w:tabs>
          <w:tab w:val="left" w:pos="1152"/>
        </w:tabs>
        <w:spacing w:before="240" w:after="120"/>
        <w:ind w:left="1151" w:hanging="1151"/>
        <w:outlineLvl w:val="2"/>
        <w:rPr>
          <w:rFonts w:ascii="Amasis MT Pro" w:eastAsiaTheme="majorEastAsia" w:hAnsi="Amasis MT Pro" w:cstheme="majorBidi"/>
          <w:b/>
          <w:sz w:val="28"/>
          <w:szCs w:val="24"/>
        </w:rPr>
      </w:pPr>
      <w:bookmarkStart w:id="20" w:name="_Toc91156551"/>
      <w:bookmarkStart w:id="21" w:name="_Toc92181701"/>
      <w:bookmarkStart w:id="22" w:name="_Toc179203906"/>
      <w:r w:rsidRPr="00FE72DF">
        <w:rPr>
          <w:rFonts w:ascii="Amasis MT Pro" w:eastAsiaTheme="majorEastAsia" w:hAnsi="Amasis MT Pro" w:cstheme="majorBidi"/>
          <w:b/>
          <w:sz w:val="28"/>
          <w:szCs w:val="24"/>
        </w:rPr>
        <w:t>Safety concern ranking</w:t>
      </w:r>
      <w:bookmarkEnd w:id="20"/>
      <w:bookmarkEnd w:id="21"/>
      <w:bookmarkEnd w:id="22"/>
    </w:p>
    <w:p w14:paraId="0093A697" w14:textId="77777777" w:rsidR="00CA2D2A" w:rsidRPr="00FE72DF" w:rsidRDefault="00CA2D2A" w:rsidP="00CA2D2A">
      <w:pPr>
        <w:spacing w:before="120" w:after="120" w:line="280" w:lineRule="atLeast"/>
      </w:pPr>
      <w:r w:rsidRPr="00FE72DF">
        <w:t xml:space="preserve">The safe system auditors have ranked the identified safety concerns together with four categories of suggested actions as shown in </w:t>
      </w:r>
      <w:r w:rsidRPr="00FE72DF">
        <w:fldChar w:fldCharType="begin"/>
      </w:r>
      <w:r w:rsidRPr="00FE72DF">
        <w:instrText xml:space="preserve"> REF _Ref174368847 \h </w:instrText>
      </w:r>
      <w:r w:rsidRPr="00FE72DF">
        <w:fldChar w:fldCharType="separate"/>
      </w:r>
      <w:r w:rsidRPr="00FE72DF">
        <w:t xml:space="preserve">Table </w:t>
      </w:r>
      <w:r w:rsidRPr="00FE72DF">
        <w:rPr>
          <w:noProof/>
        </w:rPr>
        <w:t>1</w:t>
      </w:r>
      <w:r w:rsidRPr="00FE72DF">
        <w:fldChar w:fldCharType="end"/>
      </w:r>
      <w:r w:rsidRPr="00FE72DF">
        <w:t>.</w:t>
      </w:r>
    </w:p>
    <w:p w14:paraId="3B6A943F" w14:textId="77777777" w:rsidR="00CA2D2A" w:rsidRPr="00FE72DF" w:rsidRDefault="00CA2D2A" w:rsidP="00CA2D2A">
      <w:pPr>
        <w:tabs>
          <w:tab w:val="left" w:pos="1008"/>
        </w:tabs>
        <w:spacing w:before="120" w:after="120" w:line="280" w:lineRule="atLeast"/>
        <w:ind w:left="1008" w:hanging="1008"/>
        <w:rPr>
          <w:i/>
          <w:iCs/>
          <w:szCs w:val="18"/>
        </w:rPr>
      </w:pPr>
      <w:bookmarkStart w:id="23" w:name="_Toc178841518"/>
      <w:bookmarkStart w:id="24" w:name="_Toc233381512"/>
      <w:r w:rsidRPr="00FE72DF">
        <w:rPr>
          <w:i/>
          <w:iCs/>
          <w:szCs w:val="18"/>
        </w:rPr>
        <w:t xml:space="preserve">Table </w:t>
      </w:r>
      <w:r w:rsidRPr="00FE72DF">
        <w:rPr>
          <w:i/>
          <w:iCs/>
          <w:szCs w:val="18"/>
        </w:rPr>
        <w:fldChar w:fldCharType="begin"/>
      </w:r>
      <w:r w:rsidRPr="00FE72DF">
        <w:rPr>
          <w:i/>
          <w:iCs/>
          <w:szCs w:val="18"/>
        </w:rPr>
        <w:instrText xml:space="preserve"> SEQ Table \* ARABIC </w:instrText>
      </w:r>
      <w:r w:rsidRPr="00FE72DF">
        <w:rPr>
          <w:i/>
          <w:iCs/>
          <w:szCs w:val="18"/>
        </w:rPr>
        <w:fldChar w:fldCharType="separate"/>
      </w:r>
      <w:r w:rsidRPr="00FE72DF">
        <w:rPr>
          <w:i/>
          <w:iCs/>
          <w:noProof/>
          <w:szCs w:val="18"/>
        </w:rPr>
        <w:t>1</w:t>
      </w:r>
      <w:r w:rsidRPr="00FE72DF">
        <w:rPr>
          <w:i/>
          <w:iCs/>
          <w:noProof/>
          <w:szCs w:val="18"/>
        </w:rPr>
        <w:fldChar w:fldCharType="end"/>
      </w:r>
      <w:r w:rsidRPr="00FE72DF">
        <w:rPr>
          <w:i/>
          <w:iCs/>
          <w:szCs w:val="18"/>
        </w:rPr>
        <w:t xml:space="preserve">. </w:t>
      </w:r>
      <w:r w:rsidRPr="00FE72DF">
        <w:rPr>
          <w:i/>
          <w:iCs/>
          <w:szCs w:val="18"/>
        </w:rPr>
        <w:tab/>
        <w:t>Safety concern ranking</w:t>
      </w:r>
      <w:bookmarkEnd w:id="23"/>
      <w:bookmarkEnd w:id="24"/>
    </w:p>
    <w:tbl>
      <w:tblPr>
        <w:tblStyle w:val="TableGrid"/>
        <w:tblW w:w="49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7"/>
        <w:gridCol w:w="7793"/>
      </w:tblGrid>
      <w:tr w:rsidR="00CA2D2A" w:rsidRPr="00FE72DF" w14:paraId="2BD0B55B" w14:textId="77777777" w:rsidTr="00C63582">
        <w:trPr>
          <w:trHeight w:val="360"/>
        </w:trPr>
        <w:tc>
          <w:tcPr>
            <w:tcW w:w="635" w:type="pct"/>
            <w:tcBorders>
              <w:top w:val="single" w:sz="18" w:space="0" w:color="auto"/>
              <w:bottom w:val="single" w:sz="18" w:space="0" w:color="auto"/>
            </w:tcBorders>
          </w:tcPr>
          <w:p w14:paraId="02C600DF" w14:textId="77777777" w:rsidR="00CA2D2A" w:rsidRPr="00FE72DF" w:rsidRDefault="00CA2D2A" w:rsidP="00C63582">
            <w:pPr>
              <w:spacing w:before="60" w:after="60" w:line="264" w:lineRule="auto"/>
              <w:rPr>
                <w:rFonts w:eastAsiaTheme="minorHAnsi" w:cstheme="minorBidi"/>
                <w:b/>
                <w:bCs/>
                <w:sz w:val="18"/>
              </w:rPr>
            </w:pPr>
            <w:r w:rsidRPr="00FE72DF">
              <w:rPr>
                <w:rFonts w:eastAsiaTheme="minorHAnsi" w:cstheme="minorBidi"/>
                <w:b/>
                <w:bCs/>
                <w:sz w:val="18"/>
              </w:rPr>
              <w:t xml:space="preserve">Ranking </w:t>
            </w:r>
          </w:p>
        </w:tc>
        <w:tc>
          <w:tcPr>
            <w:tcW w:w="4365" w:type="pct"/>
            <w:tcBorders>
              <w:top w:val="single" w:sz="18" w:space="0" w:color="auto"/>
              <w:bottom w:val="single" w:sz="18" w:space="0" w:color="auto"/>
            </w:tcBorders>
          </w:tcPr>
          <w:p w14:paraId="011C0AA3" w14:textId="77777777" w:rsidR="00CA2D2A" w:rsidRPr="00FE72DF" w:rsidRDefault="00CA2D2A" w:rsidP="00C63582">
            <w:pPr>
              <w:spacing w:before="60" w:after="60" w:line="264" w:lineRule="auto"/>
              <w:rPr>
                <w:rFonts w:eastAsiaTheme="minorHAnsi" w:cstheme="minorBidi"/>
                <w:b/>
                <w:bCs/>
                <w:sz w:val="18"/>
              </w:rPr>
            </w:pPr>
            <w:r w:rsidRPr="00FE72DF">
              <w:rPr>
                <w:rFonts w:eastAsiaTheme="minorHAnsi" w:cstheme="minorBidi"/>
                <w:b/>
                <w:bCs/>
                <w:sz w:val="18"/>
              </w:rPr>
              <w:t>Suggested action</w:t>
            </w:r>
          </w:p>
        </w:tc>
      </w:tr>
      <w:tr w:rsidR="00CA2D2A" w:rsidRPr="00FE72DF" w14:paraId="78015CA7" w14:textId="77777777" w:rsidTr="00C63582">
        <w:trPr>
          <w:trHeight w:val="567"/>
        </w:trPr>
        <w:tc>
          <w:tcPr>
            <w:tcW w:w="635" w:type="pct"/>
            <w:tcBorders>
              <w:top w:val="single" w:sz="18" w:space="0" w:color="auto"/>
              <w:bottom w:val="single" w:sz="4" w:space="0" w:color="auto"/>
            </w:tcBorders>
            <w:shd w:val="clear" w:color="auto" w:fill="000000" w:themeFill="text1"/>
            <w:vAlign w:val="center"/>
          </w:tcPr>
          <w:p w14:paraId="00CA3FFE" w14:textId="77777777" w:rsidR="00CA2D2A" w:rsidRPr="00FE72DF" w:rsidRDefault="00CA2D2A" w:rsidP="00C63582">
            <w:pPr>
              <w:spacing w:before="60" w:after="60" w:line="264" w:lineRule="auto"/>
              <w:rPr>
                <w:rFonts w:eastAsiaTheme="minorHAnsi" w:cstheme="minorBidi"/>
                <w:b/>
                <w:bCs/>
                <w:sz w:val="18"/>
              </w:rPr>
            </w:pPr>
            <w:r w:rsidRPr="00FE72DF">
              <w:rPr>
                <w:rFonts w:eastAsiaTheme="minorHAnsi" w:cstheme="minorBidi"/>
                <w:b/>
                <w:bCs/>
                <w:sz w:val="18"/>
              </w:rPr>
              <w:t>Serious</w:t>
            </w:r>
          </w:p>
        </w:tc>
        <w:tc>
          <w:tcPr>
            <w:tcW w:w="4365" w:type="pct"/>
            <w:tcBorders>
              <w:top w:val="single" w:sz="18" w:space="0" w:color="auto"/>
              <w:bottom w:val="single" w:sz="4" w:space="0" w:color="auto"/>
            </w:tcBorders>
            <w:vAlign w:val="center"/>
          </w:tcPr>
          <w:p w14:paraId="6A05B519" w14:textId="77777777" w:rsidR="00CA2D2A" w:rsidRPr="00FE72DF" w:rsidRDefault="00CA2D2A" w:rsidP="00C63582">
            <w:pPr>
              <w:spacing w:before="60" w:after="60" w:line="264" w:lineRule="auto"/>
              <w:rPr>
                <w:rFonts w:eastAsiaTheme="minorHAnsi" w:cstheme="minorBidi"/>
                <w:sz w:val="18"/>
              </w:rPr>
            </w:pPr>
            <w:r w:rsidRPr="00FE72DF">
              <w:rPr>
                <w:rFonts w:eastAsiaTheme="minorHAnsi" w:cstheme="minorBidi"/>
                <w:sz w:val="18"/>
              </w:rPr>
              <w:t>A serious safety concern that must be addressed and requires changes to avoid serious safety consequences.</w:t>
            </w:r>
          </w:p>
        </w:tc>
      </w:tr>
      <w:tr w:rsidR="00CA2D2A" w:rsidRPr="00FE72DF" w14:paraId="41980A92" w14:textId="77777777" w:rsidTr="00C63582">
        <w:trPr>
          <w:trHeight w:val="567"/>
        </w:trPr>
        <w:tc>
          <w:tcPr>
            <w:tcW w:w="635" w:type="pct"/>
            <w:tcBorders>
              <w:top w:val="single" w:sz="4" w:space="0" w:color="auto"/>
              <w:bottom w:val="single" w:sz="4" w:space="0" w:color="auto"/>
            </w:tcBorders>
            <w:shd w:val="clear" w:color="auto" w:fill="ED6631" w:themeFill="text2"/>
            <w:vAlign w:val="center"/>
          </w:tcPr>
          <w:p w14:paraId="674C7B2F" w14:textId="77777777" w:rsidR="00CA2D2A" w:rsidRPr="00FE72DF" w:rsidRDefault="00CA2D2A" w:rsidP="00C63582">
            <w:pPr>
              <w:spacing w:before="60" w:after="60" w:line="264" w:lineRule="auto"/>
              <w:rPr>
                <w:rFonts w:eastAsiaTheme="minorHAnsi" w:cstheme="minorBidi"/>
                <w:b/>
                <w:bCs/>
                <w:sz w:val="18"/>
              </w:rPr>
            </w:pPr>
            <w:r w:rsidRPr="00FE72DF">
              <w:rPr>
                <w:rFonts w:eastAsiaTheme="minorHAnsi" w:cstheme="minorBidi"/>
                <w:b/>
                <w:bCs/>
                <w:sz w:val="18"/>
              </w:rPr>
              <w:t>Significant</w:t>
            </w:r>
          </w:p>
        </w:tc>
        <w:tc>
          <w:tcPr>
            <w:tcW w:w="4365" w:type="pct"/>
            <w:tcBorders>
              <w:top w:val="single" w:sz="4" w:space="0" w:color="auto"/>
              <w:bottom w:val="single" w:sz="4" w:space="0" w:color="auto"/>
            </w:tcBorders>
            <w:vAlign w:val="center"/>
          </w:tcPr>
          <w:p w14:paraId="7C1EB87A" w14:textId="77777777" w:rsidR="00CA2D2A" w:rsidRPr="00FE72DF" w:rsidRDefault="00CA2D2A" w:rsidP="00C63582">
            <w:pPr>
              <w:spacing w:before="60" w:after="60" w:line="264" w:lineRule="auto"/>
              <w:rPr>
                <w:rFonts w:eastAsiaTheme="minorHAnsi" w:cstheme="minorBidi"/>
                <w:sz w:val="18"/>
              </w:rPr>
            </w:pPr>
            <w:r w:rsidRPr="00FE72DF">
              <w:rPr>
                <w:rFonts w:eastAsiaTheme="minorHAnsi" w:cstheme="minorBidi"/>
                <w:sz w:val="18"/>
              </w:rPr>
              <w:t>A significant safety concern that should be addressed and requires changes to avoid serious safety consequences.</w:t>
            </w:r>
          </w:p>
        </w:tc>
      </w:tr>
      <w:tr w:rsidR="00CA2D2A" w:rsidRPr="00FE72DF" w14:paraId="24359697" w14:textId="77777777" w:rsidTr="00C63582">
        <w:trPr>
          <w:trHeight w:val="567"/>
        </w:trPr>
        <w:tc>
          <w:tcPr>
            <w:tcW w:w="635" w:type="pct"/>
            <w:tcBorders>
              <w:top w:val="single" w:sz="4" w:space="0" w:color="auto"/>
              <w:bottom w:val="single" w:sz="4" w:space="0" w:color="auto"/>
            </w:tcBorders>
            <w:shd w:val="clear" w:color="auto" w:fill="F3BE0A" w:themeFill="accent5"/>
            <w:vAlign w:val="center"/>
          </w:tcPr>
          <w:p w14:paraId="00DA4C66" w14:textId="77777777" w:rsidR="00CA2D2A" w:rsidRPr="00FE72DF" w:rsidRDefault="00CA2D2A" w:rsidP="00C63582">
            <w:pPr>
              <w:spacing w:before="60" w:after="60" w:line="264" w:lineRule="auto"/>
              <w:rPr>
                <w:rFonts w:eastAsiaTheme="minorHAnsi" w:cstheme="minorBidi"/>
                <w:b/>
                <w:bCs/>
                <w:sz w:val="18"/>
              </w:rPr>
            </w:pPr>
            <w:r w:rsidRPr="00FE72DF">
              <w:rPr>
                <w:rFonts w:eastAsiaTheme="minorHAnsi" w:cstheme="minorBidi"/>
                <w:b/>
                <w:bCs/>
                <w:sz w:val="18"/>
              </w:rPr>
              <w:t>Moderate</w:t>
            </w:r>
          </w:p>
        </w:tc>
        <w:tc>
          <w:tcPr>
            <w:tcW w:w="4365" w:type="pct"/>
            <w:tcBorders>
              <w:top w:val="single" w:sz="4" w:space="0" w:color="auto"/>
              <w:bottom w:val="single" w:sz="4" w:space="0" w:color="auto"/>
            </w:tcBorders>
            <w:vAlign w:val="center"/>
          </w:tcPr>
          <w:p w14:paraId="51B191DC" w14:textId="77777777" w:rsidR="00CA2D2A" w:rsidRPr="00FE72DF" w:rsidRDefault="00CA2D2A" w:rsidP="00C63582">
            <w:pPr>
              <w:spacing w:before="60" w:after="60" w:line="264" w:lineRule="auto"/>
              <w:rPr>
                <w:rFonts w:eastAsiaTheme="minorHAnsi" w:cstheme="minorBidi"/>
                <w:sz w:val="18"/>
              </w:rPr>
            </w:pPr>
            <w:r w:rsidRPr="00FE72DF">
              <w:rPr>
                <w:rFonts w:eastAsiaTheme="minorHAnsi" w:cstheme="minorBidi"/>
                <w:sz w:val="18"/>
              </w:rPr>
              <w:t>A moderate safety concern that should be addressed to improve safety.</w:t>
            </w:r>
          </w:p>
        </w:tc>
      </w:tr>
      <w:tr w:rsidR="00CA2D2A" w:rsidRPr="00FE72DF" w14:paraId="75DAF728" w14:textId="77777777" w:rsidTr="00C63582">
        <w:trPr>
          <w:trHeight w:val="567"/>
        </w:trPr>
        <w:tc>
          <w:tcPr>
            <w:tcW w:w="635" w:type="pct"/>
            <w:tcBorders>
              <w:top w:val="single" w:sz="4" w:space="0" w:color="auto"/>
              <w:bottom w:val="single" w:sz="4" w:space="0" w:color="auto"/>
            </w:tcBorders>
            <w:shd w:val="clear" w:color="auto" w:fill="2A73D9" w:themeFill="accent4"/>
            <w:vAlign w:val="center"/>
          </w:tcPr>
          <w:p w14:paraId="36DEF2DA" w14:textId="77777777" w:rsidR="00CA2D2A" w:rsidRPr="00FE72DF" w:rsidRDefault="00CA2D2A" w:rsidP="00C63582">
            <w:pPr>
              <w:spacing w:before="60" w:after="60" w:line="264" w:lineRule="auto"/>
              <w:rPr>
                <w:rFonts w:eastAsiaTheme="minorHAnsi" w:cstheme="minorBidi"/>
                <w:b/>
                <w:bCs/>
                <w:sz w:val="18"/>
              </w:rPr>
            </w:pPr>
            <w:r w:rsidRPr="00FE72DF">
              <w:rPr>
                <w:rFonts w:eastAsiaTheme="minorHAnsi" w:cstheme="minorBidi"/>
                <w:b/>
                <w:bCs/>
                <w:color w:val="FFFFFF" w:themeColor="background1"/>
                <w:sz w:val="18"/>
              </w:rPr>
              <w:t>Minor</w:t>
            </w:r>
          </w:p>
        </w:tc>
        <w:tc>
          <w:tcPr>
            <w:tcW w:w="4365" w:type="pct"/>
            <w:tcBorders>
              <w:top w:val="single" w:sz="4" w:space="0" w:color="auto"/>
              <w:bottom w:val="single" w:sz="4" w:space="0" w:color="auto"/>
            </w:tcBorders>
            <w:vAlign w:val="center"/>
          </w:tcPr>
          <w:p w14:paraId="2217606D" w14:textId="77777777" w:rsidR="00CA2D2A" w:rsidRPr="00FE72DF" w:rsidRDefault="00CA2D2A" w:rsidP="00C63582">
            <w:pPr>
              <w:spacing w:before="60" w:after="60" w:line="264" w:lineRule="auto"/>
              <w:rPr>
                <w:rFonts w:eastAsiaTheme="minorHAnsi" w:cstheme="minorBidi"/>
                <w:sz w:val="18"/>
              </w:rPr>
            </w:pPr>
            <w:r w:rsidRPr="00FE72DF">
              <w:rPr>
                <w:rFonts w:eastAsiaTheme="minorHAnsi" w:cstheme="minorBidi"/>
                <w:sz w:val="18"/>
              </w:rPr>
              <w:t>A minor safety concern that could be addressed where practical to improve safety.</w:t>
            </w:r>
          </w:p>
        </w:tc>
      </w:tr>
    </w:tbl>
    <w:p w14:paraId="6C48B742" w14:textId="77777777" w:rsidR="00CA2D2A" w:rsidRPr="00FE72DF" w:rsidRDefault="00CA2D2A" w:rsidP="00CA2D2A"/>
    <w:p w14:paraId="3CAB5763" w14:textId="77777777" w:rsidR="00CA2D2A" w:rsidRPr="00FE72DF" w:rsidRDefault="00CA2D2A" w:rsidP="00CA2D2A">
      <w:pPr>
        <w:spacing w:before="120" w:after="120" w:line="280" w:lineRule="atLeast"/>
      </w:pPr>
      <w:r w:rsidRPr="00FE72DF">
        <w:t xml:space="preserve">The ranking of safety concerns is based on the probability of a crash combined with the most likely severity outcome of that crash, as indicated in </w:t>
      </w:r>
      <w:r w:rsidRPr="00FE72DF">
        <w:fldChar w:fldCharType="begin"/>
      </w:r>
      <w:r w:rsidRPr="00FE72DF">
        <w:instrText xml:space="preserve"> REF _Ref174372178 \h </w:instrText>
      </w:r>
      <w:r w:rsidRPr="00FE72DF">
        <w:fldChar w:fldCharType="separate"/>
      </w:r>
      <w:r w:rsidRPr="00FE72DF">
        <w:t xml:space="preserve">Table </w:t>
      </w:r>
      <w:r w:rsidRPr="00FE72DF">
        <w:rPr>
          <w:noProof/>
        </w:rPr>
        <w:t>2</w:t>
      </w:r>
      <w:r w:rsidRPr="00FE72DF">
        <w:fldChar w:fldCharType="end"/>
      </w:r>
      <w:r w:rsidRPr="00FE72DF">
        <w:t>.</w:t>
      </w:r>
    </w:p>
    <w:p w14:paraId="144446E9" w14:textId="77777777" w:rsidR="00CA2D2A" w:rsidRPr="00FE72DF" w:rsidRDefault="00CA2D2A" w:rsidP="00CA2D2A">
      <w:r w:rsidRPr="00FE72DF">
        <w:br w:type="page"/>
      </w:r>
    </w:p>
    <w:p w14:paraId="1A61193C" w14:textId="77777777" w:rsidR="00CA2D2A" w:rsidRPr="00FE72DF" w:rsidRDefault="00CA2D2A" w:rsidP="00CA2D2A">
      <w:pPr>
        <w:tabs>
          <w:tab w:val="left" w:pos="1008"/>
        </w:tabs>
        <w:spacing w:before="120" w:after="120" w:line="280" w:lineRule="atLeast"/>
        <w:ind w:left="1008" w:hanging="1008"/>
        <w:rPr>
          <w:i/>
          <w:iCs/>
          <w:szCs w:val="18"/>
        </w:rPr>
      </w:pPr>
      <w:bookmarkStart w:id="25" w:name="_Ref174372178"/>
      <w:bookmarkStart w:id="26" w:name="_Toc178841519"/>
      <w:bookmarkStart w:id="27" w:name="_Toc233381513"/>
      <w:r w:rsidRPr="00FE72DF">
        <w:rPr>
          <w:i/>
          <w:iCs/>
          <w:szCs w:val="18"/>
        </w:rPr>
        <w:lastRenderedPageBreak/>
        <w:t xml:space="preserve">Table </w:t>
      </w:r>
      <w:r w:rsidRPr="00FE72DF">
        <w:rPr>
          <w:i/>
          <w:iCs/>
          <w:szCs w:val="18"/>
        </w:rPr>
        <w:fldChar w:fldCharType="begin"/>
      </w:r>
      <w:r w:rsidRPr="00FE72DF">
        <w:rPr>
          <w:i/>
          <w:iCs/>
          <w:szCs w:val="18"/>
        </w:rPr>
        <w:instrText xml:space="preserve"> SEQ Table \* ARABIC </w:instrText>
      </w:r>
      <w:r w:rsidRPr="00FE72DF">
        <w:rPr>
          <w:i/>
          <w:iCs/>
          <w:szCs w:val="18"/>
        </w:rPr>
        <w:fldChar w:fldCharType="separate"/>
      </w:r>
      <w:r w:rsidRPr="00FE72DF">
        <w:rPr>
          <w:i/>
          <w:iCs/>
          <w:noProof/>
          <w:szCs w:val="18"/>
        </w:rPr>
        <w:t>2</w:t>
      </w:r>
      <w:r w:rsidRPr="00FE72DF">
        <w:rPr>
          <w:i/>
          <w:iCs/>
          <w:noProof/>
          <w:szCs w:val="18"/>
        </w:rPr>
        <w:fldChar w:fldCharType="end"/>
      </w:r>
      <w:bookmarkEnd w:id="25"/>
      <w:r w:rsidRPr="00FE72DF">
        <w:rPr>
          <w:i/>
          <w:iCs/>
          <w:szCs w:val="18"/>
        </w:rPr>
        <w:t xml:space="preserve">. </w:t>
      </w:r>
      <w:r w:rsidRPr="00FE72DF">
        <w:rPr>
          <w:i/>
          <w:iCs/>
          <w:szCs w:val="18"/>
        </w:rPr>
        <w:tab/>
        <w:t>Safety concern risk matrix</w:t>
      </w:r>
      <w:bookmarkEnd w:id="26"/>
      <w:bookmarkEnd w:id="27"/>
    </w:p>
    <w:tbl>
      <w:tblPr>
        <w:tblStyle w:val="TableGrid"/>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9"/>
        <w:gridCol w:w="1096"/>
        <w:gridCol w:w="1338"/>
        <w:gridCol w:w="1533"/>
        <w:gridCol w:w="576"/>
        <w:gridCol w:w="1808"/>
        <w:gridCol w:w="1530"/>
      </w:tblGrid>
      <w:tr w:rsidR="00CA2D2A" w:rsidRPr="00FE72DF" w14:paraId="5E4283B0" w14:textId="77777777" w:rsidTr="00C63582">
        <w:trPr>
          <w:trHeight w:val="360"/>
        </w:trPr>
        <w:tc>
          <w:tcPr>
            <w:tcW w:w="1243" w:type="pct"/>
            <w:gridSpan w:val="2"/>
            <w:vMerge w:val="restart"/>
            <w:tcBorders>
              <w:bottom w:val="single" w:sz="4" w:space="0" w:color="auto"/>
            </w:tcBorders>
          </w:tcPr>
          <w:p w14:paraId="1A11DC4E" w14:textId="77777777" w:rsidR="00CA2D2A" w:rsidRPr="00FE72DF" w:rsidRDefault="00CA2D2A" w:rsidP="00C63582">
            <w:pPr>
              <w:spacing w:before="60" w:after="60" w:line="264" w:lineRule="auto"/>
              <w:rPr>
                <w:rFonts w:eastAsiaTheme="minorHAnsi" w:cstheme="minorBidi"/>
                <w:b/>
                <w:bCs/>
                <w:sz w:val="18"/>
              </w:rPr>
            </w:pPr>
          </w:p>
        </w:tc>
        <w:tc>
          <w:tcPr>
            <w:tcW w:w="3757" w:type="pct"/>
            <w:gridSpan w:val="5"/>
            <w:tcBorders>
              <w:top w:val="single" w:sz="18" w:space="0" w:color="auto"/>
              <w:bottom w:val="single" w:sz="18" w:space="0" w:color="auto"/>
            </w:tcBorders>
            <w:shd w:val="clear" w:color="auto" w:fill="E2DDDB"/>
            <w:vAlign w:val="center"/>
          </w:tcPr>
          <w:p w14:paraId="3A3D5715" w14:textId="77777777" w:rsidR="00CA2D2A" w:rsidRPr="00FE72DF" w:rsidRDefault="00CA2D2A" w:rsidP="00C63582">
            <w:pPr>
              <w:spacing w:before="60" w:after="60" w:line="264" w:lineRule="auto"/>
              <w:jc w:val="center"/>
              <w:rPr>
                <w:rFonts w:eastAsiaTheme="minorHAnsi" w:cstheme="minorBidi"/>
                <w:b/>
                <w:bCs/>
                <w:sz w:val="18"/>
              </w:rPr>
            </w:pPr>
            <w:r w:rsidRPr="00FE72DF">
              <w:rPr>
                <w:rFonts w:eastAsiaTheme="minorHAnsi" w:cstheme="minorBidi"/>
                <w:b/>
                <w:bCs/>
                <w:sz w:val="18"/>
              </w:rPr>
              <w:t>Severity Outcome</w:t>
            </w:r>
          </w:p>
        </w:tc>
      </w:tr>
      <w:tr w:rsidR="00CA2D2A" w:rsidRPr="00FE72DF" w14:paraId="747488A0" w14:textId="77777777" w:rsidTr="00C63582">
        <w:trPr>
          <w:trHeight w:val="360"/>
        </w:trPr>
        <w:tc>
          <w:tcPr>
            <w:tcW w:w="1243" w:type="pct"/>
            <w:gridSpan w:val="2"/>
            <w:vMerge/>
            <w:tcBorders>
              <w:bottom w:val="single" w:sz="4" w:space="0" w:color="auto"/>
            </w:tcBorders>
          </w:tcPr>
          <w:p w14:paraId="38C2E695" w14:textId="77777777" w:rsidR="00CA2D2A" w:rsidRPr="00FE72DF" w:rsidRDefault="00CA2D2A" w:rsidP="00C63582">
            <w:pPr>
              <w:keepNext/>
              <w:spacing w:before="60" w:after="60" w:line="264" w:lineRule="auto"/>
              <w:rPr>
                <w:rFonts w:eastAsiaTheme="minorHAnsi" w:cstheme="minorBidi"/>
                <w:b/>
                <w:bCs/>
                <w:sz w:val="18"/>
              </w:rPr>
            </w:pPr>
          </w:p>
        </w:tc>
        <w:tc>
          <w:tcPr>
            <w:tcW w:w="741" w:type="pct"/>
            <w:tcBorders>
              <w:top w:val="single" w:sz="18" w:space="0" w:color="auto"/>
              <w:bottom w:val="single" w:sz="18" w:space="0" w:color="auto"/>
            </w:tcBorders>
            <w:vAlign w:val="center"/>
          </w:tcPr>
          <w:p w14:paraId="2814AE55" w14:textId="77777777" w:rsidR="00CA2D2A" w:rsidRPr="00FE72DF" w:rsidRDefault="00CA2D2A" w:rsidP="00C63582">
            <w:pPr>
              <w:keepNext/>
              <w:spacing w:before="60" w:after="60" w:line="264" w:lineRule="auto"/>
              <w:rPr>
                <w:rFonts w:eastAsiaTheme="minorHAnsi" w:cstheme="minorBidi"/>
                <w:b/>
                <w:bCs/>
                <w:sz w:val="18"/>
              </w:rPr>
            </w:pPr>
            <w:r w:rsidRPr="00FE72DF">
              <w:rPr>
                <w:rFonts w:eastAsiaTheme="minorHAnsi" w:cstheme="minorBidi"/>
                <w:b/>
                <w:bCs/>
                <w:sz w:val="18"/>
              </w:rPr>
              <w:t>Non-injury</w:t>
            </w:r>
          </w:p>
        </w:tc>
        <w:tc>
          <w:tcPr>
            <w:tcW w:w="849" w:type="pct"/>
            <w:tcBorders>
              <w:top w:val="single" w:sz="18" w:space="0" w:color="auto"/>
              <w:bottom w:val="single" w:sz="18" w:space="0" w:color="auto"/>
            </w:tcBorders>
            <w:vAlign w:val="center"/>
          </w:tcPr>
          <w:p w14:paraId="3C70C24E" w14:textId="77777777" w:rsidR="00CA2D2A" w:rsidRPr="00FE72DF" w:rsidRDefault="00CA2D2A" w:rsidP="00C63582">
            <w:pPr>
              <w:keepNext/>
              <w:spacing w:before="60" w:after="60" w:line="264" w:lineRule="auto"/>
              <w:rPr>
                <w:rFonts w:eastAsiaTheme="minorHAnsi" w:cstheme="minorBidi"/>
                <w:b/>
                <w:bCs/>
                <w:sz w:val="18"/>
              </w:rPr>
            </w:pPr>
            <w:r w:rsidRPr="00FE72DF">
              <w:rPr>
                <w:rFonts w:eastAsiaTheme="minorHAnsi" w:cstheme="minorBidi"/>
                <w:b/>
                <w:bCs/>
                <w:sz w:val="18"/>
              </w:rPr>
              <w:t>Minor</w:t>
            </w:r>
          </w:p>
        </w:tc>
        <w:tc>
          <w:tcPr>
            <w:tcW w:w="319" w:type="pct"/>
            <w:vMerge w:val="restart"/>
            <w:tcBorders>
              <w:top w:val="single" w:sz="18" w:space="0" w:color="auto"/>
            </w:tcBorders>
            <w:textDirection w:val="btLr"/>
            <w:vAlign w:val="center"/>
          </w:tcPr>
          <w:p w14:paraId="4CDAF27E" w14:textId="77777777" w:rsidR="00CA2D2A" w:rsidRPr="00FE72DF" w:rsidRDefault="00CA2D2A" w:rsidP="00C63582">
            <w:pPr>
              <w:keepNext/>
              <w:spacing w:before="60" w:after="60" w:line="264" w:lineRule="auto"/>
              <w:ind w:left="113" w:right="113"/>
              <w:jc w:val="center"/>
              <w:rPr>
                <w:rFonts w:eastAsiaTheme="minorHAnsi" w:cstheme="minorBidi"/>
                <w:b/>
                <w:bCs/>
                <w:sz w:val="18"/>
              </w:rPr>
            </w:pPr>
            <w:r w:rsidRPr="00FE72DF">
              <w:rPr>
                <w:rFonts w:eastAsiaTheme="minorHAnsi" w:cstheme="minorBidi"/>
                <w:b/>
                <w:bCs/>
                <w:sz w:val="18"/>
              </w:rPr>
              <w:t>Safe System Injury Threshold</w:t>
            </w:r>
          </w:p>
        </w:tc>
        <w:tc>
          <w:tcPr>
            <w:tcW w:w="1001" w:type="pct"/>
            <w:tcBorders>
              <w:top w:val="single" w:sz="18" w:space="0" w:color="auto"/>
              <w:bottom w:val="single" w:sz="18" w:space="0" w:color="auto"/>
            </w:tcBorders>
            <w:vAlign w:val="center"/>
          </w:tcPr>
          <w:p w14:paraId="0695A28B" w14:textId="77777777" w:rsidR="00CA2D2A" w:rsidRPr="00FE72DF" w:rsidRDefault="00CA2D2A" w:rsidP="00C63582">
            <w:pPr>
              <w:keepNext/>
              <w:spacing w:before="60" w:after="60" w:line="264" w:lineRule="auto"/>
              <w:rPr>
                <w:rFonts w:eastAsiaTheme="minorHAnsi" w:cstheme="minorBidi"/>
                <w:b/>
                <w:bCs/>
                <w:sz w:val="18"/>
              </w:rPr>
            </w:pPr>
            <w:r w:rsidRPr="00FE72DF">
              <w:rPr>
                <w:rFonts w:eastAsiaTheme="minorHAnsi" w:cstheme="minorBidi"/>
                <w:b/>
                <w:bCs/>
                <w:sz w:val="18"/>
              </w:rPr>
              <w:t>Serious</w:t>
            </w:r>
          </w:p>
        </w:tc>
        <w:tc>
          <w:tcPr>
            <w:tcW w:w="847" w:type="pct"/>
            <w:tcBorders>
              <w:top w:val="single" w:sz="18" w:space="0" w:color="auto"/>
              <w:bottom w:val="single" w:sz="18" w:space="0" w:color="auto"/>
            </w:tcBorders>
            <w:vAlign w:val="center"/>
          </w:tcPr>
          <w:p w14:paraId="35896F03" w14:textId="77777777" w:rsidR="00CA2D2A" w:rsidRPr="00FE72DF" w:rsidRDefault="00CA2D2A" w:rsidP="00C63582">
            <w:pPr>
              <w:keepNext/>
              <w:spacing w:before="60" w:after="60" w:line="264" w:lineRule="auto"/>
              <w:rPr>
                <w:rFonts w:eastAsiaTheme="minorHAnsi" w:cstheme="minorBidi"/>
                <w:b/>
                <w:bCs/>
                <w:sz w:val="18"/>
              </w:rPr>
            </w:pPr>
            <w:r w:rsidRPr="00FE72DF">
              <w:rPr>
                <w:rFonts w:eastAsiaTheme="minorHAnsi" w:cstheme="minorBidi"/>
                <w:b/>
                <w:bCs/>
                <w:sz w:val="18"/>
              </w:rPr>
              <w:t>Fatal</w:t>
            </w:r>
          </w:p>
        </w:tc>
      </w:tr>
      <w:tr w:rsidR="00CA2D2A" w:rsidRPr="00FE72DF" w14:paraId="1236EDC1" w14:textId="77777777" w:rsidTr="00C63582">
        <w:tc>
          <w:tcPr>
            <w:tcW w:w="1243" w:type="pct"/>
            <w:gridSpan w:val="2"/>
            <w:vMerge/>
            <w:tcBorders>
              <w:bottom w:val="single" w:sz="4" w:space="0" w:color="auto"/>
            </w:tcBorders>
          </w:tcPr>
          <w:p w14:paraId="35AA475B" w14:textId="77777777" w:rsidR="00CA2D2A" w:rsidRPr="00FE72DF" w:rsidRDefault="00CA2D2A" w:rsidP="00C63582">
            <w:pPr>
              <w:spacing w:before="60" w:after="60" w:line="264" w:lineRule="auto"/>
              <w:rPr>
                <w:rFonts w:eastAsiaTheme="minorHAnsi" w:cstheme="minorBidi"/>
                <w:sz w:val="18"/>
              </w:rPr>
            </w:pPr>
          </w:p>
        </w:tc>
        <w:tc>
          <w:tcPr>
            <w:tcW w:w="741" w:type="pct"/>
            <w:tcBorders>
              <w:top w:val="single" w:sz="18" w:space="0" w:color="auto"/>
              <w:bottom w:val="single" w:sz="4" w:space="0" w:color="auto"/>
            </w:tcBorders>
            <w:vAlign w:val="center"/>
          </w:tcPr>
          <w:p w14:paraId="608030D1" w14:textId="77777777" w:rsidR="00CA2D2A" w:rsidRPr="00FE72DF" w:rsidRDefault="00CA2D2A" w:rsidP="00C63582">
            <w:pPr>
              <w:spacing w:before="60" w:after="60" w:line="264" w:lineRule="auto"/>
              <w:rPr>
                <w:rFonts w:eastAsiaTheme="minorHAnsi" w:cstheme="minorBidi"/>
                <w:sz w:val="18"/>
              </w:rPr>
            </w:pPr>
            <w:r w:rsidRPr="00FE72DF">
              <w:rPr>
                <w:rFonts w:eastAsiaTheme="minorHAnsi" w:cstheme="minorBidi"/>
                <w:sz w:val="18"/>
              </w:rPr>
              <w:t>Property damage only (PDO).</w:t>
            </w:r>
          </w:p>
        </w:tc>
        <w:tc>
          <w:tcPr>
            <w:tcW w:w="849" w:type="pct"/>
            <w:tcBorders>
              <w:top w:val="single" w:sz="18" w:space="0" w:color="auto"/>
              <w:bottom w:val="single" w:sz="4" w:space="0" w:color="auto"/>
            </w:tcBorders>
            <w:vAlign w:val="center"/>
          </w:tcPr>
          <w:p w14:paraId="30DDBC0F" w14:textId="77777777" w:rsidR="00CA2D2A" w:rsidRPr="00FE72DF" w:rsidRDefault="00CA2D2A" w:rsidP="00C63582">
            <w:pPr>
              <w:spacing w:before="60" w:after="60" w:line="264" w:lineRule="auto"/>
              <w:rPr>
                <w:rFonts w:eastAsiaTheme="minorHAnsi" w:cstheme="minorBidi"/>
                <w:sz w:val="18"/>
              </w:rPr>
            </w:pPr>
            <w:r w:rsidRPr="00FE72DF">
              <w:rPr>
                <w:rFonts w:eastAsiaTheme="minorHAnsi" w:cstheme="minorBidi"/>
                <w:sz w:val="18"/>
              </w:rPr>
              <w:t xml:space="preserve">Injury that is not serious but requires first aid, or that causes discomfort or pain to the person injured. </w:t>
            </w:r>
          </w:p>
        </w:tc>
        <w:tc>
          <w:tcPr>
            <w:tcW w:w="319" w:type="pct"/>
            <w:vMerge/>
            <w:vAlign w:val="center"/>
          </w:tcPr>
          <w:p w14:paraId="45846823" w14:textId="77777777" w:rsidR="00CA2D2A" w:rsidRPr="00FE72DF" w:rsidRDefault="00CA2D2A" w:rsidP="00C63582">
            <w:pPr>
              <w:spacing w:before="60" w:after="60" w:line="264" w:lineRule="auto"/>
              <w:rPr>
                <w:rFonts w:eastAsiaTheme="minorHAnsi" w:cstheme="minorBidi"/>
                <w:sz w:val="18"/>
              </w:rPr>
            </w:pPr>
          </w:p>
        </w:tc>
        <w:tc>
          <w:tcPr>
            <w:tcW w:w="1001" w:type="pct"/>
            <w:tcBorders>
              <w:top w:val="single" w:sz="18" w:space="0" w:color="auto"/>
              <w:bottom w:val="single" w:sz="4" w:space="0" w:color="auto"/>
            </w:tcBorders>
            <w:vAlign w:val="center"/>
          </w:tcPr>
          <w:p w14:paraId="039BD4A5" w14:textId="77777777" w:rsidR="00CA2D2A" w:rsidRPr="00FE72DF" w:rsidRDefault="00CA2D2A" w:rsidP="00C63582">
            <w:pPr>
              <w:spacing w:before="60" w:after="60" w:line="264" w:lineRule="auto"/>
              <w:rPr>
                <w:rFonts w:eastAsiaTheme="minorHAnsi" w:cstheme="minorBidi"/>
                <w:sz w:val="18"/>
              </w:rPr>
            </w:pPr>
            <w:r w:rsidRPr="00FE72DF">
              <w:rPr>
                <w:rFonts w:eastAsiaTheme="minorHAnsi" w:cstheme="minorBidi"/>
                <w:sz w:val="18"/>
              </w:rPr>
              <w:t>Injury (fracture, concussion, severe cuts, or other injury) requiring medical treatment or removal to and retention in hospital.</w:t>
            </w:r>
          </w:p>
        </w:tc>
        <w:tc>
          <w:tcPr>
            <w:tcW w:w="847" w:type="pct"/>
            <w:tcBorders>
              <w:top w:val="single" w:sz="18" w:space="0" w:color="auto"/>
              <w:bottom w:val="single" w:sz="4" w:space="0" w:color="auto"/>
            </w:tcBorders>
            <w:vAlign w:val="center"/>
          </w:tcPr>
          <w:p w14:paraId="0C396DD3" w14:textId="77777777" w:rsidR="00CA2D2A" w:rsidRPr="00FE72DF" w:rsidRDefault="00CA2D2A" w:rsidP="00C63582">
            <w:pPr>
              <w:spacing w:before="60" w:after="60" w:line="264" w:lineRule="auto"/>
              <w:rPr>
                <w:rFonts w:eastAsiaTheme="minorHAnsi" w:cstheme="minorBidi"/>
                <w:sz w:val="18"/>
              </w:rPr>
            </w:pPr>
            <w:r w:rsidRPr="00FE72DF">
              <w:rPr>
                <w:rFonts w:eastAsiaTheme="minorHAnsi" w:cstheme="minorBidi"/>
                <w:sz w:val="18"/>
              </w:rPr>
              <w:t>Death occurring as the result of injuries sustained in a crash within 30 days of the crash.</w:t>
            </w:r>
          </w:p>
        </w:tc>
      </w:tr>
      <w:tr w:rsidR="00CA2D2A" w:rsidRPr="00FE72DF" w14:paraId="4B24E71A" w14:textId="77777777" w:rsidTr="00C63582">
        <w:trPr>
          <w:trHeight w:val="476"/>
        </w:trPr>
        <w:tc>
          <w:tcPr>
            <w:tcW w:w="636" w:type="pct"/>
            <w:vMerge w:val="restart"/>
            <w:tcBorders>
              <w:top w:val="single" w:sz="4" w:space="0" w:color="auto"/>
            </w:tcBorders>
            <w:vAlign w:val="center"/>
          </w:tcPr>
          <w:p w14:paraId="604BBE22" w14:textId="77777777" w:rsidR="00CA2D2A" w:rsidRPr="00FE72DF" w:rsidRDefault="00CA2D2A" w:rsidP="00C63582">
            <w:pPr>
              <w:spacing w:before="60" w:after="60" w:line="264" w:lineRule="auto"/>
              <w:rPr>
                <w:rFonts w:eastAsiaTheme="minorHAnsi" w:cstheme="minorBidi"/>
                <w:b/>
                <w:bCs/>
                <w:sz w:val="18"/>
              </w:rPr>
            </w:pPr>
            <w:r w:rsidRPr="00FE72DF">
              <w:rPr>
                <w:rFonts w:eastAsiaTheme="minorHAnsi" w:cstheme="minorBidi"/>
                <w:b/>
                <w:bCs/>
                <w:sz w:val="18"/>
              </w:rPr>
              <w:t>Probability of a crash</w:t>
            </w:r>
          </w:p>
        </w:tc>
        <w:tc>
          <w:tcPr>
            <w:tcW w:w="607" w:type="pct"/>
            <w:tcBorders>
              <w:top w:val="single" w:sz="4" w:space="0" w:color="auto"/>
              <w:bottom w:val="single" w:sz="4" w:space="0" w:color="auto"/>
            </w:tcBorders>
            <w:vAlign w:val="center"/>
          </w:tcPr>
          <w:p w14:paraId="54CA00F5" w14:textId="77777777" w:rsidR="00CA2D2A" w:rsidRPr="00FE72DF" w:rsidRDefault="00CA2D2A" w:rsidP="00C63582">
            <w:pPr>
              <w:keepNext/>
              <w:spacing w:before="60" w:after="60" w:line="264" w:lineRule="auto"/>
              <w:rPr>
                <w:rFonts w:eastAsiaTheme="minorHAnsi" w:cstheme="minorBidi"/>
                <w:b/>
                <w:bCs/>
                <w:sz w:val="18"/>
              </w:rPr>
            </w:pPr>
            <w:r w:rsidRPr="00FE72DF">
              <w:rPr>
                <w:rFonts w:eastAsiaTheme="minorHAnsi" w:cstheme="minorBidi"/>
                <w:b/>
                <w:bCs/>
                <w:sz w:val="18"/>
              </w:rPr>
              <w:t>Very likely</w:t>
            </w:r>
          </w:p>
        </w:tc>
        <w:tc>
          <w:tcPr>
            <w:tcW w:w="741" w:type="pct"/>
            <w:tcBorders>
              <w:top w:val="single" w:sz="4" w:space="0" w:color="auto"/>
              <w:bottom w:val="single" w:sz="4" w:space="0" w:color="auto"/>
            </w:tcBorders>
            <w:shd w:val="clear" w:color="auto" w:fill="2A73D9" w:themeFill="accent4"/>
            <w:vAlign w:val="center"/>
          </w:tcPr>
          <w:p w14:paraId="64939257" w14:textId="77777777" w:rsidR="00CA2D2A" w:rsidRPr="00FE72DF" w:rsidRDefault="00CA2D2A" w:rsidP="00C63582">
            <w:pPr>
              <w:spacing w:before="60" w:after="60" w:line="264" w:lineRule="auto"/>
              <w:rPr>
                <w:rFonts w:eastAsiaTheme="minorHAnsi" w:cstheme="minorBidi"/>
                <w:b/>
                <w:bCs/>
                <w:color w:val="FFFFFF" w:themeColor="background1"/>
                <w:sz w:val="18"/>
              </w:rPr>
            </w:pPr>
            <w:r w:rsidRPr="00FE72DF">
              <w:rPr>
                <w:rFonts w:eastAsiaTheme="minorHAnsi" w:cstheme="minorBidi"/>
                <w:b/>
                <w:bCs/>
                <w:color w:val="FFFFFF" w:themeColor="background1"/>
                <w:sz w:val="18"/>
              </w:rPr>
              <w:t>Minor</w:t>
            </w:r>
          </w:p>
        </w:tc>
        <w:tc>
          <w:tcPr>
            <w:tcW w:w="849" w:type="pct"/>
            <w:tcBorders>
              <w:top w:val="single" w:sz="4" w:space="0" w:color="auto"/>
              <w:bottom w:val="single" w:sz="4" w:space="0" w:color="auto"/>
            </w:tcBorders>
            <w:shd w:val="clear" w:color="auto" w:fill="F3BE0A" w:themeFill="accent5"/>
            <w:vAlign w:val="center"/>
          </w:tcPr>
          <w:p w14:paraId="0C61FD8F" w14:textId="77777777" w:rsidR="00CA2D2A" w:rsidRPr="00FE72DF" w:rsidRDefault="00CA2D2A" w:rsidP="00C63582">
            <w:pPr>
              <w:spacing w:before="60" w:after="60" w:line="264" w:lineRule="auto"/>
              <w:rPr>
                <w:rFonts w:eastAsiaTheme="minorHAnsi" w:cstheme="minorBidi"/>
                <w:b/>
                <w:bCs/>
                <w:sz w:val="18"/>
              </w:rPr>
            </w:pPr>
            <w:r w:rsidRPr="00FE72DF">
              <w:rPr>
                <w:rFonts w:eastAsiaTheme="minorHAnsi" w:cstheme="minorBidi"/>
                <w:b/>
                <w:bCs/>
                <w:sz w:val="18"/>
              </w:rPr>
              <w:t>Moderate</w:t>
            </w:r>
          </w:p>
        </w:tc>
        <w:tc>
          <w:tcPr>
            <w:tcW w:w="319" w:type="pct"/>
            <w:vMerge/>
            <w:vAlign w:val="center"/>
          </w:tcPr>
          <w:p w14:paraId="26490448" w14:textId="77777777" w:rsidR="00CA2D2A" w:rsidRPr="00FE72DF" w:rsidRDefault="00CA2D2A" w:rsidP="00C63582">
            <w:pPr>
              <w:spacing w:before="60" w:after="60" w:line="264" w:lineRule="auto"/>
              <w:rPr>
                <w:rFonts w:eastAsiaTheme="minorHAnsi" w:cstheme="minorBidi"/>
                <w:sz w:val="18"/>
              </w:rPr>
            </w:pPr>
          </w:p>
        </w:tc>
        <w:tc>
          <w:tcPr>
            <w:tcW w:w="1001" w:type="pct"/>
            <w:tcBorders>
              <w:top w:val="single" w:sz="4" w:space="0" w:color="auto"/>
              <w:bottom w:val="single" w:sz="4" w:space="0" w:color="auto"/>
            </w:tcBorders>
            <w:shd w:val="clear" w:color="auto" w:fill="000000" w:themeFill="text1"/>
            <w:vAlign w:val="center"/>
          </w:tcPr>
          <w:p w14:paraId="5A3613DF" w14:textId="77777777" w:rsidR="00CA2D2A" w:rsidRPr="00FE72DF" w:rsidRDefault="00CA2D2A" w:rsidP="00C63582">
            <w:pPr>
              <w:spacing w:before="60" w:after="60" w:line="264" w:lineRule="auto"/>
              <w:rPr>
                <w:rFonts w:eastAsiaTheme="minorHAnsi" w:cstheme="minorBidi"/>
                <w:b/>
                <w:bCs/>
                <w:sz w:val="18"/>
              </w:rPr>
            </w:pPr>
            <w:r w:rsidRPr="00FE72DF">
              <w:rPr>
                <w:rFonts w:eastAsiaTheme="minorHAnsi" w:cstheme="minorBidi"/>
                <w:b/>
                <w:bCs/>
                <w:sz w:val="18"/>
              </w:rPr>
              <w:t>Serious</w:t>
            </w:r>
          </w:p>
        </w:tc>
        <w:tc>
          <w:tcPr>
            <w:tcW w:w="847" w:type="pct"/>
            <w:tcBorders>
              <w:top w:val="single" w:sz="4" w:space="0" w:color="auto"/>
              <w:bottom w:val="single" w:sz="4" w:space="0" w:color="auto"/>
            </w:tcBorders>
            <w:shd w:val="clear" w:color="auto" w:fill="000000" w:themeFill="text1"/>
            <w:vAlign w:val="center"/>
          </w:tcPr>
          <w:p w14:paraId="67A54A6B" w14:textId="77777777" w:rsidR="00CA2D2A" w:rsidRPr="00FE72DF" w:rsidRDefault="00CA2D2A" w:rsidP="00C63582">
            <w:pPr>
              <w:spacing w:before="60" w:after="60" w:line="264" w:lineRule="auto"/>
              <w:rPr>
                <w:rFonts w:eastAsiaTheme="minorHAnsi" w:cstheme="minorBidi"/>
                <w:b/>
                <w:bCs/>
                <w:sz w:val="18"/>
              </w:rPr>
            </w:pPr>
            <w:r w:rsidRPr="00FE72DF">
              <w:rPr>
                <w:rFonts w:eastAsiaTheme="minorHAnsi" w:cstheme="minorBidi"/>
                <w:b/>
                <w:bCs/>
                <w:sz w:val="18"/>
              </w:rPr>
              <w:t>Serious</w:t>
            </w:r>
          </w:p>
        </w:tc>
      </w:tr>
      <w:tr w:rsidR="00CA2D2A" w:rsidRPr="00FE72DF" w14:paraId="51FA1016" w14:textId="77777777" w:rsidTr="00C63582">
        <w:trPr>
          <w:trHeight w:val="476"/>
        </w:trPr>
        <w:tc>
          <w:tcPr>
            <w:tcW w:w="636" w:type="pct"/>
            <w:vMerge/>
          </w:tcPr>
          <w:p w14:paraId="61C2B06D" w14:textId="77777777" w:rsidR="00CA2D2A" w:rsidRPr="00FE72DF" w:rsidRDefault="00CA2D2A" w:rsidP="00C63582">
            <w:pPr>
              <w:spacing w:before="60" w:after="60" w:line="264" w:lineRule="auto"/>
              <w:rPr>
                <w:rFonts w:eastAsiaTheme="minorHAnsi" w:cstheme="minorBidi"/>
                <w:sz w:val="18"/>
              </w:rPr>
            </w:pPr>
          </w:p>
        </w:tc>
        <w:tc>
          <w:tcPr>
            <w:tcW w:w="607" w:type="pct"/>
            <w:tcBorders>
              <w:top w:val="single" w:sz="4" w:space="0" w:color="auto"/>
              <w:bottom w:val="single" w:sz="4" w:space="0" w:color="auto"/>
            </w:tcBorders>
            <w:vAlign w:val="center"/>
          </w:tcPr>
          <w:p w14:paraId="04F73997" w14:textId="77777777" w:rsidR="00CA2D2A" w:rsidRPr="00FE72DF" w:rsidRDefault="00CA2D2A" w:rsidP="00C63582">
            <w:pPr>
              <w:keepNext/>
              <w:spacing w:before="60" w:after="60" w:line="264" w:lineRule="auto"/>
              <w:rPr>
                <w:rFonts w:eastAsiaTheme="minorHAnsi" w:cstheme="minorBidi"/>
                <w:b/>
                <w:bCs/>
                <w:sz w:val="18"/>
              </w:rPr>
            </w:pPr>
            <w:r w:rsidRPr="00FE72DF">
              <w:rPr>
                <w:rFonts w:eastAsiaTheme="minorHAnsi" w:cstheme="minorBidi"/>
                <w:b/>
                <w:bCs/>
                <w:sz w:val="18"/>
              </w:rPr>
              <w:t>Likely</w:t>
            </w:r>
          </w:p>
        </w:tc>
        <w:tc>
          <w:tcPr>
            <w:tcW w:w="741" w:type="pct"/>
            <w:tcBorders>
              <w:top w:val="single" w:sz="4" w:space="0" w:color="auto"/>
              <w:bottom w:val="single" w:sz="4" w:space="0" w:color="auto"/>
            </w:tcBorders>
            <w:shd w:val="clear" w:color="auto" w:fill="2A73D9" w:themeFill="accent4"/>
            <w:vAlign w:val="center"/>
          </w:tcPr>
          <w:p w14:paraId="1B69103A" w14:textId="77777777" w:rsidR="00CA2D2A" w:rsidRPr="00FE72DF" w:rsidRDefault="00CA2D2A" w:rsidP="00C63582">
            <w:pPr>
              <w:spacing w:before="60" w:after="60" w:line="264" w:lineRule="auto"/>
              <w:rPr>
                <w:rFonts w:eastAsiaTheme="minorHAnsi" w:cstheme="minorBidi"/>
                <w:b/>
                <w:bCs/>
                <w:color w:val="FFFFFF" w:themeColor="background1"/>
                <w:sz w:val="18"/>
              </w:rPr>
            </w:pPr>
            <w:r w:rsidRPr="00FE72DF">
              <w:rPr>
                <w:rFonts w:eastAsiaTheme="minorHAnsi" w:cstheme="minorBidi"/>
                <w:b/>
                <w:bCs/>
                <w:color w:val="FFFFFF" w:themeColor="background1"/>
                <w:sz w:val="18"/>
              </w:rPr>
              <w:t>Minor</w:t>
            </w:r>
          </w:p>
        </w:tc>
        <w:tc>
          <w:tcPr>
            <w:tcW w:w="849" w:type="pct"/>
            <w:tcBorders>
              <w:top w:val="single" w:sz="4" w:space="0" w:color="auto"/>
              <w:bottom w:val="single" w:sz="4" w:space="0" w:color="auto"/>
            </w:tcBorders>
            <w:shd w:val="clear" w:color="auto" w:fill="F3BE0A" w:themeFill="accent5"/>
            <w:vAlign w:val="center"/>
          </w:tcPr>
          <w:p w14:paraId="28A047A8" w14:textId="77777777" w:rsidR="00CA2D2A" w:rsidRPr="00FE72DF" w:rsidRDefault="00CA2D2A" w:rsidP="00C63582">
            <w:pPr>
              <w:spacing w:before="60" w:after="60" w:line="264" w:lineRule="auto"/>
              <w:rPr>
                <w:rFonts w:eastAsiaTheme="minorHAnsi" w:cstheme="minorBidi"/>
                <w:b/>
                <w:bCs/>
                <w:sz w:val="18"/>
              </w:rPr>
            </w:pPr>
            <w:r w:rsidRPr="00FE72DF">
              <w:rPr>
                <w:rFonts w:eastAsiaTheme="minorHAnsi" w:cstheme="minorBidi"/>
                <w:b/>
                <w:bCs/>
                <w:sz w:val="18"/>
              </w:rPr>
              <w:t>Moderate</w:t>
            </w:r>
          </w:p>
        </w:tc>
        <w:tc>
          <w:tcPr>
            <w:tcW w:w="319" w:type="pct"/>
            <w:vMerge/>
            <w:vAlign w:val="center"/>
          </w:tcPr>
          <w:p w14:paraId="27E9AF8E" w14:textId="77777777" w:rsidR="00CA2D2A" w:rsidRPr="00FE72DF" w:rsidRDefault="00CA2D2A" w:rsidP="00C63582">
            <w:pPr>
              <w:spacing w:before="60" w:after="60" w:line="264" w:lineRule="auto"/>
              <w:rPr>
                <w:rFonts w:eastAsiaTheme="minorHAnsi" w:cstheme="minorBidi"/>
                <w:sz w:val="18"/>
              </w:rPr>
            </w:pPr>
          </w:p>
        </w:tc>
        <w:tc>
          <w:tcPr>
            <w:tcW w:w="1001" w:type="pct"/>
            <w:tcBorders>
              <w:top w:val="single" w:sz="4" w:space="0" w:color="auto"/>
              <w:bottom w:val="single" w:sz="4" w:space="0" w:color="auto"/>
            </w:tcBorders>
            <w:shd w:val="clear" w:color="auto" w:fill="000000" w:themeFill="text1"/>
            <w:vAlign w:val="center"/>
          </w:tcPr>
          <w:p w14:paraId="4B00A4EA" w14:textId="77777777" w:rsidR="00CA2D2A" w:rsidRPr="00FE72DF" w:rsidRDefault="00CA2D2A" w:rsidP="00C63582">
            <w:pPr>
              <w:spacing w:before="60" w:after="60" w:line="264" w:lineRule="auto"/>
              <w:rPr>
                <w:rFonts w:eastAsiaTheme="minorHAnsi" w:cstheme="minorBidi"/>
                <w:b/>
                <w:bCs/>
                <w:sz w:val="18"/>
              </w:rPr>
            </w:pPr>
            <w:r w:rsidRPr="00FE72DF">
              <w:rPr>
                <w:rFonts w:eastAsiaTheme="minorHAnsi" w:cstheme="minorBidi"/>
                <w:b/>
                <w:bCs/>
                <w:sz w:val="18"/>
              </w:rPr>
              <w:t>Serious</w:t>
            </w:r>
          </w:p>
        </w:tc>
        <w:tc>
          <w:tcPr>
            <w:tcW w:w="847" w:type="pct"/>
            <w:tcBorders>
              <w:top w:val="single" w:sz="4" w:space="0" w:color="auto"/>
              <w:bottom w:val="single" w:sz="4" w:space="0" w:color="auto"/>
            </w:tcBorders>
            <w:shd w:val="clear" w:color="auto" w:fill="000000" w:themeFill="text1"/>
            <w:vAlign w:val="center"/>
          </w:tcPr>
          <w:p w14:paraId="72C3860A" w14:textId="77777777" w:rsidR="00CA2D2A" w:rsidRPr="00FE72DF" w:rsidRDefault="00CA2D2A" w:rsidP="00C63582">
            <w:pPr>
              <w:spacing w:before="60" w:after="60" w:line="264" w:lineRule="auto"/>
              <w:rPr>
                <w:rFonts w:eastAsiaTheme="minorHAnsi" w:cstheme="minorBidi"/>
                <w:b/>
                <w:bCs/>
                <w:sz w:val="18"/>
              </w:rPr>
            </w:pPr>
            <w:r w:rsidRPr="00FE72DF">
              <w:rPr>
                <w:rFonts w:eastAsiaTheme="minorHAnsi" w:cstheme="minorBidi"/>
                <w:b/>
                <w:bCs/>
                <w:sz w:val="18"/>
              </w:rPr>
              <w:t>Serious</w:t>
            </w:r>
          </w:p>
        </w:tc>
      </w:tr>
      <w:tr w:rsidR="00CA2D2A" w:rsidRPr="00FE72DF" w14:paraId="33F02BC7" w14:textId="77777777" w:rsidTr="00C63582">
        <w:trPr>
          <w:trHeight w:val="476"/>
        </w:trPr>
        <w:tc>
          <w:tcPr>
            <w:tcW w:w="636" w:type="pct"/>
            <w:vMerge/>
          </w:tcPr>
          <w:p w14:paraId="01480FE9" w14:textId="77777777" w:rsidR="00CA2D2A" w:rsidRPr="00FE72DF" w:rsidRDefault="00CA2D2A" w:rsidP="00C63582">
            <w:pPr>
              <w:spacing w:before="60" w:after="60" w:line="264" w:lineRule="auto"/>
              <w:rPr>
                <w:rFonts w:eastAsiaTheme="minorHAnsi" w:cstheme="minorBidi"/>
                <w:sz w:val="18"/>
              </w:rPr>
            </w:pPr>
          </w:p>
        </w:tc>
        <w:tc>
          <w:tcPr>
            <w:tcW w:w="607" w:type="pct"/>
            <w:tcBorders>
              <w:top w:val="single" w:sz="4" w:space="0" w:color="auto"/>
              <w:bottom w:val="single" w:sz="4" w:space="0" w:color="auto"/>
            </w:tcBorders>
            <w:vAlign w:val="center"/>
          </w:tcPr>
          <w:p w14:paraId="4497110C" w14:textId="77777777" w:rsidR="00CA2D2A" w:rsidRPr="00FE72DF" w:rsidRDefault="00CA2D2A" w:rsidP="00C63582">
            <w:pPr>
              <w:keepNext/>
              <w:spacing w:before="60" w:after="60" w:line="264" w:lineRule="auto"/>
              <w:rPr>
                <w:rFonts w:eastAsiaTheme="minorHAnsi" w:cstheme="minorBidi"/>
                <w:b/>
                <w:bCs/>
                <w:sz w:val="18"/>
              </w:rPr>
            </w:pPr>
            <w:r w:rsidRPr="00FE72DF">
              <w:rPr>
                <w:rFonts w:eastAsiaTheme="minorHAnsi" w:cstheme="minorBidi"/>
                <w:b/>
                <w:bCs/>
                <w:sz w:val="18"/>
              </w:rPr>
              <w:t>Unlikely</w:t>
            </w:r>
          </w:p>
        </w:tc>
        <w:tc>
          <w:tcPr>
            <w:tcW w:w="741" w:type="pct"/>
            <w:tcBorders>
              <w:top w:val="single" w:sz="4" w:space="0" w:color="auto"/>
              <w:bottom w:val="single" w:sz="4" w:space="0" w:color="auto"/>
            </w:tcBorders>
            <w:shd w:val="clear" w:color="auto" w:fill="2A73D9" w:themeFill="accent4"/>
            <w:vAlign w:val="center"/>
          </w:tcPr>
          <w:p w14:paraId="7275C410" w14:textId="77777777" w:rsidR="00CA2D2A" w:rsidRPr="00FE72DF" w:rsidRDefault="00CA2D2A" w:rsidP="00C63582">
            <w:pPr>
              <w:spacing w:before="60" w:after="60" w:line="264" w:lineRule="auto"/>
              <w:rPr>
                <w:rFonts w:eastAsiaTheme="minorHAnsi" w:cstheme="minorBidi"/>
                <w:b/>
                <w:bCs/>
                <w:color w:val="FFFFFF" w:themeColor="background1"/>
                <w:sz w:val="18"/>
              </w:rPr>
            </w:pPr>
            <w:r w:rsidRPr="00FE72DF">
              <w:rPr>
                <w:rFonts w:eastAsiaTheme="minorHAnsi" w:cstheme="minorBidi"/>
                <w:b/>
                <w:bCs/>
                <w:color w:val="FFFFFF" w:themeColor="background1"/>
                <w:sz w:val="18"/>
              </w:rPr>
              <w:t>Minor</w:t>
            </w:r>
          </w:p>
        </w:tc>
        <w:tc>
          <w:tcPr>
            <w:tcW w:w="849" w:type="pct"/>
            <w:tcBorders>
              <w:top w:val="single" w:sz="4" w:space="0" w:color="auto"/>
              <w:bottom w:val="single" w:sz="4" w:space="0" w:color="auto"/>
            </w:tcBorders>
            <w:shd w:val="clear" w:color="auto" w:fill="2A73D9" w:themeFill="accent4"/>
            <w:vAlign w:val="center"/>
          </w:tcPr>
          <w:p w14:paraId="2AEF82CA" w14:textId="77777777" w:rsidR="00CA2D2A" w:rsidRPr="00FE72DF" w:rsidRDefault="00CA2D2A" w:rsidP="00C63582">
            <w:pPr>
              <w:spacing w:before="60" w:after="60" w:line="264" w:lineRule="auto"/>
              <w:rPr>
                <w:rFonts w:eastAsiaTheme="minorHAnsi" w:cstheme="minorBidi"/>
                <w:b/>
                <w:bCs/>
                <w:color w:val="FFFFFF" w:themeColor="background1"/>
                <w:sz w:val="18"/>
              </w:rPr>
            </w:pPr>
            <w:r w:rsidRPr="00FE72DF">
              <w:rPr>
                <w:rFonts w:eastAsiaTheme="minorHAnsi" w:cstheme="minorBidi"/>
                <w:b/>
                <w:bCs/>
                <w:color w:val="FFFFFF" w:themeColor="background1"/>
                <w:sz w:val="18"/>
              </w:rPr>
              <w:t>Minor</w:t>
            </w:r>
          </w:p>
        </w:tc>
        <w:tc>
          <w:tcPr>
            <w:tcW w:w="319" w:type="pct"/>
            <w:vMerge/>
            <w:vAlign w:val="center"/>
          </w:tcPr>
          <w:p w14:paraId="4179454B" w14:textId="77777777" w:rsidR="00CA2D2A" w:rsidRPr="00FE72DF" w:rsidRDefault="00CA2D2A" w:rsidP="00C63582">
            <w:pPr>
              <w:spacing w:before="60" w:after="60" w:line="264" w:lineRule="auto"/>
              <w:rPr>
                <w:rFonts w:eastAsiaTheme="minorHAnsi" w:cstheme="minorBidi"/>
                <w:sz w:val="18"/>
              </w:rPr>
            </w:pPr>
          </w:p>
        </w:tc>
        <w:tc>
          <w:tcPr>
            <w:tcW w:w="1001" w:type="pct"/>
            <w:tcBorders>
              <w:top w:val="single" w:sz="4" w:space="0" w:color="auto"/>
              <w:bottom w:val="single" w:sz="4" w:space="0" w:color="auto"/>
            </w:tcBorders>
            <w:shd w:val="clear" w:color="auto" w:fill="ED6631" w:themeFill="text2"/>
            <w:vAlign w:val="center"/>
          </w:tcPr>
          <w:p w14:paraId="646413C7" w14:textId="77777777" w:rsidR="00CA2D2A" w:rsidRPr="00FE72DF" w:rsidRDefault="00CA2D2A" w:rsidP="00C63582">
            <w:pPr>
              <w:spacing w:before="60" w:after="60" w:line="264" w:lineRule="auto"/>
              <w:rPr>
                <w:rFonts w:eastAsiaTheme="minorHAnsi" w:cstheme="minorBidi"/>
                <w:b/>
                <w:bCs/>
                <w:sz w:val="18"/>
              </w:rPr>
            </w:pPr>
            <w:r w:rsidRPr="00FE72DF">
              <w:rPr>
                <w:rFonts w:eastAsiaTheme="minorHAnsi" w:cstheme="minorBidi"/>
                <w:b/>
                <w:bCs/>
                <w:sz w:val="18"/>
              </w:rPr>
              <w:t>Significant</w:t>
            </w:r>
          </w:p>
        </w:tc>
        <w:tc>
          <w:tcPr>
            <w:tcW w:w="847" w:type="pct"/>
            <w:tcBorders>
              <w:top w:val="single" w:sz="4" w:space="0" w:color="auto"/>
              <w:bottom w:val="single" w:sz="4" w:space="0" w:color="auto"/>
            </w:tcBorders>
            <w:shd w:val="clear" w:color="auto" w:fill="000000" w:themeFill="text1"/>
            <w:vAlign w:val="center"/>
          </w:tcPr>
          <w:p w14:paraId="6E57A8B5" w14:textId="77777777" w:rsidR="00CA2D2A" w:rsidRPr="00FE72DF" w:rsidRDefault="00CA2D2A" w:rsidP="00C63582">
            <w:pPr>
              <w:spacing w:before="60" w:after="60" w:line="264" w:lineRule="auto"/>
              <w:rPr>
                <w:rFonts w:eastAsiaTheme="minorHAnsi" w:cstheme="minorBidi"/>
                <w:b/>
                <w:bCs/>
                <w:sz w:val="18"/>
              </w:rPr>
            </w:pPr>
            <w:r w:rsidRPr="00FE72DF">
              <w:rPr>
                <w:rFonts w:eastAsiaTheme="minorHAnsi" w:cstheme="minorBidi"/>
                <w:b/>
                <w:bCs/>
                <w:sz w:val="18"/>
              </w:rPr>
              <w:t>Serious</w:t>
            </w:r>
          </w:p>
        </w:tc>
      </w:tr>
      <w:tr w:rsidR="00CA2D2A" w:rsidRPr="00FE72DF" w14:paraId="40399669" w14:textId="77777777" w:rsidTr="00C63582">
        <w:tc>
          <w:tcPr>
            <w:tcW w:w="636" w:type="pct"/>
            <w:vMerge/>
            <w:tcBorders>
              <w:bottom w:val="single" w:sz="4" w:space="0" w:color="auto"/>
            </w:tcBorders>
          </w:tcPr>
          <w:p w14:paraId="1FCC4D3B" w14:textId="77777777" w:rsidR="00CA2D2A" w:rsidRPr="00FE72DF" w:rsidRDefault="00CA2D2A" w:rsidP="00C63582">
            <w:pPr>
              <w:spacing w:before="60" w:after="60" w:line="264" w:lineRule="auto"/>
              <w:rPr>
                <w:rFonts w:eastAsiaTheme="minorHAnsi" w:cstheme="minorBidi"/>
                <w:sz w:val="18"/>
              </w:rPr>
            </w:pPr>
          </w:p>
        </w:tc>
        <w:tc>
          <w:tcPr>
            <w:tcW w:w="607" w:type="pct"/>
            <w:tcBorders>
              <w:top w:val="single" w:sz="4" w:space="0" w:color="auto"/>
              <w:bottom w:val="single" w:sz="4" w:space="0" w:color="auto"/>
            </w:tcBorders>
            <w:vAlign w:val="center"/>
          </w:tcPr>
          <w:p w14:paraId="7BBBA566" w14:textId="77777777" w:rsidR="00CA2D2A" w:rsidRPr="00FE72DF" w:rsidRDefault="00CA2D2A" w:rsidP="00C63582">
            <w:pPr>
              <w:keepNext/>
              <w:spacing w:before="60" w:after="60" w:line="264" w:lineRule="auto"/>
              <w:rPr>
                <w:rFonts w:eastAsiaTheme="minorHAnsi" w:cstheme="minorBidi"/>
                <w:b/>
                <w:bCs/>
                <w:sz w:val="18"/>
              </w:rPr>
            </w:pPr>
            <w:r w:rsidRPr="00FE72DF">
              <w:rPr>
                <w:rFonts w:eastAsiaTheme="minorHAnsi" w:cstheme="minorBidi"/>
                <w:b/>
                <w:bCs/>
                <w:sz w:val="18"/>
              </w:rPr>
              <w:t>Very unlikely</w:t>
            </w:r>
          </w:p>
        </w:tc>
        <w:tc>
          <w:tcPr>
            <w:tcW w:w="741" w:type="pct"/>
            <w:tcBorders>
              <w:top w:val="single" w:sz="4" w:space="0" w:color="auto"/>
              <w:bottom w:val="single" w:sz="4" w:space="0" w:color="auto"/>
            </w:tcBorders>
            <w:shd w:val="clear" w:color="auto" w:fill="2A73D9" w:themeFill="accent4"/>
            <w:vAlign w:val="center"/>
          </w:tcPr>
          <w:p w14:paraId="68C53981" w14:textId="77777777" w:rsidR="00CA2D2A" w:rsidRPr="00FE72DF" w:rsidRDefault="00CA2D2A" w:rsidP="00C63582">
            <w:pPr>
              <w:spacing w:before="60" w:after="60" w:line="264" w:lineRule="auto"/>
              <w:rPr>
                <w:rFonts w:eastAsiaTheme="minorHAnsi" w:cstheme="minorBidi"/>
                <w:b/>
                <w:bCs/>
                <w:color w:val="FFFFFF" w:themeColor="background1"/>
                <w:sz w:val="18"/>
              </w:rPr>
            </w:pPr>
            <w:r w:rsidRPr="00FE72DF">
              <w:rPr>
                <w:rFonts w:eastAsiaTheme="minorHAnsi" w:cstheme="minorBidi"/>
                <w:b/>
                <w:bCs/>
                <w:color w:val="FFFFFF" w:themeColor="background1"/>
                <w:sz w:val="18"/>
              </w:rPr>
              <w:t>Minor</w:t>
            </w:r>
          </w:p>
        </w:tc>
        <w:tc>
          <w:tcPr>
            <w:tcW w:w="849" w:type="pct"/>
            <w:tcBorders>
              <w:top w:val="single" w:sz="4" w:space="0" w:color="auto"/>
              <w:bottom w:val="single" w:sz="4" w:space="0" w:color="auto"/>
            </w:tcBorders>
            <w:shd w:val="clear" w:color="auto" w:fill="2A73D9" w:themeFill="accent4"/>
            <w:vAlign w:val="center"/>
          </w:tcPr>
          <w:p w14:paraId="713C0904" w14:textId="77777777" w:rsidR="00CA2D2A" w:rsidRPr="00FE72DF" w:rsidRDefault="00CA2D2A" w:rsidP="00C63582">
            <w:pPr>
              <w:spacing w:before="60" w:after="60" w:line="264" w:lineRule="auto"/>
              <w:rPr>
                <w:rFonts w:eastAsiaTheme="minorHAnsi" w:cstheme="minorBidi"/>
                <w:b/>
                <w:bCs/>
                <w:color w:val="FFFFFF" w:themeColor="background1"/>
                <w:sz w:val="18"/>
              </w:rPr>
            </w:pPr>
            <w:r w:rsidRPr="00FE72DF">
              <w:rPr>
                <w:rFonts w:eastAsiaTheme="minorHAnsi" w:cstheme="minorBidi"/>
                <w:b/>
                <w:bCs/>
                <w:color w:val="FFFFFF" w:themeColor="background1"/>
                <w:sz w:val="18"/>
              </w:rPr>
              <w:t>Minor</w:t>
            </w:r>
          </w:p>
        </w:tc>
        <w:tc>
          <w:tcPr>
            <w:tcW w:w="319" w:type="pct"/>
            <w:vMerge/>
            <w:tcBorders>
              <w:bottom w:val="single" w:sz="4" w:space="0" w:color="auto"/>
            </w:tcBorders>
            <w:vAlign w:val="center"/>
          </w:tcPr>
          <w:p w14:paraId="2732C1A9" w14:textId="77777777" w:rsidR="00CA2D2A" w:rsidRPr="00FE72DF" w:rsidRDefault="00CA2D2A" w:rsidP="00C63582">
            <w:pPr>
              <w:spacing w:before="60" w:after="60" w:line="264" w:lineRule="auto"/>
              <w:rPr>
                <w:rFonts w:eastAsiaTheme="minorHAnsi" w:cstheme="minorBidi"/>
                <w:sz w:val="18"/>
              </w:rPr>
            </w:pPr>
          </w:p>
        </w:tc>
        <w:tc>
          <w:tcPr>
            <w:tcW w:w="1001" w:type="pct"/>
            <w:tcBorders>
              <w:top w:val="single" w:sz="4" w:space="0" w:color="auto"/>
              <w:bottom w:val="single" w:sz="4" w:space="0" w:color="auto"/>
            </w:tcBorders>
            <w:shd w:val="clear" w:color="auto" w:fill="ED6631" w:themeFill="text2"/>
            <w:vAlign w:val="center"/>
          </w:tcPr>
          <w:p w14:paraId="613C36C0" w14:textId="77777777" w:rsidR="00CA2D2A" w:rsidRPr="00FE72DF" w:rsidRDefault="00CA2D2A" w:rsidP="00C63582">
            <w:pPr>
              <w:spacing w:before="60" w:after="60" w:line="264" w:lineRule="auto"/>
              <w:rPr>
                <w:rFonts w:eastAsiaTheme="minorHAnsi" w:cstheme="minorBidi"/>
                <w:b/>
                <w:bCs/>
                <w:sz w:val="18"/>
              </w:rPr>
            </w:pPr>
            <w:r w:rsidRPr="00FE72DF">
              <w:rPr>
                <w:rFonts w:eastAsiaTheme="minorHAnsi" w:cstheme="minorBidi"/>
                <w:b/>
                <w:bCs/>
                <w:sz w:val="18"/>
              </w:rPr>
              <w:t>Significant</w:t>
            </w:r>
          </w:p>
        </w:tc>
        <w:tc>
          <w:tcPr>
            <w:tcW w:w="847" w:type="pct"/>
            <w:tcBorders>
              <w:top w:val="single" w:sz="4" w:space="0" w:color="auto"/>
              <w:bottom w:val="single" w:sz="4" w:space="0" w:color="auto"/>
            </w:tcBorders>
            <w:shd w:val="clear" w:color="auto" w:fill="ED6631" w:themeFill="text2"/>
            <w:vAlign w:val="center"/>
          </w:tcPr>
          <w:p w14:paraId="5E0D5318" w14:textId="77777777" w:rsidR="00CA2D2A" w:rsidRPr="00FE72DF" w:rsidRDefault="00CA2D2A" w:rsidP="00C63582">
            <w:pPr>
              <w:spacing w:before="60" w:after="60" w:line="264" w:lineRule="auto"/>
              <w:rPr>
                <w:rFonts w:eastAsiaTheme="minorHAnsi" w:cstheme="minorBidi"/>
                <w:b/>
                <w:bCs/>
                <w:sz w:val="18"/>
              </w:rPr>
            </w:pPr>
            <w:r w:rsidRPr="00FE72DF">
              <w:rPr>
                <w:rFonts w:eastAsiaTheme="minorHAnsi" w:cstheme="minorBidi"/>
                <w:b/>
                <w:bCs/>
                <w:sz w:val="18"/>
              </w:rPr>
              <w:t>Significant</w:t>
            </w:r>
          </w:p>
        </w:tc>
      </w:tr>
    </w:tbl>
    <w:p w14:paraId="7C4C1A0D" w14:textId="77777777" w:rsidR="00CA2D2A" w:rsidRPr="00FE72DF" w:rsidRDefault="00CA2D2A" w:rsidP="00CA2D2A">
      <w:pPr>
        <w:spacing w:before="120" w:after="120" w:line="280" w:lineRule="atLeast"/>
      </w:pPr>
      <w:r w:rsidRPr="00FE72DF">
        <w:t>Qualitative risk ranking requires professional judgement and a wide range of experience in projects of all sizes and locations. Factors that have been considered when qualitatively assessing the probability of a crash and the most likely severity outcome of that crash are described below.</w:t>
      </w:r>
    </w:p>
    <w:p w14:paraId="0E9051BF" w14:textId="77777777" w:rsidR="00CA2D2A" w:rsidRPr="00FE72DF" w:rsidRDefault="00CA2D2A" w:rsidP="00CA2D2A">
      <w:pPr>
        <w:keepNext/>
        <w:keepLines/>
        <w:numPr>
          <w:ilvl w:val="5"/>
          <w:numId w:val="1"/>
        </w:numPr>
        <w:tabs>
          <w:tab w:val="left" w:pos="1440"/>
        </w:tabs>
        <w:spacing w:before="240" w:after="120"/>
        <w:outlineLvl w:val="5"/>
        <w:rPr>
          <w:rFonts w:ascii="Amasis MT Pro" w:eastAsiaTheme="majorEastAsia" w:hAnsi="Amasis MT Pro" w:cstheme="majorBidi"/>
          <w:b/>
          <w:iCs/>
          <w:sz w:val="22"/>
          <w:szCs w:val="24"/>
        </w:rPr>
      </w:pPr>
      <w:r w:rsidRPr="00FE72DF">
        <w:rPr>
          <w:rFonts w:ascii="Amasis MT Pro" w:eastAsiaTheme="majorEastAsia" w:hAnsi="Amasis MT Pro" w:cstheme="majorBidi"/>
          <w:b/>
          <w:iCs/>
          <w:sz w:val="22"/>
          <w:szCs w:val="24"/>
        </w:rPr>
        <w:t>Probability of a crash</w:t>
      </w:r>
    </w:p>
    <w:p w14:paraId="519CCAF3" w14:textId="77777777" w:rsidR="00CA2D2A" w:rsidRPr="00FE72DF" w:rsidRDefault="00CA2D2A" w:rsidP="00CA2D2A">
      <w:pPr>
        <w:spacing w:before="120" w:after="120" w:line="280" w:lineRule="atLeast"/>
      </w:pPr>
      <w:r w:rsidRPr="00FE72DF">
        <w:t>The safe system auditors have drawn on historic crash rates or other research for similar elements of projects, or projects as a whole where appropriate, to assist in understanding the likely crash types, frequency, and likely severity that may result from a particular safety issue.</w:t>
      </w:r>
    </w:p>
    <w:p w14:paraId="0722BFD2" w14:textId="77777777" w:rsidR="00CA2D2A" w:rsidRPr="00FE72DF" w:rsidRDefault="00CA2D2A" w:rsidP="00CA2D2A">
      <w:pPr>
        <w:spacing w:before="120" w:after="120" w:line="280" w:lineRule="atLeast"/>
      </w:pPr>
      <w:r w:rsidRPr="00FE72DF">
        <w:t xml:space="preserve">The probability of a crash in </w:t>
      </w:r>
      <w:r w:rsidRPr="00FE72DF">
        <w:fldChar w:fldCharType="begin"/>
      </w:r>
      <w:r w:rsidRPr="00FE72DF">
        <w:instrText xml:space="preserve"> REF _Ref174372178 \h </w:instrText>
      </w:r>
      <w:r w:rsidRPr="00FE72DF">
        <w:fldChar w:fldCharType="separate"/>
      </w:r>
      <w:r w:rsidRPr="00FE72DF">
        <w:t xml:space="preserve">Table </w:t>
      </w:r>
      <w:r w:rsidRPr="00FE72DF">
        <w:rPr>
          <w:noProof/>
        </w:rPr>
        <w:t>2</w:t>
      </w:r>
      <w:r w:rsidRPr="00FE72DF">
        <w:fldChar w:fldCharType="end"/>
      </w:r>
      <w:r w:rsidRPr="00FE72DF">
        <w:t xml:space="preserve"> has been qualitatively assessed on the basis of expected exposure (how many road users will be exposed to a safety issue) and the risk of a crash resulting from the presence of the issue.</w:t>
      </w:r>
    </w:p>
    <w:p w14:paraId="5B259236" w14:textId="77777777" w:rsidR="00CA2D2A" w:rsidRPr="00FE72DF" w:rsidRDefault="00CA2D2A" w:rsidP="00CA2D2A">
      <w:pPr>
        <w:spacing w:before="120" w:after="120" w:line="280" w:lineRule="atLeast"/>
      </w:pPr>
      <w:r w:rsidRPr="00FE72DF">
        <w:t>It is sometimes helpful to use crash frequency as a surrogate indicator of crash probability as shown in Table 3.</w:t>
      </w:r>
    </w:p>
    <w:p w14:paraId="4B6700ED" w14:textId="77777777" w:rsidR="00CA2D2A" w:rsidRPr="00FE72DF" w:rsidRDefault="00CA2D2A" w:rsidP="00CA2D2A">
      <w:pPr>
        <w:tabs>
          <w:tab w:val="left" w:pos="1008"/>
        </w:tabs>
        <w:spacing w:before="120" w:after="120" w:line="280" w:lineRule="atLeast"/>
        <w:ind w:left="1008" w:hanging="1008"/>
        <w:rPr>
          <w:i/>
          <w:iCs/>
          <w:szCs w:val="18"/>
        </w:rPr>
      </w:pPr>
      <w:bookmarkStart w:id="28" w:name="_Toc178841520"/>
      <w:bookmarkStart w:id="29" w:name="_Toc233381514"/>
      <w:r w:rsidRPr="00FE72DF">
        <w:rPr>
          <w:i/>
          <w:iCs/>
          <w:szCs w:val="18"/>
        </w:rPr>
        <w:t xml:space="preserve">Table </w:t>
      </w:r>
      <w:r w:rsidRPr="00FE72DF">
        <w:rPr>
          <w:i/>
          <w:iCs/>
          <w:szCs w:val="18"/>
        </w:rPr>
        <w:fldChar w:fldCharType="begin"/>
      </w:r>
      <w:r w:rsidRPr="00FE72DF">
        <w:rPr>
          <w:i/>
          <w:iCs/>
          <w:szCs w:val="18"/>
        </w:rPr>
        <w:instrText xml:space="preserve"> SEQ Table \* ARABIC </w:instrText>
      </w:r>
      <w:r w:rsidRPr="00FE72DF">
        <w:rPr>
          <w:i/>
          <w:iCs/>
          <w:szCs w:val="18"/>
        </w:rPr>
        <w:fldChar w:fldCharType="separate"/>
      </w:r>
      <w:r w:rsidRPr="00FE72DF">
        <w:rPr>
          <w:i/>
          <w:iCs/>
          <w:noProof/>
          <w:szCs w:val="18"/>
        </w:rPr>
        <w:t>3</w:t>
      </w:r>
      <w:r w:rsidRPr="00FE72DF">
        <w:rPr>
          <w:i/>
          <w:iCs/>
          <w:noProof/>
          <w:szCs w:val="18"/>
        </w:rPr>
        <w:fldChar w:fldCharType="end"/>
      </w:r>
      <w:r w:rsidRPr="00FE72DF">
        <w:rPr>
          <w:i/>
          <w:iCs/>
          <w:szCs w:val="18"/>
        </w:rPr>
        <w:t xml:space="preserve">. </w:t>
      </w:r>
      <w:r w:rsidRPr="00FE72DF">
        <w:rPr>
          <w:i/>
          <w:iCs/>
          <w:szCs w:val="18"/>
        </w:rPr>
        <w:tab/>
        <w:t>Crash frequency as an indicator of probability</w:t>
      </w:r>
      <w:bookmarkEnd w:id="28"/>
      <w:bookmarkEnd w:id="29"/>
    </w:p>
    <w:tbl>
      <w:tblPr>
        <w:tblStyle w:val="TableGrid"/>
        <w:tblW w:w="36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7"/>
        <w:gridCol w:w="2276"/>
      </w:tblGrid>
      <w:tr w:rsidR="00CA2D2A" w:rsidRPr="00FE72DF" w14:paraId="71D56BAF" w14:textId="77777777" w:rsidTr="00C63582">
        <w:trPr>
          <w:trHeight w:val="360"/>
        </w:trPr>
        <w:tc>
          <w:tcPr>
            <w:tcW w:w="3292" w:type="pct"/>
            <w:tcBorders>
              <w:top w:val="single" w:sz="18" w:space="0" w:color="auto"/>
              <w:bottom w:val="single" w:sz="18" w:space="0" w:color="auto"/>
            </w:tcBorders>
          </w:tcPr>
          <w:p w14:paraId="499B5FBC" w14:textId="77777777" w:rsidR="00CA2D2A" w:rsidRPr="00FE72DF" w:rsidRDefault="00CA2D2A" w:rsidP="00C63582">
            <w:pPr>
              <w:spacing w:before="60" w:after="60" w:line="264" w:lineRule="auto"/>
              <w:rPr>
                <w:rFonts w:eastAsiaTheme="minorHAnsi" w:cstheme="minorBidi"/>
                <w:b/>
                <w:bCs/>
                <w:sz w:val="18"/>
              </w:rPr>
            </w:pPr>
            <w:r w:rsidRPr="00FE72DF">
              <w:rPr>
                <w:rFonts w:eastAsiaTheme="minorHAnsi" w:cstheme="minorBidi"/>
                <w:b/>
                <w:bCs/>
                <w:sz w:val="18"/>
              </w:rPr>
              <w:t xml:space="preserve">Crash Frequency </w:t>
            </w:r>
          </w:p>
        </w:tc>
        <w:tc>
          <w:tcPr>
            <w:tcW w:w="1708" w:type="pct"/>
            <w:tcBorders>
              <w:top w:val="single" w:sz="18" w:space="0" w:color="auto"/>
              <w:bottom w:val="single" w:sz="18" w:space="0" w:color="auto"/>
            </w:tcBorders>
          </w:tcPr>
          <w:p w14:paraId="68B48EC1" w14:textId="77777777" w:rsidR="00CA2D2A" w:rsidRPr="00FE72DF" w:rsidRDefault="00CA2D2A" w:rsidP="00C63582">
            <w:pPr>
              <w:spacing w:before="60" w:after="60" w:line="264" w:lineRule="auto"/>
              <w:rPr>
                <w:rFonts w:eastAsiaTheme="minorHAnsi" w:cstheme="minorBidi"/>
                <w:b/>
                <w:bCs/>
                <w:sz w:val="18"/>
              </w:rPr>
            </w:pPr>
            <w:r w:rsidRPr="00FE72DF">
              <w:rPr>
                <w:rFonts w:eastAsiaTheme="minorHAnsi" w:cstheme="minorBidi"/>
                <w:b/>
                <w:bCs/>
                <w:sz w:val="18"/>
              </w:rPr>
              <w:t>Crash Probability</w:t>
            </w:r>
          </w:p>
        </w:tc>
      </w:tr>
      <w:tr w:rsidR="00CA2D2A" w:rsidRPr="00FE72DF" w14:paraId="2DE471F3" w14:textId="77777777" w:rsidTr="00C63582">
        <w:tc>
          <w:tcPr>
            <w:tcW w:w="3292" w:type="pct"/>
            <w:tcBorders>
              <w:top w:val="single" w:sz="18" w:space="0" w:color="auto"/>
              <w:bottom w:val="single" w:sz="4" w:space="0" w:color="auto"/>
            </w:tcBorders>
          </w:tcPr>
          <w:p w14:paraId="23911628" w14:textId="77777777" w:rsidR="00CA2D2A" w:rsidRPr="00FE72DF" w:rsidRDefault="00CA2D2A" w:rsidP="00C63582">
            <w:pPr>
              <w:spacing w:before="60" w:after="60" w:line="264" w:lineRule="auto"/>
              <w:rPr>
                <w:rFonts w:eastAsiaTheme="minorHAnsi" w:cstheme="minorBidi"/>
                <w:sz w:val="18"/>
              </w:rPr>
            </w:pPr>
            <w:r w:rsidRPr="00FE72DF">
              <w:rPr>
                <w:rFonts w:eastAsiaTheme="minorHAnsi" w:cstheme="minorBidi"/>
                <w:sz w:val="18"/>
              </w:rPr>
              <w:t>Multiple crashes (more than one per year)</w:t>
            </w:r>
          </w:p>
        </w:tc>
        <w:tc>
          <w:tcPr>
            <w:tcW w:w="1708" w:type="pct"/>
            <w:tcBorders>
              <w:top w:val="single" w:sz="18" w:space="0" w:color="auto"/>
              <w:bottom w:val="single" w:sz="4" w:space="0" w:color="auto"/>
            </w:tcBorders>
          </w:tcPr>
          <w:p w14:paraId="100BC07F" w14:textId="77777777" w:rsidR="00CA2D2A" w:rsidRPr="00FE72DF" w:rsidRDefault="00CA2D2A" w:rsidP="00C63582">
            <w:pPr>
              <w:spacing w:before="60" w:after="60" w:line="264" w:lineRule="auto"/>
              <w:rPr>
                <w:rFonts w:eastAsiaTheme="minorHAnsi" w:cstheme="minorBidi"/>
                <w:sz w:val="18"/>
              </w:rPr>
            </w:pPr>
            <w:r w:rsidRPr="00FE72DF">
              <w:rPr>
                <w:rFonts w:eastAsiaTheme="minorHAnsi" w:cstheme="minorBidi"/>
                <w:sz w:val="18"/>
              </w:rPr>
              <w:t>Very likely</w:t>
            </w:r>
          </w:p>
        </w:tc>
      </w:tr>
      <w:tr w:rsidR="00CA2D2A" w:rsidRPr="00FE72DF" w14:paraId="5128E382" w14:textId="77777777" w:rsidTr="00C63582">
        <w:tc>
          <w:tcPr>
            <w:tcW w:w="3292" w:type="pct"/>
            <w:tcBorders>
              <w:top w:val="single" w:sz="4" w:space="0" w:color="auto"/>
              <w:bottom w:val="single" w:sz="4" w:space="0" w:color="auto"/>
            </w:tcBorders>
          </w:tcPr>
          <w:p w14:paraId="2FF43864" w14:textId="77777777" w:rsidR="00CA2D2A" w:rsidRPr="00FE72DF" w:rsidRDefault="00CA2D2A" w:rsidP="00C63582">
            <w:pPr>
              <w:spacing w:before="60" w:after="60" w:line="264" w:lineRule="auto"/>
              <w:rPr>
                <w:rFonts w:eastAsiaTheme="minorHAnsi" w:cstheme="minorBidi"/>
                <w:sz w:val="18"/>
              </w:rPr>
            </w:pPr>
            <w:r w:rsidRPr="00FE72DF">
              <w:rPr>
                <w:rFonts w:eastAsiaTheme="minorHAnsi" w:cstheme="minorBidi"/>
                <w:sz w:val="18"/>
              </w:rPr>
              <w:t>1 every 1 to 5 years</w:t>
            </w:r>
          </w:p>
        </w:tc>
        <w:tc>
          <w:tcPr>
            <w:tcW w:w="1708" w:type="pct"/>
            <w:tcBorders>
              <w:top w:val="single" w:sz="4" w:space="0" w:color="auto"/>
              <w:bottom w:val="single" w:sz="4" w:space="0" w:color="auto"/>
            </w:tcBorders>
          </w:tcPr>
          <w:p w14:paraId="4724283F" w14:textId="77777777" w:rsidR="00CA2D2A" w:rsidRPr="00FE72DF" w:rsidRDefault="00CA2D2A" w:rsidP="00C63582">
            <w:pPr>
              <w:spacing w:before="60" w:after="60" w:line="264" w:lineRule="auto"/>
              <w:rPr>
                <w:rFonts w:eastAsiaTheme="minorHAnsi" w:cstheme="minorBidi"/>
                <w:sz w:val="18"/>
              </w:rPr>
            </w:pPr>
            <w:r w:rsidRPr="00FE72DF">
              <w:rPr>
                <w:rFonts w:eastAsiaTheme="minorHAnsi" w:cstheme="minorBidi"/>
                <w:sz w:val="18"/>
              </w:rPr>
              <w:t>Likely</w:t>
            </w:r>
          </w:p>
        </w:tc>
      </w:tr>
      <w:tr w:rsidR="00CA2D2A" w:rsidRPr="00FE72DF" w14:paraId="1AAED6A8" w14:textId="77777777" w:rsidTr="00C63582">
        <w:tc>
          <w:tcPr>
            <w:tcW w:w="3292" w:type="pct"/>
            <w:tcBorders>
              <w:top w:val="single" w:sz="4" w:space="0" w:color="auto"/>
              <w:bottom w:val="single" w:sz="4" w:space="0" w:color="auto"/>
            </w:tcBorders>
          </w:tcPr>
          <w:p w14:paraId="28ACDE46" w14:textId="77777777" w:rsidR="00CA2D2A" w:rsidRPr="00FE72DF" w:rsidRDefault="00CA2D2A" w:rsidP="00C63582">
            <w:pPr>
              <w:spacing w:before="60" w:after="60" w:line="264" w:lineRule="auto"/>
              <w:rPr>
                <w:rFonts w:eastAsiaTheme="minorHAnsi" w:cstheme="minorBidi"/>
                <w:sz w:val="18"/>
              </w:rPr>
            </w:pPr>
            <w:r w:rsidRPr="00FE72DF">
              <w:rPr>
                <w:rFonts w:eastAsiaTheme="minorHAnsi" w:cstheme="minorBidi"/>
                <w:sz w:val="18"/>
              </w:rPr>
              <w:t>1 every 5 to 10 years</w:t>
            </w:r>
          </w:p>
        </w:tc>
        <w:tc>
          <w:tcPr>
            <w:tcW w:w="1708" w:type="pct"/>
            <w:tcBorders>
              <w:top w:val="single" w:sz="4" w:space="0" w:color="auto"/>
              <w:bottom w:val="single" w:sz="4" w:space="0" w:color="auto"/>
            </w:tcBorders>
          </w:tcPr>
          <w:p w14:paraId="0AD7FA6D" w14:textId="77777777" w:rsidR="00CA2D2A" w:rsidRPr="00FE72DF" w:rsidRDefault="00CA2D2A" w:rsidP="00C63582">
            <w:pPr>
              <w:spacing w:before="60" w:after="60" w:line="264" w:lineRule="auto"/>
              <w:rPr>
                <w:rFonts w:eastAsiaTheme="minorHAnsi" w:cstheme="minorBidi"/>
                <w:sz w:val="18"/>
              </w:rPr>
            </w:pPr>
            <w:r w:rsidRPr="00FE72DF">
              <w:rPr>
                <w:rFonts w:eastAsiaTheme="minorHAnsi" w:cstheme="minorBidi"/>
                <w:sz w:val="18"/>
              </w:rPr>
              <w:t>Unlikely</w:t>
            </w:r>
          </w:p>
        </w:tc>
      </w:tr>
      <w:tr w:rsidR="00CA2D2A" w:rsidRPr="00FE72DF" w14:paraId="28D0DF02" w14:textId="77777777" w:rsidTr="00C63582">
        <w:tc>
          <w:tcPr>
            <w:tcW w:w="3292" w:type="pct"/>
            <w:tcBorders>
              <w:top w:val="single" w:sz="4" w:space="0" w:color="auto"/>
              <w:bottom w:val="single" w:sz="4" w:space="0" w:color="auto"/>
            </w:tcBorders>
          </w:tcPr>
          <w:p w14:paraId="406DA134" w14:textId="77777777" w:rsidR="00CA2D2A" w:rsidRPr="00FE72DF" w:rsidRDefault="00CA2D2A" w:rsidP="00C63582">
            <w:pPr>
              <w:spacing w:before="60" w:after="60" w:line="264" w:lineRule="auto"/>
              <w:rPr>
                <w:rFonts w:eastAsiaTheme="minorHAnsi" w:cstheme="minorBidi"/>
                <w:sz w:val="18"/>
              </w:rPr>
            </w:pPr>
            <w:r w:rsidRPr="00FE72DF">
              <w:rPr>
                <w:rFonts w:eastAsiaTheme="minorHAnsi" w:cstheme="minorBidi"/>
                <w:sz w:val="18"/>
              </w:rPr>
              <w:t>Less than 1 every 10 years</w:t>
            </w:r>
          </w:p>
        </w:tc>
        <w:tc>
          <w:tcPr>
            <w:tcW w:w="1708" w:type="pct"/>
            <w:tcBorders>
              <w:top w:val="single" w:sz="4" w:space="0" w:color="auto"/>
              <w:bottom w:val="single" w:sz="4" w:space="0" w:color="auto"/>
            </w:tcBorders>
          </w:tcPr>
          <w:p w14:paraId="48CE2E3E" w14:textId="77777777" w:rsidR="00CA2D2A" w:rsidRPr="00FE72DF" w:rsidRDefault="00CA2D2A" w:rsidP="00C63582">
            <w:pPr>
              <w:spacing w:before="60" w:after="60" w:line="264" w:lineRule="auto"/>
              <w:rPr>
                <w:rFonts w:eastAsiaTheme="minorHAnsi" w:cstheme="minorBidi"/>
                <w:sz w:val="18"/>
              </w:rPr>
            </w:pPr>
            <w:r w:rsidRPr="00FE72DF">
              <w:rPr>
                <w:rFonts w:eastAsiaTheme="minorHAnsi" w:cstheme="minorBidi"/>
                <w:sz w:val="18"/>
              </w:rPr>
              <w:t>Very unlikely</w:t>
            </w:r>
          </w:p>
        </w:tc>
      </w:tr>
    </w:tbl>
    <w:p w14:paraId="70082B70" w14:textId="77777777" w:rsidR="00CA2D2A" w:rsidRPr="00FE72DF" w:rsidRDefault="00CA2D2A" w:rsidP="00CA2D2A"/>
    <w:p w14:paraId="04774E1E" w14:textId="77777777" w:rsidR="00CA2D2A" w:rsidRPr="00FE72DF" w:rsidRDefault="00CA2D2A" w:rsidP="00CA2D2A">
      <w:pPr>
        <w:spacing w:before="120" w:after="120" w:line="280" w:lineRule="atLeast"/>
      </w:pPr>
    </w:p>
    <w:p w14:paraId="6FFC940F" w14:textId="77777777" w:rsidR="00CA2D2A" w:rsidRPr="00FE72DF" w:rsidRDefault="00CA2D2A" w:rsidP="00CA2D2A">
      <w:pPr>
        <w:keepNext/>
        <w:keepLines/>
        <w:numPr>
          <w:ilvl w:val="5"/>
          <w:numId w:val="1"/>
        </w:numPr>
        <w:tabs>
          <w:tab w:val="left" w:pos="1440"/>
        </w:tabs>
        <w:spacing w:before="240" w:after="120"/>
        <w:outlineLvl w:val="5"/>
        <w:rPr>
          <w:rFonts w:ascii="Amasis MT Pro" w:eastAsiaTheme="majorEastAsia" w:hAnsi="Amasis MT Pro" w:cstheme="majorBidi"/>
          <w:b/>
          <w:iCs/>
          <w:sz w:val="22"/>
          <w:szCs w:val="24"/>
        </w:rPr>
      </w:pPr>
      <w:r w:rsidRPr="00FE72DF">
        <w:rPr>
          <w:rFonts w:ascii="Amasis MT Pro" w:eastAsiaTheme="majorEastAsia" w:hAnsi="Amasis MT Pro" w:cstheme="majorBidi"/>
          <w:b/>
          <w:iCs/>
          <w:sz w:val="22"/>
          <w:szCs w:val="24"/>
        </w:rPr>
        <w:lastRenderedPageBreak/>
        <w:t>Severity outcome</w:t>
      </w:r>
    </w:p>
    <w:p w14:paraId="47C9085F" w14:textId="77777777" w:rsidR="00CA2D2A" w:rsidRPr="00FE72DF" w:rsidRDefault="00CA2D2A" w:rsidP="00CA2D2A">
      <w:pPr>
        <w:spacing w:before="120" w:after="120" w:line="280" w:lineRule="atLeast"/>
      </w:pPr>
      <w:r w:rsidRPr="00FE72DF">
        <w:t xml:space="preserve">A crash of a particular type can result in a range of severity outcomes for the people involved. For the purposes of this assessment, the crash severity outcome in </w:t>
      </w:r>
      <w:r w:rsidRPr="00FE72DF">
        <w:fldChar w:fldCharType="begin"/>
      </w:r>
      <w:r w:rsidRPr="00FE72DF">
        <w:instrText xml:space="preserve"> REF _Ref174372178 \h </w:instrText>
      </w:r>
      <w:r w:rsidRPr="00FE72DF">
        <w:fldChar w:fldCharType="separate"/>
      </w:r>
      <w:r w:rsidRPr="00FE72DF">
        <w:t xml:space="preserve">Table </w:t>
      </w:r>
      <w:r w:rsidRPr="00FE72DF">
        <w:rPr>
          <w:noProof/>
        </w:rPr>
        <w:t>2</w:t>
      </w:r>
      <w:r w:rsidRPr="00FE72DF">
        <w:fldChar w:fldCharType="end"/>
      </w:r>
      <w:r w:rsidRPr="00FE72DF">
        <w:t xml:space="preserve"> has been qualitatively assessed as being the most likely or predominant severity outcome on the basis of factors such as speed, type of crash, type of vehicles, and the people likely to be involved.</w:t>
      </w:r>
    </w:p>
    <w:p w14:paraId="06530759" w14:textId="77777777" w:rsidR="00CA2D2A" w:rsidRPr="00FE72DF" w:rsidRDefault="00CA2D2A" w:rsidP="00CA2D2A">
      <w:pPr>
        <w:spacing w:before="120" w:after="120" w:line="280" w:lineRule="atLeast"/>
      </w:pPr>
      <w:r w:rsidRPr="00FE72DF">
        <w:t>The severity of an injury is determined in part by the ability of a person to tolerate the crash forces. A person wearing safety restraints in a modern motor vehicle will have a greater tolerance to the forces involved than a pedestrian or cyclist struck by a motor vehicle. The safe system auditors have also considered the likely user composition, and hence the likely severity of injury to the people involved in the crash. An able-bodied adult may have a greater ability to recover from higher trauma injuries than a child, whereas an elderly person may have poor ability to recover from high trauma injuries.</w:t>
      </w:r>
    </w:p>
    <w:p w14:paraId="3A4D84D9" w14:textId="77777777" w:rsidR="00CA2D2A" w:rsidRPr="00FE72DF" w:rsidRDefault="00CA2D2A" w:rsidP="00CA2D2A">
      <w:pPr>
        <w:keepNext/>
        <w:keepLines/>
        <w:numPr>
          <w:ilvl w:val="2"/>
          <w:numId w:val="1"/>
        </w:numPr>
        <w:tabs>
          <w:tab w:val="left" w:pos="1152"/>
        </w:tabs>
        <w:spacing w:before="240" w:after="120"/>
        <w:ind w:left="1151" w:hanging="1151"/>
        <w:outlineLvl w:val="2"/>
        <w:rPr>
          <w:rFonts w:ascii="Amasis MT Pro" w:eastAsiaTheme="majorEastAsia" w:hAnsi="Amasis MT Pro" w:cstheme="majorBidi"/>
          <w:b/>
          <w:sz w:val="28"/>
          <w:szCs w:val="24"/>
        </w:rPr>
      </w:pPr>
      <w:bookmarkStart w:id="30" w:name="_Toc179203907"/>
      <w:r w:rsidRPr="00FE72DF">
        <w:rPr>
          <w:rFonts w:ascii="Amasis MT Pro" w:eastAsiaTheme="majorEastAsia" w:hAnsi="Amasis MT Pro" w:cstheme="majorBidi"/>
          <w:b/>
          <w:sz w:val="28"/>
          <w:szCs w:val="24"/>
        </w:rPr>
        <w:t>Comments</w:t>
      </w:r>
      <w:bookmarkEnd w:id="30"/>
    </w:p>
    <w:p w14:paraId="4AEE566B" w14:textId="77777777" w:rsidR="00CA2D2A" w:rsidRPr="00FE72DF" w:rsidRDefault="00CA2D2A" w:rsidP="00CA2D2A">
      <w:pPr>
        <w:spacing w:before="120" w:after="120" w:line="280" w:lineRule="atLeast"/>
      </w:pPr>
      <w:r w:rsidRPr="00FE72DF">
        <w:t>In addition to the ranked safety issues, it may be appropriate for the Safe System audit team to provide additional comments with respect to items that may have a safety implication but lie outside the scope of the Safe System audit. A comment may include items where the safety implications are not yet clear due to insufficient detail for the stage of project, and items outside the scope of the audit such as existing issues not impacted by the project or an opportunity for improved safety but not necessarily linked to the project itself. While typically comments do not require a specific recommendation, the auditors may give suggestions in some instances.</w:t>
      </w:r>
    </w:p>
    <w:p w14:paraId="34761BB1" w14:textId="77777777" w:rsidR="00CA2D2A" w:rsidRPr="00FE72DF" w:rsidRDefault="00CA2D2A" w:rsidP="00CA2D2A">
      <w:pPr>
        <w:spacing w:before="120" w:after="120" w:line="280" w:lineRule="atLeast"/>
      </w:pPr>
      <w:r w:rsidRPr="00FE72DF">
        <w:t>Decision tracking of safety concerns ranked as a comment is optional.</w:t>
      </w:r>
    </w:p>
    <w:p w14:paraId="740D6BAC" w14:textId="4B219F04" w:rsidR="00883990" w:rsidRDefault="00883990" w:rsidP="00883990">
      <w:pPr>
        <w:pStyle w:val="BodyText"/>
      </w:pPr>
      <w:r>
        <w:t>.</w:t>
      </w:r>
    </w:p>
    <w:p w14:paraId="1C470842" w14:textId="57E1757E" w:rsidR="00945995" w:rsidRDefault="00E411EF" w:rsidP="00E411EF">
      <w:pPr>
        <w:pStyle w:val="Heading2"/>
      </w:pPr>
      <w:bookmarkStart w:id="31" w:name="_Toc233808874"/>
      <w:r>
        <w:t>Documents Provided</w:t>
      </w:r>
      <w:bookmarkEnd w:id="31"/>
    </w:p>
    <w:p w14:paraId="7950D50F" w14:textId="00F46347" w:rsidR="00CF1D01" w:rsidRDefault="003B7AD0" w:rsidP="00E3114E">
      <w:pPr>
        <w:pStyle w:val="BodyText"/>
      </w:pPr>
      <w:r>
        <w:t>Th</w:t>
      </w:r>
      <w:r w:rsidR="0063241A">
        <w:t xml:space="preserve">e following documents were provided </w:t>
      </w:r>
      <w:r w:rsidR="00D10DBC">
        <w:t xml:space="preserve">to the SSAT </w:t>
      </w:r>
      <w:r w:rsidR="0063241A">
        <w:t>for the audit.</w:t>
      </w:r>
    </w:p>
    <w:p w14:paraId="650F0F72" w14:textId="09F292E9" w:rsidR="00CF1D01" w:rsidRDefault="00D10DBC" w:rsidP="00D10DBC">
      <w:pPr>
        <w:pStyle w:val="ListParagraph"/>
        <w:rPr>
          <w:lang w:eastAsia="en-AU"/>
        </w:rPr>
      </w:pPr>
      <w:r>
        <w:rPr>
          <w:lang w:eastAsia="en-AU"/>
        </w:rPr>
        <w:t xml:space="preserve">Brooklyn Hill Cycling Improvements Detailed Design </w:t>
      </w:r>
      <w:r>
        <w:rPr>
          <w:rFonts w:ascii="Cambria Math" w:hAnsi="Cambria Math" w:cs="Cambria Math"/>
          <w:lang w:eastAsia="en-AU"/>
        </w:rPr>
        <w:t>–</w:t>
      </w:r>
      <w:r>
        <w:rPr>
          <w:lang w:eastAsia="en-AU"/>
        </w:rPr>
        <w:t xml:space="preserve"> </w:t>
      </w:r>
      <w:r w:rsidR="00B526A9" w:rsidRPr="00B526A9">
        <w:rPr>
          <w:lang w:eastAsia="en-AU"/>
        </w:rPr>
        <w:t>260603-1003220-Brooklyn-For ConsultationTR_C_Plans.pdf</w:t>
      </w:r>
    </w:p>
    <w:p w14:paraId="65981FF2" w14:textId="2FD508C3" w:rsidR="0011330E" w:rsidRDefault="0011330E" w:rsidP="00713DA0">
      <w:pPr>
        <w:pStyle w:val="BodyText"/>
      </w:pPr>
      <w:r>
        <w:br w:type="page"/>
      </w:r>
    </w:p>
    <w:p w14:paraId="12D5021D" w14:textId="2A67D7D1" w:rsidR="00353BA3" w:rsidRDefault="006B5FAC" w:rsidP="006B5FAC">
      <w:pPr>
        <w:pStyle w:val="Heading1"/>
      </w:pPr>
      <w:bookmarkStart w:id="32" w:name="_Toc233808875"/>
      <w:r>
        <w:lastRenderedPageBreak/>
        <w:t>Safety Concerns</w:t>
      </w:r>
      <w:bookmarkEnd w:id="32"/>
    </w:p>
    <w:p w14:paraId="4F96186F" w14:textId="2AEE4C24" w:rsidR="00353BA3" w:rsidRDefault="00D10DBC" w:rsidP="006B5FAC">
      <w:pPr>
        <w:pStyle w:val="Heading2"/>
      </w:pPr>
      <w:bookmarkStart w:id="33" w:name="_Toc233808876"/>
      <w:r>
        <w:t>Brooklyn Road</w:t>
      </w:r>
      <w:bookmarkEnd w:id="33"/>
    </w:p>
    <w:p w14:paraId="2FCE283E" w14:textId="17088E33" w:rsidR="00353BA3" w:rsidRDefault="00493D9A" w:rsidP="00F75590">
      <w:pPr>
        <w:pStyle w:val="Heading3"/>
        <w:tabs>
          <w:tab w:val="right" w:pos="8931"/>
        </w:tabs>
      </w:pPr>
      <w:bookmarkStart w:id="34" w:name="_Toc233808877"/>
      <w:r>
        <w:t>Shared Path Markings</w:t>
      </w:r>
      <w:r w:rsidR="00974D44">
        <w:t xml:space="preserve"> at Washington Avenue</w:t>
      </w:r>
      <w:r>
        <w:t xml:space="preserve"> </w:t>
      </w:r>
      <w:r w:rsidR="00F75590">
        <w:tab/>
      </w:r>
      <w:r w:rsidR="0069039F" w:rsidRPr="00901419">
        <w:rPr>
          <w:shd w:val="clear" w:color="auto" w:fill="ED6631" w:themeFill="text2"/>
        </w:rPr>
        <w:t>Significant</w:t>
      </w:r>
      <w:bookmarkEnd w:id="34"/>
      <w:r w:rsidR="0069039F" w:rsidRPr="000126E5" w:rsidDel="00FE42A9">
        <w:rPr>
          <w:shd w:val="clear" w:color="auto" w:fill="F3BE0A" w:themeFill="accent5"/>
        </w:rPr>
        <w:t xml:space="preserve"> </w:t>
      </w:r>
    </w:p>
    <w:p w14:paraId="08FD56B2" w14:textId="0314B184" w:rsidR="00232C99" w:rsidRDefault="00D10DBC" w:rsidP="00493D9A">
      <w:pPr>
        <w:keepNext/>
        <w:rPr>
          <w:noProof/>
        </w:rPr>
      </w:pPr>
      <w:r>
        <w:t>On</w:t>
      </w:r>
      <w:r w:rsidR="00493D9A">
        <w:t xml:space="preserve"> drawing C303 the footpath and cycle way join on the western side of Washington Avenue</w:t>
      </w:r>
      <w:r>
        <w:t xml:space="preserve"> (shown in </w:t>
      </w:r>
      <w:r w:rsidR="00CA2D2A" w:rsidRPr="00713DA0">
        <w:rPr>
          <w:b/>
          <w:bCs/>
        </w:rPr>
        <w:t>Figure 2</w:t>
      </w:r>
      <w:r w:rsidRPr="00995FAC">
        <w:rPr>
          <w:b/>
          <w:bCs/>
        </w:rPr>
        <w:fldChar w:fldCharType="begin"/>
      </w:r>
      <w:r w:rsidRPr="00995FAC">
        <w:rPr>
          <w:b/>
          <w:bCs/>
        </w:rPr>
        <w:instrText xml:space="preserve"> REF _Ref205387031 \h </w:instrText>
      </w:r>
      <w:r>
        <w:rPr>
          <w:b/>
          <w:bCs/>
        </w:rPr>
        <w:instrText xml:space="preserve"> \* MERGEFORMAT </w:instrText>
      </w:r>
      <w:r w:rsidRPr="00995FAC">
        <w:rPr>
          <w:b/>
          <w:bCs/>
        </w:rPr>
      </w:r>
      <w:r w:rsidRPr="00995FAC">
        <w:rPr>
          <w:b/>
          <w:bCs/>
        </w:rPr>
        <w:fldChar w:fldCharType="separate"/>
      </w:r>
      <w:r w:rsidRPr="00995FAC">
        <w:rPr>
          <w:b/>
          <w:bCs/>
        </w:rPr>
        <w:fldChar w:fldCharType="end"/>
      </w:r>
      <w:r>
        <w:t>)</w:t>
      </w:r>
      <w:r w:rsidRPr="008E6DFF">
        <w:t xml:space="preserve">. </w:t>
      </w:r>
      <w:r w:rsidR="00493D9A">
        <w:t>There are no shared path markings or signage shown</w:t>
      </w:r>
      <w:r w:rsidR="00573CC3">
        <w:t xml:space="preserve"> at this location</w:t>
      </w:r>
      <w:r w:rsidR="00493D9A">
        <w:t xml:space="preserve"> in the provided plans. It is critical that to inform users that they are in a shared space to ensure that cyclists give way to pedestrians. </w:t>
      </w:r>
    </w:p>
    <w:p w14:paraId="057CA44B" w14:textId="7A397C5E" w:rsidR="00232C99" w:rsidRDefault="00974D44" w:rsidP="00D10DBC">
      <w:pPr>
        <w:pStyle w:val="BodyText"/>
        <w:keepNext/>
      </w:pPr>
      <w:r>
        <w:rPr>
          <w:noProof/>
        </w:rPr>
        <mc:AlternateContent>
          <mc:Choice Requires="wpg">
            <w:drawing>
              <wp:anchor distT="0" distB="0" distL="114300" distR="114300" simplePos="0" relativeHeight="251658261" behindDoc="0" locked="0" layoutInCell="1" allowOverlap="1" wp14:anchorId="0A651CE3" wp14:editId="240CCAD0">
                <wp:simplePos x="0" y="0"/>
                <wp:positionH relativeFrom="column">
                  <wp:posOffset>3003540</wp:posOffset>
                </wp:positionH>
                <wp:positionV relativeFrom="paragraph">
                  <wp:posOffset>2018672</wp:posOffset>
                </wp:positionV>
                <wp:extent cx="426085" cy="283893"/>
                <wp:effectExtent l="57150" t="76200" r="31115" b="78105"/>
                <wp:wrapNone/>
                <wp:docPr id="1637975498" name="Group 27"/>
                <wp:cNvGraphicFramePr/>
                <a:graphic xmlns:a="http://schemas.openxmlformats.org/drawingml/2006/main">
                  <a:graphicData uri="http://schemas.microsoft.com/office/word/2010/wordprocessingGroup">
                    <wpg:wgp>
                      <wpg:cNvGrpSpPr/>
                      <wpg:grpSpPr>
                        <a:xfrm>
                          <a:off x="0" y="0"/>
                          <a:ext cx="426085" cy="283893"/>
                          <a:chOff x="0" y="0"/>
                          <a:chExt cx="426085" cy="283893"/>
                        </a:xfrm>
                      </wpg:grpSpPr>
                      <pic:pic xmlns:pic="http://schemas.openxmlformats.org/drawingml/2006/picture">
                        <pic:nvPicPr>
                          <pic:cNvPr id="201079617" name="Picture 25"/>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20594938">
                            <a:off x="0" y="4804"/>
                            <a:ext cx="426085" cy="273685"/>
                          </a:xfrm>
                          <a:prstGeom prst="rect">
                            <a:avLst/>
                          </a:prstGeom>
                          <a:noFill/>
                          <a:ln>
                            <a:noFill/>
                          </a:ln>
                        </pic:spPr>
                      </pic:pic>
                      <wps:wsp>
                        <wps:cNvPr id="477567693" name="Rectangle 26"/>
                        <wps:cNvSpPr/>
                        <wps:spPr>
                          <a:xfrm rot="20491701">
                            <a:off x="3147" y="0"/>
                            <a:ext cx="390519" cy="283893"/>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F594085" id="Group 27" o:spid="_x0000_s1026" style="position:absolute;margin-left:236.5pt;margin-top:158.95pt;width:33.55pt;height:22.35pt;z-index:251658261" coordsize="426085,2838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wPAz6gMAAFsJAAAOAAAAZHJzL2Uyb0RvYy54bWysVttu2zgQfV9g/0HQ&#10;e2PJlq+IUxjJOiiQbY2miz7TFGURlUguSV+yX79nKMnxJei2xQaIzMtwOOfMGZK37w91Fe2EdVKr&#10;eZzeJHEkFNe5VJt5/NeX5btJHDnPVM4qrcQ8fhEufn/3+2+3ezMTfV3qKhc2ghPlZnszj0vvzazX&#10;c7wUNXM32giFyULbmnl07aaXW7aH97rq9ZNk1NtrmxuruXAOow/NZHwX/BeF4P5TUTjho2oeIzYf&#10;vjZ81/Tt3d2y2cYyU0rehsF+IYqaSYVNj64emGfR1sorV7XkVjtd+Buu654uCslFwAA0aXKB5tHq&#10;rQlYNrP9xhxpArUXPP2yW/5x92jNs1lZMLE3G3AReoTlUNiafhFldAiUvRwpEwcfcQxm/VEyGcYR&#10;x1R/MphMBw2lvATvV6t4+cd31/W6TXtnoRjJZ/hv8aN1hf+/dYJVfmtF3Dqpf8hHzey3rXmHVBnm&#10;5VpW0r8E2SEpFJTarSRf2aYDKlc2kjmIQCrH01E6jiPFaqgeVrR51B8SO7SSjJuljKA9af7NRUrf&#10;l0xtxMIZCBflRNa9c/PQPdt3XUmzlFVFqaJ2ixAivxDJGyQ1AnzQfFsL5ZuKsqICWK1cKY2LIzsT&#10;9VoAlf2Qp0g0qtkDkrFS+SbXzvLPiDeUkvNWeF5SLAViaseR1+NEAPAaM6FzkF+03v+pczhmW69D&#10;KZH8IqvBQz8ZTrPpYBKGz9SYTZKsCeJNQY4HI4iTSOyEBbat849C1xE1gAqRB79s9+QIA0w7E0Kh&#10;NHEbsFXqbACGNBLwEIK2CUBUSTjOXJcK9K6S8VMV+1wyIxAluX2VWTYeD0fjEUqulRmxDf1UENqI&#10;ULfmx+p2gWkCccptNk3HSXrK7SDNIN3rYh9Mk2E6vSz2/5FbpyuZd1p2drO+r2y0Yzi7l8sEf20q&#10;T8y6JBDUJgmh5V8qQTgr9VkUqEmcVP2AMFws4uiWcQ7dN+BdyXLR7JYOTzajq4hWBGkEh+S5UXfr&#10;u3XQWTZOOt+Nplp7WirCvXQMLPleYM3i44qws1b+uLiWStu3HFRA1e7c2CP8E2qoudb5CwovlBju&#10;Rmf4UqImnpjzK2ZxDWIQV7v/hE9R6f081m0rjkpt/3lrnOyhdczG0R7X6jx2f28ZnbvVB4UqmKZZ&#10;Rvdw6GTDcR8dezqzPp1R2/peI/s4dxBdaJK9r7pmYXX9FS+ABe2KKaY49p7H3Nuuc++b6x5vCC4W&#10;i2DWHOhP6tngGmiSRzX/5fCVWdMeDB4nykfdVR6bXZwPjS3lQ+kFjqxChsPjldeWb5wCoRVu8CCh&#10;9rVBT4TTfrB6fRPd/QsAAP//AwBQSwMECgAAAAAAAAAhAOJZSUWxHQAAsR0AABQAAABkcnMvbWVk&#10;aWEvaW1hZ2UxLnBuZ4lQTkcNChoKAAAADUlIRFIAAABmAAAAQggCAAAAKoA0FQAAAAFzUkdCAK7O&#10;HOkAAAAEZ0FNQQAAsY8L/GEFAAAACXBIWXMAACHVAAAh1QEEnLSdAAAdRklEQVR4XrWciVsUR9PA&#10;+Zvf1ygI7M599jEzey+HiGA8wFtjvIUIYuKNR1ASLzRAUOQUll2+p7tmemdnkfgm+eqpZx1mZmdn&#10;fltVXVXda0smE2SyoJlMNpMNtUFyfyVlLiUuuVwuk8l4nocjQQgFQQDXyUfS3d199OhRv1ECLp7n&#10;+b6fzWbjO4MggD+9SBre+Vci3iXem9hDY5I4BEfhLUEmaPlXkBUKxWKxWOD/ADLf9+Mfn81mQLLR&#10;VrFYPHDggMABks1mAVmckaCWePg6j12l/tyNb0zs3B0ZIYS9J/A5Mk6Kw/qqJAk1CntOBp7xyOXz&#10;MUsKRZwJTw4GKL63ZjuCPbtA+dqh+BWEiMcWLHY8uuMJ8aPsG81ly13llsis/hEyPwjY/WYy/FSG&#10;qRATwU4gI4TUTT0mAh/Y6Y4IQBLOJbaT58UkfvJf/pm4YGhogZ/L5VrqD86ePYkKdHfJZrPi6oxa&#10;NgvIILSVSqUCc1kmcFUAIXwB7ikODkTsjz+D2BZ7xEfHNxKn7Sjx9+5IvPnKcD8CWfjw/x/IIMwJ&#10;c4Nwlgh2mUwGSImNBDvxGM3bX3vUhMT3w3bizMQe+PTm01qYcTWw4n9/A6m4iKAef+AEBZ9HdwY0&#10;x4BCjEu8S1ifABqX+HcuHkO8wjniwb5FEiziEv+U+Gme5/07yEAAnEAWdy7YhhEzn8+XiqVSsSTA&#10;iZEh/hgQ7+BVbDQ/RmKP5++MYMewKC7SLA2X5GOlkH8HWfz92WjIFETy+Tx4ohcZRSaT4alJmJSI&#10;FCwe/uMQweji+AghzcgYU76j/nyxy4rtBhb/u3wTMkhQd5EYLgaoyENYV1dXuVxm9sS5JOJCNpuF&#10;ACdSX+F6ALRYZJcB3MCUUIIJdpGLEII0hV+LjbkCq7jIjpIw5PiZXzPD+mlBaGs7I+s7eLCruzuX&#10;yx08eHBsbOzhw4cHDx5McopJHBmjxlmwqF8s5iNbC7ihgUDWGo9osfsU/iuOsiszLvzuCSEYY7Ay&#10;ZlMRsrjEr/Y1+cszm68JXh9HBltMjw8NvXr16v79+7Ozs1tcpqamurq6kqi+TQTQBqyR5wIXcRNi&#10;QIjHj9BXOTwBiOXi4MKZcE9zsNsFijgUD7txSV6Iy1eRZXO5GzduLC4u1mq1bS61Wu358+c9PT1J&#10;Ht8gCVi5XBjghDSfnMlk48jAVUW9BXcPvODm4ZkpHzaFN1GPbYO3isx5F4gJSZz818iy3CvfvHkj&#10;qG1vb7969er48ePxJ/wWqSPj5VQul89mw/QCvuG46QkBG6y/Nzoh9GJ4Jy9isjlwW8YojiwEFxs3&#10;EiXR7vj+DrJcLtfX1zc9PS2Q1Wq1xcXFs2fPxoD8tYjH5ga1O7J6dVVkWUgxziuXZ8jq9RkXOBKP&#10;6+CzQJVxZBINtZRHwF1J7S4sLxMPFsWU+i3Ctud5U1NTlUpFmFu1Wr1+/Xq5XBbv3V2aq4iGr4fr&#10;t0h4nYTwnayzABGQ0wSgMDh4Xpjf8uDNeEX2ljS6uClF7HeAW0fGx/vQEcJb5OJ5Xj6fv3v37sbG&#10;hjC3zc3Nx48f9/b2ircfPHjw6NGj4s//DxHod9BIYsbLgiEgC/iOMC+M/BeoJZCJcSC+PzLo8FAL&#10;/APxVXww3CLLDwoF9qX5fj6fHx8fj8e1ra2t2dnZwcFBOPnNmzcrKysvXrw4duxYw4P+e5LEtBMy&#10;Ri3LOlEMU8Znyptc7IEBIh8WhBCeF4fbMQmRNgJNIot/cBRNmMRLxXv37m1ubgpq29vba2trT548&#10;efjwYXxsnZmZOXPmTF9fX2I0/FckCStUEZFFMysTtU6DbC7DgidvC/oBi3TAog6OYJ7tYcxeEcKI&#10;82IK4OJZSIvAAcjAsOGzIR9lH8+pQSt1fHw87qHb29vr6+tv377d2tqqVqtxcAsLC7du3fr2kPeN&#10;0gTrL5BxWwuE+oEHPgtDBMQ7Pj4QqC4AHB8oQsvj2OoDcUtkWCwDYHE0JoCMZwacJm9DFovFmzdv&#10;xj1UMAKpVCpi59ra2qFDh5IP/c8kAathZyQNyPhYypRjCljjPrQ4oXx/3W1F4AdmiM1esBIN8O2A&#10;7NmzZxsbG/Pz80+fPr1z587NmzevXb8+NDw0MDhw48aNhYWFarXaQKtRarXaly9ftra24M/h4eHG&#10;R/6n8i3I4AsWVhZH5rMCKwpwjfjEn0HASuBsLpvhdQWlFLwVqCWTjFwu9/bt2wSF3Rk1y+rqKtha&#10;rVa7e/eu+Ih/S/5HZMIlQ2RxgnzSIsizjC9XLBXL5RKbKiuXuru7e3p6yuUySyTyuTAr9thwsQOy&#10;hYWFJIO/K1BmiY/4t+QfIoP4Jfw0yIQlBItDpWIIjnVhysVSEWJSmOVxamH4Z9Gdf9Lo6OhCJMvL&#10;y+BizZHrG6Varf72229fe9pvS2DrUiqVjh49+tNPPz179mxmZub9+/dPnz69e/fu0NDQ4cOH+/v7&#10;402q+DjAPyvcDlONeqUAeUQIkfsmc09Cie3YtmNj5o+IeoS3TJhVxpBxYZ8GZprPDw4Onj9/fnR0&#10;dGJi4v79+69fv15YWPjAZWFh4fPnzwsLCzMzM/Pz819jWq1Wb9++HQf095D19vaeO3fu2bNnc3Nz&#10;GxsbzYGiWq0uLy8/ffp0dHS0m7etGpFlM83ImjSyOwaOUOK4juM6bPQk2POp8OIWXrexWhewgQIy&#10;YeTgtt3d3X19fb1c+vr6+vv74c+jR48uLS0lnkHI8vLy38MUl4GBgenp6a99MXHZ2tr69OnT7Ozs&#10;jRs3CoUCZEjQIOLUGD5e5uZYOcs1l2f1FusgReUU4TUphLz44ADaAlcI/ExYg/ECAW401q5JFgZC&#10;8vl8f3//6dOnm795IQf6+v4Jsu7u7itXrnz58mV7e7tSqUC6By2DwcFB+C6vXr367t27xcXFlZUV&#10;QXZ9ff3nn38ul8s7IisUC7sg45NeiSE1QuYaLrEwtjGykG1Yjul4lM8M84QWbnqXJH5kZGQXEwMp&#10;d3X9bWTFYvHatWt//PEHgFheXj5x4gR0xuHohQsXJicnK5XK5ubm1NTUiRMnpqenRW5YqVR+nfr1&#10;5MmTPb094uETPQFhQQmH5eGqIQ0OkaVTaTkt64puqaackg1F96iX4cjgtqB4CgNco1y+fDmeuO4o&#10;tVrt06dPMJ78DWRQ8D9+/BhKjq2trRcvXpw8eRIO5fP5I0eOvHr1Snzc48ePjxw5cuzYsdevX8Oe&#10;SqVy69atfCEfT8Hi2gwlVEAWJnF1di1SWkqn05IkSWlJTstKp6JJqqPb1CE+8n3sB5SpzxW6KjBK&#10;nL9wfm1tTdzrxsYGNIhAtra21tfXRUILcuHChSSPb5OBgYEXL16Ir2dsbAzqsHK5PD4+Hk8kocUy&#10;ODg4Nj726vWr9fX17e3tdzPvDvT1RSXBjtrE6+vaglXkao6pmqZm6LquKIokSYrEwFmK5Wg2Ml3P&#10;pT7xAupnfFbkZjPZkZGRT58+AZ3Nzc3nz59fvHjxxo0bE1xu3749Ojp6+/bt5eXlOrDt7fHx8SSM&#10;/0UmJiagKVCpVCYnJwcGBsA3L1269Pz5c9EvqNVqS0tL9+7d+/7I9w8ePIA9Y2NjjeVnUoNswLQJ&#10;ULO2UBX7hheYnm961CS2asmSzIyOi8xU1iXNkHWkO8QhPvY9TK9duSaCy6lTp4rFevtUNA1PnDyZ&#10;sLK/h0xEnUKhePXqVRgHtra2lpaW5ufnp6amhoeHi8XisWPH4kl4tVr9vPR5fn4e/px8MvmvIXNl&#10;x05bSHWJhj2DUp0QHSPNNRVDkZQ4PoWzczTbNZwM9icfTX748CGfzTPTY+uk+KgKDdJs5sCBAyMj&#10;I+/evRPjV6VSGRgYgGK2vjSIT9zxNj9rcIoep5iy45eNp/W5Uqn8+++/Ly0tJcboWq22Y8pWq9WW&#10;V5bHx8cbLhNJV1fXo0ePTp0+1dvbu1tciyPzDc/TCVaRI9mOzNSWLKwiqhO+37UU05B1VWIOC6JK&#10;iiaruSDrY881mNsGhFW7PuUdT8Iax9CVP3HixJ2JO1NTU+/evXvw4EF4mzELEp3+2ExKKDBR0IwM&#10;3n/o0KGffvrp0aNHy8vLu+drtVrt9evXx4eONyM7dOjQxMTE2tparVabm5sbvz3ef6i/mVESmacS&#10;TyVUw0hxXNlGiosVhGTH6jCR5FKV+Ab1dW59GrIVq84uzVRJy5ZsYhN7yPNcj7qUul7gBRnWteQz&#10;uLl8uVyGEhcW7zXMa3CBfp1YmQArhaLnigGORDxzoVDo7+8/fPjw06dP19bWVldXNzY2YOL15fT0&#10;g4cPRXdgdXV1dnb24sWL8fSiVCqNjo6KUeXz58+FYqGZURKZud/Q23QnZTkS2JcL9uXphKrYTdt2&#10;ykSyg2WXqhj2Ew1Zsqk2uq2maqZmmprpGA5BhA2vvJLgTTYmkIVDW7wJGS/XIp9tRBYxi6U44lDD&#10;KY05ULFU6u/vf/nyZdziKpXKL7/80n+oP1/IZ3PZw98fjld7jx4/agbUrBzZfl1v1/UOzUwZjmRZ&#10;KdORbapiqmFPI1QjWHFdyXbTtis5rmRjxaUqohp2VceWLea2ct1tZUlWJEVXdMdwqEM95AU0YK1Q&#10;UC68OQD9+QYBrGGc5kGx2cwEJ3FC4pze3t7Lly8/ffo0XgnEZXV19e69u8eOH3v//r04YWtra2ho&#10;qBlQs7ZYKdPsNMy0YaQMM8U2tA6V49MdyXJlh+qhcVENE5X5rJOy9HbNaNdcyaYaI0tMjC1sa7YS&#10;C3myJKuyamiGa7nEJR7xsqxzx56ZxSme14YF4E7yN5CVSqWJiYmFhYV4wrG6unr79u1z5869fv1a&#10;7K9Wqwmgnz596uvrawbUrC3YQI5mC3V1x1YsWzYtyeQcdTOlu7LtyjZRXSy7REFUQZ6KiYKctGXs&#10;11Ca2R1hDkuIxkZbSzFVSY27rZSW1LRiSIaj2cTEWZzJ0gxxCLaRz5aghmttWZodEYTRIBwcuMAy&#10;IRg0Tp06/fPPPw8ODvb19XV3dx85cmRycjJOZHV19e3bt+cvXBCF2qldC+Hnvz4vlorhDEsTpgZk&#10;HqIeotSlxMbExthGruk4um2rlqWYlmyakm6kNL1DNTs0q0N3Ok0sOSyb02igU1+jVMFu2rFTlp2y&#10;zA4TyS5WMdEI1rCjOYZiqJIq0DGflTVbs6lNkOESG2e8TD7LhkYo9mCBRRDwmQcu+UKh3NX1ww8/&#10;PHjwYGRkZGho6OLFiyKR/vjx45s3bzY3N8Fktra2ZmZmxsfHh4aH84VCvLYdGByEPHGGS7VahRIF&#10;EP/yyy+8qPoWZJR6hGKECSIUEeISwl+xjRzTYfgM29YsUzb0lKa1K1qborepRpvmpiwiu1TBVMF8&#10;kHVd2XHYcGGZHYadsghPklmuZxCe6DHTE+xkWZYlVtKy4swmnkMpU0IRpYh5MW/qhcuqBgcHIU3d&#10;2tpaXV2F52yWSqWysbGxtrZ2//79+MgIeuHCBajkzp4929vbC/MYi4uLUO1dunwJmv2gzaTqyMKJ&#10;PIwpJpSteMMUM4iUddb47ArYnWGzBC2l652q1sZUb1P1/areqlodhpOy7LTtSA4zMQXxEQO5kmPz&#10;EYMlLirCKkKq6yq2IeuyxHgJfJqsWprp6jYyHWS61CUB9dmdEMqpZcrl8sePH5OEviK1Wu39+/dD&#10;Q0MJZL/++isYlAiLXV1dT548+fPPPxcXF0+fPh1HFqcm5kNBQ2QcG5vGo5i/wjpVTFgX12Xq2oya&#10;qRiGpBtp3ejUmLaraqus7JPUvbKxX7c7TTftEBlRlVCVsNFWJUhmPmt1mvCKZIeoyDcI1bGtmLqk&#10;xZNkRVZUWdFV3TVsbLrUIQHrCwS9XT2jN0bevX23sLDw5MmT2xMTr169ag5M4JvVanVycvLY8WMJ&#10;ZFBpLS4uCmSivDt95vTB/oM8NkRoAFwjrCZknFFduJXxnyBF6iLkIGS5rum6hmOrlpnWtf2K2qYY&#10;+zWnw7LbTWu/ae+3zDYdpRycdqmEiYyYSojIbJsqGKVtIiNfo0hmKYsrO0hlY44mx9yWZSqyqRjU&#10;RNTEnk0C5HUVyr1dPazXmslcu3YNUtDEfDPsuXPnToLX0WNHAfHLly+bkQltrj2btYViSgkLaGwD&#10;wEUrK8WG+PWWsDsW7ByMDNdWTSOt22nTSVt2p2ntN8w2w9inGfs07TtZ36faHWaIT2ZRjw8aXsbw&#10;iILUfbLepjopExI9T8fUwK7K2Ck80umazhbR5PJdhVJ3sau72HWwt29gYGBwcPDevXsAa3Jysrun&#10;5969e0tLS/GkYXl5+cdLlwrFIsT+R48fw/6rV6/GidV5RalLlL18VVso8igrdHzOLnTPuqnF2NWR&#10;cSUIE+azCFsI6a6rOLZkWR2G1WGY7YbVbjCjazOMVk1vVbV9itGqWfvZUSw5REFEQRnT93WKZQfx&#10;PNlOGUR1qcbc1jPx2VNn7kzciZff1UhgrISd09PTJ06c8H3/8OHDd+/ehYIRDq2srNy/f39gYCCf&#10;z8/OzsIVGpcnNSOD7bDl0cyLI2ORPtIYMtjmE8V1aiDCErGLCCLYQcQm1KbYRNjkMV5i4yYzuk7D&#10;7DD0VlXZI8n/Tcv/TUl7Uupe2e40keRkTD9r+b5BWRHGk2QsO1ZKtzr1qz9c/u3l9Pra+o7pe1yq&#10;1er6+vrY2Bg0Ao4dOya63uCqi4uLYIMwGwBdtq8ji/pDf4EsEj5bUNek0UUb4ny2D/GAx9hxo3PY&#10;8OrqjqvajmxZacPo1I12Td6Tlv7TyV73pLVW1e607E4Ly8jTPCwjrGAzZVkpG14dyR3oGYRQtbGx&#10;8enT4vzcn/Nzf87Nzk+MTUy/mJ77Y1bU24LO50+Lw4PH+4t9gz2HXky9+LL+pRn33NzcgQMHcrnc&#10;8PDw6urq9vb23bu/fA1ZxKg5/EcERKkcIosm1JvZhefDIiPmrdw9gR1i1JDtMjVdpLtYc1kd2qGp&#10;e6U6sg7T7rCclGOnbK1N0/fr8j5FbdP0DsPqtPO4cP3SdUg7Jx89KWe6C7SENTrQPTjQNRDo3kBX&#10;fwj0y8bnz5/X19eF81YqlcVPi2/fvJ2bnWuel1haWjpz5kw2lx0aGlpZWalUKnfuTBSKha/HsiSv&#10;EBmsUYtW9DVKzNzERoQsWk2EiU/YTyx5dsJSPBhescPKCVZ+GshRbDtt6R2a/F06vSed/m8q/d+U&#10;/J2s7FWUvbKyV5b3Kso+Vd2v6e0GUnBf8SBMLKysrAz0HMYaxSp1ZdybPzB6deTq+cuAoFqtbm5u&#10;fvt8PpScMzMzHz58gNniwcHBqBfACw9YhxBNMnFGbG1aPP9oYb854FzE8o6m2ffYMj6+bDJUlqD7&#10;HvI95LGyIfrJUd2LEaEuIRwcH1tZCWF06hbzPtPo0NVWFXgpe2W1VVNaVY31VAy93TA7reHvhzc2&#10;NmD11cStOwVSorpPNe9Armf2/R/bsWiVENj/5cuXuUZZ+PPPxHrCjx8/drFZTjaTlMnAb46jeTm+&#10;6iCbzbDxljdAG5HF0cTA8XngJgGmITifss5iQBEkwNFCyigThlGFZyTItVgyDJU/MhGDqFis+JcM&#10;vUMz2nVtv6bt13Tmp5qTtvvLBx/efbDxhbUMNzY2pqemzxw/WyRFT8U9ftfU01+XPi+trqy+mv79&#10;1rXRkSs3b166MXp1ZGVpBXBMv5wu5guiwlBk2TatH3/8UcyKsVmVz0vXr10/dOgQKzP4VCRfUBst&#10;c/TZ7C+zPr4IEpaRhqnsDtbUxA7mRRuOw685uLmFDhupwBd6MS/FCAtzTAlP64iD2UBhOizqWS42&#10;EGKDhmN26kabauzXjA7d0/FP10dhuq9SqXxe/Dz54HG3X/ZUnHezBzLdB7LdJZT3FEwkF0tOHmVf&#10;//4KDO2Hk+eKNE9011VtXdZCcIoyNjYmkC0sLJw+cSrvZ4mLPUz5klDWVIElZmB6Yr6OrxhlrtqS&#10;gBVfFMoaCrwtEwcnVFAD6OyfGDJYOhkpN72okGDncLcliCAH8V4Api7zYmwhYmGkI0sxzZQBvbwi&#10;yT1+8Gh+bn5lZeXLly8rKyvvZ97/cvvngfLBEwNDt66PDvUfPf39iVfTv6+thklZrVZ78nDSM9jc&#10;BdUx0RDWXIclydqVK1cA2dbWFkZ4eGiYOFhXNMe0eUuCDWKUQGrF0i4R1zyfej4NMn6IbEdqotsX&#10;HmhEBiiTo20jO66MGl+HSiHDg5EkHH95+yRsBBDKkhW+1MHVHEe1kea6quMqDlbdgZ5Dv0z8PD83&#10;v7y8/PHjx/n5+Y8fP66srIgpZ2E7H2bev5x6OXLlZjkoWmGf2bAlM+v6J44M//qMFefb29sLfy6I&#10;1oAsyZqiGapu65aj245uu6YDaUC4SAOW0fIlQDsjS0j9UAxWY1CLQwuFoeFjLhgd4QU//+b4KAy/&#10;k4m7MwwaLuumYJsVs9DCY60hi2DdDRy/QHJFmv/h7PmXL1++fv36w4cPy8vLlUplfW19bZVNl5w6&#10;erJI8gWU9Q0adoxVhHhl4kp2V7b0+2+/A7L1tfXzp84F2NeU0G0FPmjqsUUXhsW+RV768KVTDsao&#10;RTyw4BLSaYSVQAl7gIhQ8fBh1hItYRZJCcHh6CzOb3hvdBp7Azc9Zn28fQb9W2zwkKc5Dusb89Zx&#10;2ujOlUteXm9V4mq1G27aIjLyFOwpONBp1vQDnXoqxpLTX+r78ewPI1dunBs60+WViOx6Gsaqa/JJ&#10;jHhXSpd0V3eoSTybBo7nudRDJEIWJRlgIDsEtYhUfFsYFJib4JW4YLPzhlaZwNeQRcOicuawIuoR&#10;B2GbBTum3AAdzbZl00zxEQP6UR1anV0bY+d0mkR2fY36Gpt+ZDOQCsKy66Yss1232nWrw0Bpm3Ky&#10;GdPDmmvJpi5rSsROkRVN0UzVtDTT0W1A5nPlT87vW8DaxfriBGC9N1Sg8MxJtxUXj86vvznON3Y+&#10;766ISBINKdA6hiTZwdhEhBe2WHeR5tgKszujXY1bnMbYsYYo7yTbVEYAjrPDRGETGijN5oBYCytl&#10;YZntYc0C1XVU1iJMrLhoiWJSw7PFtZkaSP2RubBQjuBHGaHwk5LUQm26iKAcsfN9lPFw+F3C1xC6&#10;LvQRIE9mFoeoQ0TUwyZyFMvgE2ACmbpPZro3VG5WvBXKuvCIzc8yJZ6KkeSY7brGXFt3JBuryDOI&#10;ZxBXZ5MYsOIiQha7+R2+cJHlckn8MLne2Ij+W5qE8JMakMUHkOaTw/04w5QEcQ8If9/G0xSmPDVh&#10;iTQgc1jUoxZr+WLVdSTb7DSMdk35TlL2SOz1O0n9Tjb2qcY+1dyvux2W22ERCXkKCTQvUGmgUk8h&#10;OOWwQykbpWwkOdCt4lO6bE1BiCz8XUVMIRJH8ThpfXFe8H/4iD1JBiLphaOxi9SRxbbr1/HCRW0Q&#10;N3wK7MLvMqouwgQF4h23PkpNwlRnSnQ2b+10WkYr66YoeyR1jwwdULNVtyK120yn3aISzqh+oHqe&#10;hNm25mU0z5NZnux2WGabZrebJO22BD7J+MT3iM8zKD+0+yinAnZRgAeXYaUlhneEiUIzKRHyQMQJ&#10;cazshGaCOyuwDs9n1KDC5ffAbixaNMjyTcdjeYlNKVNCDRaz2DSY5Lqdtt1umq260aqZbbqxT9P3&#10;qvp3ClcV1G4z3HYLpxxPxsArVJm9uimrhfcgA0aCIUM+a9Ei3tVmeVSDc4av7F59nPGQz7JTns0D&#10;TTGYxkVQS0jjSfy0Og7fx8ymGpCJyBDtDL88sEEikPkB8lk24PJZPps5qacyv6Mw+SAzCyJphDod&#10;u93kDXdF+U+aq6TtkbU9ivZf9mq2alabbnH/Zb4pu4FGc2bQUiqVwv9NK7x3GlDHx5ZHbI+4XBHL&#10;3yN/ABsJ/ABGMcQqDJZtiQgFi0MbgDSlLElkjfbokcB3MgycQBYeE2eFf0auytlx0IGb6+o8nLNL&#10;AQ2Y82DP17yMGeTtrK97vu5RhXgK8RXqq56nECphnHKtNkPfq+h7VXOfZrUaVpth7WMOa7Zq+l7F&#10;2Kta7TrqtH0ZZ1T6f4NIy2bFqgAhAAAAAElFTkSuQmCCUEsDBBQABgAIAAAAIQBjh35X4wAAAAsB&#10;AAAPAAAAZHJzL2Rvd25yZXYueG1sTI/BTsMwEETvSPyDtUjcqJOmTSHEqaoKOFVItEiImxtvk6jx&#10;OordJP17lhMcZ2c0+yZfT7YVA/a+caQgnkUgkEpnGqoUfB5eHx5B+KDJ6NYRKriih3Vxe5PrzLiR&#10;PnDYh0pwCflMK6hD6DIpfVmj1X7mOiT2Tq63OrDsK2l6PXK5beU8ilJpdUP8odYdbmssz/uLVfA2&#10;6nGTxC/D7nzaXr8Py/evXYxK3d9Nm2cQAafwF4ZffEaHgpmO7kLGi1bBYpXwlqAgiVdPIDixXEQx&#10;iCNf0nkKssjl/w3FD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RwPAz6gMAAFsJAAAOAAAAAAAAAAAAAAAAADoCAABkcnMvZTJvRG9jLnhtbFBLAQItAAoAAAAA&#10;AAAAIQDiWUlFsR0AALEdAAAUAAAAAAAAAAAAAAAAAFAGAABkcnMvbWVkaWEvaW1hZ2UxLnBuZ1BL&#10;AQItABQABgAIAAAAIQBjh35X4wAAAAsBAAAPAAAAAAAAAAAAAAAAADMkAABkcnMvZG93bnJldi54&#10;bWxQSwECLQAUAAYACAAAACEAqiYOvrwAAAAhAQAAGQAAAAAAAAAAAAAAAABDJQAAZHJzL19yZWxz&#10;L2Uyb0RvYy54bWwucmVsc1BLBQYAAAAABgAGAHwBAAA2JgAAAAA=&#10;">
                <v:shape id="Picture 25" o:spid="_x0000_s1027" type="#_x0000_t75" style="position:absolute;top:4804;width:426085;height:273685;rotation:-109779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iUPzAAAAOIAAAAPAAAAZHJzL2Rvd25yZXYueG1sRI9BSwMx&#10;FITvgv8hPMFLscnW2uratIhFKD1YWnvp7bF5bhY3L2sS2+2/N0LB4zAz3zCzRe9acaQQG88aiqEC&#10;QVx503CtYf/xdvcIIiZkg61n0nCmCIv59dUMS+NPvKXjLtUiQziWqMGm1JVSxsqSwzj0HXH2Pn1w&#10;mLIMtTQBTxnuWjlSaiIdNpwXLHb0aqn62v04DePw/bC0m/vNmtbL82DvD+Z9e9D69qZ/eQaRqE//&#10;4Ut7ZTSMVKGmT5NiCn+X8h2Q818AAAD//wMAUEsBAi0AFAAGAAgAAAAhANvh9svuAAAAhQEAABMA&#10;AAAAAAAAAAAAAAAAAAAAAFtDb250ZW50X1R5cGVzXS54bWxQSwECLQAUAAYACAAAACEAWvQsW78A&#10;AAAVAQAACwAAAAAAAAAAAAAAAAAfAQAAX3JlbHMvLnJlbHNQSwECLQAUAAYACAAAACEAXyYlD8wA&#10;AADiAAAADwAAAAAAAAAAAAAAAAAHAgAAZHJzL2Rvd25yZXYueG1sUEsFBgAAAAADAAMAtwAAAAAD&#10;AAAAAA==&#10;">
                  <v:imagedata r:id="rId49" o:title=""/>
                </v:shape>
                <v:rect id="Rectangle 26" o:spid="_x0000_s1028" style="position:absolute;left:3147;width:390519;height:283893;rotation:-121055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TrygAAAOIAAAAPAAAAZHJzL2Rvd25yZXYueG1sRI/NbsIw&#10;EITvSH0Hayv1Bk5/SEKKQag/EuLUQB9gibdxRLwOsYHQp68rVepxNDPfaObLwbbiTL1vHCu4nyQg&#10;iCunG64VfO7exzkIH5A1to5JwZU8LBc3ozkW2l24pPM21CJC2BeowITQFVL6ypBFP3EdcfS+XG8x&#10;RNnXUvd4iXDbyockSaXFhuOCwY5eDFWH7ckqONr9td19m/LtNf/AfDOc0oMkpe5uh9UziEBD+A//&#10;tddawVOWTdMsnT3C76V4B+TiBwAA//8DAFBLAQItABQABgAIAAAAIQDb4fbL7gAAAIUBAAATAAAA&#10;AAAAAAAAAAAAAAAAAABbQ29udGVudF9UeXBlc10ueG1sUEsBAi0AFAAGAAgAAAAhAFr0LFu/AAAA&#10;FQEAAAsAAAAAAAAAAAAAAAAAHwEAAF9yZWxzLy5yZWxzUEsBAi0AFAAGAAgAAAAhAL5jNOvKAAAA&#10;4gAAAA8AAAAAAAAAAAAAAAAABwIAAGRycy9kb3ducmV2LnhtbFBLBQYAAAAAAwADALcAAAD+AgAA&#10;AAA=&#10;" filled="f" strokecolor="red" strokeweight="2pt"/>
              </v:group>
            </w:pict>
          </mc:Fallback>
        </mc:AlternateContent>
      </w:r>
      <w:r w:rsidR="00493D9A" w:rsidRPr="00493D9A">
        <w:rPr>
          <w:noProof/>
        </w:rPr>
        <w:drawing>
          <wp:inline distT="0" distB="0" distL="0" distR="0" wp14:anchorId="307A85AB" wp14:editId="2EC62272">
            <wp:extent cx="5731510" cy="3168015"/>
            <wp:effectExtent l="0" t="0" r="2540" b="0"/>
            <wp:docPr id="2027954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954800" name=""/>
                    <pic:cNvPicPr/>
                  </pic:nvPicPr>
                  <pic:blipFill>
                    <a:blip r:embed="rId50"/>
                    <a:stretch>
                      <a:fillRect/>
                    </a:stretch>
                  </pic:blipFill>
                  <pic:spPr>
                    <a:xfrm>
                      <a:off x="0" y="0"/>
                      <a:ext cx="5731510" cy="3168015"/>
                    </a:xfrm>
                    <a:prstGeom prst="rect">
                      <a:avLst/>
                    </a:prstGeom>
                  </pic:spPr>
                </pic:pic>
              </a:graphicData>
            </a:graphic>
          </wp:inline>
        </w:drawing>
      </w:r>
    </w:p>
    <w:p w14:paraId="51A73B41" w14:textId="571CFAB5" w:rsidR="00606A45" w:rsidRDefault="00D10DBC" w:rsidP="00D10DBC">
      <w:pPr>
        <w:pStyle w:val="Caption"/>
      </w:pPr>
      <w:bookmarkStart w:id="35" w:name="_Toc233381516"/>
      <w:r>
        <w:t xml:space="preserve">Figure </w:t>
      </w:r>
      <w:r>
        <w:fldChar w:fldCharType="begin"/>
      </w:r>
      <w:r>
        <w:instrText xml:space="preserve"> SEQ Figure \* ARABIC </w:instrText>
      </w:r>
      <w:r>
        <w:fldChar w:fldCharType="separate"/>
      </w:r>
      <w:r w:rsidR="00457AB8">
        <w:rPr>
          <w:noProof/>
        </w:rPr>
        <w:t>2</w:t>
      </w:r>
      <w:r>
        <w:fldChar w:fldCharType="end"/>
      </w:r>
      <w:r>
        <w:t xml:space="preserve">: </w:t>
      </w:r>
      <w:r w:rsidRPr="001504DB">
        <w:t>Drawing Sheet C30</w:t>
      </w:r>
      <w:r w:rsidR="00493D9A">
        <w:t>3</w:t>
      </w:r>
      <w:r w:rsidRPr="001504DB">
        <w:t xml:space="preserve"> </w:t>
      </w:r>
      <w:r w:rsidR="00493D9A">
        <w:t>–</w:t>
      </w:r>
      <w:r w:rsidRPr="001504DB">
        <w:t xml:space="preserve"> </w:t>
      </w:r>
      <w:r w:rsidR="00493D9A">
        <w:t xml:space="preserve">Shared Path </w:t>
      </w:r>
      <w:r w:rsidRPr="001504DB">
        <w:t>Marking</w:t>
      </w:r>
      <w:bookmarkEnd w:id="35"/>
    </w:p>
    <w:p w14:paraId="0DBB8984" w14:textId="77777777" w:rsidR="00187DDF" w:rsidRDefault="00187DDF" w:rsidP="00187DDF">
      <w:pPr>
        <w:pStyle w:val="Heading6"/>
      </w:pPr>
      <w:r>
        <w:t>Risk Ranking</w:t>
      </w:r>
    </w:p>
    <w:p w14:paraId="26325F75" w14:textId="264D27BD" w:rsidR="00606A45" w:rsidRDefault="00187DDF" w:rsidP="00974D44">
      <w:pPr>
        <w:pStyle w:val="BodyText"/>
      </w:pPr>
      <w:r>
        <w:t>The safe system audit team has assigned the following risk ranking to this safety concern.</w:t>
      </w:r>
    </w:p>
    <w:p w14:paraId="4B33E38B" w14:textId="77777777" w:rsidR="00867983" w:rsidRPr="00867983" w:rsidRDefault="00867983" w:rsidP="00867983"/>
    <w:tbl>
      <w:tblPr>
        <w:tblStyle w:val="TableGrid"/>
        <w:tblW w:w="45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032"/>
      </w:tblGrid>
      <w:tr w:rsidR="00AD361E" w:rsidRPr="00C456B6" w14:paraId="6844FB76" w14:textId="77777777" w:rsidTr="00AD361E">
        <w:tc>
          <w:tcPr>
            <w:tcW w:w="1366" w:type="pct"/>
            <w:tcBorders>
              <w:top w:val="single" w:sz="4" w:space="0" w:color="auto"/>
              <w:bottom w:val="single" w:sz="4" w:space="0" w:color="auto"/>
            </w:tcBorders>
            <w:vAlign w:val="center"/>
          </w:tcPr>
          <w:p w14:paraId="48D13AA0" w14:textId="3F4FB194" w:rsidR="00AD361E" w:rsidRPr="00C456B6" w:rsidRDefault="00FE42A9" w:rsidP="00417C10">
            <w:pPr>
              <w:pStyle w:val="TableCellBody"/>
            </w:pPr>
            <w:r>
              <w:t>Probability of a crash</w:t>
            </w:r>
          </w:p>
        </w:tc>
        <w:tc>
          <w:tcPr>
            <w:tcW w:w="3634" w:type="pct"/>
            <w:tcBorders>
              <w:top w:val="single" w:sz="4" w:space="0" w:color="auto"/>
              <w:bottom w:val="single" w:sz="4" w:space="0" w:color="auto"/>
            </w:tcBorders>
            <w:vAlign w:val="center"/>
          </w:tcPr>
          <w:p w14:paraId="1DC2E584" w14:textId="2133D25C" w:rsidR="00AD361E" w:rsidRPr="00D10DBC" w:rsidRDefault="00AD361E" w:rsidP="00AD361E">
            <w:pPr>
              <w:pStyle w:val="TableCellBody"/>
              <w:rPr>
                <w:color w:val="000000" w:themeColor="text1"/>
              </w:rPr>
            </w:pPr>
            <w:r w:rsidRPr="00D10DBC">
              <w:rPr>
                <w:color w:val="000000" w:themeColor="text1"/>
              </w:rPr>
              <w:t xml:space="preserve">Crashes resulting from this safety concern </w:t>
            </w:r>
            <w:r w:rsidR="00FE42A9">
              <w:rPr>
                <w:color w:val="000000" w:themeColor="text1"/>
              </w:rPr>
              <w:t>are</w:t>
            </w:r>
            <w:r w:rsidRPr="00D10DBC">
              <w:rPr>
                <w:color w:val="000000" w:themeColor="text1"/>
              </w:rPr>
              <w:t xml:space="preserve"> </w:t>
            </w:r>
            <w:r w:rsidR="00FE42A9">
              <w:rPr>
                <w:color w:val="000000" w:themeColor="text1"/>
              </w:rPr>
              <w:t>unlikely</w:t>
            </w:r>
            <w:r w:rsidRPr="00D10DBC">
              <w:rPr>
                <w:color w:val="000000" w:themeColor="text1"/>
              </w:rPr>
              <w:t>.</w:t>
            </w:r>
          </w:p>
        </w:tc>
      </w:tr>
      <w:tr w:rsidR="00AD361E" w:rsidRPr="00C456B6" w14:paraId="598AAC70" w14:textId="77777777" w:rsidTr="00AD361E">
        <w:tc>
          <w:tcPr>
            <w:tcW w:w="1366" w:type="pct"/>
            <w:tcBorders>
              <w:top w:val="single" w:sz="4" w:space="0" w:color="auto"/>
              <w:bottom w:val="single" w:sz="4" w:space="0" w:color="auto"/>
            </w:tcBorders>
            <w:vAlign w:val="center"/>
          </w:tcPr>
          <w:p w14:paraId="396FD035" w14:textId="72A5BE3F" w:rsidR="00AD361E" w:rsidRPr="00C456B6" w:rsidRDefault="00AD361E" w:rsidP="00417C10">
            <w:pPr>
              <w:pStyle w:val="TableCellBody"/>
            </w:pPr>
            <w:r w:rsidRPr="00352EBA">
              <w:t xml:space="preserve">Severity </w:t>
            </w:r>
            <w:r w:rsidR="00FE42A9">
              <w:t xml:space="preserve">outcome </w:t>
            </w:r>
            <w:r w:rsidRPr="00352EBA">
              <w:t>rating</w:t>
            </w:r>
          </w:p>
        </w:tc>
        <w:tc>
          <w:tcPr>
            <w:tcW w:w="3634" w:type="pct"/>
            <w:tcBorders>
              <w:top w:val="single" w:sz="4" w:space="0" w:color="auto"/>
              <w:bottom w:val="single" w:sz="4" w:space="0" w:color="auto"/>
            </w:tcBorders>
            <w:vAlign w:val="center"/>
          </w:tcPr>
          <w:p w14:paraId="11936224" w14:textId="72FFE578" w:rsidR="00AD361E" w:rsidRPr="00D10DBC" w:rsidRDefault="00FE42A9" w:rsidP="00AD361E">
            <w:pPr>
              <w:pStyle w:val="TableCellBody"/>
              <w:rPr>
                <w:color w:val="000000" w:themeColor="text1"/>
              </w:rPr>
            </w:pPr>
            <w:r>
              <w:rPr>
                <w:color w:val="000000" w:themeColor="text1"/>
              </w:rPr>
              <w:t>The predominant outcome of a crash resulting from this safety concern is likely to be serious</w:t>
            </w:r>
            <w:r w:rsidR="00AD361E" w:rsidRPr="00D10DBC">
              <w:rPr>
                <w:color w:val="000000" w:themeColor="text1"/>
              </w:rPr>
              <w:t>.</w:t>
            </w:r>
          </w:p>
        </w:tc>
      </w:tr>
      <w:tr w:rsidR="00AD361E" w:rsidRPr="00C456B6" w14:paraId="4250FC1C" w14:textId="77777777" w:rsidTr="00AD361E">
        <w:tc>
          <w:tcPr>
            <w:tcW w:w="1366" w:type="pct"/>
            <w:tcBorders>
              <w:top w:val="single" w:sz="4" w:space="0" w:color="auto"/>
              <w:bottom w:val="single" w:sz="4" w:space="0" w:color="auto"/>
            </w:tcBorders>
            <w:vAlign w:val="center"/>
          </w:tcPr>
          <w:p w14:paraId="38063621" w14:textId="0B66A988" w:rsidR="00AD361E" w:rsidRPr="00C456B6" w:rsidRDefault="00AD361E" w:rsidP="00417C10">
            <w:pPr>
              <w:pStyle w:val="TableCellBody"/>
            </w:pPr>
            <w:r w:rsidRPr="00352EBA">
              <w:t>Risk ranking</w:t>
            </w:r>
          </w:p>
        </w:tc>
        <w:tc>
          <w:tcPr>
            <w:tcW w:w="3634" w:type="pct"/>
            <w:tcBorders>
              <w:top w:val="single" w:sz="4" w:space="0" w:color="auto"/>
              <w:bottom w:val="single" w:sz="4" w:space="0" w:color="auto"/>
            </w:tcBorders>
            <w:vAlign w:val="center"/>
          </w:tcPr>
          <w:p w14:paraId="615769FA" w14:textId="5809CF0A" w:rsidR="00AD361E" w:rsidRPr="00D10DBC" w:rsidRDefault="00AD361E" w:rsidP="00AD361E">
            <w:pPr>
              <w:pStyle w:val="TableCellBody"/>
              <w:rPr>
                <w:color w:val="000000" w:themeColor="text1"/>
              </w:rPr>
            </w:pPr>
            <w:r w:rsidRPr="00D10DBC">
              <w:rPr>
                <w:color w:val="000000" w:themeColor="text1"/>
              </w:rPr>
              <w:t xml:space="preserve">The safety concern is therefore deemed to </w:t>
            </w:r>
            <w:r w:rsidRPr="005B5189">
              <w:rPr>
                <w:color w:val="000000" w:themeColor="text1"/>
              </w:rPr>
              <w:t xml:space="preserve">be </w:t>
            </w:r>
            <w:r w:rsidR="00FE42A9">
              <w:t>significant</w:t>
            </w:r>
            <w:r w:rsidR="00D10DBC" w:rsidRPr="005B5189">
              <w:rPr>
                <w:color w:val="000000" w:themeColor="text1"/>
              </w:rPr>
              <w:t>.</w:t>
            </w:r>
          </w:p>
        </w:tc>
      </w:tr>
    </w:tbl>
    <w:p w14:paraId="0A461B7E" w14:textId="1328C52B" w:rsidR="00606A45" w:rsidRDefault="00A0342A" w:rsidP="00A0342A">
      <w:pPr>
        <w:pStyle w:val="Heading6"/>
      </w:pPr>
      <w:r>
        <w:t>Recommendation(s)</w:t>
      </w:r>
    </w:p>
    <w:p w14:paraId="6777946F" w14:textId="7045DEB1" w:rsidR="00D10DBC" w:rsidRPr="00073C63" w:rsidRDefault="00D10DBC" w:rsidP="00457AB8">
      <w:pPr>
        <w:pStyle w:val="1stIndentwithbullet"/>
        <w:numPr>
          <w:ilvl w:val="0"/>
          <w:numId w:val="39"/>
        </w:numPr>
        <w:rPr>
          <w:sz w:val="20"/>
          <w:szCs w:val="22"/>
        </w:rPr>
      </w:pPr>
      <w:r w:rsidRPr="00073C63">
        <w:rPr>
          <w:sz w:val="20"/>
          <w:szCs w:val="22"/>
        </w:rPr>
        <w:t>Apply</w:t>
      </w:r>
      <w:r w:rsidR="00493D9A">
        <w:rPr>
          <w:sz w:val="20"/>
          <w:szCs w:val="22"/>
        </w:rPr>
        <w:t xml:space="preserve"> road marking and signage </w:t>
      </w:r>
      <w:r w:rsidR="00573CC3">
        <w:rPr>
          <w:sz w:val="20"/>
          <w:szCs w:val="22"/>
        </w:rPr>
        <w:t xml:space="preserve">at the start of the shared space </w:t>
      </w:r>
      <w:r w:rsidR="00493D9A">
        <w:rPr>
          <w:sz w:val="20"/>
          <w:szCs w:val="22"/>
        </w:rPr>
        <w:t>to inform users that they are entering a shared path space.</w:t>
      </w:r>
      <w:r w:rsidRPr="00073C63">
        <w:rPr>
          <w:sz w:val="20"/>
          <w:szCs w:val="22"/>
        </w:rPr>
        <w:t xml:space="preserve"> </w:t>
      </w:r>
    </w:p>
    <w:p w14:paraId="1CD4325B" w14:textId="7E434F3B" w:rsidR="00606A45" w:rsidRDefault="00A66E31" w:rsidP="006763EF">
      <w:pPr>
        <w:pStyle w:val="Heading6"/>
      </w:pPr>
      <w:r>
        <w:lastRenderedPageBreak/>
        <w:t>Dec</w:t>
      </w:r>
      <w:r w:rsidR="006763EF">
        <w:t>ision Tracking</w:t>
      </w:r>
    </w:p>
    <w:tbl>
      <w:tblPr>
        <w:tblStyle w:val="TableGrid"/>
        <w:tblW w:w="45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032"/>
      </w:tblGrid>
      <w:tr w:rsidR="00892A9C" w:rsidRPr="00C456B6" w14:paraId="6F18C82E" w14:textId="77777777" w:rsidTr="00B12E0E">
        <w:tc>
          <w:tcPr>
            <w:tcW w:w="1366" w:type="pct"/>
            <w:tcBorders>
              <w:top w:val="single" w:sz="4" w:space="0" w:color="auto"/>
              <w:bottom w:val="single" w:sz="4" w:space="0" w:color="auto"/>
            </w:tcBorders>
          </w:tcPr>
          <w:p w14:paraId="41646FBF" w14:textId="13B19F3E" w:rsidR="00892A9C" w:rsidRPr="00C456B6" w:rsidRDefault="00892A9C" w:rsidP="00417C10">
            <w:pPr>
              <w:pStyle w:val="TableCellBody"/>
            </w:pPr>
            <w:permStart w:id="1005918977" w:edGrp="everyone" w:colFirst="1" w:colLast="1"/>
            <w:r w:rsidRPr="007F4D80">
              <w:t>Design team response</w:t>
            </w:r>
          </w:p>
        </w:tc>
        <w:tc>
          <w:tcPr>
            <w:tcW w:w="3634" w:type="pct"/>
            <w:tcBorders>
              <w:top w:val="single" w:sz="4" w:space="0" w:color="auto"/>
              <w:bottom w:val="single" w:sz="4" w:space="0" w:color="auto"/>
            </w:tcBorders>
            <w:vAlign w:val="center"/>
          </w:tcPr>
          <w:p w14:paraId="451FC6C2" w14:textId="3701EBEA" w:rsidR="00892A9C" w:rsidRPr="00C456B6" w:rsidRDefault="00415C40" w:rsidP="00892A9C">
            <w:pPr>
              <w:pStyle w:val="TableCellBody"/>
            </w:pPr>
            <w:r>
              <w:t xml:space="preserve">Agreed. </w:t>
            </w:r>
            <w:r w:rsidR="00904E30" w:rsidRPr="00904E30">
              <w:t xml:space="preserve">Shared Path signs with supplementary “Begins” and “Ends” can be </w:t>
            </w:r>
            <w:r>
              <w:t>added</w:t>
            </w:r>
            <w:r w:rsidR="00904E30" w:rsidRPr="00904E30">
              <w:t xml:space="preserve"> at the start and end of the shared path, along with additional pavement markings to clearly inform </w:t>
            </w:r>
            <w:r w:rsidR="00904E30">
              <w:t>users</w:t>
            </w:r>
            <w:r w:rsidR="00904E30" w:rsidRPr="00904E30">
              <w:t xml:space="preserve"> that they are entering a shared path.</w:t>
            </w:r>
          </w:p>
        </w:tc>
      </w:tr>
      <w:tr w:rsidR="00892A9C" w:rsidRPr="00C456B6" w14:paraId="0AD7F61E" w14:textId="77777777" w:rsidTr="00B12E0E">
        <w:tc>
          <w:tcPr>
            <w:tcW w:w="1366" w:type="pct"/>
            <w:tcBorders>
              <w:top w:val="single" w:sz="4" w:space="0" w:color="auto"/>
              <w:bottom w:val="single" w:sz="4" w:space="0" w:color="auto"/>
            </w:tcBorders>
          </w:tcPr>
          <w:p w14:paraId="24C48665" w14:textId="2036C6B2" w:rsidR="00892A9C" w:rsidRPr="00C456B6" w:rsidRDefault="00892A9C" w:rsidP="00417C10">
            <w:pPr>
              <w:pStyle w:val="TableCellBody"/>
            </w:pPr>
            <w:permStart w:id="1814583491" w:edGrp="everyone" w:colFirst="1" w:colLast="1"/>
            <w:permEnd w:id="1005918977"/>
            <w:r w:rsidRPr="007F4D80">
              <w:t>Client safety engineer comment</w:t>
            </w:r>
          </w:p>
        </w:tc>
        <w:tc>
          <w:tcPr>
            <w:tcW w:w="3634" w:type="pct"/>
            <w:tcBorders>
              <w:top w:val="single" w:sz="4" w:space="0" w:color="auto"/>
              <w:bottom w:val="single" w:sz="4" w:space="0" w:color="auto"/>
            </w:tcBorders>
            <w:vAlign w:val="center"/>
          </w:tcPr>
          <w:p w14:paraId="2264A9EF" w14:textId="6489FA75" w:rsidR="00892A9C" w:rsidRPr="00C456B6" w:rsidRDefault="00992B8D" w:rsidP="00892A9C">
            <w:pPr>
              <w:pStyle w:val="TableCellBody"/>
            </w:pPr>
            <w:r>
              <w:t>Agree with Designer’s response.</w:t>
            </w:r>
          </w:p>
        </w:tc>
      </w:tr>
      <w:tr w:rsidR="00892A9C" w:rsidRPr="00C456B6" w14:paraId="773E3BF6" w14:textId="77777777" w:rsidTr="00B12E0E">
        <w:tc>
          <w:tcPr>
            <w:tcW w:w="1366" w:type="pct"/>
            <w:tcBorders>
              <w:top w:val="single" w:sz="4" w:space="0" w:color="auto"/>
              <w:bottom w:val="single" w:sz="4" w:space="0" w:color="auto"/>
            </w:tcBorders>
          </w:tcPr>
          <w:p w14:paraId="74B2B16F" w14:textId="707164D7" w:rsidR="00892A9C" w:rsidRPr="00C456B6" w:rsidRDefault="00892A9C" w:rsidP="00417C10">
            <w:pPr>
              <w:pStyle w:val="TableCellBody"/>
            </w:pPr>
            <w:permStart w:id="1033508756" w:edGrp="everyone" w:colFirst="1" w:colLast="1"/>
            <w:permEnd w:id="1814583491"/>
            <w:r w:rsidRPr="007F4D80">
              <w:t>Client decision</w:t>
            </w:r>
          </w:p>
        </w:tc>
        <w:tc>
          <w:tcPr>
            <w:tcW w:w="3634" w:type="pct"/>
            <w:tcBorders>
              <w:top w:val="single" w:sz="4" w:space="0" w:color="auto"/>
              <w:bottom w:val="single" w:sz="4" w:space="0" w:color="auto"/>
            </w:tcBorders>
            <w:vAlign w:val="center"/>
          </w:tcPr>
          <w:p w14:paraId="064DF1B4" w14:textId="6B1D7F43" w:rsidR="00892A9C" w:rsidRPr="00C456B6" w:rsidRDefault="007C3FA1" w:rsidP="00892A9C">
            <w:pPr>
              <w:pStyle w:val="TableCellBody"/>
            </w:pPr>
            <w:r>
              <w:t xml:space="preserve">Agree with Designer </w:t>
            </w:r>
            <w:r w:rsidR="00390242">
              <w:t>and Client SE</w:t>
            </w:r>
            <w:r>
              <w:t xml:space="preserve"> response</w:t>
            </w:r>
            <w:r w:rsidR="00390242">
              <w:t xml:space="preserve"> </w:t>
            </w:r>
          </w:p>
        </w:tc>
      </w:tr>
      <w:tr w:rsidR="00892A9C" w:rsidRPr="00C456B6" w14:paraId="551984C7" w14:textId="77777777" w:rsidTr="00B12E0E">
        <w:tc>
          <w:tcPr>
            <w:tcW w:w="1366" w:type="pct"/>
            <w:tcBorders>
              <w:top w:val="single" w:sz="4" w:space="0" w:color="auto"/>
              <w:bottom w:val="single" w:sz="4" w:space="0" w:color="auto"/>
            </w:tcBorders>
          </w:tcPr>
          <w:p w14:paraId="1A098A88" w14:textId="49368590" w:rsidR="00892A9C" w:rsidRPr="00C456B6" w:rsidRDefault="00892A9C" w:rsidP="00417C10">
            <w:pPr>
              <w:pStyle w:val="TableCellBody"/>
            </w:pPr>
            <w:permStart w:id="1725105050" w:edGrp="everyone" w:colFirst="1" w:colLast="1"/>
            <w:permEnd w:id="1033508756"/>
            <w:r w:rsidRPr="007F4D80">
              <w:t>Action taken</w:t>
            </w:r>
          </w:p>
        </w:tc>
        <w:tc>
          <w:tcPr>
            <w:tcW w:w="3634" w:type="pct"/>
            <w:tcBorders>
              <w:top w:val="single" w:sz="4" w:space="0" w:color="auto"/>
              <w:bottom w:val="single" w:sz="4" w:space="0" w:color="auto"/>
            </w:tcBorders>
            <w:vAlign w:val="center"/>
          </w:tcPr>
          <w:p w14:paraId="7B144EA2" w14:textId="15F587AE" w:rsidR="00892A9C" w:rsidRPr="00C456B6" w:rsidRDefault="00A25358" w:rsidP="00A25358">
            <w:pPr>
              <w:pStyle w:val="TableCellBody"/>
            </w:pPr>
            <w:r w:rsidRPr="00A25358">
              <w:t>An instruction will be issued to the designer to incorporate the required changes into the detailed design phase</w:t>
            </w:r>
            <w:r>
              <w:t>.</w:t>
            </w:r>
          </w:p>
        </w:tc>
      </w:tr>
      <w:permEnd w:id="1725105050"/>
    </w:tbl>
    <w:p w14:paraId="6B1E49A1" w14:textId="77777777" w:rsidR="00606A45" w:rsidRDefault="00606A45" w:rsidP="00E3114E">
      <w:pPr>
        <w:pStyle w:val="BodyText"/>
      </w:pPr>
    </w:p>
    <w:p w14:paraId="5E7AB48C" w14:textId="77777777" w:rsidR="00974D44" w:rsidRDefault="00974D44" w:rsidP="00974D44">
      <w:pPr>
        <w:pStyle w:val="Heading3"/>
        <w:tabs>
          <w:tab w:val="right" w:pos="8931"/>
        </w:tabs>
      </w:pPr>
      <w:bookmarkStart w:id="36" w:name="_Toc233808878"/>
      <w:r>
        <w:t>Red Surfacing by the Bus Stop for the Shared Path</w:t>
      </w:r>
      <w:r>
        <w:tab/>
      </w:r>
      <w:r w:rsidRPr="00713DA0">
        <w:rPr>
          <w:color w:val="FFFFFF" w:themeColor="background1"/>
          <w:shd w:val="clear" w:color="auto" w:fill="000000" w:themeFill="text1"/>
        </w:rPr>
        <w:t>Serious</w:t>
      </w:r>
      <w:bookmarkEnd w:id="36"/>
    </w:p>
    <w:p w14:paraId="246D48CF" w14:textId="01923532" w:rsidR="00974D44" w:rsidRPr="009B2C45" w:rsidRDefault="00974D44" w:rsidP="00974D44">
      <w:r w:rsidRPr="009B2C45">
        <w:t>On drawing sheet C30</w:t>
      </w:r>
      <w:r>
        <w:t>3</w:t>
      </w:r>
      <w:r w:rsidRPr="009B2C45">
        <w:t>, a shared path for pedestrians and cyclists is shown adjacent to the bus stop</w:t>
      </w:r>
      <w:r w:rsidR="00B6685F">
        <w:t xml:space="preserve"> west of Washington Avenue</w:t>
      </w:r>
      <w:r w:rsidRPr="009B2C45">
        <w:t xml:space="preserve">. However, the absence of </w:t>
      </w:r>
      <w:r w:rsidR="00573CC3">
        <w:t xml:space="preserve">the banded </w:t>
      </w:r>
      <w:r w:rsidRPr="009B2C45">
        <w:t xml:space="preserve">red surfacing to highlight potential interactions (as shown in </w:t>
      </w:r>
      <w:r w:rsidR="00B6685F" w:rsidRPr="00B6685F">
        <w:rPr>
          <w:b/>
          <w:bCs/>
        </w:rPr>
        <w:fldChar w:fldCharType="begin"/>
      </w:r>
      <w:r w:rsidR="00B6685F" w:rsidRPr="00B6685F">
        <w:rPr>
          <w:b/>
          <w:bCs/>
        </w:rPr>
        <w:instrText xml:space="preserve"> REF _Ref233372252 \h </w:instrText>
      </w:r>
      <w:r w:rsidR="00B6685F">
        <w:rPr>
          <w:b/>
          <w:bCs/>
        </w:rPr>
        <w:instrText xml:space="preserve"> \* MERGEFORMAT </w:instrText>
      </w:r>
      <w:r w:rsidR="00B6685F" w:rsidRPr="00B6685F">
        <w:rPr>
          <w:b/>
          <w:bCs/>
        </w:rPr>
      </w:r>
      <w:r w:rsidR="00B6685F" w:rsidRPr="00B6685F">
        <w:rPr>
          <w:b/>
          <w:bCs/>
        </w:rPr>
        <w:fldChar w:fldCharType="separate"/>
      </w:r>
      <w:r w:rsidR="00B6685F" w:rsidRPr="00B6685F">
        <w:rPr>
          <w:b/>
          <w:bCs/>
        </w:rPr>
        <w:t xml:space="preserve">Figure </w:t>
      </w:r>
      <w:r w:rsidR="00B6685F" w:rsidRPr="00B6685F">
        <w:rPr>
          <w:b/>
          <w:bCs/>
          <w:noProof/>
        </w:rPr>
        <w:t>3</w:t>
      </w:r>
      <w:r w:rsidR="00B6685F" w:rsidRPr="00B6685F">
        <w:rPr>
          <w:b/>
          <w:bCs/>
        </w:rPr>
        <w:fldChar w:fldCharType="end"/>
      </w:r>
      <w:r w:rsidRPr="009B2C45">
        <w:rPr>
          <w:b/>
          <w:bCs/>
        </w:rPr>
        <w:fldChar w:fldCharType="begin"/>
      </w:r>
      <w:r w:rsidRPr="009B2C45">
        <w:rPr>
          <w:b/>
          <w:bCs/>
        </w:rPr>
        <w:instrText xml:space="preserve"> REF _Ref205388478 \h  \* MERGEFORMAT </w:instrText>
      </w:r>
      <w:r w:rsidRPr="009B2C45">
        <w:rPr>
          <w:b/>
          <w:bCs/>
        </w:rPr>
      </w:r>
      <w:r w:rsidRPr="009B2C45">
        <w:rPr>
          <w:b/>
          <w:bCs/>
        </w:rPr>
        <w:fldChar w:fldCharType="separate"/>
      </w:r>
      <w:r w:rsidRPr="009B2C45">
        <w:rPr>
          <w:b/>
          <w:bCs/>
        </w:rPr>
        <w:fldChar w:fldCharType="end"/>
      </w:r>
      <w:r w:rsidRPr="009B2C45">
        <w:t>) may reduce awareness among users. Without this visual cue, cyclists may not anticipate pedestrians entering or exiting the bus, and pedestrians may not expect cyclists passing through the shared path.</w:t>
      </w:r>
      <w:r>
        <w:t xml:space="preserve"> Previously the SSAT has been supplied with detailed design of the shared path section, this has not been provided in this set and the SSAT would like to highlight this to ensure that the </w:t>
      </w:r>
      <w:r w:rsidR="00573CC3">
        <w:t xml:space="preserve">banded </w:t>
      </w:r>
      <w:r>
        <w:t xml:space="preserve">red surfacing is installed in this shared path section next to the bus stop at the Bidwill Street intersection. </w:t>
      </w:r>
    </w:p>
    <w:p w14:paraId="0F8F00E6" w14:textId="77777777" w:rsidR="00974D44" w:rsidRDefault="00974D44" w:rsidP="00974D44"/>
    <w:p w14:paraId="7C2226E8" w14:textId="67CB08A2" w:rsidR="00974D44" w:rsidRDefault="00974D44" w:rsidP="00974D44">
      <w:pPr>
        <w:keepNext/>
      </w:pPr>
      <w:r>
        <w:rPr>
          <w:noProof/>
        </w:rPr>
        <mc:AlternateContent>
          <mc:Choice Requires="wps">
            <w:drawing>
              <wp:anchor distT="0" distB="0" distL="114300" distR="114300" simplePos="0" relativeHeight="251658262" behindDoc="0" locked="0" layoutInCell="1" allowOverlap="1" wp14:anchorId="68F23D05" wp14:editId="1A13D81F">
                <wp:simplePos x="0" y="0"/>
                <wp:positionH relativeFrom="column">
                  <wp:posOffset>1491614</wp:posOffset>
                </wp:positionH>
                <wp:positionV relativeFrom="paragraph">
                  <wp:posOffset>193641</wp:posOffset>
                </wp:positionV>
                <wp:extent cx="2064715" cy="870298"/>
                <wp:effectExtent l="0" t="57150" r="12065" b="63500"/>
                <wp:wrapNone/>
                <wp:docPr id="1276307521" name="Oval 19"/>
                <wp:cNvGraphicFramePr/>
                <a:graphic xmlns:a="http://schemas.openxmlformats.org/drawingml/2006/main">
                  <a:graphicData uri="http://schemas.microsoft.com/office/word/2010/wordprocessingShape">
                    <wps:wsp>
                      <wps:cNvSpPr/>
                      <wps:spPr>
                        <a:xfrm rot="680975">
                          <a:off x="0" y="0"/>
                          <a:ext cx="2064715" cy="870298"/>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F123AF" id="Oval 19" o:spid="_x0000_s1026" style="position:absolute;margin-left:117.45pt;margin-top:15.25pt;width:162.6pt;height:68.55pt;rotation:743806fd;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siAIAAG8FAAAOAAAAZHJzL2Uyb0RvYy54bWysVEtv2zAMvg/YfxB0X20HSZMGdYqgRYYB&#10;RVusHXpWZCkWIIuapMTJfv0o+dFgLXYY5oMg8fGR/Ezy+ubYaHIQziswJS0uckqE4VApsyvpj5fN&#10;lwUlPjBTMQ1GlPQkPL1Zff503dqlmEANuhKOIIjxy9aWtA7BLrPM81o0zF+AFQaVElzDAj7dLqsc&#10;axG90dkkzy+zFlxlHXDhPUrvOiVdJXwpBQ+PUnoRiC4p5hbS6dK5jWe2umbLnWO2VrxPg/1DFg1T&#10;BoOOUHcsMLJ36h1Uo7gDDzJccGgykFJxkWrAaor8j2qea2ZFqgXJ8Xakyf8/WP5weLZPDmlorV96&#10;vMYqjtI1xAGydbnIr+azVBomS46JudPInDgGwlE4yS+n82JGCUfdYp5PrhaR2qyDipDW+fBVQEPi&#10;paRCa2V9LI4t2eHeh856sIpiAxuldfpB2kSBB62qKEsPt9veakcODP/sZpPj10c8M8P40TV7qy3d&#10;wkmLiKHNdyGJqmIBKZPUdmKEZZwLE4pOVbNKdNGK2Vmw2KjRIxWbACOyxCxH7B5gsOxABuyu7t4+&#10;uorUtaNz/rfEOufRI0UGE0bnRhlwHwForKqP3NkPJHXURJa2UJ2eXNcFODne8o3CX3fPfHhiDocE&#10;hTj44REPqaEtKfQ3Smpwvz6SR3vsXdRS0uLQldT/3DMnKNHfDHb1VTGdxilNj+lsPsGHO9dszzVm&#10;39wC/v0iZZeu0T7o4SodNK+4H9YxKqqY4Ri7pDy44XEbumWAG4aL9TqZ4WRaFu7Ns+URPLIa+/Ll&#10;+Mqc7fs3YOc/wDCg73q4s42eBtb7AFKlBn/jtecbpzo1Tr+B4to4fyertz25+g0AAP//AwBQSwME&#10;FAAGAAgAAAAhAOOZQCvhAAAACgEAAA8AAABkcnMvZG93bnJldi54bWxMj8FOwzAQRO9I/IO1SNyo&#10;3YaEJo1TISQuqCAIPfTo2iZJG6+j2G3D37Oc4Liap5m35XpyPTvbMXQeJcxnAphF7U2HjYTt5/Pd&#10;EliICo3qPVoJ3zbAurq+KlVh/AU/7LmODaMSDIWS0MY4FJwH3VqnwswPFin78qNTkc6x4WZUFyp3&#10;PV8IkXGnOqSFVg32qbX6WJ+chFwv6/Gotzl/f929vWwO4ZAmGylvb6bHFbBop/gHw68+qUNFTnt/&#10;QhNYL2GR3OeESkhECoyANBNzYHsis4cMeFXy/y9UPwAAAP//AwBQSwECLQAUAAYACAAAACEAtoM4&#10;kv4AAADhAQAAEwAAAAAAAAAAAAAAAAAAAAAAW0NvbnRlbnRfVHlwZXNdLnhtbFBLAQItABQABgAI&#10;AAAAIQA4/SH/1gAAAJQBAAALAAAAAAAAAAAAAAAAAC8BAABfcmVscy8ucmVsc1BLAQItABQABgAI&#10;AAAAIQB/IKmsiAIAAG8FAAAOAAAAAAAAAAAAAAAAAC4CAABkcnMvZTJvRG9jLnhtbFBLAQItABQA&#10;BgAIAAAAIQDjmUAr4QAAAAoBAAAPAAAAAAAAAAAAAAAAAOIEAABkcnMvZG93bnJldi54bWxQSwUG&#10;AAAAAAQABADzAAAA8AUAAAAA&#10;" filled="f" strokecolor="red" strokeweight="2pt"/>
            </w:pict>
          </mc:Fallback>
        </mc:AlternateContent>
      </w:r>
      <w:r w:rsidRPr="00974D44">
        <w:rPr>
          <w:noProof/>
        </w:rPr>
        <w:drawing>
          <wp:inline distT="0" distB="0" distL="0" distR="0" wp14:anchorId="17159355" wp14:editId="472A9053">
            <wp:extent cx="5731510" cy="2153968"/>
            <wp:effectExtent l="0" t="0" r="2540" b="0"/>
            <wp:docPr id="338737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737621" name=""/>
                    <pic:cNvPicPr/>
                  </pic:nvPicPr>
                  <pic:blipFill rotWithShape="1">
                    <a:blip r:embed="rId51"/>
                    <a:srcRect t="56400"/>
                    <a:stretch>
                      <a:fillRect/>
                    </a:stretch>
                  </pic:blipFill>
                  <pic:spPr bwMode="auto">
                    <a:xfrm>
                      <a:off x="0" y="0"/>
                      <a:ext cx="5731510" cy="2153968"/>
                    </a:xfrm>
                    <a:prstGeom prst="rect">
                      <a:avLst/>
                    </a:prstGeom>
                    <a:ln>
                      <a:noFill/>
                    </a:ln>
                    <a:extLst>
                      <a:ext uri="{53640926-AAD7-44D8-BBD7-CCE9431645EC}">
                        <a14:shadowObscured xmlns:a14="http://schemas.microsoft.com/office/drawing/2010/main"/>
                      </a:ext>
                    </a:extLst>
                  </pic:spPr>
                </pic:pic>
              </a:graphicData>
            </a:graphic>
          </wp:inline>
        </w:drawing>
      </w:r>
    </w:p>
    <w:p w14:paraId="453B8AB1" w14:textId="04DC2D2A" w:rsidR="00974D44" w:rsidRDefault="00974D44" w:rsidP="00974D44">
      <w:pPr>
        <w:pStyle w:val="Caption"/>
      </w:pPr>
      <w:bookmarkStart w:id="37" w:name="_Ref233372252"/>
      <w:bookmarkStart w:id="38" w:name="_Toc233381517"/>
      <w:r>
        <w:t xml:space="preserve">Figure </w:t>
      </w:r>
      <w:r>
        <w:fldChar w:fldCharType="begin"/>
      </w:r>
      <w:r>
        <w:instrText xml:space="preserve"> SEQ Figure \* ARABIC </w:instrText>
      </w:r>
      <w:r>
        <w:fldChar w:fldCharType="separate"/>
      </w:r>
      <w:r w:rsidR="00B6685F">
        <w:rPr>
          <w:noProof/>
        </w:rPr>
        <w:t>3</w:t>
      </w:r>
      <w:r>
        <w:fldChar w:fldCharType="end"/>
      </w:r>
      <w:bookmarkEnd w:id="37"/>
      <w:r>
        <w:t xml:space="preserve">: Drawing Sheet C303 – Shared Path by The Bus Stop </w:t>
      </w:r>
      <w:r w:rsidR="00B6685F">
        <w:t xml:space="preserve">west of </w:t>
      </w:r>
      <w:r>
        <w:t>Washington Avenue</w:t>
      </w:r>
      <w:bookmarkEnd w:id="38"/>
      <w:r>
        <w:t xml:space="preserve"> </w:t>
      </w:r>
    </w:p>
    <w:p w14:paraId="18447E3F" w14:textId="50647E6B" w:rsidR="00974D44" w:rsidRDefault="00974D44" w:rsidP="00974D44">
      <w:pPr>
        <w:pStyle w:val="Heading6"/>
      </w:pPr>
      <w:r>
        <w:t>Risk Ranking</w:t>
      </w:r>
    </w:p>
    <w:p w14:paraId="16ABF77A" w14:textId="77777777" w:rsidR="00974D44" w:rsidRDefault="00974D44" w:rsidP="00974D44">
      <w:pPr>
        <w:pStyle w:val="BodyText"/>
      </w:pPr>
      <w:r>
        <w:t>The safe system audit team has assigned the following risk ranking to this safety concern.</w:t>
      </w:r>
    </w:p>
    <w:p w14:paraId="5E41CCD3" w14:textId="77777777" w:rsidR="00974D44" w:rsidRPr="00867983" w:rsidRDefault="00974D44" w:rsidP="00974D44">
      <w:pPr>
        <w:pStyle w:val="BodyText"/>
      </w:pPr>
      <w:r w:rsidRPr="00867983">
        <w:t>The severity is based on reduced user awareness due to the absence of red surfacing at the shared path, increasing the risk of conflict between cyclists</w:t>
      </w:r>
      <w:r>
        <w:t xml:space="preserve"> (particularly electric bikes travelling uphill at a faster speed)</w:t>
      </w:r>
      <w:r w:rsidRPr="00867983">
        <w:t xml:space="preserve"> and pedestrians near the bus stop.</w:t>
      </w:r>
    </w:p>
    <w:tbl>
      <w:tblPr>
        <w:tblStyle w:val="TableGrid"/>
        <w:tblW w:w="45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032"/>
      </w:tblGrid>
      <w:tr w:rsidR="00974D44" w:rsidRPr="00C456B6" w14:paraId="080D4934" w14:textId="77777777" w:rsidTr="002E1997">
        <w:tc>
          <w:tcPr>
            <w:tcW w:w="1366" w:type="pct"/>
            <w:tcBorders>
              <w:top w:val="single" w:sz="4" w:space="0" w:color="auto"/>
              <w:bottom w:val="single" w:sz="4" w:space="0" w:color="auto"/>
            </w:tcBorders>
            <w:vAlign w:val="center"/>
          </w:tcPr>
          <w:p w14:paraId="1D5B9BC3" w14:textId="77777777" w:rsidR="00974D44" w:rsidRPr="00C456B6" w:rsidRDefault="00974D44" w:rsidP="002E1997">
            <w:pPr>
              <w:pStyle w:val="TableCellBody"/>
            </w:pPr>
            <w:r>
              <w:t>Probability of a crash</w:t>
            </w:r>
          </w:p>
        </w:tc>
        <w:tc>
          <w:tcPr>
            <w:tcW w:w="3634" w:type="pct"/>
            <w:tcBorders>
              <w:top w:val="single" w:sz="4" w:space="0" w:color="auto"/>
              <w:bottom w:val="single" w:sz="4" w:space="0" w:color="auto"/>
            </w:tcBorders>
            <w:vAlign w:val="center"/>
          </w:tcPr>
          <w:p w14:paraId="5E734AE6" w14:textId="77777777" w:rsidR="00974D44" w:rsidRPr="005B5189" w:rsidRDefault="00974D44" w:rsidP="002E1997">
            <w:pPr>
              <w:pStyle w:val="TableCellBody"/>
            </w:pPr>
            <w:r w:rsidRPr="00D10DBC">
              <w:rPr>
                <w:color w:val="000000" w:themeColor="text1"/>
              </w:rPr>
              <w:t xml:space="preserve">Crashes resulting from this safety concern </w:t>
            </w:r>
            <w:r>
              <w:rPr>
                <w:color w:val="000000" w:themeColor="text1"/>
              </w:rPr>
              <w:t>are</w:t>
            </w:r>
            <w:r w:rsidRPr="00D10DBC">
              <w:rPr>
                <w:color w:val="000000" w:themeColor="text1"/>
              </w:rPr>
              <w:t xml:space="preserve"> </w:t>
            </w:r>
            <w:r>
              <w:rPr>
                <w:color w:val="000000" w:themeColor="text1"/>
              </w:rPr>
              <w:t>likely</w:t>
            </w:r>
            <w:r w:rsidRPr="00D10DBC">
              <w:rPr>
                <w:color w:val="000000" w:themeColor="text1"/>
              </w:rPr>
              <w:t>.</w:t>
            </w:r>
          </w:p>
        </w:tc>
      </w:tr>
      <w:tr w:rsidR="00974D44" w:rsidRPr="00C456B6" w14:paraId="26944F95" w14:textId="77777777" w:rsidTr="002E1997">
        <w:tc>
          <w:tcPr>
            <w:tcW w:w="1366" w:type="pct"/>
            <w:tcBorders>
              <w:top w:val="single" w:sz="4" w:space="0" w:color="auto"/>
              <w:bottom w:val="single" w:sz="4" w:space="0" w:color="auto"/>
            </w:tcBorders>
            <w:vAlign w:val="center"/>
          </w:tcPr>
          <w:p w14:paraId="00BDF5BC" w14:textId="77777777" w:rsidR="00974D44" w:rsidRPr="00C456B6" w:rsidRDefault="00974D44" w:rsidP="002E1997">
            <w:pPr>
              <w:pStyle w:val="TableCellBody"/>
            </w:pPr>
            <w:r w:rsidRPr="00352EBA">
              <w:lastRenderedPageBreak/>
              <w:t xml:space="preserve">Severity </w:t>
            </w:r>
            <w:r>
              <w:t xml:space="preserve">outcome </w:t>
            </w:r>
            <w:r w:rsidRPr="00352EBA">
              <w:t>rating</w:t>
            </w:r>
          </w:p>
        </w:tc>
        <w:tc>
          <w:tcPr>
            <w:tcW w:w="3634" w:type="pct"/>
            <w:tcBorders>
              <w:top w:val="single" w:sz="4" w:space="0" w:color="auto"/>
              <w:bottom w:val="single" w:sz="4" w:space="0" w:color="auto"/>
            </w:tcBorders>
            <w:vAlign w:val="center"/>
          </w:tcPr>
          <w:p w14:paraId="1288D65C" w14:textId="77777777" w:rsidR="00974D44" w:rsidRPr="005B5189" w:rsidRDefault="00974D44" w:rsidP="002E1997">
            <w:pPr>
              <w:pStyle w:val="TableCellBody"/>
            </w:pPr>
            <w:r>
              <w:rPr>
                <w:color w:val="000000" w:themeColor="text1"/>
              </w:rPr>
              <w:t>The predominant outcome of a crash resulting from this safety concern is likely to be serious</w:t>
            </w:r>
            <w:r w:rsidRPr="00D10DBC">
              <w:rPr>
                <w:color w:val="000000" w:themeColor="text1"/>
              </w:rPr>
              <w:t>.</w:t>
            </w:r>
          </w:p>
        </w:tc>
      </w:tr>
      <w:tr w:rsidR="00974D44" w:rsidRPr="00C456B6" w14:paraId="66270845" w14:textId="77777777" w:rsidTr="002E1997">
        <w:tc>
          <w:tcPr>
            <w:tcW w:w="1366" w:type="pct"/>
            <w:tcBorders>
              <w:top w:val="single" w:sz="4" w:space="0" w:color="auto"/>
              <w:bottom w:val="single" w:sz="4" w:space="0" w:color="auto"/>
            </w:tcBorders>
            <w:vAlign w:val="center"/>
          </w:tcPr>
          <w:p w14:paraId="22BDC309" w14:textId="77777777" w:rsidR="00974D44" w:rsidRPr="00C456B6" w:rsidRDefault="00974D44" w:rsidP="002E1997">
            <w:pPr>
              <w:pStyle w:val="TableCellBody"/>
            </w:pPr>
            <w:r w:rsidRPr="00352EBA">
              <w:t>Risk ranking</w:t>
            </w:r>
          </w:p>
        </w:tc>
        <w:tc>
          <w:tcPr>
            <w:tcW w:w="3634" w:type="pct"/>
            <w:tcBorders>
              <w:top w:val="single" w:sz="4" w:space="0" w:color="auto"/>
              <w:bottom w:val="single" w:sz="4" w:space="0" w:color="auto"/>
            </w:tcBorders>
            <w:vAlign w:val="center"/>
          </w:tcPr>
          <w:p w14:paraId="64EFFF6E" w14:textId="77777777" w:rsidR="00974D44" w:rsidRPr="005B5189" w:rsidRDefault="00974D44" w:rsidP="002E1997">
            <w:pPr>
              <w:pStyle w:val="TableCellBody"/>
            </w:pPr>
            <w:r w:rsidRPr="00D10DBC">
              <w:rPr>
                <w:color w:val="000000" w:themeColor="text1"/>
              </w:rPr>
              <w:t xml:space="preserve">The safety concern is therefore deemed to </w:t>
            </w:r>
            <w:r w:rsidRPr="005B5189">
              <w:rPr>
                <w:color w:val="000000" w:themeColor="text1"/>
              </w:rPr>
              <w:t xml:space="preserve">be </w:t>
            </w:r>
            <w:r>
              <w:t>serious</w:t>
            </w:r>
            <w:r w:rsidRPr="005B5189">
              <w:rPr>
                <w:color w:val="000000" w:themeColor="text1"/>
              </w:rPr>
              <w:t>.</w:t>
            </w:r>
          </w:p>
        </w:tc>
      </w:tr>
    </w:tbl>
    <w:p w14:paraId="02753768" w14:textId="77777777" w:rsidR="00974D44" w:rsidRDefault="00974D44" w:rsidP="00974D44">
      <w:pPr>
        <w:pStyle w:val="Heading6"/>
      </w:pPr>
      <w:r>
        <w:t>Recommendation(s)</w:t>
      </w:r>
    </w:p>
    <w:p w14:paraId="65DB3951" w14:textId="417532F4" w:rsidR="00974D44" w:rsidRPr="00F055CC" w:rsidRDefault="00974D44" w:rsidP="00974D44">
      <w:pPr>
        <w:pStyle w:val="NumberedList"/>
        <w:numPr>
          <w:ilvl w:val="0"/>
          <w:numId w:val="12"/>
        </w:numPr>
      </w:pPr>
      <w:r w:rsidRPr="00F055CC">
        <w:t xml:space="preserve">Introduce </w:t>
      </w:r>
      <w:r w:rsidR="00573CC3">
        <w:t xml:space="preserve">banded </w:t>
      </w:r>
      <w:r w:rsidRPr="00F055CC">
        <w:t>red surfacing on the cycle path adjacent to the bus stop to warn cyclists of pedestrian activity.</w:t>
      </w:r>
    </w:p>
    <w:p w14:paraId="2632BC89" w14:textId="77777777" w:rsidR="00974D44" w:rsidRDefault="00974D44" w:rsidP="00974D44">
      <w:pPr>
        <w:pStyle w:val="Heading6"/>
      </w:pPr>
      <w:r>
        <w:t>Decision Tracking</w:t>
      </w:r>
    </w:p>
    <w:tbl>
      <w:tblPr>
        <w:tblStyle w:val="TableGrid"/>
        <w:tblW w:w="45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032"/>
      </w:tblGrid>
      <w:tr w:rsidR="00974D44" w:rsidRPr="00C456B6" w14:paraId="50C3BF24" w14:textId="77777777" w:rsidTr="002E1997">
        <w:tc>
          <w:tcPr>
            <w:tcW w:w="1366" w:type="pct"/>
            <w:tcBorders>
              <w:top w:val="single" w:sz="4" w:space="0" w:color="auto"/>
              <w:bottom w:val="single" w:sz="4" w:space="0" w:color="auto"/>
            </w:tcBorders>
          </w:tcPr>
          <w:p w14:paraId="037791AA" w14:textId="77777777" w:rsidR="00974D44" w:rsidRPr="00C456B6" w:rsidRDefault="00974D44" w:rsidP="002E1997">
            <w:pPr>
              <w:pStyle w:val="TableCellBody"/>
            </w:pPr>
            <w:permStart w:id="964184843" w:edGrp="everyone" w:colFirst="1" w:colLast="1"/>
            <w:r w:rsidRPr="007F4D80">
              <w:t>Design team response</w:t>
            </w:r>
          </w:p>
        </w:tc>
        <w:tc>
          <w:tcPr>
            <w:tcW w:w="3634" w:type="pct"/>
            <w:tcBorders>
              <w:top w:val="single" w:sz="4" w:space="0" w:color="auto"/>
              <w:bottom w:val="single" w:sz="4" w:space="0" w:color="auto"/>
            </w:tcBorders>
            <w:vAlign w:val="center"/>
          </w:tcPr>
          <w:p w14:paraId="1D1BDB96" w14:textId="6C19EB90" w:rsidR="00974D44" w:rsidRPr="00C456B6" w:rsidRDefault="005E6313" w:rsidP="002E1997">
            <w:pPr>
              <w:pStyle w:val="TableCellBody"/>
            </w:pPr>
            <w:r>
              <w:t>Agreed</w:t>
            </w:r>
            <w:r w:rsidR="00415C40">
              <w:t>. The</w:t>
            </w:r>
            <w:r w:rsidR="00800C69">
              <w:t xml:space="preserve"> banded</w:t>
            </w:r>
            <w:r>
              <w:t xml:space="preserve"> red surfacing</w:t>
            </w:r>
            <w:r w:rsidR="00800C69">
              <w:t xml:space="preserve"> pavement</w:t>
            </w:r>
            <w:r>
              <w:t xml:space="preserve"> markings can be </w:t>
            </w:r>
            <w:r w:rsidR="00415C40">
              <w:t>added</w:t>
            </w:r>
            <w:r>
              <w:t xml:space="preserve"> </w:t>
            </w:r>
            <w:r w:rsidR="00800C69">
              <w:t>on the shared path adjacent to bus stop.</w:t>
            </w:r>
          </w:p>
        </w:tc>
      </w:tr>
      <w:tr w:rsidR="00974D44" w:rsidRPr="00C456B6" w14:paraId="15AEC254" w14:textId="77777777" w:rsidTr="002E1997">
        <w:tc>
          <w:tcPr>
            <w:tcW w:w="1366" w:type="pct"/>
            <w:tcBorders>
              <w:top w:val="single" w:sz="4" w:space="0" w:color="auto"/>
              <w:bottom w:val="single" w:sz="4" w:space="0" w:color="auto"/>
            </w:tcBorders>
          </w:tcPr>
          <w:p w14:paraId="0088A405" w14:textId="77777777" w:rsidR="00974D44" w:rsidRPr="00C456B6" w:rsidRDefault="00974D44" w:rsidP="002E1997">
            <w:pPr>
              <w:pStyle w:val="TableCellBody"/>
            </w:pPr>
            <w:permStart w:id="2053534346" w:edGrp="everyone" w:colFirst="1" w:colLast="1"/>
            <w:permEnd w:id="964184843"/>
            <w:r w:rsidRPr="007F4D80">
              <w:t>Client safety engineer comment</w:t>
            </w:r>
          </w:p>
        </w:tc>
        <w:tc>
          <w:tcPr>
            <w:tcW w:w="3634" w:type="pct"/>
            <w:tcBorders>
              <w:top w:val="single" w:sz="4" w:space="0" w:color="auto"/>
              <w:bottom w:val="single" w:sz="4" w:space="0" w:color="auto"/>
            </w:tcBorders>
            <w:vAlign w:val="center"/>
          </w:tcPr>
          <w:p w14:paraId="1509026D" w14:textId="32F690C2" w:rsidR="00974D44" w:rsidRPr="00C456B6" w:rsidRDefault="00784638" w:rsidP="002E1997">
            <w:pPr>
              <w:pStyle w:val="TableCellBody"/>
            </w:pPr>
            <w:r>
              <w:t>Agree with Designer response.</w:t>
            </w:r>
          </w:p>
        </w:tc>
      </w:tr>
      <w:tr w:rsidR="00974D44" w:rsidRPr="00C456B6" w14:paraId="75E43F45" w14:textId="77777777" w:rsidTr="002E1997">
        <w:tc>
          <w:tcPr>
            <w:tcW w:w="1366" w:type="pct"/>
            <w:tcBorders>
              <w:top w:val="single" w:sz="4" w:space="0" w:color="auto"/>
              <w:bottom w:val="single" w:sz="4" w:space="0" w:color="auto"/>
            </w:tcBorders>
          </w:tcPr>
          <w:p w14:paraId="6C61CE5E" w14:textId="77777777" w:rsidR="00974D44" w:rsidRPr="00C456B6" w:rsidRDefault="00974D44" w:rsidP="002E1997">
            <w:pPr>
              <w:pStyle w:val="TableCellBody"/>
            </w:pPr>
            <w:permStart w:id="824934369" w:edGrp="everyone" w:colFirst="1" w:colLast="1"/>
            <w:permEnd w:id="2053534346"/>
            <w:r w:rsidRPr="007F4D80">
              <w:t>Client decision</w:t>
            </w:r>
          </w:p>
        </w:tc>
        <w:tc>
          <w:tcPr>
            <w:tcW w:w="3634" w:type="pct"/>
            <w:tcBorders>
              <w:top w:val="single" w:sz="4" w:space="0" w:color="auto"/>
              <w:bottom w:val="single" w:sz="4" w:space="0" w:color="auto"/>
            </w:tcBorders>
            <w:vAlign w:val="center"/>
          </w:tcPr>
          <w:p w14:paraId="7F36D708" w14:textId="619488BA" w:rsidR="00974D44" w:rsidRPr="00C456B6" w:rsidRDefault="00CD63D2" w:rsidP="002E1997">
            <w:pPr>
              <w:pStyle w:val="TableCellBody"/>
            </w:pPr>
            <w:r>
              <w:t>Agree with Designer and Client SE response</w:t>
            </w:r>
          </w:p>
        </w:tc>
      </w:tr>
      <w:tr w:rsidR="00974D44" w:rsidRPr="00C456B6" w14:paraId="12FFE3C4" w14:textId="77777777" w:rsidTr="002E1997">
        <w:tc>
          <w:tcPr>
            <w:tcW w:w="1366" w:type="pct"/>
            <w:tcBorders>
              <w:top w:val="single" w:sz="4" w:space="0" w:color="auto"/>
              <w:bottom w:val="single" w:sz="4" w:space="0" w:color="auto"/>
            </w:tcBorders>
          </w:tcPr>
          <w:p w14:paraId="505C3386" w14:textId="77777777" w:rsidR="00974D44" w:rsidRPr="00C456B6" w:rsidRDefault="00974D44" w:rsidP="002E1997">
            <w:pPr>
              <w:pStyle w:val="TableCellBody"/>
            </w:pPr>
            <w:permStart w:id="1192851488" w:edGrp="everyone" w:colFirst="1" w:colLast="1"/>
            <w:permEnd w:id="824934369"/>
            <w:r w:rsidRPr="007F4D80">
              <w:t>Action taken</w:t>
            </w:r>
          </w:p>
        </w:tc>
        <w:tc>
          <w:tcPr>
            <w:tcW w:w="3634" w:type="pct"/>
            <w:tcBorders>
              <w:top w:val="single" w:sz="4" w:space="0" w:color="auto"/>
              <w:bottom w:val="single" w:sz="4" w:space="0" w:color="auto"/>
            </w:tcBorders>
            <w:vAlign w:val="center"/>
          </w:tcPr>
          <w:p w14:paraId="7C318673" w14:textId="49013F82" w:rsidR="00974D44" w:rsidRPr="00C456B6" w:rsidRDefault="00A25358" w:rsidP="00A25358">
            <w:pPr>
              <w:pStyle w:val="TableCellBody"/>
            </w:pPr>
            <w:r w:rsidRPr="00A25358">
              <w:t>An instruction will be issued to the designer to incorporate the required changes into the detailed design phase</w:t>
            </w:r>
            <w:r>
              <w:t>.</w:t>
            </w:r>
          </w:p>
        </w:tc>
      </w:tr>
      <w:permEnd w:id="1192851488"/>
    </w:tbl>
    <w:p w14:paraId="3B132BF7" w14:textId="77777777" w:rsidR="00974D44" w:rsidRDefault="00974D44" w:rsidP="00E3114E">
      <w:pPr>
        <w:pStyle w:val="BodyText"/>
      </w:pPr>
    </w:p>
    <w:p w14:paraId="2F8CF520" w14:textId="50084AB1" w:rsidR="00892A9C" w:rsidRDefault="005B5189" w:rsidP="00892A9C">
      <w:pPr>
        <w:pStyle w:val="Heading3"/>
        <w:tabs>
          <w:tab w:val="right" w:pos="8931"/>
        </w:tabs>
      </w:pPr>
      <w:bookmarkStart w:id="39" w:name="_Toc233808879"/>
      <w:r w:rsidRPr="00AE45EF">
        <w:t>Pedestrian Facilities at Brooklyn Road &amp; Washington Avenue Intersection</w:t>
      </w:r>
      <w:r w:rsidR="00892A9C">
        <w:tab/>
      </w:r>
      <w:r w:rsidR="00892A9C" w:rsidRPr="00901419">
        <w:rPr>
          <w:shd w:val="clear" w:color="auto" w:fill="ED6631" w:themeFill="text2"/>
        </w:rPr>
        <w:t>Significant</w:t>
      </w:r>
      <w:bookmarkEnd w:id="39"/>
    </w:p>
    <w:p w14:paraId="28DAAB20" w14:textId="45C06567" w:rsidR="00B17574" w:rsidRPr="00B17574" w:rsidRDefault="005B5189" w:rsidP="00713DA0">
      <w:pPr>
        <w:spacing w:before="200" w:after="200" w:line="280" w:lineRule="atLeast"/>
      </w:pPr>
      <w:r w:rsidRPr="00B17574">
        <w:t xml:space="preserve">On drawing sheet </w:t>
      </w:r>
      <w:r w:rsidR="00B17574" w:rsidRPr="00B17574">
        <w:t>C</w:t>
      </w:r>
      <w:r w:rsidRPr="00B17574">
        <w:t>30</w:t>
      </w:r>
      <w:r w:rsidR="00B17574" w:rsidRPr="00B17574">
        <w:t>3</w:t>
      </w:r>
      <w:r w:rsidRPr="00B17574">
        <w:t xml:space="preserve">, a footpath is shown southeast of the intersection between Brooklyn Road and Washington Avenue (as shown in </w:t>
      </w:r>
      <w:r w:rsidRPr="00B17574">
        <w:rPr>
          <w:b/>
          <w:bCs/>
        </w:rPr>
        <w:fldChar w:fldCharType="begin"/>
      </w:r>
      <w:r w:rsidRPr="00B17574">
        <w:rPr>
          <w:b/>
          <w:bCs/>
        </w:rPr>
        <w:instrText xml:space="preserve"> REF _Ref205393783 \h  \* MERGEFORMAT </w:instrText>
      </w:r>
      <w:r w:rsidRPr="00B17574">
        <w:rPr>
          <w:b/>
          <w:bCs/>
        </w:rPr>
      </w:r>
      <w:r w:rsidRPr="00B17574">
        <w:rPr>
          <w:b/>
          <w:bCs/>
        </w:rPr>
        <w:fldChar w:fldCharType="separate"/>
      </w:r>
      <w:r w:rsidR="00B6685F" w:rsidRPr="00B6685F">
        <w:rPr>
          <w:b/>
          <w:bCs/>
        </w:rPr>
        <w:t>Figure 4</w:t>
      </w:r>
      <w:r w:rsidRPr="00B17574">
        <w:rPr>
          <w:b/>
          <w:bCs/>
        </w:rPr>
        <w:fldChar w:fldCharType="end"/>
      </w:r>
      <w:r w:rsidRPr="00B17574">
        <w:t xml:space="preserve">). This footpath </w:t>
      </w:r>
      <w:r w:rsidR="00B17574" w:rsidRPr="00B17574">
        <w:t>in the orange circle could direct pedestrian</w:t>
      </w:r>
      <w:r w:rsidR="00573CC3">
        <w:t>s</w:t>
      </w:r>
      <w:r w:rsidR="00B17574" w:rsidRPr="00B17574">
        <w:t xml:space="preserve"> to an area that is a dead end and then create a situation where they try to </w:t>
      </w:r>
      <w:r w:rsidRPr="00B17574">
        <w:t>cross</w:t>
      </w:r>
      <w:r w:rsidR="00B17574" w:rsidRPr="00B17574">
        <w:t xml:space="preserve"> the new cycleway, separator and Brooklyn Road where the red arrow is shown. Furthermore Brooklyn Road does not have a safe median refuge in this area. This could place pedestrians in a dangerous crossing situation with tripping hazards and </w:t>
      </w:r>
      <w:r w:rsidR="00573CC3">
        <w:t xml:space="preserve">the lack of a </w:t>
      </w:r>
      <w:r w:rsidR="00B17574" w:rsidRPr="00B17574">
        <w:t xml:space="preserve">pedestrian refuge. </w:t>
      </w:r>
    </w:p>
    <w:p w14:paraId="5726914A" w14:textId="7044D478" w:rsidR="00B17574" w:rsidRPr="00B17574" w:rsidRDefault="00B17574" w:rsidP="00713DA0">
      <w:pPr>
        <w:spacing w:before="200" w:after="200" w:line="280" w:lineRule="atLeast"/>
      </w:pPr>
      <w:r w:rsidRPr="00B17574">
        <w:t xml:space="preserve">The safer place for pedestrians to cross </w:t>
      </w:r>
      <w:r w:rsidR="00573CC3">
        <w:t xml:space="preserve">Washington Avenue </w:t>
      </w:r>
      <w:r w:rsidRPr="00B17574">
        <w:t xml:space="preserve">is at the green arrow and then they can use the dedicated pedestrian crossing point with median refuge island to </w:t>
      </w:r>
      <w:r w:rsidR="00573CC3">
        <w:t xml:space="preserve">then </w:t>
      </w:r>
      <w:r w:rsidRPr="00B17574">
        <w:t xml:space="preserve">cross Brooklyn Road. </w:t>
      </w:r>
    </w:p>
    <w:p w14:paraId="4DA49C59" w14:textId="7E6E5C7C" w:rsidR="00892A9C" w:rsidRDefault="00B17574" w:rsidP="005B5189">
      <w:pPr>
        <w:pStyle w:val="BodyText"/>
      </w:pPr>
      <w:r>
        <w:t>However the S</w:t>
      </w:r>
      <w:r w:rsidR="00573CC3">
        <w:t>S</w:t>
      </w:r>
      <w:r>
        <w:t xml:space="preserve">AT also noticed that there are no dropped kerbs </w:t>
      </w:r>
      <w:r w:rsidR="00573CC3">
        <w:t xml:space="preserve">provided </w:t>
      </w:r>
      <w:r>
        <w:t xml:space="preserve">on the footpaths </w:t>
      </w:r>
      <w:r w:rsidR="00573CC3">
        <w:t>on each side of</w:t>
      </w:r>
      <w:r>
        <w:t xml:space="preserve"> Washington Avenue and it does not appear that drawing C303 makes provision for dropped kerbs or a crossing point</w:t>
      </w:r>
      <w:r w:rsidR="00573CC3">
        <w:t>. T</w:t>
      </w:r>
      <w:r>
        <w:t>his could result in pedestrians tripping when crossing Washington Avenue, furthermore it will cause difficulty for visually impaired pedestrians as well as wheelchair users to cross Washington Avenue safely</w:t>
      </w:r>
      <w:r w:rsidR="00573CC3">
        <w:t xml:space="preserve"> in this vicinity</w:t>
      </w:r>
      <w:r>
        <w:t xml:space="preserve">. </w:t>
      </w:r>
    </w:p>
    <w:p w14:paraId="6756DB95" w14:textId="5BB032B7" w:rsidR="005B5189" w:rsidRDefault="003A083B" w:rsidP="005B5189">
      <w:pPr>
        <w:keepNext/>
      </w:pPr>
      <w:r>
        <w:rPr>
          <w:noProof/>
        </w:rPr>
        <w:lastRenderedPageBreak/>
        <mc:AlternateContent>
          <mc:Choice Requires="wpg">
            <w:drawing>
              <wp:anchor distT="0" distB="0" distL="114300" distR="114300" simplePos="0" relativeHeight="251658260" behindDoc="0" locked="0" layoutInCell="1" allowOverlap="1" wp14:anchorId="125EC935" wp14:editId="7376DBB8">
                <wp:simplePos x="0" y="0"/>
                <wp:positionH relativeFrom="column">
                  <wp:posOffset>2676525</wp:posOffset>
                </wp:positionH>
                <wp:positionV relativeFrom="paragraph">
                  <wp:posOffset>2171700</wp:posOffset>
                </wp:positionV>
                <wp:extent cx="2581275" cy="1857375"/>
                <wp:effectExtent l="19050" t="152400" r="0" b="47625"/>
                <wp:wrapNone/>
                <wp:docPr id="1325700038" name="Group 23"/>
                <wp:cNvGraphicFramePr/>
                <a:graphic xmlns:a="http://schemas.openxmlformats.org/drawingml/2006/main">
                  <a:graphicData uri="http://schemas.microsoft.com/office/word/2010/wordprocessingGroup">
                    <wpg:wgp>
                      <wpg:cNvGrpSpPr/>
                      <wpg:grpSpPr>
                        <a:xfrm>
                          <a:off x="0" y="0"/>
                          <a:ext cx="2581275" cy="1857375"/>
                          <a:chOff x="0" y="0"/>
                          <a:chExt cx="2581275" cy="1857375"/>
                        </a:xfrm>
                      </wpg:grpSpPr>
                      <wps:wsp>
                        <wps:cNvPr id="1171271578" name="Oval 20"/>
                        <wps:cNvSpPr/>
                        <wps:spPr>
                          <a:xfrm rot="20747641">
                            <a:off x="0" y="247650"/>
                            <a:ext cx="1125799" cy="597887"/>
                          </a:xfrm>
                          <a:prstGeom prst="ellipse">
                            <a:avLst/>
                          </a:prstGeom>
                          <a:noFill/>
                          <a:ln w="60325">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981697" name="Straight Arrow Connector 21"/>
                        <wps:cNvCnPr/>
                        <wps:spPr>
                          <a:xfrm>
                            <a:off x="257175" y="438150"/>
                            <a:ext cx="361950" cy="1419225"/>
                          </a:xfrm>
                          <a:prstGeom prst="straightConnector1">
                            <a:avLst/>
                          </a:prstGeom>
                          <a:ln w="762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306529718" name="Straight Arrow Connector 21"/>
                        <wps:cNvCnPr/>
                        <wps:spPr>
                          <a:xfrm flipV="1">
                            <a:off x="1295400" y="0"/>
                            <a:ext cx="1285875" cy="45719"/>
                          </a:xfrm>
                          <a:prstGeom prst="straightConnector1">
                            <a:avLst/>
                          </a:prstGeom>
                          <a:ln w="76200">
                            <a:solidFill>
                              <a:srgbClr val="00B05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779595009" name="Straight Connector 22"/>
                        <wps:cNvCnPr/>
                        <wps:spPr>
                          <a:xfrm>
                            <a:off x="1228725" y="47625"/>
                            <a:ext cx="66675" cy="278765"/>
                          </a:xfrm>
                          <a:prstGeom prst="line">
                            <a:avLst/>
                          </a:prstGeom>
                          <a:ln w="41275">
                            <a:solidFill>
                              <a:srgbClr val="00B0F0"/>
                            </a:solidFill>
                          </a:ln>
                        </wps:spPr>
                        <wps:style>
                          <a:lnRef idx="1">
                            <a:schemeClr val="accent4"/>
                          </a:lnRef>
                          <a:fillRef idx="0">
                            <a:schemeClr val="accent4"/>
                          </a:fillRef>
                          <a:effectRef idx="0">
                            <a:schemeClr val="accent4"/>
                          </a:effectRef>
                          <a:fontRef idx="minor">
                            <a:schemeClr val="tx1"/>
                          </a:fontRef>
                        </wps:style>
                        <wps:bodyPr/>
                      </wps:wsp>
                    </wpg:wgp>
                  </a:graphicData>
                </a:graphic>
              </wp:anchor>
            </w:drawing>
          </mc:Choice>
          <mc:Fallback>
            <w:pict>
              <v:group w14:anchorId="4F54ADFF" id="Group 23" o:spid="_x0000_s1026" style="position:absolute;margin-left:210.75pt;margin-top:171pt;width:203.25pt;height:146.25pt;z-index:251658260" coordsize="25812,18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7raTwQAABcPAAAOAAAAZHJzL2Uyb0RvYy54bWzsV01v4zYQvRfofyB0byzKkvWBOAvXuw4K&#10;BJug2XbPjERZAihSJenY7q/vkBQVJ3FT11ukPfQiiR8znHl880hdfth1DD1SqVrB5wG+CANEeSmq&#10;lq/nwS9fVj9kAVKa8Iowwek82FMVfLj6/rvLbV/QSDSCVVQicMJVse3nQaN1X0wmqmxoR9SF6CmH&#10;wVrIjmhoyvWkkmQL3js2icJwNtkKWfVSlFQp6P3oBoMr67+uaalv61pRjdg8gNi0fUr7fDDPydUl&#10;KdaS9E1bDmGQM6LoSMth0dHVR6IJ2sj2lauuLaVQotYXpegmoq7bktocIBscvsjmWopNb3NZF9t1&#10;P8IE0L7A6Wy35efHa9nf93cSkNj2a8DCtkwuu1p25g1Rop2FbD9CRncaldAZJRmO0iRAJYzhLEmn&#10;0LCglg0g/8qubD79heXELzx5Fs62B4KoJwzUt2Fw35CeWmhVARjcSdRWkABOIRucpMBaTjrg6+0j&#10;YSiyPDERwNQRK1UogM0DhaQAckVhGqezGFsuPMMtgv5k4JsHD+MoSfPcgZfkaZalBrsRAVL0Uulr&#10;KjpkPuYBZaztlYmbFOTxRmk3288y3VysWsbsDjCOtvNgFk6jxFoowdrKjJp5Sq4flkwiyG8erFbL&#10;MLTBwdoH06DFOARkUnfJ2i+9Z9T4YPxnWgNwhgduBVO2dHRLypJy7cBQDamoWw0nB4t5C5u2dWg8&#10;1xDl6Htw4Gc6J963Q2CYb0yprfrROHwrMGc8WtiVBdejcddyIY85YJDVsLKb70Fy0BiUHkS1B1pZ&#10;WoDyqL5ctbCJN0TpOyJBZKAThFPfwqNmAnZKDF8BaoT8/Vi/mQ+8h9EAbUG05oH6bUMkDRD7iUNF&#10;5DiOjcrZRpykQFwkD0ceDkf4plsK2H1so7OfZr5m/rOWovsK+rowq8IQ4SWsPQ9KLX1jqZ2YgkKX&#10;dLGw00DZeqJv+H1fGucGVcPQL7uvRPYDkzXUwGfhq/AVm91cY8nFYqNF3VqqP+E64A2KYGTrHaQh&#10;ysM8w7M89cpwryVp141GCynFFi0F53DaCIkiSw0TFKjFkg/K6gvIq9soqyAB2Ago6Gc8zaA2nHx6&#10;jZjOcA59Tl9jnEdQzI55Xp599Q/IqiGuMSC3A38iF04j0hmcpY7nb2gEVO0RjSBFQ0n1iVdI73tQ&#10;TC1bwteMujQ0adnxsdO15YT6Py4cJ9T+ewuH3p0oHGaPB2K/E8PxNJwlUZ7i8fD7JoqjGs6qX70A&#10;DGchjvIkBhYZtr8gOo6yJPM3CdAunP87PA/DH0NXhM/Pwv95TuvTD8j/MM/TNE9AUkO4d7k73kjz&#10;UTJRFBnynazhOIqyFITZijiI6XAF9ho+m808saM0g3vg28xmLX/ziuc0O7b3brMjBxe2F/c6w+XV&#10;Ec3+R7Q3HrL429rrDc/SXm98xqXtPE7a3xD4+7IX1OFP0fzeHbatVj/9z179AQAA//8DAFBLAwQU&#10;AAYACAAAACEAFLBlteEAAAALAQAADwAAAGRycy9kb3ducmV2LnhtbEyPTUvDQBCG74L/YRnBm918&#10;lhCzKaWopyLYCuJtm0yT0OxsyG6T9N87nvQ2wzy887zFZjG9mHB0nSUF4SoAgVTZuqNGwefx9SkD&#10;4bymWveWUMENHWzK+7tC57Wd6QOng28Eh5DLtYLW+yGX0lUtGu1WdkDi29mORntex0bWo5453PQy&#10;CoK1NLoj/tDqAXctVpfD1Sh4m/W8jcOXaX85727fx/T9ax+iUo8Py/YZhMfF/8Hwq8/qULLTyV6p&#10;dqJXkERhyqiCOIm4FBNZlPFwUrCOkxRkWcj/HcofAAAA//8DAFBLAQItABQABgAIAAAAIQC2gziS&#10;/gAAAOEBAAATAAAAAAAAAAAAAAAAAAAAAABbQ29udGVudF9UeXBlc10ueG1sUEsBAi0AFAAGAAgA&#10;AAAhADj9If/WAAAAlAEAAAsAAAAAAAAAAAAAAAAALwEAAF9yZWxzLy5yZWxzUEsBAi0AFAAGAAgA&#10;AAAhAC2/utpPBAAAFw8AAA4AAAAAAAAAAAAAAAAALgIAAGRycy9lMm9Eb2MueG1sUEsBAi0AFAAG&#10;AAgAAAAhABSwZbXhAAAACwEAAA8AAAAAAAAAAAAAAAAAqQYAAGRycy9kb3ducmV2LnhtbFBLBQYA&#10;AAAABAAEAPMAAAC3BwAAAAA=&#10;">
                <v:oval id="Oval 20" o:spid="_x0000_s1027" style="position:absolute;top:2476;width:11257;height:5979;rotation:-93100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PIZzAAAAOMAAAAPAAAAZHJzL2Rvd25yZXYueG1sRI9BS8NA&#10;EIXvgv9hGcFLsZsU25S021IExYMWWj14HLLTbEh2NmTXJv575yB4nHlv3vtmu598p640xCawgXye&#10;gSKugm24NvD58fywBhUTssUuMBn4oQj73e3NFksbRj7R9ZxqJSEcSzTgUupLrWPlyGOch55YtEsY&#10;PCYZh1rbAUcJ951eZNlKe2xYGhz29OSoas/f3sD7Yz9rX07t0Y2z9muFh3W1PL4Zc383HTagEk3p&#10;3/x3/WoFPy/yRZEvC4GWn2QBevcLAAD//wMAUEsBAi0AFAAGAAgAAAAhANvh9svuAAAAhQEAABMA&#10;AAAAAAAAAAAAAAAAAAAAAFtDb250ZW50X1R5cGVzXS54bWxQSwECLQAUAAYACAAAACEAWvQsW78A&#10;AAAVAQAACwAAAAAAAAAAAAAAAAAfAQAAX3JlbHMvLnJlbHNQSwECLQAUAAYACAAAACEA2RDyGcwA&#10;AADjAAAADwAAAAAAAAAAAAAAAAAHAgAAZHJzL2Rvd25yZXYueG1sUEsFBgAAAAADAAMAtwAAAAAD&#10;AAAAAA==&#10;" filled="f" strokecolor="#ffc000" strokeweight="4.75pt"/>
                <v:shape id="Straight Arrow Connector 21" o:spid="_x0000_s1028" type="#_x0000_t32" style="position:absolute;left:2571;top:4381;width:3620;height:14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g4yQAAAOIAAAAPAAAAZHJzL2Rvd25yZXYueG1sRI/RasJA&#10;FETfC/2H5RZ8q5sIjSZ1lVIqSB4KRj/gkr0mIdm76e6q8e/dQqGPw8ycYdbbyQziSs53lhWk8wQE&#10;cW11x42C03H3ugLhA7LGwTIpuJOH7eb5aY2Ftjc+0LUKjYgQ9gUqaEMYCyl93ZJBP7cjcfTO1hkM&#10;UbpGaoe3CDeDXCRJJg12HBdaHOmzpbqvLkbBDvuv/tulXGqTvZWH5qdaXkqlZi/TxzuIQFP4D/+1&#10;91rBIk/yVZrlS/i9FO+A3DwAAAD//wMAUEsBAi0AFAAGAAgAAAAhANvh9svuAAAAhQEAABMAAAAA&#10;AAAAAAAAAAAAAAAAAFtDb250ZW50X1R5cGVzXS54bWxQSwECLQAUAAYACAAAACEAWvQsW78AAAAV&#10;AQAACwAAAAAAAAAAAAAAAAAfAQAAX3JlbHMvLnJlbHNQSwECLQAUAAYACAAAACEAbv0YOMkAAADi&#10;AAAADwAAAAAAAAAAAAAAAAAHAgAAZHJzL2Rvd25yZXYueG1sUEsFBgAAAAADAAMAtwAAAP0CAAAA&#10;AA==&#10;" strokecolor="red" strokeweight="6pt">
                  <v:stroke startarrow="block" endarrow="block"/>
                </v:shape>
                <v:shape id="Straight Arrow Connector 21" o:spid="_x0000_s1029" type="#_x0000_t32" style="position:absolute;left:12954;width:12858;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vWWzAAAAOMAAAAPAAAAZHJzL2Rvd25yZXYueG1sRI9BT8JA&#10;EIXvJv6HzZB4MbKlKmJhIUQhqfGiQDxPumO3sTvbdFeo/545kHiceW/e+2axGnyrjtTHJrCByTgD&#10;RVwF23Bt4LDf3s1AxYRssQ1MBv4owmp5fbXAwoYTf9Jxl2olIRwLNOBS6gqtY+XIYxyHjli079B7&#10;TDL2tbY9niTctzrPsqn22LA0OOzoxVH1s/v1Bj5Sfrt5K/XD7PXdVXtef23KQ27MzWhYz0ElGtK/&#10;+XJdWsG/z6aP+fPTRKDlJ1mAXp4BAAD//wMAUEsBAi0AFAAGAAgAAAAhANvh9svuAAAAhQEAABMA&#10;AAAAAAAAAAAAAAAAAAAAAFtDb250ZW50X1R5cGVzXS54bWxQSwECLQAUAAYACAAAACEAWvQsW78A&#10;AAAVAQAACwAAAAAAAAAAAAAAAAAfAQAAX3JlbHMvLnJlbHNQSwECLQAUAAYACAAAACEA0vL1lswA&#10;AADjAAAADwAAAAAAAAAAAAAAAAAHAgAAZHJzL2Rvd25yZXYueG1sUEsFBgAAAAADAAMAtwAAAAAD&#10;AAAAAA==&#10;" strokecolor="#00b050" strokeweight="6pt">
                  <v:stroke startarrow="block" endarrow="block"/>
                </v:shape>
                <v:line id="Straight Connector 22" o:spid="_x0000_s1030" style="position:absolute;visibility:visible;mso-wrap-style:square" from="12287,476" to="12954,3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FWsyQAAAOIAAAAPAAAAZHJzL2Rvd25yZXYueG1sRI9BSwMx&#10;FITvQv9DeAUvxSYrbNtdmxYpCIK9tOr9uXnuLk1e1iS26783BcHjMDPfMOvt6Kw4U4i9Zw3FXIEg&#10;brzpudXw9vp0twIRE7JB65k0/FCE7WZys8ba+Asf6HxMrcgQjjVq6FIaailj05HDOPcDcfY+fXCY&#10;sgytNAEvGe6svFdqIR32nBc6HGjXUXM6fjsNYeb2hQ3vh69VueCXXWFPHzOr9e10fHwAkWhM/+G/&#10;9rPRsFxWZVUqVcH1Ur4DcvMLAAD//wMAUEsBAi0AFAAGAAgAAAAhANvh9svuAAAAhQEAABMAAAAA&#10;AAAAAAAAAAAAAAAAAFtDb250ZW50X1R5cGVzXS54bWxQSwECLQAUAAYACAAAACEAWvQsW78AAAAV&#10;AQAACwAAAAAAAAAAAAAAAAAfAQAAX3JlbHMvLnJlbHNQSwECLQAUAAYACAAAACEAlthVrMkAAADi&#10;AAAADwAAAAAAAAAAAAAAAAAHAgAAZHJzL2Rvd25yZXYueG1sUEsFBgAAAAADAAMAtwAAAP0CAAAA&#10;AA==&#10;" strokecolor="#00b0f0" strokeweight="3.25pt"/>
              </v:group>
            </w:pict>
          </mc:Fallback>
        </mc:AlternateContent>
      </w:r>
      <w:r w:rsidR="00493D9A" w:rsidRPr="00493D9A">
        <w:rPr>
          <w:noProof/>
        </w:rPr>
        <w:drawing>
          <wp:inline distT="0" distB="0" distL="0" distR="0" wp14:anchorId="2FD1FD42" wp14:editId="01FC3E83">
            <wp:extent cx="5731510" cy="4131310"/>
            <wp:effectExtent l="0" t="0" r="2540" b="2540"/>
            <wp:docPr id="521341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341292" name=""/>
                    <pic:cNvPicPr/>
                  </pic:nvPicPr>
                  <pic:blipFill>
                    <a:blip r:embed="rId52"/>
                    <a:stretch>
                      <a:fillRect/>
                    </a:stretch>
                  </pic:blipFill>
                  <pic:spPr>
                    <a:xfrm>
                      <a:off x="0" y="0"/>
                      <a:ext cx="5731510" cy="4131310"/>
                    </a:xfrm>
                    <a:prstGeom prst="rect">
                      <a:avLst/>
                    </a:prstGeom>
                  </pic:spPr>
                </pic:pic>
              </a:graphicData>
            </a:graphic>
          </wp:inline>
        </w:drawing>
      </w:r>
    </w:p>
    <w:p w14:paraId="0A32E38F" w14:textId="5C022564" w:rsidR="005B5189" w:rsidRPr="00995FAC" w:rsidRDefault="005B5189" w:rsidP="005B5189">
      <w:pPr>
        <w:pStyle w:val="Caption"/>
        <w:rPr>
          <w:highlight w:val="yellow"/>
        </w:rPr>
      </w:pPr>
      <w:bookmarkStart w:id="40" w:name="_Ref205393783"/>
      <w:bookmarkStart w:id="41" w:name="_Toc233381518"/>
      <w:r>
        <w:t xml:space="preserve">Figure </w:t>
      </w:r>
      <w:r>
        <w:fldChar w:fldCharType="begin"/>
      </w:r>
      <w:r>
        <w:instrText xml:space="preserve"> SEQ Figure \* ARABIC </w:instrText>
      </w:r>
      <w:r>
        <w:fldChar w:fldCharType="separate"/>
      </w:r>
      <w:r w:rsidR="00B6685F">
        <w:rPr>
          <w:noProof/>
        </w:rPr>
        <w:t>4</w:t>
      </w:r>
      <w:r>
        <w:fldChar w:fldCharType="end"/>
      </w:r>
      <w:bookmarkEnd w:id="40"/>
      <w:r>
        <w:t>: Drawing Sheet C30</w:t>
      </w:r>
      <w:r w:rsidR="00493D9A">
        <w:t>3</w:t>
      </w:r>
      <w:r>
        <w:t xml:space="preserve"> - Pedestrian Facilities at Brooklyn Road &amp; Washington Avenue Intersection</w:t>
      </w:r>
      <w:bookmarkEnd w:id="41"/>
    </w:p>
    <w:p w14:paraId="0748288E" w14:textId="77777777" w:rsidR="00892A9C" w:rsidRDefault="00892A9C" w:rsidP="00892A9C">
      <w:pPr>
        <w:pStyle w:val="Heading6"/>
      </w:pPr>
      <w:r>
        <w:t>Risk Ranking</w:t>
      </w:r>
    </w:p>
    <w:p w14:paraId="76488408" w14:textId="77777777" w:rsidR="00892A9C" w:rsidRDefault="00892A9C" w:rsidP="00892A9C">
      <w:pPr>
        <w:pStyle w:val="BodyText"/>
      </w:pPr>
      <w:r>
        <w:t>The safe system audit team has assigned the following risk ranking to this safety concern.</w:t>
      </w:r>
    </w:p>
    <w:p w14:paraId="5BD8564B" w14:textId="2006047C" w:rsidR="00867983" w:rsidRPr="00867983" w:rsidRDefault="00867983" w:rsidP="00892A9C">
      <w:pPr>
        <w:pStyle w:val="BodyText"/>
      </w:pPr>
      <w:r w:rsidRPr="00867983">
        <w:t>The severity is based on pedestrians crossing at undesignated locations due to misleading infrastructure, increasing the likelihood of unexpected vehicle-pedestrian conflict.</w:t>
      </w:r>
    </w:p>
    <w:tbl>
      <w:tblPr>
        <w:tblStyle w:val="TableGrid"/>
        <w:tblW w:w="45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032"/>
      </w:tblGrid>
      <w:tr w:rsidR="00FE42A9" w:rsidRPr="00C456B6" w14:paraId="1D6FD3FC" w14:textId="77777777" w:rsidTr="00FC0758">
        <w:tc>
          <w:tcPr>
            <w:tcW w:w="1366" w:type="pct"/>
            <w:tcBorders>
              <w:top w:val="single" w:sz="4" w:space="0" w:color="auto"/>
              <w:bottom w:val="single" w:sz="4" w:space="0" w:color="auto"/>
            </w:tcBorders>
            <w:vAlign w:val="center"/>
          </w:tcPr>
          <w:p w14:paraId="41CB3988" w14:textId="48AB630A" w:rsidR="00FE42A9" w:rsidRPr="00C456B6" w:rsidRDefault="00FE42A9" w:rsidP="00FE42A9">
            <w:pPr>
              <w:pStyle w:val="TableCellBody"/>
            </w:pPr>
            <w:r>
              <w:t>Probability of a crash</w:t>
            </w:r>
          </w:p>
        </w:tc>
        <w:tc>
          <w:tcPr>
            <w:tcW w:w="3634" w:type="pct"/>
            <w:tcBorders>
              <w:top w:val="single" w:sz="4" w:space="0" w:color="auto"/>
              <w:bottom w:val="single" w:sz="4" w:space="0" w:color="auto"/>
            </w:tcBorders>
            <w:vAlign w:val="center"/>
          </w:tcPr>
          <w:p w14:paraId="2C6AEF6C" w14:textId="55496A20" w:rsidR="00FE42A9" w:rsidRPr="005B5189" w:rsidRDefault="00FE42A9" w:rsidP="00FE42A9">
            <w:pPr>
              <w:pStyle w:val="TableCellBody"/>
            </w:pPr>
            <w:r w:rsidRPr="00D10DBC">
              <w:rPr>
                <w:color w:val="000000" w:themeColor="text1"/>
              </w:rPr>
              <w:t xml:space="preserve">Crashes resulting from this safety concern </w:t>
            </w:r>
            <w:r>
              <w:rPr>
                <w:color w:val="000000" w:themeColor="text1"/>
              </w:rPr>
              <w:t>are</w:t>
            </w:r>
            <w:r w:rsidRPr="00D10DBC">
              <w:rPr>
                <w:color w:val="000000" w:themeColor="text1"/>
              </w:rPr>
              <w:t xml:space="preserve"> </w:t>
            </w:r>
            <w:r>
              <w:rPr>
                <w:color w:val="000000" w:themeColor="text1"/>
              </w:rPr>
              <w:t>unlikely</w:t>
            </w:r>
            <w:r w:rsidRPr="00D10DBC">
              <w:rPr>
                <w:color w:val="000000" w:themeColor="text1"/>
              </w:rPr>
              <w:t>.</w:t>
            </w:r>
          </w:p>
        </w:tc>
      </w:tr>
      <w:tr w:rsidR="00FE42A9" w:rsidRPr="00C456B6" w14:paraId="30C28A13" w14:textId="77777777" w:rsidTr="00FC0758">
        <w:tc>
          <w:tcPr>
            <w:tcW w:w="1366" w:type="pct"/>
            <w:tcBorders>
              <w:top w:val="single" w:sz="4" w:space="0" w:color="auto"/>
              <w:bottom w:val="single" w:sz="4" w:space="0" w:color="auto"/>
            </w:tcBorders>
            <w:vAlign w:val="center"/>
          </w:tcPr>
          <w:p w14:paraId="6624248A" w14:textId="51DA6331" w:rsidR="00FE42A9" w:rsidRPr="00C456B6" w:rsidRDefault="00FE42A9" w:rsidP="00FE42A9">
            <w:pPr>
              <w:pStyle w:val="TableCellBody"/>
            </w:pPr>
            <w:r w:rsidRPr="00352EBA">
              <w:t xml:space="preserve">Severity </w:t>
            </w:r>
            <w:r>
              <w:t xml:space="preserve">outcome </w:t>
            </w:r>
            <w:r w:rsidRPr="00352EBA">
              <w:t>rating</w:t>
            </w:r>
          </w:p>
        </w:tc>
        <w:tc>
          <w:tcPr>
            <w:tcW w:w="3634" w:type="pct"/>
            <w:tcBorders>
              <w:top w:val="single" w:sz="4" w:space="0" w:color="auto"/>
              <w:bottom w:val="single" w:sz="4" w:space="0" w:color="auto"/>
            </w:tcBorders>
            <w:vAlign w:val="center"/>
          </w:tcPr>
          <w:p w14:paraId="139AB29A" w14:textId="3BA39185" w:rsidR="00FE42A9" w:rsidRPr="005B5189" w:rsidRDefault="00FE42A9" w:rsidP="00FE42A9">
            <w:pPr>
              <w:pStyle w:val="TableCellBody"/>
            </w:pPr>
            <w:r>
              <w:rPr>
                <w:color w:val="000000" w:themeColor="text1"/>
              </w:rPr>
              <w:t>The predominant outcome of a crash resulting from this safety concern is likely to be serious</w:t>
            </w:r>
            <w:r w:rsidRPr="00D10DBC">
              <w:rPr>
                <w:color w:val="000000" w:themeColor="text1"/>
              </w:rPr>
              <w:t>.</w:t>
            </w:r>
          </w:p>
        </w:tc>
      </w:tr>
      <w:tr w:rsidR="00FE42A9" w:rsidRPr="00C456B6" w14:paraId="7BACE56B" w14:textId="77777777" w:rsidTr="00FC0758">
        <w:tc>
          <w:tcPr>
            <w:tcW w:w="1366" w:type="pct"/>
            <w:tcBorders>
              <w:top w:val="single" w:sz="4" w:space="0" w:color="auto"/>
              <w:bottom w:val="single" w:sz="4" w:space="0" w:color="auto"/>
            </w:tcBorders>
            <w:vAlign w:val="center"/>
          </w:tcPr>
          <w:p w14:paraId="3237C35C" w14:textId="6782B2F9" w:rsidR="00FE42A9" w:rsidRPr="00C456B6" w:rsidRDefault="00FE42A9" w:rsidP="00FE42A9">
            <w:pPr>
              <w:pStyle w:val="TableCellBody"/>
            </w:pPr>
            <w:r w:rsidRPr="00352EBA">
              <w:t>Risk ranking</w:t>
            </w:r>
          </w:p>
        </w:tc>
        <w:tc>
          <w:tcPr>
            <w:tcW w:w="3634" w:type="pct"/>
            <w:tcBorders>
              <w:top w:val="single" w:sz="4" w:space="0" w:color="auto"/>
              <w:bottom w:val="single" w:sz="4" w:space="0" w:color="auto"/>
            </w:tcBorders>
            <w:vAlign w:val="center"/>
          </w:tcPr>
          <w:p w14:paraId="204E6CB3" w14:textId="0883EF45" w:rsidR="00FE42A9" w:rsidRPr="005B5189" w:rsidRDefault="00FE42A9" w:rsidP="00FE42A9">
            <w:pPr>
              <w:pStyle w:val="TableCellBody"/>
            </w:pPr>
            <w:r w:rsidRPr="00D10DBC">
              <w:rPr>
                <w:color w:val="000000" w:themeColor="text1"/>
              </w:rPr>
              <w:t xml:space="preserve">The safety concern is therefore deemed to </w:t>
            </w:r>
            <w:r w:rsidRPr="005B5189">
              <w:rPr>
                <w:color w:val="000000" w:themeColor="text1"/>
              </w:rPr>
              <w:t xml:space="preserve">be </w:t>
            </w:r>
            <w:r>
              <w:t>significant</w:t>
            </w:r>
            <w:r w:rsidRPr="005B5189">
              <w:rPr>
                <w:color w:val="000000" w:themeColor="text1"/>
              </w:rPr>
              <w:t>.</w:t>
            </w:r>
          </w:p>
        </w:tc>
      </w:tr>
    </w:tbl>
    <w:p w14:paraId="6A7B537A" w14:textId="77777777" w:rsidR="00892A9C" w:rsidRDefault="00892A9C" w:rsidP="00892A9C">
      <w:pPr>
        <w:pStyle w:val="Heading6"/>
      </w:pPr>
      <w:r>
        <w:t>Recommendation(s)</w:t>
      </w:r>
    </w:p>
    <w:p w14:paraId="183E5A05" w14:textId="419043EA" w:rsidR="00892A9C" w:rsidRPr="005B5189" w:rsidRDefault="00B17574" w:rsidP="00892A9C">
      <w:pPr>
        <w:pStyle w:val="NumberedList"/>
        <w:numPr>
          <w:ilvl w:val="0"/>
          <w:numId w:val="10"/>
        </w:numPr>
      </w:pPr>
      <w:r>
        <w:t xml:space="preserve">Install dropped kerbs on Washington Avenue to provide a crossing point for pedestrians; </w:t>
      </w:r>
    </w:p>
    <w:p w14:paraId="2B103E78" w14:textId="33FB820A" w:rsidR="00892A9C" w:rsidRDefault="005B5189" w:rsidP="00892A9C">
      <w:pPr>
        <w:pStyle w:val="NumberedList"/>
      </w:pPr>
      <w:r w:rsidRPr="005B5189">
        <w:t xml:space="preserve">Remove the footpath </w:t>
      </w:r>
      <w:r w:rsidR="00A33F47">
        <w:t xml:space="preserve">section shown in orange to prevent pedestrians </w:t>
      </w:r>
      <w:r w:rsidR="00573CC3">
        <w:t>becoming</w:t>
      </w:r>
      <w:r w:rsidR="00A33F47">
        <w:t xml:space="preserve"> trapped and wanting to cross Brooklyn Road at the dead end; and </w:t>
      </w:r>
    </w:p>
    <w:p w14:paraId="010D11E0" w14:textId="67399DB9" w:rsidR="00A33F47" w:rsidRPr="005B5189" w:rsidRDefault="00A33F47" w:rsidP="00892A9C">
      <w:pPr>
        <w:pStyle w:val="NumberedList"/>
      </w:pPr>
      <w:r>
        <w:t>Consider extending the sight rail where the blue line is shown to f</w:t>
      </w:r>
      <w:r w:rsidR="00573CC3">
        <w:t>ur</w:t>
      </w:r>
      <w:r>
        <w:t xml:space="preserve">ther </w:t>
      </w:r>
      <w:r w:rsidR="00573CC3">
        <w:t>direct</w:t>
      </w:r>
      <w:r>
        <w:t xml:space="preserve"> pedestrian</w:t>
      </w:r>
      <w:r w:rsidR="00573CC3">
        <w:t>s</w:t>
      </w:r>
      <w:r>
        <w:t xml:space="preserve"> to </w:t>
      </w:r>
      <w:r w:rsidR="00573CC3">
        <w:t xml:space="preserve">utilise </w:t>
      </w:r>
      <w:r>
        <w:t xml:space="preserve">the safer crossing point on Brooklyn Road. </w:t>
      </w:r>
    </w:p>
    <w:p w14:paraId="29395477" w14:textId="77777777" w:rsidR="00892A9C" w:rsidRDefault="00892A9C" w:rsidP="005B5189">
      <w:pPr>
        <w:pStyle w:val="Heading6"/>
        <w:numPr>
          <w:ilvl w:val="0"/>
          <w:numId w:val="0"/>
        </w:numPr>
      </w:pPr>
      <w:r>
        <w:lastRenderedPageBreak/>
        <w:t>Decision Tracking</w:t>
      </w:r>
    </w:p>
    <w:tbl>
      <w:tblPr>
        <w:tblStyle w:val="TableGrid"/>
        <w:tblW w:w="45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032"/>
      </w:tblGrid>
      <w:tr w:rsidR="00892A9C" w:rsidRPr="00C456B6" w14:paraId="517E99E9" w14:textId="77777777" w:rsidTr="00E95DDF">
        <w:tc>
          <w:tcPr>
            <w:tcW w:w="1366" w:type="pct"/>
            <w:tcBorders>
              <w:top w:val="single" w:sz="4" w:space="0" w:color="auto"/>
              <w:bottom w:val="single" w:sz="4" w:space="0" w:color="auto"/>
            </w:tcBorders>
          </w:tcPr>
          <w:p w14:paraId="176A2F07" w14:textId="77777777" w:rsidR="00892A9C" w:rsidRPr="00C456B6" w:rsidRDefault="00892A9C" w:rsidP="00B1066D">
            <w:pPr>
              <w:pStyle w:val="TableCellBody"/>
            </w:pPr>
            <w:permStart w:id="1941587831" w:edGrp="everyone" w:colFirst="1" w:colLast="1"/>
            <w:r w:rsidRPr="007F4D80">
              <w:t>Design team response</w:t>
            </w:r>
          </w:p>
        </w:tc>
        <w:tc>
          <w:tcPr>
            <w:tcW w:w="3634" w:type="pct"/>
            <w:tcBorders>
              <w:top w:val="single" w:sz="4" w:space="0" w:color="auto"/>
              <w:bottom w:val="single" w:sz="4" w:space="0" w:color="auto"/>
            </w:tcBorders>
            <w:vAlign w:val="center"/>
          </w:tcPr>
          <w:p w14:paraId="1A163B2A" w14:textId="00DD1E0A" w:rsidR="00CA6326" w:rsidRDefault="00CA6326" w:rsidP="00E95DDF">
            <w:pPr>
              <w:pStyle w:val="TableCellBody"/>
            </w:pPr>
            <w:r w:rsidRPr="00CA6326">
              <w:t xml:space="preserve">Agreed. An informal pedestrian crossing (dropped kerbs on Washington Avenue) adjacent to the cycle lane crossing can be investigated. However, the provision of such a crossing is outside the current </w:t>
            </w:r>
            <w:r>
              <w:t>scope of this project</w:t>
            </w:r>
            <w:r w:rsidRPr="00CA6326">
              <w:t>.</w:t>
            </w:r>
          </w:p>
          <w:p w14:paraId="2B217548" w14:textId="2C5CA343" w:rsidR="00CA6326" w:rsidRDefault="00CA6326" w:rsidP="00E95DDF">
            <w:pPr>
              <w:pStyle w:val="TableCellBody"/>
            </w:pPr>
            <w:r w:rsidRPr="00CA6326">
              <w:t>Agreed. The section of footpath on Brooklyn Road leading to the dead end (highlighted in orange in the above image) can be removed to discourage pedestrians from becoming trapped and attempting to cross Brooklyn Road at the dead-end location.</w:t>
            </w:r>
          </w:p>
          <w:p w14:paraId="5F9AD231" w14:textId="1E0F0672" w:rsidR="00892A9C" w:rsidRPr="00C456B6" w:rsidRDefault="00E24589" w:rsidP="00E95DDF">
            <w:pPr>
              <w:pStyle w:val="TableCellBody"/>
            </w:pPr>
            <w:r w:rsidRPr="00E24589">
              <w:t xml:space="preserve">Agreed. A fence can be </w:t>
            </w:r>
            <w:r w:rsidR="00415C40">
              <w:t>added</w:t>
            </w:r>
            <w:r w:rsidRPr="00E24589">
              <w:t xml:space="preserve"> </w:t>
            </w:r>
            <w:r>
              <w:t>across</w:t>
            </w:r>
            <w:r w:rsidRPr="00E24589">
              <w:t xml:space="preserve"> the footpath leading to the dead end to guide pedestrians approaching from the </w:t>
            </w:r>
            <w:r>
              <w:t>northern</w:t>
            </w:r>
            <w:r w:rsidRPr="00E24589">
              <w:t xml:space="preserve"> Washington Avenue footpath to cross Washington Avenue and use the safer crossing point on Brooklyn Road.</w:t>
            </w:r>
          </w:p>
        </w:tc>
      </w:tr>
      <w:tr w:rsidR="00892A9C" w:rsidRPr="00C456B6" w14:paraId="0AD857BA" w14:textId="77777777" w:rsidTr="00E95DDF">
        <w:tc>
          <w:tcPr>
            <w:tcW w:w="1366" w:type="pct"/>
            <w:tcBorders>
              <w:top w:val="single" w:sz="4" w:space="0" w:color="auto"/>
              <w:bottom w:val="single" w:sz="4" w:space="0" w:color="auto"/>
            </w:tcBorders>
          </w:tcPr>
          <w:p w14:paraId="00E36002" w14:textId="77777777" w:rsidR="00892A9C" w:rsidRPr="00C456B6" w:rsidRDefault="00892A9C" w:rsidP="00B1066D">
            <w:pPr>
              <w:pStyle w:val="TableCellBody"/>
            </w:pPr>
            <w:permStart w:id="1793197809" w:edGrp="everyone" w:colFirst="1" w:colLast="1"/>
            <w:permEnd w:id="1941587831"/>
            <w:r w:rsidRPr="007F4D80">
              <w:t>Client safety engineer comment</w:t>
            </w:r>
          </w:p>
        </w:tc>
        <w:tc>
          <w:tcPr>
            <w:tcW w:w="3634" w:type="pct"/>
            <w:tcBorders>
              <w:top w:val="single" w:sz="4" w:space="0" w:color="auto"/>
              <w:bottom w:val="single" w:sz="4" w:space="0" w:color="auto"/>
            </w:tcBorders>
            <w:vAlign w:val="center"/>
          </w:tcPr>
          <w:p w14:paraId="2DE6D078" w14:textId="5D0AC277" w:rsidR="00892A9C" w:rsidRPr="00C456B6" w:rsidRDefault="005D3152" w:rsidP="00E95DDF">
            <w:pPr>
              <w:pStyle w:val="TableCellBody"/>
            </w:pPr>
            <w:r>
              <w:t>Agree with Designer response,</w:t>
            </w:r>
          </w:p>
        </w:tc>
      </w:tr>
      <w:tr w:rsidR="00892A9C" w:rsidRPr="00C456B6" w14:paraId="2DCE17E1" w14:textId="77777777" w:rsidTr="00E95DDF">
        <w:tc>
          <w:tcPr>
            <w:tcW w:w="1366" w:type="pct"/>
            <w:tcBorders>
              <w:top w:val="single" w:sz="4" w:space="0" w:color="auto"/>
              <w:bottom w:val="single" w:sz="4" w:space="0" w:color="auto"/>
            </w:tcBorders>
          </w:tcPr>
          <w:p w14:paraId="28AA282A" w14:textId="77777777" w:rsidR="00892A9C" w:rsidRPr="00C456B6" w:rsidRDefault="00892A9C" w:rsidP="00B1066D">
            <w:pPr>
              <w:pStyle w:val="TableCellBody"/>
            </w:pPr>
            <w:permStart w:id="1719025540" w:edGrp="everyone" w:colFirst="1" w:colLast="1"/>
            <w:permEnd w:id="1793197809"/>
            <w:r w:rsidRPr="007F4D80">
              <w:t>Client decision</w:t>
            </w:r>
          </w:p>
        </w:tc>
        <w:tc>
          <w:tcPr>
            <w:tcW w:w="3634" w:type="pct"/>
            <w:tcBorders>
              <w:top w:val="single" w:sz="4" w:space="0" w:color="auto"/>
              <w:bottom w:val="single" w:sz="4" w:space="0" w:color="auto"/>
            </w:tcBorders>
            <w:vAlign w:val="center"/>
          </w:tcPr>
          <w:p w14:paraId="22D3AE2F" w14:textId="321491C7" w:rsidR="00892A9C" w:rsidRPr="00C456B6" w:rsidRDefault="00033101" w:rsidP="00E95DDF">
            <w:pPr>
              <w:pStyle w:val="TableCellBody"/>
            </w:pPr>
            <w:r>
              <w:t>Agree with Designer and Client SE response</w:t>
            </w:r>
          </w:p>
        </w:tc>
      </w:tr>
      <w:tr w:rsidR="00892A9C" w:rsidRPr="00C456B6" w14:paraId="2185E200" w14:textId="77777777" w:rsidTr="00E95DDF">
        <w:tc>
          <w:tcPr>
            <w:tcW w:w="1366" w:type="pct"/>
            <w:tcBorders>
              <w:top w:val="single" w:sz="4" w:space="0" w:color="auto"/>
              <w:bottom w:val="single" w:sz="4" w:space="0" w:color="auto"/>
            </w:tcBorders>
          </w:tcPr>
          <w:p w14:paraId="5676E9EB" w14:textId="77777777" w:rsidR="00892A9C" w:rsidRPr="00C456B6" w:rsidRDefault="00892A9C" w:rsidP="00B1066D">
            <w:pPr>
              <w:pStyle w:val="TableCellBody"/>
            </w:pPr>
            <w:permStart w:id="1542325099" w:edGrp="everyone" w:colFirst="1" w:colLast="1"/>
            <w:permEnd w:id="1719025540"/>
            <w:r w:rsidRPr="007F4D80">
              <w:t>Action taken</w:t>
            </w:r>
          </w:p>
        </w:tc>
        <w:tc>
          <w:tcPr>
            <w:tcW w:w="3634" w:type="pct"/>
            <w:tcBorders>
              <w:top w:val="single" w:sz="4" w:space="0" w:color="auto"/>
              <w:bottom w:val="single" w:sz="4" w:space="0" w:color="auto"/>
            </w:tcBorders>
            <w:vAlign w:val="center"/>
          </w:tcPr>
          <w:p w14:paraId="476EA68E" w14:textId="77777777" w:rsidR="005032DB" w:rsidRDefault="00A25358" w:rsidP="00A25358">
            <w:pPr>
              <w:pStyle w:val="TableCellBody"/>
            </w:pPr>
            <w:r w:rsidRPr="00A25358">
              <w:t>An instruction will be issued to the designer to incorporate the required changes into the detailed design phase</w:t>
            </w:r>
            <w:r w:rsidR="005032DB">
              <w:t>.</w:t>
            </w:r>
          </w:p>
          <w:p w14:paraId="2AF8B008" w14:textId="736010BA" w:rsidR="00892A9C" w:rsidRPr="00C456B6" w:rsidRDefault="006F5281" w:rsidP="00A25358">
            <w:pPr>
              <w:pStyle w:val="TableCellBody"/>
            </w:pPr>
            <w:r w:rsidRPr="006F5281">
              <w:t>The informal pedestrian crossing (dropped kerbs on Washington Avenue), adjacent to the cycle lane crossing, will be referred to the maintenance team for consideration as part of future maintenance planning.</w:t>
            </w:r>
          </w:p>
        </w:tc>
      </w:tr>
      <w:permEnd w:id="1542325099"/>
    </w:tbl>
    <w:p w14:paraId="283BCB3B" w14:textId="77777777" w:rsidR="00892A9C" w:rsidRDefault="00892A9C" w:rsidP="00892A9C">
      <w:pPr>
        <w:pStyle w:val="BodyText"/>
      </w:pPr>
    </w:p>
    <w:p w14:paraId="6364A26C" w14:textId="3EDD3857" w:rsidR="00892A9C" w:rsidRDefault="005B5189" w:rsidP="00892A9C">
      <w:pPr>
        <w:pStyle w:val="Heading3"/>
        <w:tabs>
          <w:tab w:val="right" w:pos="8931"/>
        </w:tabs>
      </w:pPr>
      <w:bookmarkStart w:id="42" w:name="_Toc233808880"/>
      <w:r>
        <w:t xml:space="preserve">Missing </w:t>
      </w:r>
      <w:r w:rsidR="0059183F">
        <w:t xml:space="preserve">Tactile Pavers </w:t>
      </w:r>
      <w:r w:rsidR="00892A9C">
        <w:tab/>
      </w:r>
      <w:r w:rsidR="00892A9C" w:rsidRPr="00901419">
        <w:rPr>
          <w:shd w:val="clear" w:color="auto" w:fill="ED6631" w:themeFill="text2"/>
        </w:rPr>
        <w:t>Significant</w:t>
      </w:r>
      <w:bookmarkEnd w:id="42"/>
    </w:p>
    <w:p w14:paraId="5DD176EB" w14:textId="541F0710" w:rsidR="005B5189" w:rsidRDefault="005B5189" w:rsidP="005B5189">
      <w:pPr>
        <w:rPr>
          <w:b/>
          <w:bCs/>
        </w:rPr>
      </w:pPr>
      <w:r w:rsidRPr="008E6DFF">
        <w:t xml:space="preserve">On drawing </w:t>
      </w:r>
      <w:r>
        <w:t xml:space="preserve">sheet </w:t>
      </w:r>
      <w:r w:rsidRPr="008E6DFF">
        <w:t>C30</w:t>
      </w:r>
      <w:r w:rsidR="0059183F">
        <w:t>2</w:t>
      </w:r>
      <w:r w:rsidRPr="008E6DFF">
        <w:t xml:space="preserve">, on Brooklyn Road just </w:t>
      </w:r>
      <w:r w:rsidR="00B6685F">
        <w:t>north of</w:t>
      </w:r>
      <w:r>
        <w:t xml:space="preserve"> the intersection with</w:t>
      </w:r>
      <w:r w:rsidRPr="008E6DFF">
        <w:t xml:space="preserve"> Bidwill Street, </w:t>
      </w:r>
      <w:r w:rsidR="0059183F">
        <w:t>there is a pedestrian crossing point with tactile pavers on the footpath only</w:t>
      </w:r>
      <w:r w:rsidRPr="008E6DFF">
        <w:t xml:space="preserve"> </w:t>
      </w:r>
      <w:r>
        <w:t xml:space="preserve">(as shown in </w:t>
      </w:r>
      <w:r w:rsidRPr="00995FAC">
        <w:rPr>
          <w:b/>
          <w:bCs/>
        </w:rPr>
        <w:fldChar w:fldCharType="begin"/>
      </w:r>
      <w:r w:rsidRPr="00995FAC">
        <w:rPr>
          <w:b/>
          <w:bCs/>
        </w:rPr>
        <w:instrText xml:space="preserve"> REF _Ref205387575 \h </w:instrText>
      </w:r>
      <w:r>
        <w:rPr>
          <w:b/>
          <w:bCs/>
        </w:rPr>
        <w:instrText xml:space="preserve"> \* MERGEFORMAT </w:instrText>
      </w:r>
      <w:r w:rsidRPr="00995FAC">
        <w:rPr>
          <w:b/>
          <w:bCs/>
        </w:rPr>
      </w:r>
      <w:r w:rsidRPr="00995FAC">
        <w:rPr>
          <w:b/>
          <w:bCs/>
        </w:rPr>
        <w:fldChar w:fldCharType="separate"/>
      </w:r>
      <w:r w:rsidR="00B6685F" w:rsidRPr="00B6685F">
        <w:rPr>
          <w:b/>
          <w:bCs/>
        </w:rPr>
        <w:t xml:space="preserve">Figure </w:t>
      </w:r>
      <w:r w:rsidR="00B6685F" w:rsidRPr="00B6685F">
        <w:rPr>
          <w:b/>
          <w:bCs/>
          <w:noProof/>
        </w:rPr>
        <w:t>5</w:t>
      </w:r>
      <w:r w:rsidRPr="00995FAC">
        <w:rPr>
          <w:b/>
          <w:bCs/>
        </w:rPr>
        <w:fldChar w:fldCharType="end"/>
      </w:r>
      <w:r>
        <w:t>)</w:t>
      </w:r>
      <w:r w:rsidR="0059183F">
        <w:t xml:space="preserve">, once the pedestrian </w:t>
      </w:r>
      <w:r w:rsidR="00573CC3">
        <w:t xml:space="preserve">has </w:t>
      </w:r>
      <w:r w:rsidR="0059183F">
        <w:t xml:space="preserve">crossed the cycle way there is a small refuge before the bus entry taper. Due to the distance of the crossing past a refuge island this may </w:t>
      </w:r>
      <w:r>
        <w:t xml:space="preserve">create ambiguity for both </w:t>
      </w:r>
      <w:r w:rsidR="0059183F">
        <w:t>visually impaired pedestrians not iden</w:t>
      </w:r>
      <w:r w:rsidR="00573CC3">
        <w:t>t</w:t>
      </w:r>
      <w:r w:rsidR="0059183F">
        <w:t>ifying the risk of stepping into the bus entry taper zone</w:t>
      </w:r>
      <w:r w:rsidRPr="004D332F">
        <w:t>.</w:t>
      </w:r>
    </w:p>
    <w:p w14:paraId="47CC0DB5" w14:textId="77777777" w:rsidR="005B5189" w:rsidRDefault="005B5189" w:rsidP="005B5189">
      <w:pPr>
        <w:rPr>
          <w:noProof/>
        </w:rPr>
      </w:pPr>
    </w:p>
    <w:p w14:paraId="7A36A7A6" w14:textId="030E839B" w:rsidR="005B5189" w:rsidRDefault="0059183F" w:rsidP="005B5189">
      <w:pPr>
        <w:keepNext/>
      </w:pPr>
      <w:r>
        <w:rPr>
          <w:noProof/>
        </w:rPr>
        <w:lastRenderedPageBreak/>
        <mc:AlternateContent>
          <mc:Choice Requires="wps">
            <w:drawing>
              <wp:anchor distT="0" distB="0" distL="114300" distR="114300" simplePos="0" relativeHeight="251658258" behindDoc="0" locked="0" layoutInCell="1" allowOverlap="1" wp14:anchorId="5EDB77AC" wp14:editId="232A05BE">
                <wp:simplePos x="0" y="0"/>
                <wp:positionH relativeFrom="column">
                  <wp:posOffset>1695450</wp:posOffset>
                </wp:positionH>
                <wp:positionV relativeFrom="paragraph">
                  <wp:posOffset>2719069</wp:posOffset>
                </wp:positionV>
                <wp:extent cx="428625" cy="409575"/>
                <wp:effectExtent l="0" t="0" r="28575" b="28575"/>
                <wp:wrapNone/>
                <wp:docPr id="717991983" name="Oval 19"/>
                <wp:cNvGraphicFramePr/>
                <a:graphic xmlns:a="http://schemas.openxmlformats.org/drawingml/2006/main">
                  <a:graphicData uri="http://schemas.microsoft.com/office/word/2010/wordprocessingShape">
                    <wps:wsp>
                      <wps:cNvSpPr/>
                      <wps:spPr>
                        <a:xfrm>
                          <a:off x="0" y="0"/>
                          <a:ext cx="428625" cy="40957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0AF277" id="Oval 19" o:spid="_x0000_s1026" style="position:absolute;margin-left:133.5pt;margin-top:214.1pt;width:33.75pt;height:32.2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SvZfwIAAGEFAAAOAAAAZHJzL2Uyb0RvYy54bWysVEtv2zAMvg/YfxB0X+wESR9BnSJokWFA&#10;0BZLh54VWYoFyKImKXGyXz9KfiRYix2G+SCTIvnxIZJ398dak4NwXoEp6HiUUyIMh1KZXUF/vK6+&#10;3FDiAzMl02BEQU/C0/vF5093jZ2LCVSgS+EIghg/b2xBqxDsPMs8r0TN/AisMCiU4GoWkHW7rHSs&#10;QfRaZ5M8v8oacKV1wIX3ePvYCuki4UspeHiW0otAdEExtpBOl85tPLPFHZvvHLOV4l0Y7B+iqJky&#10;6HSAemSBkb1T76BqxR14kGHEoc5ASsVFygGzGed/ZLOpmBUpFyyOt0OZ/P+D5U+HjX1xWIbG+rlH&#10;MmZxlK6Of4yPHFOxTkOxxDEQjpfTyc3VZEYJR9E0v51dz2Ixs7OxdT58FVCTSBRUaK2sj+mwOTus&#10;fWi1e614bWCltE5Pok288KBVGe8S43bbB+3IgeFbrlY5fp3HCzX0H02zczaJCictIoY234UkqsT4&#10;JymS1GhigGWcCxPGrahipWi9jWcXzmJrRouUbAKMyBKjHLA7gF6zBemx27w7/WgqUp8OxvnfAmuN&#10;B4vkGUwYjGtlwH0EoDGrznOr3xepLU2s0hbK04sjDtop8ZavFD7dmvnwwhyOBQ4Qjnp4xkNqaAoK&#10;HUVJBe7XR/dRH7sVpZQ0OGYF9T/3zAlK9DeDfXw7nk7jXCZmOrueIOMuJdtLidnXD4CvP8alYnki&#10;o37QPSkd1G+4EZbRK4qY4ei7oDy4nnkI7fjjTuFiuUxqOIuWhbXZWB7BY1VjX74e35izXf8GbPwn&#10;6EfyXQ+3utHSwHIfQKrU4Oe6dvXGOU6N0+2cuCgu+aR13oyL3wAAAP//AwBQSwMEFAAGAAgAAAAh&#10;AI6oaV/gAAAACwEAAA8AAABkcnMvZG93bnJldi54bWxMj81OwzAQhO9IvIO1SNyog5v0J8SpaCUO&#10;0BMF9byN3SRqvI5itw08PcsJjjs7mvmmWI2uExc7hNaThsdJAsJS5U1LtYbPj5eHBYgQkQx2nqyG&#10;LxtgVd7eFJgbf6V3e9nFWnAIhRw1NDH2uZShaqzDMPG9Jf4d/eAw8jnU0gx45XDXSZUkM+mwJW5o&#10;sLebxlan3dlx73adKrVX6+zUfW/e8Jj1xr9qfX83Pj+BiHaMf2b4xWd0KJnp4M9kgug0qNmct0QN&#10;qVooEOyYTtMMxIGVpZqDLAv5f0P5AwAA//8DAFBLAQItABQABgAIAAAAIQC2gziS/gAAAOEBAAAT&#10;AAAAAAAAAAAAAAAAAAAAAABbQ29udGVudF9UeXBlc10ueG1sUEsBAi0AFAAGAAgAAAAhADj9If/W&#10;AAAAlAEAAAsAAAAAAAAAAAAAAAAALwEAAF9yZWxzLy5yZWxzUEsBAi0AFAAGAAgAAAAhABx1K9l/&#10;AgAAYQUAAA4AAAAAAAAAAAAAAAAALgIAAGRycy9lMm9Eb2MueG1sUEsBAi0AFAAGAAgAAAAhAI6o&#10;aV/gAAAACwEAAA8AAAAAAAAAAAAAAAAA2QQAAGRycy9kb3ducmV2LnhtbFBLBQYAAAAABAAEAPMA&#10;AADmBQAAAAA=&#10;" filled="f" strokecolor="red" strokeweight="2pt"/>
            </w:pict>
          </mc:Fallback>
        </mc:AlternateContent>
      </w:r>
      <w:r w:rsidRPr="0059183F">
        <w:rPr>
          <w:noProof/>
        </w:rPr>
        <w:drawing>
          <wp:inline distT="0" distB="0" distL="0" distR="0" wp14:anchorId="7344B0A7" wp14:editId="0CF608AE">
            <wp:extent cx="5731510" cy="4262755"/>
            <wp:effectExtent l="0" t="0" r="2540" b="4445"/>
            <wp:docPr id="1355251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251218" name=""/>
                    <pic:cNvPicPr/>
                  </pic:nvPicPr>
                  <pic:blipFill>
                    <a:blip r:embed="rId53"/>
                    <a:stretch>
                      <a:fillRect/>
                    </a:stretch>
                  </pic:blipFill>
                  <pic:spPr>
                    <a:xfrm>
                      <a:off x="0" y="0"/>
                      <a:ext cx="5731510" cy="4262755"/>
                    </a:xfrm>
                    <a:prstGeom prst="rect">
                      <a:avLst/>
                    </a:prstGeom>
                  </pic:spPr>
                </pic:pic>
              </a:graphicData>
            </a:graphic>
          </wp:inline>
        </w:drawing>
      </w:r>
    </w:p>
    <w:p w14:paraId="7BF064BB" w14:textId="40906327" w:rsidR="00892A9C" w:rsidRDefault="005B5189" w:rsidP="005B5189">
      <w:pPr>
        <w:pStyle w:val="Caption"/>
      </w:pPr>
      <w:bookmarkStart w:id="43" w:name="_Ref205387575"/>
      <w:bookmarkStart w:id="44" w:name="_Toc205393032"/>
      <w:bookmarkStart w:id="45" w:name="_Toc233381519"/>
      <w:r>
        <w:t xml:space="preserve">Figure </w:t>
      </w:r>
      <w:r>
        <w:fldChar w:fldCharType="begin"/>
      </w:r>
      <w:r>
        <w:instrText xml:space="preserve"> SEQ Figure \* ARABIC </w:instrText>
      </w:r>
      <w:r>
        <w:fldChar w:fldCharType="separate"/>
      </w:r>
      <w:r w:rsidR="00B6685F">
        <w:rPr>
          <w:noProof/>
        </w:rPr>
        <w:t>5</w:t>
      </w:r>
      <w:r>
        <w:fldChar w:fldCharType="end"/>
      </w:r>
      <w:bookmarkEnd w:id="43"/>
      <w:r>
        <w:t>: Drawing Sheet C30</w:t>
      </w:r>
      <w:r w:rsidR="0059183F">
        <w:t>2</w:t>
      </w:r>
      <w:r>
        <w:t xml:space="preserve"> - Missing </w:t>
      </w:r>
      <w:bookmarkEnd w:id="44"/>
      <w:r w:rsidR="0059183F">
        <w:t>Tactile Pavers</w:t>
      </w:r>
      <w:bookmarkEnd w:id="45"/>
    </w:p>
    <w:p w14:paraId="505562AD" w14:textId="77777777" w:rsidR="00892A9C" w:rsidRDefault="00892A9C" w:rsidP="00892A9C">
      <w:pPr>
        <w:pStyle w:val="Heading6"/>
      </w:pPr>
      <w:r>
        <w:t>Risk Ranking</w:t>
      </w:r>
    </w:p>
    <w:p w14:paraId="76B773B7" w14:textId="77777777" w:rsidR="00892A9C" w:rsidRDefault="00892A9C" w:rsidP="00892A9C">
      <w:pPr>
        <w:pStyle w:val="BodyText"/>
      </w:pPr>
      <w:r>
        <w:t>The safe system audit team has assigned the following risk ranking to this safety concern.</w:t>
      </w:r>
    </w:p>
    <w:p w14:paraId="76DF30C2" w14:textId="73F4CA18" w:rsidR="00892A9C" w:rsidRPr="00867983" w:rsidRDefault="00867983" w:rsidP="00892A9C">
      <w:pPr>
        <w:pStyle w:val="BodyText"/>
      </w:pPr>
      <w:r w:rsidRPr="00867983">
        <w:t xml:space="preserve">The severity is based on </w:t>
      </w:r>
      <w:r w:rsidR="0059183F">
        <w:t>a visually impaired pedestrian being struck by a passing bus</w:t>
      </w:r>
      <w:r w:rsidR="00892A9C" w:rsidRPr="00867983">
        <w:t>.</w:t>
      </w:r>
    </w:p>
    <w:tbl>
      <w:tblPr>
        <w:tblStyle w:val="TableGrid"/>
        <w:tblW w:w="45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032"/>
      </w:tblGrid>
      <w:tr w:rsidR="00FE42A9" w:rsidRPr="00C456B6" w14:paraId="0EE795B6" w14:textId="77777777" w:rsidTr="00FC0758">
        <w:tc>
          <w:tcPr>
            <w:tcW w:w="1366" w:type="pct"/>
            <w:tcBorders>
              <w:top w:val="single" w:sz="4" w:space="0" w:color="auto"/>
              <w:bottom w:val="single" w:sz="4" w:space="0" w:color="auto"/>
            </w:tcBorders>
            <w:vAlign w:val="center"/>
          </w:tcPr>
          <w:p w14:paraId="602923D2" w14:textId="0B5FC37E" w:rsidR="00FE42A9" w:rsidRPr="00C456B6" w:rsidRDefault="00FE42A9" w:rsidP="00FE42A9">
            <w:pPr>
              <w:pStyle w:val="TableCellBody"/>
            </w:pPr>
            <w:r>
              <w:t>Probability of a crash</w:t>
            </w:r>
          </w:p>
        </w:tc>
        <w:tc>
          <w:tcPr>
            <w:tcW w:w="3634" w:type="pct"/>
            <w:tcBorders>
              <w:top w:val="single" w:sz="4" w:space="0" w:color="auto"/>
              <w:bottom w:val="single" w:sz="4" w:space="0" w:color="auto"/>
            </w:tcBorders>
            <w:vAlign w:val="center"/>
          </w:tcPr>
          <w:p w14:paraId="255026A7" w14:textId="6751767A" w:rsidR="00FE42A9" w:rsidRPr="005B5189" w:rsidRDefault="00FE42A9" w:rsidP="00FE42A9">
            <w:pPr>
              <w:pStyle w:val="TableCellBody"/>
            </w:pPr>
            <w:r w:rsidRPr="00D10DBC">
              <w:rPr>
                <w:color w:val="000000" w:themeColor="text1"/>
              </w:rPr>
              <w:t xml:space="preserve">Crashes resulting from this safety concern </w:t>
            </w:r>
            <w:r>
              <w:rPr>
                <w:color w:val="000000" w:themeColor="text1"/>
              </w:rPr>
              <w:t>are</w:t>
            </w:r>
            <w:r w:rsidRPr="00D10DBC">
              <w:rPr>
                <w:color w:val="000000" w:themeColor="text1"/>
              </w:rPr>
              <w:t xml:space="preserve"> </w:t>
            </w:r>
            <w:r>
              <w:rPr>
                <w:color w:val="000000" w:themeColor="text1"/>
              </w:rPr>
              <w:t>unlikely</w:t>
            </w:r>
            <w:r w:rsidRPr="00D10DBC">
              <w:rPr>
                <w:color w:val="000000" w:themeColor="text1"/>
              </w:rPr>
              <w:t>.</w:t>
            </w:r>
          </w:p>
        </w:tc>
      </w:tr>
      <w:tr w:rsidR="00FE42A9" w:rsidRPr="00C456B6" w14:paraId="4A838106" w14:textId="77777777" w:rsidTr="00FC0758">
        <w:tc>
          <w:tcPr>
            <w:tcW w:w="1366" w:type="pct"/>
            <w:tcBorders>
              <w:top w:val="single" w:sz="4" w:space="0" w:color="auto"/>
              <w:bottom w:val="single" w:sz="4" w:space="0" w:color="auto"/>
            </w:tcBorders>
            <w:vAlign w:val="center"/>
          </w:tcPr>
          <w:p w14:paraId="65670DB4" w14:textId="2C9B9690" w:rsidR="00FE42A9" w:rsidRPr="00C456B6" w:rsidRDefault="00FE42A9" w:rsidP="00FE42A9">
            <w:pPr>
              <w:pStyle w:val="TableCellBody"/>
            </w:pPr>
            <w:r w:rsidRPr="00352EBA">
              <w:t xml:space="preserve">Severity </w:t>
            </w:r>
            <w:r>
              <w:t xml:space="preserve">outcome </w:t>
            </w:r>
            <w:r w:rsidRPr="00352EBA">
              <w:t>rating</w:t>
            </w:r>
          </w:p>
        </w:tc>
        <w:tc>
          <w:tcPr>
            <w:tcW w:w="3634" w:type="pct"/>
            <w:tcBorders>
              <w:top w:val="single" w:sz="4" w:space="0" w:color="auto"/>
              <w:bottom w:val="single" w:sz="4" w:space="0" w:color="auto"/>
            </w:tcBorders>
            <w:vAlign w:val="center"/>
          </w:tcPr>
          <w:p w14:paraId="3D85A123" w14:textId="5D54921A" w:rsidR="00FE42A9" w:rsidRPr="005B5189" w:rsidRDefault="00FE42A9" w:rsidP="00FE42A9">
            <w:pPr>
              <w:pStyle w:val="TableCellBody"/>
            </w:pPr>
            <w:r>
              <w:rPr>
                <w:color w:val="000000" w:themeColor="text1"/>
              </w:rPr>
              <w:t>The predominant outcome of a crash resulting from this safety concern is likely to be serious</w:t>
            </w:r>
            <w:r w:rsidRPr="00D10DBC">
              <w:rPr>
                <w:color w:val="000000" w:themeColor="text1"/>
              </w:rPr>
              <w:t>.</w:t>
            </w:r>
          </w:p>
        </w:tc>
      </w:tr>
      <w:tr w:rsidR="00FE42A9" w:rsidRPr="00C456B6" w14:paraId="7BF23FD0" w14:textId="77777777" w:rsidTr="00FC0758">
        <w:tc>
          <w:tcPr>
            <w:tcW w:w="1366" w:type="pct"/>
            <w:tcBorders>
              <w:top w:val="single" w:sz="4" w:space="0" w:color="auto"/>
              <w:bottom w:val="single" w:sz="4" w:space="0" w:color="auto"/>
            </w:tcBorders>
            <w:vAlign w:val="center"/>
          </w:tcPr>
          <w:p w14:paraId="31F99DB2" w14:textId="4B95C102" w:rsidR="00FE42A9" w:rsidRPr="00C456B6" w:rsidRDefault="00FE42A9" w:rsidP="00FE42A9">
            <w:pPr>
              <w:pStyle w:val="TableCellBody"/>
            </w:pPr>
            <w:r w:rsidRPr="00352EBA">
              <w:t>Risk ranking</w:t>
            </w:r>
          </w:p>
        </w:tc>
        <w:tc>
          <w:tcPr>
            <w:tcW w:w="3634" w:type="pct"/>
            <w:tcBorders>
              <w:top w:val="single" w:sz="4" w:space="0" w:color="auto"/>
              <w:bottom w:val="single" w:sz="4" w:space="0" w:color="auto"/>
            </w:tcBorders>
            <w:vAlign w:val="center"/>
          </w:tcPr>
          <w:p w14:paraId="50237953" w14:textId="4358306F" w:rsidR="00FE42A9" w:rsidRPr="005B5189" w:rsidRDefault="00FE42A9" w:rsidP="00FE42A9">
            <w:pPr>
              <w:pStyle w:val="TableCellBody"/>
            </w:pPr>
            <w:r w:rsidRPr="00D10DBC">
              <w:rPr>
                <w:color w:val="000000" w:themeColor="text1"/>
              </w:rPr>
              <w:t xml:space="preserve">The safety concern is therefore deemed to </w:t>
            </w:r>
            <w:r w:rsidRPr="005B5189">
              <w:rPr>
                <w:color w:val="000000" w:themeColor="text1"/>
              </w:rPr>
              <w:t xml:space="preserve">be </w:t>
            </w:r>
            <w:r>
              <w:t>significant</w:t>
            </w:r>
            <w:r w:rsidRPr="005B5189">
              <w:rPr>
                <w:color w:val="000000" w:themeColor="text1"/>
              </w:rPr>
              <w:t>.</w:t>
            </w:r>
          </w:p>
        </w:tc>
      </w:tr>
    </w:tbl>
    <w:p w14:paraId="2FC09E19" w14:textId="77777777" w:rsidR="00892A9C" w:rsidRDefault="00892A9C" w:rsidP="00892A9C">
      <w:pPr>
        <w:pStyle w:val="Heading6"/>
      </w:pPr>
      <w:r>
        <w:t>Recommendation(s)</w:t>
      </w:r>
    </w:p>
    <w:p w14:paraId="0B7DE78D" w14:textId="57DF831B" w:rsidR="00892A9C" w:rsidRPr="005B5189" w:rsidRDefault="005B5189" w:rsidP="00892A9C">
      <w:pPr>
        <w:pStyle w:val="NumberedList"/>
        <w:numPr>
          <w:ilvl w:val="0"/>
          <w:numId w:val="11"/>
        </w:numPr>
      </w:pPr>
      <w:r w:rsidRPr="005B5189">
        <w:t xml:space="preserve">Add </w:t>
      </w:r>
      <w:r w:rsidR="0059183F">
        <w:t>additional warning tactile pavers</w:t>
      </w:r>
      <w:r w:rsidRPr="005B5189">
        <w:t>.</w:t>
      </w:r>
    </w:p>
    <w:p w14:paraId="4CAB5A95" w14:textId="77777777" w:rsidR="00892A9C" w:rsidRDefault="00892A9C" w:rsidP="00892A9C">
      <w:pPr>
        <w:pStyle w:val="Heading6"/>
      </w:pPr>
      <w:r>
        <w:t>Decision Tracking</w:t>
      </w:r>
    </w:p>
    <w:tbl>
      <w:tblPr>
        <w:tblStyle w:val="TableGrid"/>
        <w:tblW w:w="45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032"/>
      </w:tblGrid>
      <w:tr w:rsidR="00892A9C" w:rsidRPr="00C456B6" w14:paraId="6EDF00F5" w14:textId="77777777" w:rsidTr="00E95DDF">
        <w:tc>
          <w:tcPr>
            <w:tcW w:w="1366" w:type="pct"/>
            <w:tcBorders>
              <w:top w:val="single" w:sz="4" w:space="0" w:color="auto"/>
              <w:bottom w:val="single" w:sz="4" w:space="0" w:color="auto"/>
            </w:tcBorders>
          </w:tcPr>
          <w:p w14:paraId="64BED361" w14:textId="77777777" w:rsidR="00892A9C" w:rsidRPr="00C456B6" w:rsidRDefault="00892A9C" w:rsidP="00B1066D">
            <w:pPr>
              <w:pStyle w:val="TableCellBody"/>
            </w:pPr>
            <w:permStart w:id="218779683" w:edGrp="everyone" w:colFirst="1" w:colLast="1"/>
            <w:r w:rsidRPr="007F4D80">
              <w:t>Design team response</w:t>
            </w:r>
          </w:p>
        </w:tc>
        <w:tc>
          <w:tcPr>
            <w:tcW w:w="3634" w:type="pct"/>
            <w:tcBorders>
              <w:top w:val="single" w:sz="4" w:space="0" w:color="auto"/>
              <w:bottom w:val="single" w:sz="4" w:space="0" w:color="auto"/>
            </w:tcBorders>
            <w:vAlign w:val="center"/>
          </w:tcPr>
          <w:p w14:paraId="07C0147F" w14:textId="7251245A" w:rsidR="00892A9C" w:rsidRPr="00C456B6" w:rsidRDefault="005E2C9A" w:rsidP="00E95DDF">
            <w:pPr>
              <w:pStyle w:val="TableCellBody"/>
            </w:pPr>
            <w:r w:rsidRPr="005E2C9A">
              <w:t xml:space="preserve">Agreed. Additional tactile pavers can be </w:t>
            </w:r>
            <w:r w:rsidR="00415C40">
              <w:t>added</w:t>
            </w:r>
            <w:r w:rsidRPr="005E2C9A">
              <w:t xml:space="preserve"> at the location highlighted in the image above.</w:t>
            </w:r>
          </w:p>
        </w:tc>
      </w:tr>
      <w:tr w:rsidR="00892A9C" w:rsidRPr="00C456B6" w14:paraId="7DFF8563" w14:textId="77777777" w:rsidTr="00E95DDF">
        <w:tc>
          <w:tcPr>
            <w:tcW w:w="1366" w:type="pct"/>
            <w:tcBorders>
              <w:top w:val="single" w:sz="4" w:space="0" w:color="auto"/>
              <w:bottom w:val="single" w:sz="4" w:space="0" w:color="auto"/>
            </w:tcBorders>
          </w:tcPr>
          <w:p w14:paraId="7C34B960" w14:textId="77777777" w:rsidR="00892A9C" w:rsidRPr="00C456B6" w:rsidRDefault="00892A9C" w:rsidP="00B1066D">
            <w:pPr>
              <w:pStyle w:val="TableCellBody"/>
            </w:pPr>
            <w:permStart w:id="446585185" w:edGrp="everyone" w:colFirst="1" w:colLast="1"/>
            <w:permEnd w:id="218779683"/>
            <w:r w:rsidRPr="007F4D80">
              <w:lastRenderedPageBreak/>
              <w:t>Client safety engineer comment</w:t>
            </w:r>
          </w:p>
        </w:tc>
        <w:tc>
          <w:tcPr>
            <w:tcW w:w="3634" w:type="pct"/>
            <w:tcBorders>
              <w:top w:val="single" w:sz="4" w:space="0" w:color="auto"/>
              <w:bottom w:val="single" w:sz="4" w:space="0" w:color="auto"/>
            </w:tcBorders>
            <w:vAlign w:val="center"/>
          </w:tcPr>
          <w:p w14:paraId="0DB89A2E" w14:textId="64880FE2" w:rsidR="00892A9C" w:rsidRPr="00C456B6" w:rsidRDefault="005D3152" w:rsidP="00E95DDF">
            <w:pPr>
              <w:pStyle w:val="TableCellBody"/>
            </w:pPr>
            <w:r>
              <w:t>Agree with Designer response.</w:t>
            </w:r>
          </w:p>
        </w:tc>
      </w:tr>
      <w:tr w:rsidR="00892A9C" w:rsidRPr="00C456B6" w14:paraId="42A2214D" w14:textId="77777777" w:rsidTr="00E95DDF">
        <w:tc>
          <w:tcPr>
            <w:tcW w:w="1366" w:type="pct"/>
            <w:tcBorders>
              <w:top w:val="single" w:sz="4" w:space="0" w:color="auto"/>
              <w:bottom w:val="single" w:sz="4" w:space="0" w:color="auto"/>
            </w:tcBorders>
          </w:tcPr>
          <w:p w14:paraId="4EAD2D63" w14:textId="77777777" w:rsidR="00892A9C" w:rsidRPr="00C456B6" w:rsidRDefault="00892A9C" w:rsidP="00B1066D">
            <w:pPr>
              <w:pStyle w:val="TableCellBody"/>
            </w:pPr>
            <w:permStart w:id="1761824034" w:edGrp="everyone" w:colFirst="1" w:colLast="1"/>
            <w:permEnd w:id="446585185"/>
            <w:r w:rsidRPr="007F4D80">
              <w:t>Client decision</w:t>
            </w:r>
          </w:p>
        </w:tc>
        <w:tc>
          <w:tcPr>
            <w:tcW w:w="3634" w:type="pct"/>
            <w:tcBorders>
              <w:top w:val="single" w:sz="4" w:space="0" w:color="auto"/>
              <w:bottom w:val="single" w:sz="4" w:space="0" w:color="auto"/>
            </w:tcBorders>
            <w:vAlign w:val="center"/>
          </w:tcPr>
          <w:p w14:paraId="64B303B5" w14:textId="6AAD8348" w:rsidR="00892A9C" w:rsidRPr="00C456B6" w:rsidRDefault="00FB22D1" w:rsidP="00E95DDF">
            <w:pPr>
              <w:pStyle w:val="TableCellBody"/>
            </w:pPr>
            <w:r>
              <w:t>Agree with Designer and Client SE response</w:t>
            </w:r>
          </w:p>
        </w:tc>
      </w:tr>
      <w:tr w:rsidR="00892A9C" w:rsidRPr="00C456B6" w14:paraId="6D102BC9" w14:textId="77777777" w:rsidTr="00E95DDF">
        <w:tc>
          <w:tcPr>
            <w:tcW w:w="1366" w:type="pct"/>
            <w:tcBorders>
              <w:top w:val="single" w:sz="4" w:space="0" w:color="auto"/>
              <w:bottom w:val="single" w:sz="4" w:space="0" w:color="auto"/>
            </w:tcBorders>
          </w:tcPr>
          <w:p w14:paraId="60E46C0D" w14:textId="77777777" w:rsidR="00892A9C" w:rsidRPr="00C456B6" w:rsidRDefault="00892A9C" w:rsidP="00B1066D">
            <w:pPr>
              <w:pStyle w:val="TableCellBody"/>
            </w:pPr>
            <w:permStart w:id="33315939" w:edGrp="everyone" w:colFirst="1" w:colLast="1"/>
            <w:permEnd w:id="1761824034"/>
            <w:r w:rsidRPr="007F4D80">
              <w:t>Action taken</w:t>
            </w:r>
          </w:p>
        </w:tc>
        <w:tc>
          <w:tcPr>
            <w:tcW w:w="3634" w:type="pct"/>
            <w:tcBorders>
              <w:top w:val="single" w:sz="4" w:space="0" w:color="auto"/>
              <w:bottom w:val="single" w:sz="4" w:space="0" w:color="auto"/>
            </w:tcBorders>
            <w:vAlign w:val="center"/>
          </w:tcPr>
          <w:p w14:paraId="361209D6" w14:textId="359D28FE" w:rsidR="00892A9C" w:rsidRPr="00C456B6" w:rsidRDefault="005032DB" w:rsidP="005032DB">
            <w:pPr>
              <w:pStyle w:val="TableCellBody"/>
            </w:pPr>
            <w:r w:rsidRPr="005032DB">
              <w:t>An instruction will be issued to the designer to incorporate the required changes into the detailed design phase</w:t>
            </w:r>
            <w:r>
              <w:t>.</w:t>
            </w:r>
          </w:p>
        </w:tc>
      </w:tr>
      <w:permEnd w:id="33315939"/>
    </w:tbl>
    <w:p w14:paraId="206C9E14" w14:textId="77777777" w:rsidR="00892A9C" w:rsidRDefault="00892A9C" w:rsidP="00892A9C">
      <w:pPr>
        <w:pStyle w:val="BodyText"/>
      </w:pPr>
    </w:p>
    <w:p w14:paraId="78C4EA23" w14:textId="46584FBC" w:rsidR="00892A9C" w:rsidRDefault="004A77A5" w:rsidP="00892A9C">
      <w:pPr>
        <w:pStyle w:val="Heading3"/>
        <w:tabs>
          <w:tab w:val="right" w:pos="8931"/>
        </w:tabs>
      </w:pPr>
      <w:bookmarkStart w:id="46" w:name="_Toc233808881"/>
      <w:r>
        <w:t>Red Surfacing by the Bus Stop for the Shared Path</w:t>
      </w:r>
      <w:r w:rsidR="00892A9C">
        <w:tab/>
      </w:r>
      <w:r w:rsidR="005314BB" w:rsidRPr="00713DA0">
        <w:rPr>
          <w:color w:val="FFFFFF" w:themeColor="background1"/>
          <w:shd w:val="clear" w:color="auto" w:fill="000000" w:themeFill="text1"/>
        </w:rPr>
        <w:t>Serious</w:t>
      </w:r>
      <w:bookmarkEnd w:id="46"/>
    </w:p>
    <w:p w14:paraId="09B3AD9B" w14:textId="5311727D" w:rsidR="004A77A5" w:rsidRPr="009B2C45" w:rsidRDefault="004A77A5" w:rsidP="004A77A5">
      <w:r w:rsidRPr="009B2C45">
        <w:t>On drawing sheet C30</w:t>
      </w:r>
      <w:r w:rsidR="0059183F">
        <w:t>2</w:t>
      </w:r>
      <w:r w:rsidRPr="009B2C45">
        <w:t>, a shared path for pedestrians and cyclists is shown adjacent to the bus stop</w:t>
      </w:r>
      <w:r w:rsidR="00B6685F">
        <w:t xml:space="preserve"> north of Bidwill Street</w:t>
      </w:r>
      <w:r w:rsidRPr="009B2C45">
        <w:t xml:space="preserve">. However, the absence of red surfacing to highlight potential interactions (as shown in </w:t>
      </w:r>
      <w:r w:rsidRPr="009B2C45">
        <w:rPr>
          <w:b/>
          <w:bCs/>
        </w:rPr>
        <w:fldChar w:fldCharType="begin"/>
      </w:r>
      <w:r w:rsidRPr="009B2C45">
        <w:rPr>
          <w:b/>
          <w:bCs/>
        </w:rPr>
        <w:instrText xml:space="preserve"> REF _Ref205388478 \h  \* MERGEFORMAT </w:instrText>
      </w:r>
      <w:r w:rsidRPr="009B2C45">
        <w:rPr>
          <w:b/>
          <w:bCs/>
        </w:rPr>
      </w:r>
      <w:r w:rsidRPr="009B2C45">
        <w:rPr>
          <w:b/>
          <w:bCs/>
        </w:rPr>
        <w:fldChar w:fldCharType="separate"/>
      </w:r>
      <w:r w:rsidR="00B6685F" w:rsidRPr="00B6685F">
        <w:rPr>
          <w:b/>
          <w:bCs/>
        </w:rPr>
        <w:t xml:space="preserve">Figure </w:t>
      </w:r>
      <w:r w:rsidR="00B6685F" w:rsidRPr="00B6685F">
        <w:rPr>
          <w:b/>
          <w:bCs/>
          <w:noProof/>
        </w:rPr>
        <w:t>6</w:t>
      </w:r>
      <w:r w:rsidRPr="009B2C45">
        <w:rPr>
          <w:b/>
          <w:bCs/>
        </w:rPr>
        <w:fldChar w:fldCharType="end"/>
      </w:r>
      <w:r w:rsidRPr="009B2C45">
        <w:t>) may reduce awareness among users. Without this visual cue, cyclists may not anticipate pedestrians entering or exiting the bus, and pedestrians may not expect cyclists passing through the shared path.</w:t>
      </w:r>
      <w:r w:rsidR="0059183F">
        <w:t xml:space="preserve"> Previously the SSAT has been supplied with detailed design of the shared path section, this has not been provided in this set and the SSAT would like to highlight this to ensure that the </w:t>
      </w:r>
      <w:r w:rsidR="00573CC3">
        <w:t xml:space="preserve">banded </w:t>
      </w:r>
      <w:r w:rsidR="0059183F">
        <w:t xml:space="preserve">red surfacing is installed in this shared path section next to the bus stop at the Bidwill Street intersection. </w:t>
      </w:r>
    </w:p>
    <w:p w14:paraId="4D17C13D" w14:textId="77777777" w:rsidR="004A77A5" w:rsidRDefault="004A77A5" w:rsidP="004A77A5"/>
    <w:p w14:paraId="235D2843" w14:textId="63F628A5" w:rsidR="004A77A5" w:rsidRDefault="0059183F" w:rsidP="004A77A5">
      <w:pPr>
        <w:keepNext/>
      </w:pPr>
      <w:r>
        <w:rPr>
          <w:noProof/>
        </w:rPr>
        <mc:AlternateContent>
          <mc:Choice Requires="wps">
            <w:drawing>
              <wp:anchor distT="0" distB="0" distL="114300" distR="114300" simplePos="0" relativeHeight="251658259" behindDoc="0" locked="0" layoutInCell="1" allowOverlap="1" wp14:anchorId="75823C99" wp14:editId="1E2B054B">
                <wp:simplePos x="0" y="0"/>
                <wp:positionH relativeFrom="column">
                  <wp:posOffset>2967504</wp:posOffset>
                </wp:positionH>
                <wp:positionV relativeFrom="paragraph">
                  <wp:posOffset>2114094</wp:posOffset>
                </wp:positionV>
                <wp:extent cx="1611734" cy="470026"/>
                <wp:effectExtent l="19050" t="57150" r="7620" b="63500"/>
                <wp:wrapNone/>
                <wp:docPr id="398893038" name="Oval 19"/>
                <wp:cNvGraphicFramePr/>
                <a:graphic xmlns:a="http://schemas.openxmlformats.org/drawingml/2006/main">
                  <a:graphicData uri="http://schemas.microsoft.com/office/word/2010/wordprocessingShape">
                    <wps:wsp>
                      <wps:cNvSpPr/>
                      <wps:spPr>
                        <a:xfrm rot="21002169">
                          <a:off x="0" y="0"/>
                          <a:ext cx="1611734" cy="470026"/>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4E9926" id="Oval 19" o:spid="_x0000_s1026" style="position:absolute;margin-left:233.65pt;margin-top:166.45pt;width:126.9pt;height:37pt;rotation:-652991fd;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FJiQIAAHEFAAAOAAAAZHJzL2Uyb0RvYy54bWysVEtv2zAMvg/YfxB0X2xnaboGdYogRYYB&#10;RVusHXpWZCkWIIuapMTJfv0o+dFgLXYY5oMg8fGR/Ezy+ubYaHIQziswJS0mOSXCcKiU2ZX0x/Pm&#10;0xdKfGCmYhqMKOlJeHqz/PjhurULMYUadCUcQRDjF60taR2CXWSZ57VomJ+AFQaVElzDAj7dLqsc&#10;axG90dk0z+dZC66yDrjwHqW3nZIuE76UgocHKb0IRJcUcwvpdOncxjNbXrPFzjFbK96nwf4hi4Yp&#10;g0FHqFsWGNk79QaqUdyBBxkmHJoMpFRcpBqwmiL/o5qnmlmRakFyvB1p8v8Plt8fnuyjQxpa6xce&#10;r7GKo3QNcYBsTYs8nxbzq1QcpkuOibvTyJ04BsJRWMyL4vLzjBKOutkles0juVkHFkGt8+GrgIbE&#10;S0mF1sr6WB5bsMOdD531YBXFBjZK6/SLtIkCD1pVUZYebrdda0cODP/tZpPj10c8M8P40TV7rS7d&#10;wkmLiKHNdyGJqrCAacokNZ4YYRnnwoSiU9WsEl204uIsWGzV6JGKTYARWWKWI3YPMFh2IAN2V3dv&#10;H11F6tvROf9bYp3z6JEigwmjc6MMuPcANFbVR+7sB5I6aiJLW6hOj67rA5wdb/lG4a+7Yz48Modj&#10;gkIc/fCAh9TQlhT6GyU1uF/vyaM9di9qKWlx7Erqf+6ZE5Tobwb7+qqYzeKcpsfs4nKKD3eu2Z5r&#10;zL5ZA/79ImWXrtE+6OEqHTQvuCFWMSqqmOEYu6Q8uOGxDt06wB3DxWqVzHA2LQt35snyCB5ZjX35&#10;fHxhzvb9G7Dz72EY0Tc93NlGTwOrfQCpUoO/8trzjXOdGqffQXFxnL+T1eumXP4GAAD//wMAUEsD&#10;BBQABgAIAAAAIQCFXi0l4AAAAAsBAAAPAAAAZHJzL2Rvd25yZXYueG1sTI9NT4NAEIbvJv6HzZh4&#10;s8uHoS1laZSEGG+22vsCI2DZWWS3Lf33jic9Tt4n7/tMtp3NIM44ud6SgnARgECqbdNTq+DjvXxY&#10;gXBeU6MHS6jgig62+e1NptPGXmiH571vBZeQS7WCzvsxldLVHRrtFnZE4uzTTkZ7PqdWNpO+cLkZ&#10;ZBQEiTS6J17o9IhFh/VxfzIKjvXX7u37alaF9b48FGX1+vJcKXV/Nz9tQHic/R8Mv/qsDjk7VfZE&#10;jRODgsdkGTOqII6jNQgmllEYgqg4CpI1yDyT/3/IfwAAAP//AwBQSwECLQAUAAYACAAAACEAtoM4&#10;kv4AAADhAQAAEwAAAAAAAAAAAAAAAAAAAAAAW0NvbnRlbnRfVHlwZXNdLnhtbFBLAQItABQABgAI&#10;AAAAIQA4/SH/1gAAAJQBAAALAAAAAAAAAAAAAAAAAC8BAABfcmVscy8ucmVsc1BLAQItABQABgAI&#10;AAAAIQAALWFJiQIAAHEFAAAOAAAAAAAAAAAAAAAAAC4CAABkcnMvZTJvRG9jLnhtbFBLAQItABQA&#10;BgAIAAAAIQCFXi0l4AAAAAsBAAAPAAAAAAAAAAAAAAAAAOMEAABkcnMvZG93bnJldi54bWxQSwUG&#10;AAAAAAQABADzAAAA8AUAAAAA&#10;" filled="f" strokecolor="red" strokeweight="2pt"/>
            </w:pict>
          </mc:Fallback>
        </mc:AlternateContent>
      </w:r>
      <w:r w:rsidRPr="0059183F">
        <w:rPr>
          <w:noProof/>
        </w:rPr>
        <w:drawing>
          <wp:inline distT="0" distB="0" distL="0" distR="0" wp14:anchorId="4B937A88" wp14:editId="28ACCCE7">
            <wp:extent cx="5731510" cy="4262755"/>
            <wp:effectExtent l="0" t="0" r="2540" b="4445"/>
            <wp:docPr id="855380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380444" name=""/>
                    <pic:cNvPicPr/>
                  </pic:nvPicPr>
                  <pic:blipFill>
                    <a:blip r:embed="rId53"/>
                    <a:stretch>
                      <a:fillRect/>
                    </a:stretch>
                  </pic:blipFill>
                  <pic:spPr>
                    <a:xfrm>
                      <a:off x="0" y="0"/>
                      <a:ext cx="5731510" cy="4262755"/>
                    </a:xfrm>
                    <a:prstGeom prst="rect">
                      <a:avLst/>
                    </a:prstGeom>
                  </pic:spPr>
                </pic:pic>
              </a:graphicData>
            </a:graphic>
          </wp:inline>
        </w:drawing>
      </w:r>
    </w:p>
    <w:p w14:paraId="114CBF11" w14:textId="6914A346" w:rsidR="00892A9C" w:rsidRDefault="004A77A5" w:rsidP="004A77A5">
      <w:pPr>
        <w:pStyle w:val="Caption"/>
      </w:pPr>
      <w:bookmarkStart w:id="47" w:name="_Ref205388478"/>
      <w:bookmarkStart w:id="48" w:name="_Toc205393033"/>
      <w:bookmarkStart w:id="49" w:name="_Toc233381520"/>
      <w:r>
        <w:t xml:space="preserve">Figure </w:t>
      </w:r>
      <w:r>
        <w:fldChar w:fldCharType="begin"/>
      </w:r>
      <w:r>
        <w:instrText xml:space="preserve"> SEQ Figure \* ARABIC </w:instrText>
      </w:r>
      <w:r>
        <w:fldChar w:fldCharType="separate"/>
      </w:r>
      <w:r w:rsidR="00B6685F">
        <w:rPr>
          <w:noProof/>
        </w:rPr>
        <w:t>6</w:t>
      </w:r>
      <w:r>
        <w:fldChar w:fldCharType="end"/>
      </w:r>
      <w:bookmarkEnd w:id="47"/>
      <w:r>
        <w:t>: Drawing Sheet C30</w:t>
      </w:r>
      <w:r w:rsidR="0059183F">
        <w:t>2</w:t>
      </w:r>
      <w:r>
        <w:t xml:space="preserve"> – Shared Path by The Bus Stop</w:t>
      </w:r>
      <w:bookmarkEnd w:id="48"/>
      <w:r w:rsidR="00B6685F">
        <w:t xml:space="preserve"> north of Bidwill Street</w:t>
      </w:r>
      <w:bookmarkEnd w:id="49"/>
    </w:p>
    <w:p w14:paraId="68D213B5" w14:textId="77777777" w:rsidR="00F055CC" w:rsidRDefault="00F055CC" w:rsidP="00F055CC">
      <w:pPr>
        <w:pStyle w:val="Heading6"/>
      </w:pPr>
      <w:r>
        <w:t>Risk Ranking</w:t>
      </w:r>
    </w:p>
    <w:p w14:paraId="5E4AF2F3" w14:textId="77777777" w:rsidR="00F055CC" w:rsidRDefault="00F055CC" w:rsidP="00F055CC">
      <w:pPr>
        <w:pStyle w:val="BodyText"/>
      </w:pPr>
      <w:r>
        <w:t>The safe system audit team has assigned the following risk ranking to this safety concern.</w:t>
      </w:r>
    </w:p>
    <w:p w14:paraId="7C573934" w14:textId="4C574E8A" w:rsidR="00F055CC" w:rsidRPr="00867983" w:rsidRDefault="00867983" w:rsidP="00F055CC">
      <w:pPr>
        <w:pStyle w:val="BodyText"/>
      </w:pPr>
      <w:r w:rsidRPr="00867983">
        <w:lastRenderedPageBreak/>
        <w:t>The severity is based on reduced user awareness due to the absence of red surfacing at the shared path, increasing the risk of conflict between cyclists</w:t>
      </w:r>
      <w:r w:rsidR="005314BB">
        <w:t xml:space="preserve"> (particularly electric bikes travelling uphill at a faster speed)</w:t>
      </w:r>
      <w:r w:rsidRPr="00867983">
        <w:t xml:space="preserve"> and pedestrians near the bus stop</w:t>
      </w:r>
      <w:r w:rsidR="00F055CC" w:rsidRPr="00867983">
        <w:t>.</w:t>
      </w:r>
    </w:p>
    <w:tbl>
      <w:tblPr>
        <w:tblStyle w:val="TableGrid"/>
        <w:tblW w:w="45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032"/>
      </w:tblGrid>
      <w:tr w:rsidR="00FE42A9" w:rsidRPr="00C456B6" w14:paraId="32C6AFF0" w14:textId="77777777" w:rsidTr="005553D0">
        <w:tc>
          <w:tcPr>
            <w:tcW w:w="1366" w:type="pct"/>
            <w:tcBorders>
              <w:top w:val="single" w:sz="4" w:space="0" w:color="auto"/>
              <w:bottom w:val="single" w:sz="4" w:space="0" w:color="auto"/>
            </w:tcBorders>
            <w:vAlign w:val="center"/>
          </w:tcPr>
          <w:p w14:paraId="393A736E" w14:textId="0FFAE173" w:rsidR="00FE42A9" w:rsidRPr="00C456B6" w:rsidRDefault="00FE42A9" w:rsidP="00FE42A9">
            <w:pPr>
              <w:pStyle w:val="TableCellBody"/>
            </w:pPr>
            <w:r>
              <w:t>Probability of a crash</w:t>
            </w:r>
          </w:p>
        </w:tc>
        <w:tc>
          <w:tcPr>
            <w:tcW w:w="3634" w:type="pct"/>
            <w:tcBorders>
              <w:top w:val="single" w:sz="4" w:space="0" w:color="auto"/>
              <w:bottom w:val="single" w:sz="4" w:space="0" w:color="auto"/>
            </w:tcBorders>
            <w:vAlign w:val="center"/>
          </w:tcPr>
          <w:p w14:paraId="126B2066" w14:textId="40C09027" w:rsidR="00FE42A9" w:rsidRPr="005B5189" w:rsidRDefault="00FE42A9" w:rsidP="00FE42A9">
            <w:pPr>
              <w:pStyle w:val="TableCellBody"/>
            </w:pPr>
            <w:r w:rsidRPr="00D10DBC">
              <w:rPr>
                <w:color w:val="000000" w:themeColor="text1"/>
              </w:rPr>
              <w:t xml:space="preserve">Crashes resulting from this safety concern </w:t>
            </w:r>
            <w:r>
              <w:rPr>
                <w:color w:val="000000" w:themeColor="text1"/>
              </w:rPr>
              <w:t>are</w:t>
            </w:r>
            <w:r w:rsidRPr="00D10DBC">
              <w:rPr>
                <w:color w:val="000000" w:themeColor="text1"/>
              </w:rPr>
              <w:t xml:space="preserve"> </w:t>
            </w:r>
            <w:r>
              <w:rPr>
                <w:color w:val="000000" w:themeColor="text1"/>
              </w:rPr>
              <w:t>likely</w:t>
            </w:r>
            <w:r w:rsidRPr="00D10DBC">
              <w:rPr>
                <w:color w:val="000000" w:themeColor="text1"/>
              </w:rPr>
              <w:t>.</w:t>
            </w:r>
          </w:p>
        </w:tc>
      </w:tr>
      <w:tr w:rsidR="00FE42A9" w:rsidRPr="00C456B6" w14:paraId="38A5AEC6" w14:textId="77777777" w:rsidTr="005553D0">
        <w:tc>
          <w:tcPr>
            <w:tcW w:w="1366" w:type="pct"/>
            <w:tcBorders>
              <w:top w:val="single" w:sz="4" w:space="0" w:color="auto"/>
              <w:bottom w:val="single" w:sz="4" w:space="0" w:color="auto"/>
            </w:tcBorders>
            <w:vAlign w:val="center"/>
          </w:tcPr>
          <w:p w14:paraId="0B585D96" w14:textId="2A807966" w:rsidR="00FE42A9" w:rsidRPr="00C456B6" w:rsidRDefault="00FE42A9" w:rsidP="00FE42A9">
            <w:pPr>
              <w:pStyle w:val="TableCellBody"/>
            </w:pPr>
            <w:r w:rsidRPr="00352EBA">
              <w:t xml:space="preserve">Severity </w:t>
            </w:r>
            <w:r>
              <w:t xml:space="preserve">outcome </w:t>
            </w:r>
            <w:r w:rsidRPr="00352EBA">
              <w:t>rating</w:t>
            </w:r>
          </w:p>
        </w:tc>
        <w:tc>
          <w:tcPr>
            <w:tcW w:w="3634" w:type="pct"/>
            <w:tcBorders>
              <w:top w:val="single" w:sz="4" w:space="0" w:color="auto"/>
              <w:bottom w:val="single" w:sz="4" w:space="0" w:color="auto"/>
            </w:tcBorders>
            <w:vAlign w:val="center"/>
          </w:tcPr>
          <w:p w14:paraId="580AFD56" w14:textId="29690F53" w:rsidR="00FE42A9" w:rsidRPr="005B5189" w:rsidRDefault="00FE42A9" w:rsidP="00FE42A9">
            <w:pPr>
              <w:pStyle w:val="TableCellBody"/>
            </w:pPr>
            <w:r>
              <w:rPr>
                <w:color w:val="000000" w:themeColor="text1"/>
              </w:rPr>
              <w:t>The predominant outcome of a crash resulting from this safety concern is likely to be serious</w:t>
            </w:r>
            <w:r w:rsidRPr="00D10DBC">
              <w:rPr>
                <w:color w:val="000000" w:themeColor="text1"/>
              </w:rPr>
              <w:t>.</w:t>
            </w:r>
          </w:p>
        </w:tc>
      </w:tr>
      <w:tr w:rsidR="00FE42A9" w:rsidRPr="00C456B6" w14:paraId="390D3988" w14:textId="77777777" w:rsidTr="005553D0">
        <w:tc>
          <w:tcPr>
            <w:tcW w:w="1366" w:type="pct"/>
            <w:tcBorders>
              <w:top w:val="single" w:sz="4" w:space="0" w:color="auto"/>
              <w:bottom w:val="single" w:sz="4" w:space="0" w:color="auto"/>
            </w:tcBorders>
            <w:vAlign w:val="center"/>
          </w:tcPr>
          <w:p w14:paraId="472EB64D" w14:textId="5F38C1C5" w:rsidR="00FE42A9" w:rsidRPr="00C456B6" w:rsidRDefault="00FE42A9" w:rsidP="00FE42A9">
            <w:pPr>
              <w:pStyle w:val="TableCellBody"/>
            </w:pPr>
            <w:r w:rsidRPr="00352EBA">
              <w:t>Risk ranking</w:t>
            </w:r>
          </w:p>
        </w:tc>
        <w:tc>
          <w:tcPr>
            <w:tcW w:w="3634" w:type="pct"/>
            <w:tcBorders>
              <w:top w:val="single" w:sz="4" w:space="0" w:color="auto"/>
              <w:bottom w:val="single" w:sz="4" w:space="0" w:color="auto"/>
            </w:tcBorders>
            <w:vAlign w:val="center"/>
          </w:tcPr>
          <w:p w14:paraId="66146FAD" w14:textId="779B7899" w:rsidR="00FE42A9" w:rsidRPr="005B5189" w:rsidRDefault="00FE42A9" w:rsidP="00FE42A9">
            <w:pPr>
              <w:pStyle w:val="TableCellBody"/>
            </w:pPr>
            <w:r w:rsidRPr="00D10DBC">
              <w:rPr>
                <w:color w:val="000000" w:themeColor="text1"/>
              </w:rPr>
              <w:t xml:space="preserve">The safety concern is therefore deemed to </w:t>
            </w:r>
            <w:r w:rsidRPr="005B5189">
              <w:rPr>
                <w:color w:val="000000" w:themeColor="text1"/>
              </w:rPr>
              <w:t xml:space="preserve">be </w:t>
            </w:r>
            <w:r>
              <w:t>s</w:t>
            </w:r>
            <w:r w:rsidR="005314BB">
              <w:t>erious</w:t>
            </w:r>
            <w:r w:rsidRPr="005B5189">
              <w:rPr>
                <w:color w:val="000000" w:themeColor="text1"/>
              </w:rPr>
              <w:t>.</w:t>
            </w:r>
          </w:p>
        </w:tc>
      </w:tr>
    </w:tbl>
    <w:p w14:paraId="40ABF030" w14:textId="77777777" w:rsidR="00892A9C" w:rsidRDefault="00892A9C" w:rsidP="00892A9C">
      <w:pPr>
        <w:pStyle w:val="Heading6"/>
      </w:pPr>
      <w:r>
        <w:t>Recommendation(s)</w:t>
      </w:r>
    </w:p>
    <w:p w14:paraId="1F2A46E5" w14:textId="6CA83F93" w:rsidR="00892A9C" w:rsidRPr="00F055CC" w:rsidRDefault="00F055CC" w:rsidP="00573CC3">
      <w:pPr>
        <w:pStyle w:val="NumberedList"/>
        <w:numPr>
          <w:ilvl w:val="0"/>
          <w:numId w:val="40"/>
        </w:numPr>
      </w:pPr>
      <w:r w:rsidRPr="00F055CC">
        <w:t xml:space="preserve">Introduce </w:t>
      </w:r>
      <w:r w:rsidR="00573CC3">
        <w:t xml:space="preserve">banded </w:t>
      </w:r>
      <w:r w:rsidRPr="00F055CC">
        <w:t>red surfacing on the cycle path adjacent to the bus stop to warn cyclists of pedestrian activity and ensure the white crossing line is flush with the surface to prevent trip hazards.</w:t>
      </w:r>
    </w:p>
    <w:p w14:paraId="5D5B9FAC" w14:textId="5F7501C9" w:rsidR="00892A9C" w:rsidRDefault="00892A9C" w:rsidP="00892A9C">
      <w:pPr>
        <w:pStyle w:val="Heading6"/>
      </w:pPr>
      <w:r>
        <w:t>Decision Tracking</w:t>
      </w:r>
    </w:p>
    <w:tbl>
      <w:tblPr>
        <w:tblStyle w:val="TableGrid"/>
        <w:tblW w:w="45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032"/>
      </w:tblGrid>
      <w:tr w:rsidR="00892A9C" w:rsidRPr="00C456B6" w14:paraId="62297C3B" w14:textId="77777777" w:rsidTr="00E95DDF">
        <w:tc>
          <w:tcPr>
            <w:tcW w:w="1366" w:type="pct"/>
            <w:tcBorders>
              <w:top w:val="single" w:sz="4" w:space="0" w:color="auto"/>
              <w:bottom w:val="single" w:sz="4" w:space="0" w:color="auto"/>
            </w:tcBorders>
          </w:tcPr>
          <w:p w14:paraId="1F096B6B" w14:textId="77777777" w:rsidR="00892A9C" w:rsidRPr="00C456B6" w:rsidRDefault="00892A9C" w:rsidP="00B1066D">
            <w:pPr>
              <w:pStyle w:val="TableCellBody"/>
            </w:pPr>
            <w:permStart w:id="1333869313" w:edGrp="everyone" w:colFirst="1" w:colLast="1"/>
            <w:r w:rsidRPr="007F4D80">
              <w:t>Design team response</w:t>
            </w:r>
          </w:p>
        </w:tc>
        <w:tc>
          <w:tcPr>
            <w:tcW w:w="3634" w:type="pct"/>
            <w:tcBorders>
              <w:top w:val="single" w:sz="4" w:space="0" w:color="auto"/>
              <w:bottom w:val="single" w:sz="4" w:space="0" w:color="auto"/>
            </w:tcBorders>
            <w:vAlign w:val="center"/>
          </w:tcPr>
          <w:p w14:paraId="476AAADB" w14:textId="75EE527D" w:rsidR="00892A9C" w:rsidRPr="00C456B6" w:rsidRDefault="00800C69" w:rsidP="00E95DDF">
            <w:pPr>
              <w:pStyle w:val="TableCellBody"/>
            </w:pPr>
            <w:r w:rsidRPr="00800C69">
              <w:t>The red pavement surfacing marking along the full length of the cycle bypass adjacent to the bus stop is already shown on Drawing C500</w:t>
            </w:r>
            <w:r>
              <w:t xml:space="preserve"> </w:t>
            </w:r>
            <w:r w:rsidR="00415C40">
              <w:t xml:space="preserve">of the </w:t>
            </w:r>
            <w:r>
              <w:t>detailed design set</w:t>
            </w:r>
            <w:r w:rsidRPr="00800C69">
              <w:t>, which</w:t>
            </w:r>
            <w:r>
              <w:t xml:space="preserve"> </w:t>
            </w:r>
            <w:r w:rsidRPr="00800C69">
              <w:t>was not included in the drawings provided to the SSAT.</w:t>
            </w:r>
          </w:p>
        </w:tc>
      </w:tr>
      <w:tr w:rsidR="00892A9C" w:rsidRPr="00C456B6" w14:paraId="1E8C16D1" w14:textId="77777777" w:rsidTr="00E95DDF">
        <w:tc>
          <w:tcPr>
            <w:tcW w:w="1366" w:type="pct"/>
            <w:tcBorders>
              <w:top w:val="single" w:sz="4" w:space="0" w:color="auto"/>
              <w:bottom w:val="single" w:sz="4" w:space="0" w:color="auto"/>
            </w:tcBorders>
          </w:tcPr>
          <w:p w14:paraId="6C8FDA1E" w14:textId="77777777" w:rsidR="00892A9C" w:rsidRPr="00C456B6" w:rsidRDefault="00892A9C" w:rsidP="00B1066D">
            <w:pPr>
              <w:pStyle w:val="TableCellBody"/>
            </w:pPr>
            <w:permStart w:id="286410316" w:edGrp="everyone" w:colFirst="1" w:colLast="1"/>
            <w:permEnd w:id="1333869313"/>
            <w:r w:rsidRPr="007F4D80">
              <w:t>Client safety engineer comment</w:t>
            </w:r>
          </w:p>
        </w:tc>
        <w:tc>
          <w:tcPr>
            <w:tcW w:w="3634" w:type="pct"/>
            <w:tcBorders>
              <w:top w:val="single" w:sz="4" w:space="0" w:color="auto"/>
              <w:bottom w:val="single" w:sz="4" w:space="0" w:color="auto"/>
            </w:tcBorders>
            <w:vAlign w:val="center"/>
          </w:tcPr>
          <w:p w14:paraId="65AFA64F" w14:textId="6FD036E7" w:rsidR="00892A9C" w:rsidRPr="00C456B6" w:rsidRDefault="0089335E" w:rsidP="00E95DDF">
            <w:pPr>
              <w:pStyle w:val="TableCellBody"/>
            </w:pPr>
            <w:r>
              <w:t>Agree with Designer response.</w:t>
            </w:r>
          </w:p>
        </w:tc>
      </w:tr>
      <w:tr w:rsidR="00892A9C" w:rsidRPr="00C456B6" w14:paraId="3E188611" w14:textId="77777777" w:rsidTr="00E95DDF">
        <w:tc>
          <w:tcPr>
            <w:tcW w:w="1366" w:type="pct"/>
            <w:tcBorders>
              <w:top w:val="single" w:sz="4" w:space="0" w:color="auto"/>
              <w:bottom w:val="single" w:sz="4" w:space="0" w:color="auto"/>
            </w:tcBorders>
          </w:tcPr>
          <w:p w14:paraId="7F541BE6" w14:textId="77777777" w:rsidR="00892A9C" w:rsidRPr="00C456B6" w:rsidRDefault="00892A9C" w:rsidP="00B1066D">
            <w:pPr>
              <w:pStyle w:val="TableCellBody"/>
            </w:pPr>
            <w:permStart w:id="1338769586" w:edGrp="everyone" w:colFirst="1" w:colLast="1"/>
            <w:permEnd w:id="286410316"/>
            <w:r w:rsidRPr="007F4D80">
              <w:t>Client decision</w:t>
            </w:r>
          </w:p>
        </w:tc>
        <w:tc>
          <w:tcPr>
            <w:tcW w:w="3634" w:type="pct"/>
            <w:tcBorders>
              <w:top w:val="single" w:sz="4" w:space="0" w:color="auto"/>
              <w:bottom w:val="single" w:sz="4" w:space="0" w:color="auto"/>
            </w:tcBorders>
            <w:vAlign w:val="center"/>
          </w:tcPr>
          <w:p w14:paraId="58BF4DCD" w14:textId="21801ADB" w:rsidR="00892A9C" w:rsidRPr="00C456B6" w:rsidRDefault="00F7312F" w:rsidP="00E95DDF">
            <w:pPr>
              <w:pStyle w:val="TableCellBody"/>
            </w:pPr>
            <w:r>
              <w:t>Agree with Designer and Client SE response</w:t>
            </w:r>
          </w:p>
        </w:tc>
      </w:tr>
      <w:tr w:rsidR="00892A9C" w:rsidRPr="00C456B6" w14:paraId="659085F8" w14:textId="77777777" w:rsidTr="00E95DDF">
        <w:tc>
          <w:tcPr>
            <w:tcW w:w="1366" w:type="pct"/>
            <w:tcBorders>
              <w:top w:val="single" w:sz="4" w:space="0" w:color="auto"/>
              <w:bottom w:val="single" w:sz="4" w:space="0" w:color="auto"/>
            </w:tcBorders>
          </w:tcPr>
          <w:p w14:paraId="4DDC16C9" w14:textId="77777777" w:rsidR="00892A9C" w:rsidRPr="00C456B6" w:rsidRDefault="00892A9C" w:rsidP="00B1066D">
            <w:pPr>
              <w:pStyle w:val="TableCellBody"/>
            </w:pPr>
            <w:permStart w:id="927341160" w:edGrp="everyone" w:colFirst="1" w:colLast="1"/>
            <w:permEnd w:id="1338769586"/>
            <w:r w:rsidRPr="007F4D80">
              <w:t>Action taken</w:t>
            </w:r>
          </w:p>
        </w:tc>
        <w:tc>
          <w:tcPr>
            <w:tcW w:w="3634" w:type="pct"/>
            <w:tcBorders>
              <w:top w:val="single" w:sz="4" w:space="0" w:color="auto"/>
              <w:bottom w:val="single" w:sz="4" w:space="0" w:color="auto"/>
            </w:tcBorders>
            <w:vAlign w:val="center"/>
          </w:tcPr>
          <w:p w14:paraId="0F630A58" w14:textId="5C84B9FA" w:rsidR="00892A9C" w:rsidRPr="00C456B6" w:rsidRDefault="009A343E" w:rsidP="009A343E">
            <w:pPr>
              <w:pStyle w:val="TableCellBody"/>
            </w:pPr>
            <w:r w:rsidRPr="009A343E">
              <w:t>No action is required as this has been addressed on another drawing.</w:t>
            </w:r>
          </w:p>
        </w:tc>
      </w:tr>
      <w:permEnd w:id="927341160"/>
    </w:tbl>
    <w:p w14:paraId="7470572E" w14:textId="77777777" w:rsidR="00892A9C" w:rsidRDefault="00892A9C" w:rsidP="00892A9C">
      <w:pPr>
        <w:pStyle w:val="BodyText"/>
      </w:pPr>
    </w:p>
    <w:p w14:paraId="5BB85572" w14:textId="47C491D2" w:rsidR="00350421" w:rsidRDefault="00CF778F" w:rsidP="00350421">
      <w:pPr>
        <w:pStyle w:val="Heading2"/>
      </w:pPr>
      <w:bookmarkStart w:id="50" w:name="_Toc233808882"/>
      <w:r>
        <w:t>Helen Street</w:t>
      </w:r>
      <w:bookmarkEnd w:id="50"/>
      <w:r>
        <w:t xml:space="preserve"> </w:t>
      </w:r>
    </w:p>
    <w:p w14:paraId="49B2D739" w14:textId="12AD870F" w:rsidR="00350421" w:rsidRDefault="00CF778F" w:rsidP="00350421">
      <w:pPr>
        <w:pStyle w:val="Heading3"/>
        <w:tabs>
          <w:tab w:val="right" w:pos="8931"/>
        </w:tabs>
      </w:pPr>
      <w:bookmarkStart w:id="51" w:name="_Toc233808883"/>
      <w:r>
        <w:t>Speed Hump Sign could be obscured by tree</w:t>
      </w:r>
      <w:r w:rsidR="00350421">
        <w:tab/>
      </w:r>
      <w:r w:rsidR="00350421" w:rsidRPr="00901419">
        <w:rPr>
          <w:shd w:val="clear" w:color="auto" w:fill="ED6631" w:themeFill="text2"/>
        </w:rPr>
        <w:t>Significant</w:t>
      </w:r>
      <w:bookmarkEnd w:id="51"/>
    </w:p>
    <w:p w14:paraId="43C0401C" w14:textId="2F1873F3" w:rsidR="00F055CC" w:rsidRPr="00867983" w:rsidRDefault="00D83AFA" w:rsidP="00867983">
      <w:pPr>
        <w:pStyle w:val="SubHeading3nonumbering"/>
        <w:spacing w:before="200" w:after="200"/>
        <w:rPr>
          <w:rFonts w:ascii="Arial" w:hAnsi="Arial" w:cs="Times New Roman"/>
          <w:color w:val="auto"/>
          <w:sz w:val="18"/>
          <w:szCs w:val="20"/>
          <w:lang w:val="en-NZ"/>
        </w:rPr>
      </w:pPr>
      <w:r>
        <w:rPr>
          <w:rFonts w:ascii="Arial" w:hAnsi="Arial" w:cs="Times New Roman"/>
          <w:color w:val="auto"/>
          <w:sz w:val="18"/>
          <w:szCs w:val="20"/>
          <w:lang w:val="en-NZ"/>
        </w:rPr>
        <w:t>D</w:t>
      </w:r>
      <w:r w:rsidR="00F055CC">
        <w:rPr>
          <w:rFonts w:ascii="Arial" w:hAnsi="Arial" w:cs="Times New Roman"/>
          <w:color w:val="auto"/>
          <w:sz w:val="18"/>
          <w:szCs w:val="20"/>
          <w:lang w:val="en-NZ"/>
        </w:rPr>
        <w:t>rawing sheet C30</w:t>
      </w:r>
      <w:r w:rsidR="00CF778F">
        <w:rPr>
          <w:rFonts w:ascii="Arial" w:hAnsi="Arial" w:cs="Times New Roman"/>
          <w:color w:val="auto"/>
          <w:sz w:val="18"/>
          <w:szCs w:val="20"/>
          <w:lang w:val="en-NZ"/>
        </w:rPr>
        <w:t>6</w:t>
      </w:r>
      <w:r>
        <w:rPr>
          <w:rFonts w:ascii="Arial" w:hAnsi="Arial" w:cs="Times New Roman"/>
          <w:color w:val="auto"/>
          <w:sz w:val="18"/>
          <w:szCs w:val="20"/>
          <w:lang w:val="en-NZ"/>
        </w:rPr>
        <w:t xml:space="preserve"> </w:t>
      </w:r>
      <w:r w:rsidR="00F055CC" w:rsidRPr="008E6DFF">
        <w:rPr>
          <w:rFonts w:ascii="Arial" w:hAnsi="Arial" w:cs="Times New Roman"/>
          <w:color w:val="auto"/>
          <w:sz w:val="18"/>
          <w:szCs w:val="20"/>
          <w:lang w:val="en-NZ"/>
        </w:rPr>
        <w:t>indicate</w:t>
      </w:r>
      <w:r w:rsidR="00F055CC">
        <w:rPr>
          <w:rFonts w:ascii="Arial" w:hAnsi="Arial" w:cs="Times New Roman"/>
          <w:color w:val="auto"/>
          <w:sz w:val="18"/>
          <w:szCs w:val="20"/>
          <w:lang w:val="en-NZ"/>
        </w:rPr>
        <w:t>s</w:t>
      </w:r>
      <w:r w:rsidR="00F055CC" w:rsidRPr="008E6DFF">
        <w:rPr>
          <w:rFonts w:ascii="Arial" w:hAnsi="Arial" w:cs="Times New Roman"/>
          <w:color w:val="auto"/>
          <w:sz w:val="18"/>
          <w:szCs w:val="20"/>
          <w:lang w:val="en-NZ"/>
        </w:rPr>
        <w:t xml:space="preserve"> that </w:t>
      </w:r>
      <w:r w:rsidR="00CF778F">
        <w:rPr>
          <w:rFonts w:ascii="Arial" w:hAnsi="Arial" w:cs="Times New Roman"/>
          <w:color w:val="auto"/>
          <w:sz w:val="18"/>
          <w:szCs w:val="20"/>
          <w:lang w:val="en-NZ"/>
        </w:rPr>
        <w:t>speed hump signs are to be installed at the new humps</w:t>
      </w:r>
      <w:r w:rsidR="00F055CC">
        <w:rPr>
          <w:rFonts w:ascii="Arial" w:hAnsi="Arial" w:cs="Times New Roman"/>
          <w:color w:val="auto"/>
          <w:sz w:val="18"/>
          <w:szCs w:val="20"/>
          <w:lang w:val="en-NZ"/>
        </w:rPr>
        <w:t xml:space="preserve"> (as shown in </w:t>
      </w:r>
      <w:r w:rsidR="00F055CC" w:rsidRPr="001425A6">
        <w:rPr>
          <w:rFonts w:ascii="Arial" w:hAnsi="Arial" w:cs="Arial"/>
          <w:b/>
          <w:bCs/>
          <w:color w:val="auto"/>
          <w:sz w:val="18"/>
          <w:szCs w:val="18"/>
          <w:lang w:val="en-NZ"/>
        </w:rPr>
        <w:fldChar w:fldCharType="begin"/>
      </w:r>
      <w:r w:rsidR="00F055CC" w:rsidRPr="001425A6">
        <w:rPr>
          <w:rFonts w:ascii="Arial" w:hAnsi="Arial" w:cs="Arial"/>
          <w:b/>
          <w:bCs/>
          <w:color w:val="auto"/>
          <w:sz w:val="18"/>
          <w:szCs w:val="18"/>
          <w:lang w:val="en-NZ"/>
        </w:rPr>
        <w:instrText xml:space="preserve"> REF _Ref205389279 \h  \* MERGEFORMAT </w:instrText>
      </w:r>
      <w:r w:rsidR="00F055CC" w:rsidRPr="001425A6">
        <w:rPr>
          <w:rFonts w:ascii="Arial" w:hAnsi="Arial" w:cs="Arial"/>
          <w:b/>
          <w:bCs/>
          <w:color w:val="auto"/>
          <w:sz w:val="18"/>
          <w:szCs w:val="18"/>
          <w:lang w:val="en-NZ"/>
        </w:rPr>
      </w:r>
      <w:r w:rsidR="00F055CC" w:rsidRPr="001425A6">
        <w:rPr>
          <w:rFonts w:ascii="Arial" w:hAnsi="Arial" w:cs="Arial"/>
          <w:b/>
          <w:bCs/>
          <w:color w:val="auto"/>
          <w:sz w:val="18"/>
          <w:szCs w:val="18"/>
          <w:lang w:val="en-NZ"/>
        </w:rPr>
        <w:fldChar w:fldCharType="separate"/>
      </w:r>
      <w:r w:rsidR="00666258" w:rsidRPr="00666258">
        <w:rPr>
          <w:rFonts w:ascii="Arial" w:hAnsi="Arial" w:cs="Arial"/>
          <w:b/>
          <w:bCs/>
          <w:sz w:val="18"/>
          <w:szCs w:val="18"/>
        </w:rPr>
        <w:t xml:space="preserve">Figure </w:t>
      </w:r>
      <w:r w:rsidR="00666258" w:rsidRPr="00666258">
        <w:rPr>
          <w:rFonts w:ascii="Arial" w:hAnsi="Arial" w:cs="Arial"/>
          <w:b/>
          <w:bCs/>
          <w:noProof/>
          <w:sz w:val="18"/>
          <w:szCs w:val="18"/>
        </w:rPr>
        <w:t>7</w:t>
      </w:r>
      <w:r w:rsidR="00F055CC" w:rsidRPr="001425A6">
        <w:rPr>
          <w:rFonts w:ascii="Arial" w:hAnsi="Arial" w:cs="Arial"/>
          <w:b/>
          <w:bCs/>
          <w:color w:val="auto"/>
          <w:sz w:val="18"/>
          <w:szCs w:val="18"/>
          <w:lang w:val="en-NZ"/>
        </w:rPr>
        <w:fldChar w:fldCharType="end"/>
      </w:r>
      <w:r w:rsidR="00F055CC">
        <w:rPr>
          <w:rFonts w:ascii="Arial" w:hAnsi="Arial" w:cs="Times New Roman"/>
          <w:color w:val="auto"/>
          <w:sz w:val="18"/>
          <w:szCs w:val="20"/>
          <w:lang w:val="en-NZ"/>
        </w:rPr>
        <w:t>).</w:t>
      </w:r>
      <w:r w:rsidR="00F055CC" w:rsidRPr="008E6DFF">
        <w:rPr>
          <w:rFonts w:ascii="Arial" w:hAnsi="Arial" w:cs="Times New Roman"/>
          <w:color w:val="auto"/>
          <w:sz w:val="18"/>
          <w:szCs w:val="20"/>
          <w:lang w:val="en-NZ"/>
        </w:rPr>
        <w:t xml:space="preserve"> </w:t>
      </w:r>
      <w:r w:rsidR="00CF778F">
        <w:rPr>
          <w:rFonts w:ascii="Arial" w:hAnsi="Arial" w:cs="Times New Roman"/>
          <w:color w:val="auto"/>
          <w:sz w:val="18"/>
          <w:szCs w:val="20"/>
          <w:lang w:val="en-NZ"/>
        </w:rPr>
        <w:t xml:space="preserve">The signs are </w:t>
      </w:r>
      <w:r w:rsidR="00573CC3">
        <w:rPr>
          <w:rFonts w:ascii="Arial" w:hAnsi="Arial" w:cs="Times New Roman"/>
          <w:color w:val="auto"/>
          <w:sz w:val="18"/>
          <w:szCs w:val="20"/>
          <w:lang w:val="en-NZ"/>
        </w:rPr>
        <w:t xml:space="preserve">proposed to be </w:t>
      </w:r>
      <w:r w:rsidR="00CF778F">
        <w:rPr>
          <w:rFonts w:ascii="Arial" w:hAnsi="Arial" w:cs="Times New Roman"/>
          <w:color w:val="auto"/>
          <w:sz w:val="18"/>
          <w:szCs w:val="20"/>
          <w:lang w:val="en-NZ"/>
        </w:rPr>
        <w:t>placed in proximity to existing trees, if such signs are not visible to approaching drivers it could cause them to not anticipate the vertical deflection in the road and this could lead to a loss of control and potential crash</w:t>
      </w:r>
      <w:r w:rsidR="00F055CC" w:rsidRPr="008E6DFF">
        <w:rPr>
          <w:rFonts w:ascii="Arial" w:hAnsi="Arial" w:cs="Times New Roman"/>
          <w:color w:val="auto"/>
          <w:sz w:val="18"/>
          <w:szCs w:val="20"/>
          <w:lang w:val="en-NZ"/>
        </w:rPr>
        <w:t>.</w:t>
      </w:r>
    </w:p>
    <w:p w14:paraId="416848B7" w14:textId="69F1BF96" w:rsidR="00F055CC" w:rsidRDefault="00CF778F" w:rsidP="00F055CC">
      <w:pPr>
        <w:keepNext/>
      </w:pPr>
      <w:r>
        <w:rPr>
          <w:noProof/>
        </w:rPr>
        <w:lastRenderedPageBreak/>
        <mc:AlternateContent>
          <mc:Choice Requires="wps">
            <w:drawing>
              <wp:anchor distT="0" distB="0" distL="114300" distR="114300" simplePos="0" relativeHeight="251658264" behindDoc="0" locked="0" layoutInCell="1" allowOverlap="1" wp14:anchorId="0C693644" wp14:editId="15176FC4">
                <wp:simplePos x="0" y="0"/>
                <wp:positionH relativeFrom="column">
                  <wp:posOffset>2907101</wp:posOffset>
                </wp:positionH>
                <wp:positionV relativeFrom="paragraph">
                  <wp:posOffset>1518249</wp:posOffset>
                </wp:positionV>
                <wp:extent cx="526212" cy="379562"/>
                <wp:effectExtent l="0" t="0" r="26670" b="20955"/>
                <wp:wrapNone/>
                <wp:docPr id="1341493650" name="Oval 28"/>
                <wp:cNvGraphicFramePr/>
                <a:graphic xmlns:a="http://schemas.openxmlformats.org/drawingml/2006/main">
                  <a:graphicData uri="http://schemas.microsoft.com/office/word/2010/wordprocessingShape">
                    <wps:wsp>
                      <wps:cNvSpPr/>
                      <wps:spPr>
                        <a:xfrm>
                          <a:off x="0" y="0"/>
                          <a:ext cx="526212" cy="379562"/>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99A84F" id="Oval 28" o:spid="_x0000_s1026" style="position:absolute;margin-left:228.9pt;margin-top:119.55pt;width:41.45pt;height:29.9pt;z-index:251658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ADVfwIAAGEFAAAOAAAAZHJzL2Uyb0RvYy54bWysVEtv2zAMvg/YfxB0Xx17TbsGcYogRYYB&#10;RVusHXpWZCkWIIuapMTJfv0o+ZFgLXYY5oNMiuTHh0jObw+NJnvhvAJT0vxiQokwHCpltiX98bL+&#10;9IUSH5ipmAYjSnoUnt4uPn6Yt3YmCqhBV8IRBDF+1tqS1iHYWZZ5XouG+QuwwqBQgmtYQNZts8qx&#10;FtEbnRWTyVXWgqusAy68x9u7TkgXCV9KwcOjlF4EokuKsYV0unRu4pkt5my2dczWivdhsH+IomHK&#10;oNMR6o4FRnZOvYFqFHfgQYYLDk0GUiouUg6YTT75I5vnmlmRcsHieDuWyf8/WP6wf7ZPDsvQWj/z&#10;SMYsDtI18Y/xkUMq1nEsljgEwvFyWlwVeUEJR9Hn65vpVRGLmZ2MrfPhq4CGRKKkQmtlfUyHzdj+&#10;3odOe9CK1wbWSuv0JNrECw9aVfEuMW67WWlH9gzfcr2e4Nd7PFND/9E0O2WTqHDUImJo811IoiqM&#10;v0iRpEYTIyzjXJiQd6KaVaLzlk/PnMXWjBYp2QQYkSVGOWL3AINmBzJgd3n3+tFUpD4djSd/C6wz&#10;Hi2SZzBhNG6UAfcegMases+d/lCkrjSxShuojk+OOOimxFu+Vvh098yHJ+ZwLHCAcNTDIx5SQ1tS&#10;6ClKanC/3ruP+titKKWkxTErqf+5Y05Qor8Z7OOb/PIyzmViLqfXBTLuXLI5l5hdswJ8/RyXiuWJ&#10;jPpBD6R00LziRlhGryhihqPvkvLgBmYVuvHHncLFcpnUcBYtC/fm2fIIHqsa+/Ll8Mqc7fs3YOM/&#10;wDCSb3q4042WBpa7AFKlBj/Vta83znFqnH7nxEVxziet02Zc/AYAAP//AwBQSwMEFAAGAAgAAAAh&#10;AD6k0H7gAAAACwEAAA8AAABkcnMvZG93bnJldi54bWxMj8FOwzAQRO9I/IO1SNyoU5PQJsSpaCUO&#10;0BMFcXbjbRI1Xkex2wa+nuUEx9kZzbwtV5PrxRnH0HnSMJ8lIJBqbztqNHy8P98tQYRoyJreE2r4&#10;wgCr6vqqNIX1F3rD8y42gksoFEZDG+NQSBnqFp0JMz8gsXfwozOR5dhIO5oLl7teqiR5kM50xAut&#10;GXDTYn3cnRzvbtepUp9qnR37782rOWSD9S9a395MT48gIk7xLwy/+IwOFTPt/YlsEL2GNFswetSg&#10;7vM5CE5kabIAsedLvsxBVqX8/0P1AwAA//8DAFBLAQItABQABgAIAAAAIQC2gziS/gAAAOEBAAAT&#10;AAAAAAAAAAAAAAAAAAAAAABbQ29udGVudF9UeXBlc10ueG1sUEsBAi0AFAAGAAgAAAAhADj9If/W&#10;AAAAlAEAAAsAAAAAAAAAAAAAAAAALwEAAF9yZWxzLy5yZWxzUEsBAi0AFAAGAAgAAAAhABakANV/&#10;AgAAYQUAAA4AAAAAAAAAAAAAAAAALgIAAGRycy9lMm9Eb2MueG1sUEsBAi0AFAAGAAgAAAAhAD6k&#10;0H7gAAAACwEAAA8AAAAAAAAAAAAAAAAA2QQAAGRycy9kb3ducmV2LnhtbFBLBQYAAAAABAAEAPMA&#10;AADmBQAAAAA=&#10;" filled="f" strokecolor="red" strokeweight="2pt"/>
            </w:pict>
          </mc:Fallback>
        </mc:AlternateContent>
      </w:r>
      <w:r>
        <w:rPr>
          <w:noProof/>
        </w:rPr>
        <mc:AlternateContent>
          <mc:Choice Requires="wps">
            <w:drawing>
              <wp:anchor distT="0" distB="0" distL="114300" distR="114300" simplePos="0" relativeHeight="251658263" behindDoc="0" locked="0" layoutInCell="1" allowOverlap="1" wp14:anchorId="2D91D8FE" wp14:editId="31D6CF78">
                <wp:simplePos x="0" y="0"/>
                <wp:positionH relativeFrom="column">
                  <wp:posOffset>2458528</wp:posOffset>
                </wp:positionH>
                <wp:positionV relativeFrom="paragraph">
                  <wp:posOffset>603849</wp:posOffset>
                </wp:positionV>
                <wp:extent cx="526212" cy="379562"/>
                <wp:effectExtent l="0" t="0" r="26670" b="20955"/>
                <wp:wrapNone/>
                <wp:docPr id="528850029" name="Oval 28"/>
                <wp:cNvGraphicFramePr/>
                <a:graphic xmlns:a="http://schemas.openxmlformats.org/drawingml/2006/main">
                  <a:graphicData uri="http://schemas.microsoft.com/office/word/2010/wordprocessingShape">
                    <wps:wsp>
                      <wps:cNvSpPr/>
                      <wps:spPr>
                        <a:xfrm>
                          <a:off x="0" y="0"/>
                          <a:ext cx="526212" cy="379562"/>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C43542" id="Oval 28" o:spid="_x0000_s1026" style="position:absolute;margin-left:193.6pt;margin-top:47.55pt;width:41.45pt;height:29.9pt;z-index:251658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ADVfwIAAGEFAAAOAAAAZHJzL2Uyb0RvYy54bWysVEtv2zAMvg/YfxB0Xx17TbsGcYogRYYB&#10;RVusHXpWZCkWIIuapMTJfv0o+ZFgLXYY5oNMiuTHh0jObw+NJnvhvAJT0vxiQokwHCpltiX98bL+&#10;9IUSH5ipmAYjSnoUnt4uPn6Yt3YmCqhBV8IRBDF+1tqS1iHYWZZ5XouG+QuwwqBQgmtYQNZts8qx&#10;FtEbnRWTyVXWgqusAy68x9u7TkgXCV9KwcOjlF4EokuKsYV0unRu4pkt5my2dczWivdhsH+IomHK&#10;oNMR6o4FRnZOvYFqFHfgQYYLDk0GUiouUg6YTT75I5vnmlmRcsHieDuWyf8/WP6wf7ZPDsvQWj/z&#10;SMYsDtI18Y/xkUMq1nEsljgEwvFyWlwVeUEJR9Hn65vpVRGLmZ2MrfPhq4CGRKKkQmtlfUyHzdj+&#10;3odOe9CK1wbWSuv0JNrECw9aVfEuMW67WWlH9gzfcr2e4Nd7PFND/9E0O2WTqHDUImJo811IoiqM&#10;v0iRpEYTIyzjXJiQd6KaVaLzlk/PnMXWjBYp2QQYkSVGOWL3AINmBzJgd3n3+tFUpD4djSd/C6wz&#10;Hi2SZzBhNG6UAfcegMases+d/lCkrjSxShuojk+OOOimxFu+Vvh098yHJ+ZwLHCAcNTDIx5SQ1tS&#10;6ClKanC/3ruP+titKKWkxTErqf+5Y05Qor8Z7OOb/PIyzmViLqfXBTLuXLI5l5hdswJ8/RyXiuWJ&#10;jPpBD6R00LziRlhGryhihqPvkvLgBmYVuvHHncLFcpnUcBYtC/fm2fIIHqsa+/Ll8Mqc7fs3YOM/&#10;wDCSb3q4042WBpa7AFKlBj/Vta83znFqnH7nxEVxziet02Zc/AYAAP//AwBQSwMEFAAGAAgAAAAh&#10;AEwVH7rfAAAACgEAAA8AAABkcnMvZG93bnJldi54bWxMj8FOwzAMhu9IvENkJG4sXWnZ1jWd2CQO&#10;sBMD7ew1WVstcaom2wpPjznBzZY//f/ncjU6Ky5mCJ0nBdNJAsJQ7XVHjYLPj5eHOYgQkTRaT0bB&#10;lwmwqm5vSiy0v9K7uexiIziEQoEK2hj7QspQt8ZhmPjeEN+OfnAYeR0aqQe8crizMk2SJ+mwI25o&#10;sTeb1tSn3dlx73adpek+Xecn+715w2Pea/+q1P3d+LwEEc0Y/2D41Wd1qNjp4M+kg7AKHuezlFEF&#10;i3wKgoFslvBwYDLPFiCrUv5/ofoBAAD//wMAUEsBAi0AFAAGAAgAAAAhALaDOJL+AAAA4QEAABMA&#10;AAAAAAAAAAAAAAAAAAAAAFtDb250ZW50X1R5cGVzXS54bWxQSwECLQAUAAYACAAAACEAOP0h/9YA&#10;AACUAQAACwAAAAAAAAAAAAAAAAAvAQAAX3JlbHMvLnJlbHNQSwECLQAUAAYACAAAACEAFqQA1X8C&#10;AABhBQAADgAAAAAAAAAAAAAAAAAuAgAAZHJzL2Uyb0RvYy54bWxQSwECLQAUAAYACAAAACEATBUf&#10;ut8AAAAKAQAADwAAAAAAAAAAAAAAAADZBAAAZHJzL2Rvd25yZXYueG1sUEsFBgAAAAAEAAQA8wAA&#10;AOUFAAAAAA==&#10;" filled="f" strokecolor="red" strokeweight="2pt"/>
            </w:pict>
          </mc:Fallback>
        </mc:AlternateContent>
      </w:r>
      <w:r w:rsidRPr="00CF778F">
        <w:rPr>
          <w:noProof/>
        </w:rPr>
        <w:drawing>
          <wp:inline distT="0" distB="0" distL="0" distR="0" wp14:anchorId="4351B583" wp14:editId="30AD3DDB">
            <wp:extent cx="4258269" cy="2753109"/>
            <wp:effectExtent l="0" t="0" r="9525" b="9525"/>
            <wp:docPr id="2094276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76852" name=""/>
                    <pic:cNvPicPr/>
                  </pic:nvPicPr>
                  <pic:blipFill>
                    <a:blip r:embed="rId54"/>
                    <a:stretch>
                      <a:fillRect/>
                    </a:stretch>
                  </pic:blipFill>
                  <pic:spPr>
                    <a:xfrm>
                      <a:off x="0" y="0"/>
                      <a:ext cx="4258269" cy="2753109"/>
                    </a:xfrm>
                    <a:prstGeom prst="rect">
                      <a:avLst/>
                    </a:prstGeom>
                  </pic:spPr>
                </pic:pic>
              </a:graphicData>
            </a:graphic>
          </wp:inline>
        </w:drawing>
      </w:r>
    </w:p>
    <w:p w14:paraId="5DAA37E0" w14:textId="0FE8956E" w:rsidR="00350421" w:rsidRDefault="00F055CC" w:rsidP="00F055CC">
      <w:pPr>
        <w:pStyle w:val="Caption"/>
      </w:pPr>
      <w:bookmarkStart w:id="52" w:name="_Ref205389279"/>
      <w:bookmarkStart w:id="53" w:name="_Toc205393037"/>
      <w:bookmarkStart w:id="54" w:name="_Toc233381521"/>
      <w:r>
        <w:t xml:space="preserve">Figure </w:t>
      </w:r>
      <w:r>
        <w:fldChar w:fldCharType="begin"/>
      </w:r>
      <w:r>
        <w:instrText xml:space="preserve"> SEQ Figure \* ARABIC </w:instrText>
      </w:r>
      <w:r>
        <w:fldChar w:fldCharType="separate"/>
      </w:r>
      <w:r w:rsidR="00666258">
        <w:rPr>
          <w:noProof/>
        </w:rPr>
        <w:t>7</w:t>
      </w:r>
      <w:r>
        <w:fldChar w:fldCharType="end"/>
      </w:r>
      <w:bookmarkEnd w:id="52"/>
      <w:r>
        <w:t>: Drawing Sheet C30</w:t>
      </w:r>
      <w:r w:rsidR="00CF778F">
        <w:t>6</w:t>
      </w:r>
      <w:r>
        <w:t xml:space="preserve"> </w:t>
      </w:r>
      <w:r w:rsidR="00CF778F">
        <w:t>–</w:t>
      </w:r>
      <w:r>
        <w:t xml:space="preserve"> </w:t>
      </w:r>
      <w:bookmarkEnd w:id="53"/>
      <w:r w:rsidR="00CF778F">
        <w:t>Speed Hump Signs next to Vegetation</w:t>
      </w:r>
      <w:bookmarkEnd w:id="54"/>
    </w:p>
    <w:p w14:paraId="662E77E5" w14:textId="77777777" w:rsidR="00350421" w:rsidRDefault="00350421" w:rsidP="00350421">
      <w:pPr>
        <w:pStyle w:val="Heading6"/>
      </w:pPr>
      <w:r>
        <w:t>Risk Ranking</w:t>
      </w:r>
    </w:p>
    <w:p w14:paraId="1FBA7F22" w14:textId="77777777" w:rsidR="00350421" w:rsidRDefault="00350421" w:rsidP="00350421">
      <w:pPr>
        <w:pStyle w:val="BodyText"/>
      </w:pPr>
      <w:r>
        <w:t>The safe system audit team has assigned the following risk ranking to this safety concern.</w:t>
      </w:r>
    </w:p>
    <w:p w14:paraId="50AC0741" w14:textId="28897D77" w:rsidR="00350421" w:rsidRPr="00867983" w:rsidRDefault="00867983" w:rsidP="00350421">
      <w:pPr>
        <w:pStyle w:val="BodyText"/>
      </w:pPr>
      <w:r w:rsidRPr="00867983">
        <w:t xml:space="preserve">The severity is based on reduced visibility of the </w:t>
      </w:r>
      <w:r w:rsidR="00CF778F">
        <w:t xml:space="preserve">signs </w:t>
      </w:r>
      <w:r w:rsidRPr="00867983">
        <w:t xml:space="preserve">due to </w:t>
      </w:r>
      <w:r w:rsidR="00CF778F">
        <w:t>existing trees</w:t>
      </w:r>
      <w:r w:rsidRPr="00867983">
        <w:t xml:space="preserve">, increasing the risk of drivers </w:t>
      </w:r>
      <w:r w:rsidR="00CF778F">
        <w:t xml:space="preserve">not seeing the signs and lose control at the speed humps if they don’t slow down sufficiently. </w:t>
      </w:r>
    </w:p>
    <w:tbl>
      <w:tblPr>
        <w:tblStyle w:val="TableGrid"/>
        <w:tblW w:w="45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032"/>
      </w:tblGrid>
      <w:tr w:rsidR="00FE42A9" w:rsidRPr="00C456B6" w14:paraId="3808A7EB" w14:textId="77777777" w:rsidTr="00FC0758">
        <w:tc>
          <w:tcPr>
            <w:tcW w:w="1366" w:type="pct"/>
            <w:tcBorders>
              <w:top w:val="single" w:sz="4" w:space="0" w:color="auto"/>
              <w:bottom w:val="single" w:sz="4" w:space="0" w:color="auto"/>
            </w:tcBorders>
            <w:vAlign w:val="center"/>
          </w:tcPr>
          <w:p w14:paraId="729F2286" w14:textId="518060F7" w:rsidR="00FE42A9" w:rsidRPr="00C456B6" w:rsidRDefault="00FE42A9" w:rsidP="00FE42A9">
            <w:pPr>
              <w:pStyle w:val="TableCellBody"/>
            </w:pPr>
            <w:r>
              <w:t>Probability of a crash</w:t>
            </w:r>
          </w:p>
        </w:tc>
        <w:tc>
          <w:tcPr>
            <w:tcW w:w="3634" w:type="pct"/>
            <w:tcBorders>
              <w:top w:val="single" w:sz="4" w:space="0" w:color="auto"/>
              <w:bottom w:val="single" w:sz="4" w:space="0" w:color="auto"/>
            </w:tcBorders>
            <w:vAlign w:val="center"/>
          </w:tcPr>
          <w:p w14:paraId="5DFC6DAF" w14:textId="42F9C405" w:rsidR="00FE42A9" w:rsidRPr="00A2059D" w:rsidRDefault="00FE42A9" w:rsidP="00FE42A9">
            <w:pPr>
              <w:pStyle w:val="TableCellBody"/>
            </w:pPr>
            <w:r w:rsidRPr="00D10DBC">
              <w:rPr>
                <w:color w:val="000000" w:themeColor="text1"/>
              </w:rPr>
              <w:t xml:space="preserve">Crashes resulting from this safety concern </w:t>
            </w:r>
            <w:r>
              <w:rPr>
                <w:color w:val="000000" w:themeColor="text1"/>
              </w:rPr>
              <w:t>are</w:t>
            </w:r>
            <w:r w:rsidRPr="00D10DBC">
              <w:rPr>
                <w:color w:val="000000" w:themeColor="text1"/>
              </w:rPr>
              <w:t xml:space="preserve"> </w:t>
            </w:r>
            <w:r>
              <w:rPr>
                <w:color w:val="000000" w:themeColor="text1"/>
              </w:rPr>
              <w:t>unlikely</w:t>
            </w:r>
            <w:r w:rsidRPr="00D10DBC">
              <w:rPr>
                <w:color w:val="000000" w:themeColor="text1"/>
              </w:rPr>
              <w:t>.</w:t>
            </w:r>
          </w:p>
        </w:tc>
      </w:tr>
      <w:tr w:rsidR="00FE42A9" w:rsidRPr="00C456B6" w14:paraId="02869D82" w14:textId="77777777" w:rsidTr="00FC0758">
        <w:tc>
          <w:tcPr>
            <w:tcW w:w="1366" w:type="pct"/>
            <w:tcBorders>
              <w:top w:val="single" w:sz="4" w:space="0" w:color="auto"/>
              <w:bottom w:val="single" w:sz="4" w:space="0" w:color="auto"/>
            </w:tcBorders>
            <w:vAlign w:val="center"/>
          </w:tcPr>
          <w:p w14:paraId="3F1EB7F1" w14:textId="0C2C3DFE" w:rsidR="00FE42A9" w:rsidRPr="00C456B6" w:rsidRDefault="00FE42A9" w:rsidP="00FE42A9">
            <w:pPr>
              <w:pStyle w:val="TableCellBody"/>
            </w:pPr>
            <w:r w:rsidRPr="00352EBA">
              <w:t xml:space="preserve">Severity </w:t>
            </w:r>
            <w:r>
              <w:t xml:space="preserve">outcome </w:t>
            </w:r>
            <w:r w:rsidRPr="00352EBA">
              <w:t>rating</w:t>
            </w:r>
          </w:p>
        </w:tc>
        <w:tc>
          <w:tcPr>
            <w:tcW w:w="3634" w:type="pct"/>
            <w:tcBorders>
              <w:top w:val="single" w:sz="4" w:space="0" w:color="auto"/>
              <w:bottom w:val="single" w:sz="4" w:space="0" w:color="auto"/>
            </w:tcBorders>
            <w:vAlign w:val="center"/>
          </w:tcPr>
          <w:p w14:paraId="18835CAA" w14:textId="66221EB6" w:rsidR="00FE42A9" w:rsidRPr="00A2059D" w:rsidRDefault="00FE42A9" w:rsidP="00FE42A9">
            <w:pPr>
              <w:pStyle w:val="TableCellBody"/>
            </w:pPr>
            <w:r>
              <w:rPr>
                <w:color w:val="000000" w:themeColor="text1"/>
              </w:rPr>
              <w:t>The predominant outcome of a crash resulting from this safety concern is likely to be serious</w:t>
            </w:r>
            <w:r w:rsidRPr="00D10DBC">
              <w:rPr>
                <w:color w:val="000000" w:themeColor="text1"/>
              </w:rPr>
              <w:t>.</w:t>
            </w:r>
          </w:p>
        </w:tc>
      </w:tr>
      <w:tr w:rsidR="00FE42A9" w:rsidRPr="00C456B6" w14:paraId="62F70C53" w14:textId="77777777" w:rsidTr="00FC0758">
        <w:tc>
          <w:tcPr>
            <w:tcW w:w="1366" w:type="pct"/>
            <w:tcBorders>
              <w:top w:val="single" w:sz="4" w:space="0" w:color="auto"/>
              <w:bottom w:val="single" w:sz="4" w:space="0" w:color="auto"/>
            </w:tcBorders>
            <w:vAlign w:val="center"/>
          </w:tcPr>
          <w:p w14:paraId="01553D1A" w14:textId="0DD79ACF" w:rsidR="00FE42A9" w:rsidRPr="00C456B6" w:rsidRDefault="00FE42A9" w:rsidP="00FE42A9">
            <w:pPr>
              <w:pStyle w:val="TableCellBody"/>
            </w:pPr>
            <w:r w:rsidRPr="00352EBA">
              <w:t>Risk ranking</w:t>
            </w:r>
          </w:p>
        </w:tc>
        <w:tc>
          <w:tcPr>
            <w:tcW w:w="3634" w:type="pct"/>
            <w:tcBorders>
              <w:top w:val="single" w:sz="4" w:space="0" w:color="auto"/>
              <w:bottom w:val="single" w:sz="4" w:space="0" w:color="auto"/>
            </w:tcBorders>
            <w:vAlign w:val="center"/>
          </w:tcPr>
          <w:p w14:paraId="3E15BCC1" w14:textId="30567263" w:rsidR="00FE42A9" w:rsidRPr="00A2059D" w:rsidRDefault="00FE42A9" w:rsidP="00FE42A9">
            <w:pPr>
              <w:pStyle w:val="TableCellBody"/>
            </w:pPr>
            <w:r w:rsidRPr="00D10DBC">
              <w:rPr>
                <w:color w:val="000000" w:themeColor="text1"/>
              </w:rPr>
              <w:t xml:space="preserve">The safety concern is therefore deemed to </w:t>
            </w:r>
            <w:r w:rsidRPr="005B5189">
              <w:rPr>
                <w:color w:val="000000" w:themeColor="text1"/>
              </w:rPr>
              <w:t xml:space="preserve">be </w:t>
            </w:r>
            <w:r>
              <w:t>significant</w:t>
            </w:r>
            <w:r w:rsidRPr="005B5189">
              <w:rPr>
                <w:color w:val="000000" w:themeColor="text1"/>
              </w:rPr>
              <w:t>.</w:t>
            </w:r>
          </w:p>
        </w:tc>
      </w:tr>
    </w:tbl>
    <w:p w14:paraId="3AA0BF8B" w14:textId="77777777" w:rsidR="00350421" w:rsidRDefault="00350421" w:rsidP="00350421">
      <w:pPr>
        <w:pStyle w:val="Heading6"/>
      </w:pPr>
      <w:r>
        <w:t>Recommendation(s)</w:t>
      </w:r>
    </w:p>
    <w:p w14:paraId="43E106D8" w14:textId="6AED7341" w:rsidR="00350421" w:rsidRPr="00A2059D" w:rsidRDefault="00CF778F" w:rsidP="00A2059D">
      <w:pPr>
        <w:pStyle w:val="NumberedList"/>
        <w:numPr>
          <w:ilvl w:val="0"/>
          <w:numId w:val="34"/>
        </w:numPr>
      </w:pPr>
      <w:r>
        <w:t>Ensure signs are placed clear of vegetation</w:t>
      </w:r>
      <w:r w:rsidR="00A2059D" w:rsidRPr="00A2059D">
        <w:t>.</w:t>
      </w:r>
    </w:p>
    <w:p w14:paraId="19FFBEB5" w14:textId="77777777" w:rsidR="00350421" w:rsidRDefault="00350421" w:rsidP="00350421">
      <w:pPr>
        <w:pStyle w:val="Heading6"/>
      </w:pPr>
      <w:r>
        <w:t>Decision Tracking</w:t>
      </w:r>
    </w:p>
    <w:tbl>
      <w:tblPr>
        <w:tblStyle w:val="TableGrid"/>
        <w:tblW w:w="45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032"/>
      </w:tblGrid>
      <w:tr w:rsidR="00350421" w:rsidRPr="00C456B6" w14:paraId="03FB92BA" w14:textId="77777777" w:rsidTr="00FC0758">
        <w:tc>
          <w:tcPr>
            <w:tcW w:w="1366" w:type="pct"/>
            <w:tcBorders>
              <w:top w:val="single" w:sz="4" w:space="0" w:color="auto"/>
              <w:bottom w:val="single" w:sz="4" w:space="0" w:color="auto"/>
            </w:tcBorders>
          </w:tcPr>
          <w:p w14:paraId="0343E5E6" w14:textId="77777777" w:rsidR="00350421" w:rsidRPr="00C456B6" w:rsidRDefault="00350421" w:rsidP="00B1066D">
            <w:pPr>
              <w:pStyle w:val="TableCellBody"/>
            </w:pPr>
            <w:permStart w:id="1089688666" w:edGrp="everyone" w:colFirst="1" w:colLast="1"/>
            <w:r w:rsidRPr="007F4D80">
              <w:t>Design team response</w:t>
            </w:r>
          </w:p>
        </w:tc>
        <w:tc>
          <w:tcPr>
            <w:tcW w:w="3634" w:type="pct"/>
            <w:tcBorders>
              <w:top w:val="single" w:sz="4" w:space="0" w:color="auto"/>
              <w:bottom w:val="single" w:sz="4" w:space="0" w:color="auto"/>
            </w:tcBorders>
            <w:vAlign w:val="center"/>
          </w:tcPr>
          <w:p w14:paraId="5ED7483F" w14:textId="7819D3E7" w:rsidR="00350421" w:rsidRPr="00C456B6" w:rsidRDefault="005E2C9A" w:rsidP="00FC0758">
            <w:pPr>
              <w:pStyle w:val="TableCellBody"/>
            </w:pPr>
            <w:r>
              <w:t xml:space="preserve">Agreed, the sign placement </w:t>
            </w:r>
            <w:r w:rsidR="00415C40">
              <w:t>shall</w:t>
            </w:r>
            <w:r>
              <w:t xml:space="preserve"> be to make sure that it is clear of vegetation. In addition to the signs, </w:t>
            </w:r>
            <w:r w:rsidR="00415C40">
              <w:t xml:space="preserve">the </w:t>
            </w:r>
            <w:r w:rsidR="00415C40" w:rsidRPr="00415C40">
              <w:t>speed humps are supplemented with raised hump pavement markings to enhance driver awareness of the presence of the speed hump.</w:t>
            </w:r>
          </w:p>
        </w:tc>
      </w:tr>
      <w:tr w:rsidR="00350421" w:rsidRPr="00C456B6" w14:paraId="61C08C3F" w14:textId="77777777" w:rsidTr="00FC0758">
        <w:tc>
          <w:tcPr>
            <w:tcW w:w="1366" w:type="pct"/>
            <w:tcBorders>
              <w:top w:val="single" w:sz="4" w:space="0" w:color="auto"/>
              <w:bottom w:val="single" w:sz="4" w:space="0" w:color="auto"/>
            </w:tcBorders>
          </w:tcPr>
          <w:p w14:paraId="65389B05" w14:textId="77777777" w:rsidR="00350421" w:rsidRPr="00C456B6" w:rsidRDefault="00350421" w:rsidP="00B1066D">
            <w:pPr>
              <w:pStyle w:val="TableCellBody"/>
            </w:pPr>
            <w:permStart w:id="1580949312" w:edGrp="everyone" w:colFirst="1" w:colLast="1"/>
            <w:permEnd w:id="1089688666"/>
            <w:r w:rsidRPr="007F4D80">
              <w:t>Client safety engineer comment</w:t>
            </w:r>
          </w:p>
        </w:tc>
        <w:tc>
          <w:tcPr>
            <w:tcW w:w="3634" w:type="pct"/>
            <w:tcBorders>
              <w:top w:val="single" w:sz="4" w:space="0" w:color="auto"/>
              <w:bottom w:val="single" w:sz="4" w:space="0" w:color="auto"/>
            </w:tcBorders>
            <w:vAlign w:val="center"/>
          </w:tcPr>
          <w:p w14:paraId="47A00A86" w14:textId="005A4C63" w:rsidR="00350421" w:rsidRPr="00C456B6" w:rsidRDefault="0089335E" w:rsidP="00FC0758">
            <w:pPr>
              <w:pStyle w:val="TableCellBody"/>
            </w:pPr>
            <w:r>
              <w:t>Agree with Designer response.</w:t>
            </w:r>
          </w:p>
        </w:tc>
      </w:tr>
      <w:tr w:rsidR="00350421" w:rsidRPr="00C456B6" w14:paraId="4D791AA4" w14:textId="77777777" w:rsidTr="00FC0758">
        <w:tc>
          <w:tcPr>
            <w:tcW w:w="1366" w:type="pct"/>
            <w:tcBorders>
              <w:top w:val="single" w:sz="4" w:space="0" w:color="auto"/>
              <w:bottom w:val="single" w:sz="4" w:space="0" w:color="auto"/>
            </w:tcBorders>
          </w:tcPr>
          <w:p w14:paraId="32D1375C" w14:textId="77777777" w:rsidR="00350421" w:rsidRPr="00C456B6" w:rsidRDefault="00350421" w:rsidP="00B1066D">
            <w:pPr>
              <w:pStyle w:val="TableCellBody"/>
            </w:pPr>
            <w:permStart w:id="1907054940" w:edGrp="everyone" w:colFirst="1" w:colLast="1"/>
            <w:permEnd w:id="1580949312"/>
            <w:r w:rsidRPr="007F4D80">
              <w:t>Client decision</w:t>
            </w:r>
          </w:p>
        </w:tc>
        <w:tc>
          <w:tcPr>
            <w:tcW w:w="3634" w:type="pct"/>
            <w:tcBorders>
              <w:top w:val="single" w:sz="4" w:space="0" w:color="auto"/>
              <w:bottom w:val="single" w:sz="4" w:space="0" w:color="auto"/>
            </w:tcBorders>
            <w:vAlign w:val="center"/>
          </w:tcPr>
          <w:p w14:paraId="1F45A289" w14:textId="37D3E478" w:rsidR="00350421" w:rsidRPr="00C456B6" w:rsidRDefault="00276F0B" w:rsidP="00FC0758">
            <w:pPr>
              <w:pStyle w:val="TableCellBody"/>
            </w:pPr>
            <w:r>
              <w:t>Agree with Designer and Client SE response</w:t>
            </w:r>
          </w:p>
        </w:tc>
      </w:tr>
      <w:permEnd w:id="1907054940"/>
      <w:tr w:rsidR="00350421" w:rsidRPr="00C456B6" w14:paraId="56876C6E" w14:textId="77777777" w:rsidTr="00FC0758">
        <w:tc>
          <w:tcPr>
            <w:tcW w:w="1366" w:type="pct"/>
            <w:tcBorders>
              <w:top w:val="single" w:sz="4" w:space="0" w:color="auto"/>
              <w:bottom w:val="single" w:sz="4" w:space="0" w:color="auto"/>
            </w:tcBorders>
          </w:tcPr>
          <w:p w14:paraId="39FFDA3F" w14:textId="77777777" w:rsidR="00350421" w:rsidRPr="00C456B6" w:rsidRDefault="00350421" w:rsidP="00B1066D">
            <w:pPr>
              <w:pStyle w:val="TableCellBody"/>
            </w:pPr>
            <w:r w:rsidRPr="007F4D80">
              <w:t>Action taken</w:t>
            </w:r>
          </w:p>
        </w:tc>
        <w:tc>
          <w:tcPr>
            <w:tcW w:w="3634" w:type="pct"/>
            <w:tcBorders>
              <w:top w:val="single" w:sz="4" w:space="0" w:color="auto"/>
              <w:bottom w:val="single" w:sz="4" w:space="0" w:color="auto"/>
            </w:tcBorders>
            <w:vAlign w:val="center"/>
          </w:tcPr>
          <w:p w14:paraId="27648678" w14:textId="601DE102" w:rsidR="00350421" w:rsidRPr="00C456B6" w:rsidRDefault="00334792" w:rsidP="00FC0758">
            <w:pPr>
              <w:pStyle w:val="TableCellBody"/>
            </w:pPr>
            <w:permStart w:id="1469147632" w:edGrp="everyone"/>
            <w:r w:rsidRPr="00334792">
              <w:t>This will be addressed with the contractor during the construction phase</w:t>
            </w:r>
            <w:r w:rsidR="009F2A63">
              <w:t>.</w:t>
            </w:r>
            <w:permEnd w:id="1469147632"/>
          </w:p>
        </w:tc>
      </w:tr>
    </w:tbl>
    <w:p w14:paraId="245792B3" w14:textId="4176B21D" w:rsidR="00E639B4" w:rsidRDefault="00E639B4" w:rsidP="00350421">
      <w:pPr>
        <w:pStyle w:val="BodyText"/>
      </w:pPr>
    </w:p>
    <w:p w14:paraId="514E15ED" w14:textId="77777777" w:rsidR="00B0371B" w:rsidRDefault="00B0371B" w:rsidP="00350421">
      <w:pPr>
        <w:pStyle w:val="BodyText"/>
      </w:pPr>
    </w:p>
    <w:p w14:paraId="56233D6E" w14:textId="5A18F715" w:rsidR="004E681B" w:rsidRDefault="004E681B" w:rsidP="004E681B">
      <w:pPr>
        <w:pStyle w:val="Heading1"/>
      </w:pPr>
      <w:bookmarkStart w:id="55" w:name="_Toc233808884"/>
      <w:r>
        <w:t>Audit Statement</w:t>
      </w:r>
      <w:bookmarkEnd w:id="55"/>
    </w:p>
    <w:p w14:paraId="179581CA" w14:textId="77777777" w:rsidR="00EA2196" w:rsidRDefault="00EA2196" w:rsidP="00EA2196">
      <w:pPr>
        <w:pStyle w:val="BodyText"/>
      </w:pPr>
      <w:r>
        <w:t>We declare that we remain independent of the design team and have not been influenced in any way by any party during this road safety audit.</w:t>
      </w:r>
    </w:p>
    <w:p w14:paraId="5DA0CF6A" w14:textId="77777777" w:rsidR="00EA2196" w:rsidRDefault="00EA2196" w:rsidP="00EA2196">
      <w:pPr>
        <w:pStyle w:val="BodyText"/>
      </w:pPr>
      <w:r>
        <w:t>We certify that we have used the available plans, and have examined the specified roads and their environment, to identify features of the project we have been asked to look at that could be changed, removed, or modified to improve safety.</w:t>
      </w:r>
    </w:p>
    <w:p w14:paraId="79C8FD42" w14:textId="01E7261E" w:rsidR="004E681B" w:rsidRDefault="00EA2196" w:rsidP="00EA2196">
      <w:pPr>
        <w:pStyle w:val="BodyText"/>
      </w:pPr>
      <w:r>
        <w:t>We have noted the safety concerns that have been evident in this audit and have made recommendations that may be used to assist in improving safety.</w:t>
      </w:r>
    </w:p>
    <w:p w14:paraId="5483CCDA" w14:textId="77777777" w:rsidR="00A20297" w:rsidRDefault="00A20297" w:rsidP="00EA2196">
      <w:pPr>
        <w:pStyle w:val="BodyText"/>
      </w:pPr>
    </w:p>
    <w:tbl>
      <w:tblPr>
        <w:tblStyle w:val="TableGrid"/>
        <w:tblW w:w="8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701"/>
        <w:gridCol w:w="4111"/>
        <w:gridCol w:w="850"/>
        <w:gridCol w:w="2254"/>
      </w:tblGrid>
      <w:tr w:rsidR="00095245" w14:paraId="76712AF4" w14:textId="77777777" w:rsidTr="000A03F6">
        <w:trPr>
          <w:trHeight w:val="794"/>
        </w:trPr>
        <w:tc>
          <w:tcPr>
            <w:tcW w:w="1701" w:type="dxa"/>
            <w:vAlign w:val="bottom"/>
          </w:tcPr>
          <w:p w14:paraId="004F084F" w14:textId="5EF0204C" w:rsidR="00095245" w:rsidRDefault="00CB2147" w:rsidP="000D62CF">
            <w:pPr>
              <w:pStyle w:val="TableCellBody"/>
            </w:pPr>
            <w:r w:rsidRPr="000A1A06">
              <w:rPr>
                <w:sz w:val="20"/>
                <w:szCs w:val="22"/>
              </w:rPr>
              <w:t>Signed</w:t>
            </w:r>
          </w:p>
        </w:tc>
        <w:tc>
          <w:tcPr>
            <w:tcW w:w="4111" w:type="dxa"/>
            <w:tcBorders>
              <w:bottom w:val="dashed" w:sz="4" w:space="0" w:color="auto"/>
            </w:tcBorders>
            <w:vAlign w:val="bottom"/>
          </w:tcPr>
          <w:p w14:paraId="72FE7FF5" w14:textId="3796502F" w:rsidR="00095245" w:rsidRDefault="00E639B4" w:rsidP="000D62CF">
            <w:pPr>
              <w:pStyle w:val="TableCellBody"/>
            </w:pPr>
            <w:r>
              <w:rPr>
                <w:noProof/>
                <w:lang w:val="en-AU"/>
              </w:rPr>
              <w:drawing>
                <wp:anchor distT="0" distB="0" distL="114300" distR="114300" simplePos="0" relativeHeight="251658257" behindDoc="1" locked="0" layoutInCell="1" allowOverlap="1" wp14:anchorId="057BDDBE" wp14:editId="3BB12C44">
                  <wp:simplePos x="0" y="0"/>
                  <wp:positionH relativeFrom="column">
                    <wp:posOffset>1057910</wp:posOffset>
                  </wp:positionH>
                  <wp:positionV relativeFrom="paragraph">
                    <wp:posOffset>-161925</wp:posOffset>
                  </wp:positionV>
                  <wp:extent cx="361950" cy="644525"/>
                  <wp:effectExtent l="0" t="0" r="0" b="3175"/>
                  <wp:wrapNone/>
                  <wp:docPr id="1455981545"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014220" name="Picture 1" descr="A signature on a white background&#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61950" cy="644525"/>
                          </a:xfrm>
                          <a:prstGeom prst="rect">
                            <a:avLst/>
                          </a:prstGeom>
                        </pic:spPr>
                      </pic:pic>
                    </a:graphicData>
                  </a:graphic>
                  <wp14:sizeRelH relativeFrom="page">
                    <wp14:pctWidth>0</wp14:pctWidth>
                  </wp14:sizeRelH>
                  <wp14:sizeRelV relativeFrom="page">
                    <wp14:pctHeight>0</wp14:pctHeight>
                  </wp14:sizeRelV>
                </wp:anchor>
              </w:drawing>
            </w:r>
          </w:p>
        </w:tc>
        <w:tc>
          <w:tcPr>
            <w:tcW w:w="850" w:type="dxa"/>
            <w:vAlign w:val="bottom"/>
          </w:tcPr>
          <w:p w14:paraId="287FE23A" w14:textId="6EA3C638" w:rsidR="00095245" w:rsidRDefault="00CB2147" w:rsidP="00F1119A">
            <w:pPr>
              <w:pStyle w:val="TableCellBody"/>
              <w:jc w:val="right"/>
            </w:pPr>
            <w:r w:rsidRPr="000A1A06">
              <w:rPr>
                <w:sz w:val="20"/>
                <w:szCs w:val="22"/>
              </w:rPr>
              <w:t>Date</w:t>
            </w:r>
          </w:p>
        </w:tc>
        <w:tc>
          <w:tcPr>
            <w:tcW w:w="2254" w:type="dxa"/>
            <w:tcBorders>
              <w:bottom w:val="dashed" w:sz="4" w:space="0" w:color="auto"/>
            </w:tcBorders>
            <w:vAlign w:val="bottom"/>
          </w:tcPr>
          <w:p w14:paraId="4D169579" w14:textId="64BF759D" w:rsidR="00095245" w:rsidRDefault="00CF778F" w:rsidP="000D62CF">
            <w:pPr>
              <w:pStyle w:val="TableCellBody"/>
            </w:pPr>
            <w:r>
              <w:t>26</w:t>
            </w:r>
            <w:r w:rsidR="0080775A">
              <w:t>/0</w:t>
            </w:r>
            <w:r>
              <w:t>6</w:t>
            </w:r>
            <w:r w:rsidR="0080775A">
              <w:t>/2</w:t>
            </w:r>
            <w:r w:rsidR="00FE42A9">
              <w:t>0</w:t>
            </w:r>
            <w:r w:rsidR="0080775A">
              <w:t>25</w:t>
            </w:r>
          </w:p>
        </w:tc>
      </w:tr>
    </w:tbl>
    <w:p w14:paraId="2AB46593" w14:textId="464B7C04" w:rsidR="004E3E4C" w:rsidRPr="00E639B4" w:rsidRDefault="00BE6920" w:rsidP="000A03F6">
      <w:pPr>
        <w:tabs>
          <w:tab w:val="left" w:pos="1701"/>
        </w:tabs>
        <w:rPr>
          <w:sz w:val="18"/>
          <w:szCs w:val="18"/>
          <w:highlight w:val="yellow"/>
        </w:rPr>
      </w:pPr>
      <w:r>
        <w:tab/>
      </w:r>
      <w:r w:rsidR="00E639B4" w:rsidRPr="00E639B4">
        <w:rPr>
          <w:b/>
          <w:bCs/>
          <w:sz w:val="18"/>
          <w:szCs w:val="18"/>
        </w:rPr>
        <w:t xml:space="preserve">Cobus de Kock, </w:t>
      </w:r>
      <w:r w:rsidR="00467B14">
        <w:rPr>
          <w:sz w:val="18"/>
          <w:szCs w:val="18"/>
        </w:rPr>
        <w:t>C</w:t>
      </w:r>
      <w:r w:rsidR="00E639B4" w:rsidRPr="00E639B4">
        <w:rPr>
          <w:sz w:val="18"/>
          <w:szCs w:val="18"/>
        </w:rPr>
        <w:t>PEng, BEng, MScEng, CMEngNZ</w:t>
      </w:r>
      <w:r w:rsidR="00467B14">
        <w:rPr>
          <w:sz w:val="18"/>
          <w:szCs w:val="18"/>
        </w:rPr>
        <w:t xml:space="preserve">, </w:t>
      </w:r>
      <w:r w:rsidR="00467B14" w:rsidRPr="00E639B4">
        <w:rPr>
          <w:sz w:val="18"/>
          <w:szCs w:val="18"/>
        </w:rPr>
        <w:t>PrEng</w:t>
      </w:r>
    </w:p>
    <w:p w14:paraId="0809A41D" w14:textId="5D733F03" w:rsidR="006763EF" w:rsidRPr="00E639B4" w:rsidRDefault="004E3E4C" w:rsidP="000A03F6">
      <w:pPr>
        <w:tabs>
          <w:tab w:val="left" w:pos="1701"/>
        </w:tabs>
        <w:rPr>
          <w:sz w:val="18"/>
          <w:szCs w:val="18"/>
        </w:rPr>
      </w:pPr>
      <w:r w:rsidRPr="00E639B4">
        <w:rPr>
          <w:sz w:val="18"/>
          <w:szCs w:val="18"/>
        </w:rPr>
        <w:tab/>
      </w:r>
      <w:r w:rsidR="00E639B4" w:rsidRPr="00E639B4">
        <w:rPr>
          <w:sz w:val="18"/>
          <w:szCs w:val="18"/>
        </w:rPr>
        <w:t>Senior Principal Transportation Engineer / Traffic Engineer and Road Safety Lead, Stantec</w:t>
      </w:r>
    </w:p>
    <w:tbl>
      <w:tblPr>
        <w:tblStyle w:val="TableGrid"/>
        <w:tblW w:w="8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701"/>
        <w:gridCol w:w="4111"/>
        <w:gridCol w:w="851"/>
        <w:gridCol w:w="2254"/>
      </w:tblGrid>
      <w:tr w:rsidR="003C276D" w14:paraId="4D03663B" w14:textId="77777777" w:rsidTr="000A03F6">
        <w:trPr>
          <w:trHeight w:val="794"/>
        </w:trPr>
        <w:tc>
          <w:tcPr>
            <w:tcW w:w="1701" w:type="dxa"/>
            <w:vAlign w:val="bottom"/>
          </w:tcPr>
          <w:p w14:paraId="41F2F85E" w14:textId="77777777" w:rsidR="003C276D" w:rsidRDefault="003C276D" w:rsidP="00E95DDF">
            <w:pPr>
              <w:pStyle w:val="TableCellBody"/>
            </w:pPr>
            <w:r w:rsidRPr="000A1A06">
              <w:rPr>
                <w:sz w:val="20"/>
                <w:szCs w:val="22"/>
              </w:rPr>
              <w:t>Signed</w:t>
            </w:r>
          </w:p>
        </w:tc>
        <w:tc>
          <w:tcPr>
            <w:tcW w:w="4111" w:type="dxa"/>
            <w:tcBorders>
              <w:bottom w:val="dashed" w:sz="4" w:space="0" w:color="auto"/>
            </w:tcBorders>
            <w:vAlign w:val="bottom"/>
          </w:tcPr>
          <w:p w14:paraId="212EFA34" w14:textId="090C3A77" w:rsidR="003C276D" w:rsidRDefault="00E639B4" w:rsidP="00E95DDF">
            <w:pPr>
              <w:pStyle w:val="TableCellBody"/>
            </w:pPr>
            <w:r>
              <w:rPr>
                <w:noProof/>
                <w:sz w:val="20"/>
              </w:rPr>
              <w:drawing>
                <wp:anchor distT="0" distB="0" distL="114300" distR="114300" simplePos="0" relativeHeight="251658256" behindDoc="1" locked="0" layoutInCell="1" allowOverlap="1" wp14:anchorId="30AE4794" wp14:editId="5602923E">
                  <wp:simplePos x="0" y="0"/>
                  <wp:positionH relativeFrom="column">
                    <wp:posOffset>483870</wp:posOffset>
                  </wp:positionH>
                  <wp:positionV relativeFrom="paragraph">
                    <wp:posOffset>19050</wp:posOffset>
                  </wp:positionV>
                  <wp:extent cx="1533525" cy="561975"/>
                  <wp:effectExtent l="0" t="0" r="9525" b="9525"/>
                  <wp:wrapNone/>
                  <wp:docPr id="2042678463" name="Picture 3"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41743" name="Picture 3" descr="A close-up of a signature&#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1533525" cy="561975"/>
                          </a:xfrm>
                          <a:prstGeom prst="rect">
                            <a:avLst/>
                          </a:prstGeom>
                        </pic:spPr>
                      </pic:pic>
                    </a:graphicData>
                  </a:graphic>
                  <wp14:sizeRelH relativeFrom="page">
                    <wp14:pctWidth>0</wp14:pctWidth>
                  </wp14:sizeRelH>
                  <wp14:sizeRelV relativeFrom="page">
                    <wp14:pctHeight>0</wp14:pctHeight>
                  </wp14:sizeRelV>
                </wp:anchor>
              </w:drawing>
            </w:r>
          </w:p>
        </w:tc>
        <w:tc>
          <w:tcPr>
            <w:tcW w:w="851" w:type="dxa"/>
            <w:vAlign w:val="bottom"/>
          </w:tcPr>
          <w:p w14:paraId="22415E61" w14:textId="77777777" w:rsidR="003C276D" w:rsidRDefault="003C276D" w:rsidP="00E95DDF">
            <w:pPr>
              <w:pStyle w:val="TableCellBody"/>
              <w:jc w:val="right"/>
            </w:pPr>
            <w:r w:rsidRPr="000A1A06">
              <w:rPr>
                <w:sz w:val="20"/>
                <w:szCs w:val="22"/>
              </w:rPr>
              <w:t>Date</w:t>
            </w:r>
          </w:p>
        </w:tc>
        <w:tc>
          <w:tcPr>
            <w:tcW w:w="2254" w:type="dxa"/>
            <w:tcBorders>
              <w:bottom w:val="dashed" w:sz="4" w:space="0" w:color="auto"/>
            </w:tcBorders>
            <w:vAlign w:val="bottom"/>
          </w:tcPr>
          <w:p w14:paraId="40CE7FA3" w14:textId="4F517B12" w:rsidR="003C276D" w:rsidRDefault="00CF778F" w:rsidP="00E95DDF">
            <w:pPr>
              <w:pStyle w:val="TableCellBody"/>
            </w:pPr>
            <w:r>
              <w:t>26</w:t>
            </w:r>
            <w:r w:rsidR="00FE42A9">
              <w:t>/</w:t>
            </w:r>
            <w:r w:rsidR="0080775A">
              <w:t>0</w:t>
            </w:r>
            <w:r>
              <w:t>6</w:t>
            </w:r>
            <w:r w:rsidR="0080775A">
              <w:t>/2025</w:t>
            </w:r>
          </w:p>
        </w:tc>
      </w:tr>
    </w:tbl>
    <w:p w14:paraId="54BED6FE" w14:textId="26814ED4" w:rsidR="004E3E4C" w:rsidRPr="00E639B4" w:rsidRDefault="00E639B4" w:rsidP="00713DA0">
      <w:pPr>
        <w:ind w:firstLine="720"/>
        <w:rPr>
          <w:sz w:val="18"/>
          <w:szCs w:val="18"/>
        </w:rPr>
      </w:pPr>
      <w:r>
        <w:tab/>
        <w:t xml:space="preserve">     </w:t>
      </w:r>
      <w:r w:rsidRPr="00E639B4">
        <w:rPr>
          <w:b/>
          <w:bCs/>
          <w:sz w:val="18"/>
          <w:szCs w:val="18"/>
        </w:rPr>
        <w:t xml:space="preserve">Jon England, </w:t>
      </w:r>
      <w:r w:rsidRPr="00E639B4">
        <w:rPr>
          <w:sz w:val="18"/>
          <w:szCs w:val="18"/>
        </w:rPr>
        <w:t xml:space="preserve">BEng, CMEngNZ, CPEng, IntPE(NZ), RPEQ, PMP </w:t>
      </w:r>
    </w:p>
    <w:p w14:paraId="1675D35B" w14:textId="1DBADFEB" w:rsidR="003C276D" w:rsidRPr="00E639B4" w:rsidRDefault="004E3E4C" w:rsidP="000A03F6">
      <w:pPr>
        <w:tabs>
          <w:tab w:val="left" w:pos="1701"/>
        </w:tabs>
        <w:rPr>
          <w:sz w:val="18"/>
          <w:szCs w:val="18"/>
        </w:rPr>
      </w:pPr>
      <w:r w:rsidRPr="00E639B4">
        <w:rPr>
          <w:sz w:val="18"/>
          <w:szCs w:val="18"/>
        </w:rPr>
        <w:tab/>
      </w:r>
      <w:r w:rsidR="00E639B4" w:rsidRPr="00E639B4">
        <w:rPr>
          <w:sz w:val="18"/>
          <w:szCs w:val="18"/>
        </w:rPr>
        <w:t>Senior Principal Road Safety Engineer, Stantec</w:t>
      </w:r>
    </w:p>
    <w:p w14:paraId="16052372" w14:textId="2D53F5DF" w:rsidR="00426F46" w:rsidRDefault="00426F46">
      <w:r>
        <w:br w:type="page"/>
      </w:r>
    </w:p>
    <w:p w14:paraId="2F12FF3E" w14:textId="77777777" w:rsidR="00C335F4" w:rsidRDefault="00C335F4" w:rsidP="00C335F4">
      <w:pPr>
        <w:pStyle w:val="Heading1"/>
      </w:pPr>
      <w:bookmarkStart w:id="56" w:name="_Toc233808885"/>
      <w:r>
        <w:lastRenderedPageBreak/>
        <w:t>Response and Decision Statements</w:t>
      </w:r>
      <w:bookmarkEnd w:id="56"/>
    </w:p>
    <w:p w14:paraId="06D6AD71" w14:textId="77777777" w:rsidR="00C335F4" w:rsidRDefault="00C335F4" w:rsidP="00C335F4">
      <w:pPr>
        <w:pStyle w:val="BodyText"/>
      </w:pPr>
      <w:r>
        <w:t>System designers and the people who use the roads must all share responsibility for creating a road system where crash forces do not result in death or serious injury.</w:t>
      </w:r>
    </w:p>
    <w:p w14:paraId="74C87933" w14:textId="77777777" w:rsidR="00C335F4" w:rsidRDefault="00C335F4" w:rsidP="00C335F4">
      <w:pPr>
        <w:pStyle w:val="Heading2"/>
      </w:pPr>
      <w:bookmarkStart w:id="57" w:name="_Toc233808886"/>
      <w:r>
        <w:t>Design Team's Responses</w:t>
      </w:r>
      <w:bookmarkEnd w:id="57"/>
    </w:p>
    <w:p w14:paraId="49DE9FB9" w14:textId="5DEFEE7D" w:rsidR="00C335F4" w:rsidRDefault="00C335F4" w:rsidP="00CD0554">
      <w:pPr>
        <w:pStyle w:val="BodyText"/>
      </w:pPr>
      <w:r>
        <w:t>We have studied and considered the auditors' safety concerns and recommendations for safety improvements set out in this report and we have responded accordingly to each safety concern with the most appropriate and practical solutions and actions, which are to be considered further by the safety engineer (if applicable) and project manager.</w:t>
      </w:r>
    </w:p>
    <w:tbl>
      <w:tblPr>
        <w:tblStyle w:val="TableGrid"/>
        <w:tblW w:w="8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701"/>
        <w:gridCol w:w="4111"/>
        <w:gridCol w:w="850"/>
        <w:gridCol w:w="2254"/>
      </w:tblGrid>
      <w:tr w:rsidR="00CD0554" w14:paraId="17265D85" w14:textId="77777777" w:rsidTr="00E95DDF">
        <w:trPr>
          <w:trHeight w:val="794"/>
        </w:trPr>
        <w:tc>
          <w:tcPr>
            <w:tcW w:w="1701" w:type="dxa"/>
            <w:vAlign w:val="bottom"/>
          </w:tcPr>
          <w:p w14:paraId="6CCFDFFB" w14:textId="77777777" w:rsidR="00CD0554" w:rsidRDefault="00CD0554" w:rsidP="00E95DDF">
            <w:pPr>
              <w:pStyle w:val="TableCellBody"/>
            </w:pPr>
            <w:permStart w:id="115615502" w:edGrp="everyone"/>
            <w:r w:rsidRPr="000A1A06">
              <w:rPr>
                <w:sz w:val="20"/>
                <w:szCs w:val="22"/>
              </w:rPr>
              <w:t>Signed</w:t>
            </w:r>
          </w:p>
        </w:tc>
        <w:tc>
          <w:tcPr>
            <w:tcW w:w="4111" w:type="dxa"/>
            <w:tcBorders>
              <w:bottom w:val="dashed" w:sz="4" w:space="0" w:color="auto"/>
            </w:tcBorders>
            <w:vAlign w:val="bottom"/>
          </w:tcPr>
          <w:p w14:paraId="7DD08D94" w14:textId="52519724" w:rsidR="00CD0554" w:rsidRDefault="00415C40" w:rsidP="00E95DDF">
            <w:pPr>
              <w:pStyle w:val="TableCellBody"/>
            </w:pPr>
            <w:r w:rsidRPr="00415C40">
              <w:rPr>
                <w:noProof/>
              </w:rPr>
              <w:drawing>
                <wp:inline distT="0" distB="0" distL="0" distR="0" wp14:anchorId="1F200E75" wp14:editId="47ABE30D">
                  <wp:extent cx="892454" cy="380119"/>
                  <wp:effectExtent l="0" t="0" r="3175" b="1270"/>
                  <wp:docPr id="299789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789108" name=""/>
                          <pic:cNvPicPr/>
                        </pic:nvPicPr>
                        <pic:blipFill>
                          <a:blip r:embed="rId55"/>
                          <a:stretch>
                            <a:fillRect/>
                          </a:stretch>
                        </pic:blipFill>
                        <pic:spPr>
                          <a:xfrm>
                            <a:off x="0" y="0"/>
                            <a:ext cx="961417" cy="409492"/>
                          </a:xfrm>
                          <a:prstGeom prst="rect">
                            <a:avLst/>
                          </a:prstGeom>
                        </pic:spPr>
                      </pic:pic>
                    </a:graphicData>
                  </a:graphic>
                </wp:inline>
              </w:drawing>
            </w:r>
          </w:p>
        </w:tc>
        <w:tc>
          <w:tcPr>
            <w:tcW w:w="850" w:type="dxa"/>
            <w:vAlign w:val="bottom"/>
          </w:tcPr>
          <w:p w14:paraId="44D4567C" w14:textId="77777777" w:rsidR="00CD0554" w:rsidRDefault="00CD0554" w:rsidP="00E95DDF">
            <w:pPr>
              <w:pStyle w:val="TableCellBody"/>
              <w:jc w:val="right"/>
            </w:pPr>
            <w:r w:rsidRPr="000A1A06">
              <w:rPr>
                <w:sz w:val="20"/>
                <w:szCs w:val="22"/>
              </w:rPr>
              <w:t>Date</w:t>
            </w:r>
          </w:p>
        </w:tc>
        <w:tc>
          <w:tcPr>
            <w:tcW w:w="2254" w:type="dxa"/>
            <w:tcBorders>
              <w:bottom w:val="dashed" w:sz="4" w:space="0" w:color="auto"/>
            </w:tcBorders>
            <w:vAlign w:val="bottom"/>
          </w:tcPr>
          <w:p w14:paraId="2106A64B" w14:textId="6CFE748E" w:rsidR="00CD0554" w:rsidRDefault="00415C40" w:rsidP="00E95DDF">
            <w:pPr>
              <w:pStyle w:val="TableCellBody"/>
            </w:pPr>
            <w:r>
              <w:t>29 June 2026</w:t>
            </w:r>
          </w:p>
        </w:tc>
      </w:tr>
    </w:tbl>
    <w:p w14:paraId="246821DB" w14:textId="77777777" w:rsidR="00415C40" w:rsidRDefault="00CD0554" w:rsidP="00CD0554">
      <w:pPr>
        <w:tabs>
          <w:tab w:val="left" w:pos="1701"/>
        </w:tabs>
      </w:pPr>
      <w:r>
        <w:tab/>
      </w:r>
      <w:r w:rsidR="00415C40" w:rsidRPr="00415C40">
        <w:t xml:space="preserve">Ayush Verma, </w:t>
      </w:r>
    </w:p>
    <w:p w14:paraId="3B900F81" w14:textId="77777777" w:rsidR="00415C40" w:rsidRDefault="00415C40" w:rsidP="00CD0554">
      <w:pPr>
        <w:tabs>
          <w:tab w:val="left" w:pos="1701"/>
        </w:tabs>
      </w:pPr>
      <w:r>
        <w:tab/>
      </w:r>
      <w:r w:rsidRPr="00415C40">
        <w:t xml:space="preserve">Senior Civil Engineer, </w:t>
      </w:r>
    </w:p>
    <w:p w14:paraId="333D6231" w14:textId="20AF8AA0" w:rsidR="00CD0554" w:rsidRDefault="00415C40" w:rsidP="00CD0554">
      <w:pPr>
        <w:tabs>
          <w:tab w:val="left" w:pos="1701"/>
        </w:tabs>
      </w:pPr>
      <w:r>
        <w:tab/>
      </w:r>
      <w:r w:rsidRPr="00415C40">
        <w:t>Egis</w:t>
      </w:r>
    </w:p>
    <w:p w14:paraId="7A81D9F5" w14:textId="77777777" w:rsidR="008E4B6A" w:rsidRDefault="008E4B6A" w:rsidP="008E4B6A">
      <w:pPr>
        <w:pStyle w:val="Heading2"/>
      </w:pPr>
      <w:bookmarkStart w:id="58" w:name="_Toc233808887"/>
      <w:permEnd w:id="115615502"/>
      <w:r>
        <w:t>Safety Engineer's Comment (if applicable)</w:t>
      </w:r>
      <w:bookmarkEnd w:id="58"/>
    </w:p>
    <w:p w14:paraId="396281E9" w14:textId="77777777" w:rsidR="008833D8" w:rsidRDefault="008E4B6A" w:rsidP="008833D8">
      <w:pPr>
        <w:pStyle w:val="BodyText"/>
      </w:pPr>
      <w:r>
        <w:t>I have studied and considered the auditors' safety concerns and recommendations for safety improvements set out in this report together with the designer's responses. Where appropriate, I have added comments to be taken into consideration by the project manager when deciding on the action to be taken.</w:t>
      </w:r>
    </w:p>
    <w:tbl>
      <w:tblPr>
        <w:tblStyle w:val="TableGrid"/>
        <w:tblW w:w="8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701"/>
        <w:gridCol w:w="4111"/>
        <w:gridCol w:w="850"/>
        <w:gridCol w:w="2254"/>
      </w:tblGrid>
      <w:tr w:rsidR="008833D8" w14:paraId="6CC9ECC2" w14:textId="77777777" w:rsidTr="00E95DDF">
        <w:trPr>
          <w:trHeight w:val="794"/>
        </w:trPr>
        <w:tc>
          <w:tcPr>
            <w:tcW w:w="1701" w:type="dxa"/>
            <w:vAlign w:val="bottom"/>
          </w:tcPr>
          <w:p w14:paraId="131EA6BB" w14:textId="77777777" w:rsidR="008833D8" w:rsidRDefault="008833D8" w:rsidP="00E95DDF">
            <w:pPr>
              <w:pStyle w:val="TableCellBody"/>
            </w:pPr>
            <w:permStart w:id="1437102182" w:edGrp="everyone"/>
            <w:r w:rsidRPr="000A1A06">
              <w:rPr>
                <w:sz w:val="20"/>
                <w:szCs w:val="22"/>
              </w:rPr>
              <w:t>Signed</w:t>
            </w:r>
          </w:p>
        </w:tc>
        <w:tc>
          <w:tcPr>
            <w:tcW w:w="4111" w:type="dxa"/>
            <w:tcBorders>
              <w:bottom w:val="dashed" w:sz="4" w:space="0" w:color="auto"/>
            </w:tcBorders>
            <w:vAlign w:val="bottom"/>
          </w:tcPr>
          <w:p w14:paraId="19EF1AAB" w14:textId="458EE653" w:rsidR="008833D8" w:rsidRDefault="0046603F" w:rsidP="0046603F">
            <w:pPr>
              <w:pStyle w:val="NormalWeb"/>
            </w:pPr>
            <w:r>
              <w:rPr>
                <w:noProof/>
              </w:rPr>
              <w:drawing>
                <wp:inline distT="0" distB="0" distL="0" distR="0" wp14:anchorId="526986BD" wp14:editId="6E04F270">
                  <wp:extent cx="1162050" cy="534419"/>
                  <wp:effectExtent l="0" t="0" r="0" b="0"/>
                  <wp:docPr id="1378505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82537" cy="543841"/>
                          </a:xfrm>
                          <a:prstGeom prst="rect">
                            <a:avLst/>
                          </a:prstGeom>
                          <a:noFill/>
                          <a:ln>
                            <a:noFill/>
                          </a:ln>
                        </pic:spPr>
                      </pic:pic>
                    </a:graphicData>
                  </a:graphic>
                </wp:inline>
              </w:drawing>
            </w:r>
          </w:p>
        </w:tc>
        <w:tc>
          <w:tcPr>
            <w:tcW w:w="850" w:type="dxa"/>
            <w:vAlign w:val="bottom"/>
          </w:tcPr>
          <w:p w14:paraId="04DED795" w14:textId="77777777" w:rsidR="008833D8" w:rsidRDefault="008833D8" w:rsidP="00E95DDF">
            <w:pPr>
              <w:pStyle w:val="TableCellBody"/>
              <w:jc w:val="right"/>
            </w:pPr>
            <w:r w:rsidRPr="000A1A06">
              <w:rPr>
                <w:sz w:val="20"/>
                <w:szCs w:val="22"/>
              </w:rPr>
              <w:t>Date</w:t>
            </w:r>
          </w:p>
        </w:tc>
        <w:tc>
          <w:tcPr>
            <w:tcW w:w="2254" w:type="dxa"/>
            <w:tcBorders>
              <w:bottom w:val="dashed" w:sz="4" w:space="0" w:color="auto"/>
            </w:tcBorders>
            <w:vAlign w:val="bottom"/>
          </w:tcPr>
          <w:p w14:paraId="74013136" w14:textId="16DC651B" w:rsidR="008833D8" w:rsidRDefault="00B778F3" w:rsidP="00E95DDF">
            <w:pPr>
              <w:pStyle w:val="TableCellBody"/>
            </w:pPr>
            <w:r>
              <w:t>2.07.2026</w:t>
            </w:r>
          </w:p>
        </w:tc>
      </w:tr>
    </w:tbl>
    <w:p w14:paraId="198CD054" w14:textId="37F12B98" w:rsidR="008833D8" w:rsidRDefault="008833D8" w:rsidP="008833D8">
      <w:pPr>
        <w:tabs>
          <w:tab w:val="left" w:pos="1701"/>
        </w:tabs>
        <w:rPr>
          <w:highlight w:val="yellow"/>
        </w:rPr>
      </w:pPr>
      <w:r>
        <w:tab/>
      </w:r>
      <w:r w:rsidR="008B65BD">
        <w:rPr>
          <w:highlight w:val="yellow"/>
        </w:rPr>
        <w:t>Dennis Davis</w:t>
      </w:r>
      <w:r w:rsidRPr="00426F46">
        <w:rPr>
          <w:highlight w:val="yellow"/>
        </w:rPr>
        <w:t xml:space="preserve">, </w:t>
      </w:r>
    </w:p>
    <w:p w14:paraId="4A20F81D" w14:textId="14389EF5" w:rsidR="008833D8" w:rsidRDefault="008833D8" w:rsidP="008833D8">
      <w:pPr>
        <w:tabs>
          <w:tab w:val="left" w:pos="1701"/>
        </w:tabs>
      </w:pPr>
      <w:r w:rsidRPr="004E3E4C">
        <w:tab/>
      </w:r>
      <w:r w:rsidR="008B65BD">
        <w:t>Principal transport Engineer</w:t>
      </w:r>
      <w:r w:rsidR="00B778F3">
        <w:t>, WCC</w:t>
      </w:r>
    </w:p>
    <w:p w14:paraId="233EB085" w14:textId="13D86A03" w:rsidR="00656B0C" w:rsidRDefault="008722B5" w:rsidP="00656B0C">
      <w:pPr>
        <w:pStyle w:val="Heading2"/>
      </w:pPr>
      <w:bookmarkStart w:id="59" w:name="_Toc233808888"/>
      <w:permEnd w:id="1437102182"/>
      <w:r>
        <w:t>Client</w:t>
      </w:r>
      <w:r w:rsidR="00656B0C">
        <w:t>'s Decisions</w:t>
      </w:r>
      <w:bookmarkEnd w:id="59"/>
    </w:p>
    <w:p w14:paraId="067626C6" w14:textId="77777777" w:rsidR="00757DA8" w:rsidRDefault="00656B0C" w:rsidP="00757DA8">
      <w:pPr>
        <w:pStyle w:val="BodyText"/>
      </w:pPr>
      <w:r>
        <w:t>I have studied and considered the auditors' safety concerns and recommendations for safety improvements set out in this report, together with the designer's responses and the comments of the safety engineer (if applicable) and having been guided by the auditor's ranking of concerns have decided the most appropriate and practical action to be taken to address each of the safety concerns.</w:t>
      </w:r>
    </w:p>
    <w:tbl>
      <w:tblPr>
        <w:tblStyle w:val="TableGrid"/>
        <w:tblW w:w="8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701"/>
        <w:gridCol w:w="4111"/>
        <w:gridCol w:w="850"/>
        <w:gridCol w:w="2254"/>
      </w:tblGrid>
      <w:tr w:rsidR="00757DA8" w14:paraId="37F5EFB9" w14:textId="77777777" w:rsidTr="00E95DDF">
        <w:trPr>
          <w:trHeight w:val="794"/>
        </w:trPr>
        <w:tc>
          <w:tcPr>
            <w:tcW w:w="1701" w:type="dxa"/>
            <w:vAlign w:val="bottom"/>
          </w:tcPr>
          <w:p w14:paraId="7DBA2935" w14:textId="77777777" w:rsidR="00757DA8" w:rsidRDefault="00757DA8" w:rsidP="00E95DDF">
            <w:pPr>
              <w:pStyle w:val="TableCellBody"/>
            </w:pPr>
            <w:permStart w:id="547565201" w:edGrp="everyone"/>
            <w:r w:rsidRPr="000A1A06">
              <w:rPr>
                <w:sz w:val="20"/>
                <w:szCs w:val="22"/>
              </w:rPr>
              <w:t>Signed</w:t>
            </w:r>
          </w:p>
        </w:tc>
        <w:tc>
          <w:tcPr>
            <w:tcW w:w="4111" w:type="dxa"/>
            <w:tcBorders>
              <w:bottom w:val="dashed" w:sz="4" w:space="0" w:color="auto"/>
            </w:tcBorders>
            <w:vAlign w:val="bottom"/>
          </w:tcPr>
          <w:p w14:paraId="69CBC7B1" w14:textId="1E2B337C" w:rsidR="00757DA8" w:rsidRDefault="0099166A" w:rsidP="00E95DDF">
            <w:pPr>
              <w:pStyle w:val="TableCellBody"/>
            </w:pPr>
            <w:r w:rsidRPr="00121A10">
              <w:rPr>
                <w:noProof/>
              </w:rPr>
              <w:drawing>
                <wp:inline distT="0" distB="0" distL="0" distR="0" wp14:anchorId="7A62CE78" wp14:editId="0B7FDFFE">
                  <wp:extent cx="1377950" cy="451787"/>
                  <wp:effectExtent l="0" t="0" r="0" b="5715"/>
                  <wp:docPr id="1471022555"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022555" name="Picture 1" descr="A signature on a white background&#10;&#10;AI-generated content may be incorrect."/>
                          <pic:cNvPicPr/>
                        </pic:nvPicPr>
                        <pic:blipFill>
                          <a:blip r:embed="rId57"/>
                          <a:stretch>
                            <a:fillRect/>
                          </a:stretch>
                        </pic:blipFill>
                        <pic:spPr>
                          <a:xfrm>
                            <a:off x="0" y="0"/>
                            <a:ext cx="1387137" cy="454799"/>
                          </a:xfrm>
                          <a:prstGeom prst="rect">
                            <a:avLst/>
                          </a:prstGeom>
                        </pic:spPr>
                      </pic:pic>
                    </a:graphicData>
                  </a:graphic>
                </wp:inline>
              </w:drawing>
            </w:r>
          </w:p>
        </w:tc>
        <w:tc>
          <w:tcPr>
            <w:tcW w:w="850" w:type="dxa"/>
            <w:vAlign w:val="bottom"/>
          </w:tcPr>
          <w:p w14:paraId="49B8D1CD" w14:textId="77777777" w:rsidR="00757DA8" w:rsidRDefault="00757DA8" w:rsidP="00E95DDF">
            <w:pPr>
              <w:pStyle w:val="TableCellBody"/>
              <w:jc w:val="right"/>
            </w:pPr>
            <w:r w:rsidRPr="000A1A06">
              <w:rPr>
                <w:sz w:val="20"/>
                <w:szCs w:val="22"/>
              </w:rPr>
              <w:t>Date</w:t>
            </w:r>
          </w:p>
        </w:tc>
        <w:tc>
          <w:tcPr>
            <w:tcW w:w="2254" w:type="dxa"/>
            <w:tcBorders>
              <w:bottom w:val="dashed" w:sz="4" w:space="0" w:color="auto"/>
            </w:tcBorders>
            <w:vAlign w:val="bottom"/>
          </w:tcPr>
          <w:p w14:paraId="52559304" w14:textId="1DF92AE6" w:rsidR="00757DA8" w:rsidRDefault="00856334" w:rsidP="00E95DDF">
            <w:pPr>
              <w:pStyle w:val="TableCellBody"/>
            </w:pPr>
            <w:r>
              <w:t>6/07/2026</w:t>
            </w:r>
          </w:p>
        </w:tc>
      </w:tr>
    </w:tbl>
    <w:p w14:paraId="70FA5BEE" w14:textId="67F81A89" w:rsidR="00757DA8" w:rsidRDefault="00757DA8" w:rsidP="00757DA8">
      <w:pPr>
        <w:tabs>
          <w:tab w:val="left" w:pos="1701"/>
        </w:tabs>
        <w:rPr>
          <w:highlight w:val="yellow"/>
        </w:rPr>
      </w:pPr>
      <w:r>
        <w:tab/>
      </w:r>
      <w:r w:rsidR="0099166A">
        <w:rPr>
          <w:highlight w:val="yellow"/>
        </w:rPr>
        <w:t>Ross Balfour</w:t>
      </w:r>
    </w:p>
    <w:p w14:paraId="4FA59D7D" w14:textId="4F95D6AC" w:rsidR="00757DA8" w:rsidRDefault="00757DA8" w:rsidP="00757DA8">
      <w:pPr>
        <w:tabs>
          <w:tab w:val="left" w:pos="1701"/>
        </w:tabs>
      </w:pPr>
      <w:r w:rsidRPr="004E3E4C">
        <w:tab/>
      </w:r>
      <w:r w:rsidR="0099166A">
        <w:t xml:space="preserve">Manager Transport, Infrastructure &amp; Operations- Wellington City Council </w:t>
      </w:r>
    </w:p>
    <w:permEnd w:id="547565201"/>
    <w:p w14:paraId="3706A2A7" w14:textId="1E088BB8" w:rsidR="00F877E6" w:rsidRDefault="00F877E6">
      <w:r>
        <w:br w:type="page"/>
      </w:r>
    </w:p>
    <w:p w14:paraId="09BFE76F" w14:textId="77777777" w:rsidR="00C22349" w:rsidRDefault="00C22349" w:rsidP="00C22349">
      <w:pPr>
        <w:pStyle w:val="Heading2"/>
      </w:pPr>
      <w:bookmarkStart w:id="60" w:name="_Toc233808889"/>
      <w:r>
        <w:lastRenderedPageBreak/>
        <w:t>Safe System Audit Close Out</w:t>
      </w:r>
      <w:bookmarkEnd w:id="60"/>
    </w:p>
    <w:p w14:paraId="221E5016" w14:textId="77777777" w:rsidR="00C22349" w:rsidRDefault="00C22349" w:rsidP="00C22349">
      <w:pPr>
        <w:pStyle w:val="BodyText"/>
      </w:pPr>
      <w:r>
        <w:t>The project manager is to distribute the audit report incorporating the decisions to the designer, Safe System audit team leader, safety engineer, and project file.</w:t>
      </w:r>
    </w:p>
    <w:p w14:paraId="5D273C43" w14:textId="77777777" w:rsidR="00C22349" w:rsidRDefault="00C22349" w:rsidP="00C22349">
      <w:pPr>
        <w:pStyle w:val="BodyText"/>
      </w:pPr>
    </w:p>
    <w:tbl>
      <w:tblPr>
        <w:tblStyle w:val="TableGrid"/>
        <w:tblW w:w="8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701"/>
        <w:gridCol w:w="4111"/>
        <w:gridCol w:w="850"/>
        <w:gridCol w:w="2254"/>
      </w:tblGrid>
      <w:tr w:rsidR="00C22349" w14:paraId="5DBAB277" w14:textId="77777777" w:rsidTr="00E95DDF">
        <w:trPr>
          <w:trHeight w:val="794"/>
        </w:trPr>
        <w:tc>
          <w:tcPr>
            <w:tcW w:w="1701" w:type="dxa"/>
            <w:vAlign w:val="bottom"/>
          </w:tcPr>
          <w:p w14:paraId="453FB0A1" w14:textId="77777777" w:rsidR="00C22349" w:rsidRDefault="00C22349" w:rsidP="00E95DDF">
            <w:pPr>
              <w:pStyle w:val="TableCellBody"/>
            </w:pPr>
            <w:permStart w:id="292901059" w:edGrp="everyone"/>
            <w:r w:rsidRPr="000A1A06">
              <w:rPr>
                <w:sz w:val="20"/>
                <w:szCs w:val="22"/>
              </w:rPr>
              <w:t>Signed</w:t>
            </w:r>
          </w:p>
        </w:tc>
        <w:tc>
          <w:tcPr>
            <w:tcW w:w="4111" w:type="dxa"/>
            <w:tcBorders>
              <w:bottom w:val="dashed" w:sz="4" w:space="0" w:color="auto"/>
            </w:tcBorders>
            <w:vAlign w:val="bottom"/>
          </w:tcPr>
          <w:p w14:paraId="4D78394E" w14:textId="7205F6C1" w:rsidR="005C123D" w:rsidRPr="005C123D" w:rsidRDefault="005C123D" w:rsidP="005C123D">
            <w:pPr>
              <w:pStyle w:val="TableCellBody"/>
            </w:pPr>
            <w:r w:rsidRPr="005C123D">
              <w:rPr>
                <w:noProof/>
              </w:rPr>
              <w:drawing>
                <wp:inline distT="0" distB="0" distL="0" distR="0" wp14:anchorId="0829FA69" wp14:editId="77BC7F86">
                  <wp:extent cx="1247955" cy="683769"/>
                  <wp:effectExtent l="0" t="0" r="0" b="2540"/>
                  <wp:docPr id="186218846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262167" cy="691556"/>
                          </a:xfrm>
                          <a:prstGeom prst="rect">
                            <a:avLst/>
                          </a:prstGeom>
                          <a:noFill/>
                          <a:ln>
                            <a:noFill/>
                          </a:ln>
                        </pic:spPr>
                      </pic:pic>
                    </a:graphicData>
                  </a:graphic>
                </wp:inline>
              </w:drawing>
            </w:r>
          </w:p>
          <w:p w14:paraId="3767E59C" w14:textId="6F3608A6" w:rsidR="00E5370D" w:rsidRDefault="00E5370D" w:rsidP="00E95DDF">
            <w:pPr>
              <w:pStyle w:val="TableCellBody"/>
            </w:pPr>
          </w:p>
        </w:tc>
        <w:tc>
          <w:tcPr>
            <w:tcW w:w="850" w:type="dxa"/>
            <w:vAlign w:val="bottom"/>
          </w:tcPr>
          <w:p w14:paraId="27E05256" w14:textId="77777777" w:rsidR="00C22349" w:rsidRDefault="00C22349" w:rsidP="00E95DDF">
            <w:pPr>
              <w:pStyle w:val="TableCellBody"/>
              <w:jc w:val="right"/>
            </w:pPr>
            <w:r w:rsidRPr="000A1A06">
              <w:rPr>
                <w:sz w:val="20"/>
                <w:szCs w:val="22"/>
              </w:rPr>
              <w:t>Date</w:t>
            </w:r>
          </w:p>
        </w:tc>
        <w:tc>
          <w:tcPr>
            <w:tcW w:w="2254" w:type="dxa"/>
            <w:tcBorders>
              <w:bottom w:val="dashed" w:sz="4" w:space="0" w:color="auto"/>
            </w:tcBorders>
            <w:vAlign w:val="bottom"/>
          </w:tcPr>
          <w:p w14:paraId="63C37DB7" w14:textId="191BA048" w:rsidR="00C22349" w:rsidRDefault="001E671E" w:rsidP="00E95DDF">
            <w:pPr>
              <w:pStyle w:val="TableCellBody"/>
            </w:pPr>
            <w:r>
              <w:t>6/07/2026</w:t>
            </w:r>
          </w:p>
        </w:tc>
      </w:tr>
    </w:tbl>
    <w:p w14:paraId="75270BBC" w14:textId="1EBBB4F7" w:rsidR="005540D6" w:rsidRDefault="005540D6" w:rsidP="005540D6">
      <w:pPr>
        <w:pStyle w:val="TableCellBody"/>
      </w:pPr>
      <w:r>
        <w:t xml:space="preserve">Michael Talebi </w:t>
      </w:r>
    </w:p>
    <w:p w14:paraId="75FA0EA6" w14:textId="77777777" w:rsidR="005540D6" w:rsidRDefault="005540D6" w:rsidP="005540D6">
      <w:pPr>
        <w:pStyle w:val="TableCellBody"/>
      </w:pPr>
      <w:r>
        <w:t>Project Manager</w:t>
      </w:r>
    </w:p>
    <w:p w14:paraId="40931DAA" w14:textId="1510F11D" w:rsidR="00C22349" w:rsidRDefault="005540D6" w:rsidP="005540D6">
      <w:pPr>
        <w:tabs>
          <w:tab w:val="left" w:pos="1701"/>
        </w:tabs>
      </w:pPr>
      <w:r>
        <w:t>Wellington City Council</w:t>
      </w:r>
    </w:p>
    <w:permEnd w:id="292901059"/>
    <w:p w14:paraId="0F05A84D" w14:textId="1196664C" w:rsidR="00C22349" w:rsidRDefault="00C22349"/>
    <w:p w14:paraId="0773F188" w14:textId="77777777" w:rsidR="004D02F1" w:rsidRPr="00C456B6" w:rsidRDefault="004D02F1" w:rsidP="00380126">
      <w:pPr>
        <w:pStyle w:val="BodyText"/>
      </w:pPr>
      <w:bookmarkStart w:id="61" w:name="_Hlk169864697"/>
    </w:p>
    <w:p w14:paraId="0605AC87" w14:textId="77777777" w:rsidR="004D02F1" w:rsidRPr="00C456B6" w:rsidRDefault="004D02F1" w:rsidP="00380126">
      <w:pPr>
        <w:pStyle w:val="BodyText"/>
        <w:sectPr w:rsidR="004D02F1" w:rsidRPr="00C456B6" w:rsidSect="009C7440">
          <w:headerReference w:type="even" r:id="rId59"/>
          <w:headerReference w:type="default" r:id="rId60"/>
          <w:footerReference w:type="even" r:id="rId61"/>
          <w:footerReference w:type="default" r:id="rId62"/>
          <w:headerReference w:type="first" r:id="rId63"/>
          <w:footerReference w:type="first" r:id="rId64"/>
          <w:pgSz w:w="11906" w:h="16838" w:code="9"/>
          <w:pgMar w:top="2160" w:right="1440" w:bottom="1440" w:left="1440" w:header="720" w:footer="720" w:gutter="0"/>
          <w:pgNumType w:chapSep="period"/>
          <w:cols w:space="720"/>
          <w:docGrid w:linePitch="360"/>
        </w:sectPr>
      </w:pPr>
    </w:p>
    <w:bookmarkEnd w:id="61" w:displacedByCustomXml="next"/>
    <w:sdt>
      <w:sdtPr>
        <w:alias w:val="textElement"/>
        <w:tag w:val="{&quot;templafy&quot;:{&quot;id&quot;:&quot;0256a01b-8e1a-451c-bbf9-3459bb6e70e2&quot;}}"/>
        <w:id w:val="-494419191"/>
        <w:placeholder>
          <w:docPart w:val="06E96B06A26A4E0EB180ADEE26823AFE"/>
        </w:placeholder>
      </w:sdtPr>
      <w:sdtEndPr/>
      <w:sdtContent>
        <w:p w14:paraId="7626E470" w14:textId="77777777" w:rsidR="00894E98" w:rsidRPr="00D44A66" w:rsidRDefault="00894E98" w:rsidP="00D44A66">
          <w:r>
            <w:rPr>
              <w:noProof/>
            </w:rPr>
            <mc:AlternateContent>
              <mc:Choice Requires="wps">
                <w:drawing>
                  <wp:anchor distT="0" distB="0" distL="114300" distR="114300" simplePos="0" relativeHeight="251658240" behindDoc="0" locked="0" layoutInCell="1" allowOverlap="1" wp14:anchorId="586992D1" wp14:editId="1FEACDE3">
                    <wp:simplePos x="0" y="0"/>
                    <wp:positionH relativeFrom="page">
                      <wp:posOffset>0</wp:posOffset>
                    </wp:positionH>
                    <wp:positionV relativeFrom="page">
                      <wp:posOffset>0</wp:posOffset>
                    </wp:positionV>
                    <wp:extent cx="2054087" cy="1974574"/>
                    <wp:effectExtent l="0" t="0" r="2540" b="0"/>
                    <wp:wrapNone/>
                    <wp:docPr id="16" name="Rectangle 1"/>
                    <wp:cNvGraphicFramePr/>
                    <a:graphic xmlns:a="http://schemas.openxmlformats.org/drawingml/2006/main">
                      <a:graphicData uri="http://schemas.microsoft.com/office/word/2010/wordprocessingShape">
                        <wps:wsp>
                          <wps:cNvSpPr/>
                          <wps:spPr>
                            <a:xfrm>
                              <a:off x="0" y="0"/>
                              <a:ext cx="2054087" cy="1974574"/>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6AA4D71" w14:textId="77777777" w:rsidR="00894E98" w:rsidRDefault="00894E98" w:rsidP="00B060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586992D1" id="Rectangle 1" o:spid="_x0000_s1035" style="position:absolute;margin-left:0;margin-top:0;width:161.75pt;height:155.5pt;z-index:251658240;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WuMhgIAAHIFAAAOAAAAZHJzL2Uyb0RvYy54bWysVEtv2zAMvg/YfxB0X20H6SuoUwQtMgwo&#10;2mLt0LMiS7EBWdQoJU7260fJjtO1xQ7DfJAlkfz40EdeXe9aw7YKfQO25MVJzpmyEqrGrkv+43n5&#10;5YIzH4SthAGrSr5Xnl/PP3+66txMTaAGUylkBGL9rHMlr0Nwsyzzslat8CfglCWhBmxFoCOuswpF&#10;R+itySZ5fpZ1gJVDkMp7ur3thXye8LVWMjxo7VVgpuQUW0grpnUV12x+JWZrFK5u5BCG+IcoWtFY&#10;cjpC3Yog2Aabd1BtIxE86HAioc1A60aqlANlU+RvsnmqhVMpFyqOd2OZ/P+DlffbJ/eIVIbO+Zmn&#10;bcxip7GNf4qP7VKx9mOx1C4wSZeT/HSaX5xzJklWXJ5PT8+nsZzZ0dyhD18VtCxuSo70GqlIYnvn&#10;Q696UInePJimWjbGpAOuVzcG2VbQyy3TN6D/oWZsVLYQzXrEeJMdk0m7sDcq6hn7XWnWVDH8FEni&#10;mRr9CCmVDUUvqkWlevfFaZ4nqlBuo0XKNAFGZE3+R+wBIHL4PXYf5aAfTVWi6Wic/y2w3ni0SJ7B&#10;htG4bSzgRwCGsho89/qHIvWliVUKu9WOalPys6gZb1ZQ7R+RIfRt451cNvSSd8KHR4HUJ9RR1Pvh&#10;gRZtoCs5DDvOasBfH91HfaIvSTnrqO9K7n9uBCrOzDdLxL4sptPYqOlAnJrQAV9LVq8ldtPeABGk&#10;oCnjZNpG/WAOW43QvtCIWESvJBJWku+Sy4CHw03o5wENGakWi6RGzelEuLNPTkbwWOfI1Ofdi0A3&#10;0DlQJ9zDoUfF7A2re91oaWGxCaCbRPljXYcXoMZOVBqGUJwcr89J6zgq578BAAD//wMAUEsDBBQA&#10;BgAIAAAAIQAQe/Ys3AAAAAUBAAAPAAAAZHJzL2Rvd25yZXYueG1sTI/NTsMwEITvSLyDtUjcqJ2U&#10;nyrEqRBShTghSpF6dOMlCdjrKHablKdn6QUuq13Nauabcjl5Jw44xC6QhmymQCDVwXbUaNi8ra4W&#10;IGIyZI0LhBqOGGFZnZ+VprBhpFc8rFMj2IRiYTS0KfWFlLFu0Zs4Cz0Sax9h8CbxOTTSDmZkc+9k&#10;rtSt9KYjTmhNj48t1l/rveeQ41Peb716V6u7603+/Zm9jM9O68uL6eEeRMIp/T3DLz6jQ8VMu7An&#10;G4XTwEXSabI2z+c3IHa8ZJkCWZXyP331AwAA//8DAFBLAQItABQABgAIAAAAIQC2gziS/gAAAOEB&#10;AAATAAAAAAAAAAAAAAAAAAAAAABbQ29udGVudF9UeXBlc10ueG1sUEsBAi0AFAAGAAgAAAAhADj9&#10;If/WAAAAlAEAAAsAAAAAAAAAAAAAAAAALwEAAF9yZWxzLy5yZWxzUEsBAi0AFAAGAAgAAAAhADcp&#10;a4yGAgAAcgUAAA4AAAAAAAAAAAAAAAAALgIAAGRycy9lMm9Eb2MueG1sUEsBAi0AFAAGAAgAAAAh&#10;ABB79izcAAAABQEAAA8AAAAAAAAAAAAAAAAA4AQAAGRycy9kb3ducmV2LnhtbFBLBQYAAAAABAAE&#10;APMAAADpBQAAAAA=&#10;" stroked="f" strokeweight="2pt">
                    <v:textbox>
                      <w:txbxContent>
                        <w:p w14:paraId="06AA4D71" w14:textId="77777777" w:rsidR="00894E98" w:rsidRDefault="00894E98" w:rsidP="00B060B9">
                          <w:pPr>
                            <w:jc w:val="center"/>
                          </w:pPr>
                        </w:p>
                      </w:txbxContent>
                    </v:textbox>
                    <w10:wrap anchorx="page" anchory="page"/>
                  </v:rect>
                </w:pict>
              </mc:Fallback>
            </mc:AlternateContent>
          </w:r>
          <w:r>
            <w:rPr>
              <w:noProof/>
            </w:rPr>
            <mc:AlternateContent>
              <mc:Choice Requires="wps">
                <w:drawing>
                  <wp:anchor distT="0" distB="0" distL="114300" distR="114300" simplePos="0" relativeHeight="251658251" behindDoc="0" locked="1" layoutInCell="1" allowOverlap="1" wp14:anchorId="56954036" wp14:editId="225118AD">
                    <wp:simplePos x="0" y="0"/>
                    <wp:positionH relativeFrom="column">
                      <wp:posOffset>754083</wp:posOffset>
                    </wp:positionH>
                    <wp:positionV relativeFrom="page">
                      <wp:posOffset>-128270</wp:posOffset>
                    </wp:positionV>
                    <wp:extent cx="45720" cy="874029240"/>
                    <wp:effectExtent l="0" t="0" r="30480" b="22860"/>
                    <wp:wrapNone/>
                    <wp:docPr id="1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 cy="874029240"/>
                            </a:xfrm>
                            <a:prstGeom prst="straightConnector1">
                              <a:avLst/>
                            </a:prstGeom>
                            <a:noFill/>
                            <a:ln w="63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66B7C37" id="AutoShape 2" o:spid="_x0000_s1026" type="#_x0000_t32" style="position:absolute;margin-left:59.4pt;margin-top:-10.1pt;width:3.6pt;height:68821.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9201AEAAJgDAAAOAAAAZHJzL2Uyb0RvYy54bWysU02PEzEMvSPxH6Lc6UxL94NRp3voslwW&#10;qLTLD3CTzExEJo7stNP+e5LQLSu4IEQOURzbL37PzuruODpxMMQWfSvns1oK4xVq6/tWfnt+eHcr&#10;BUfwGhx608qTYXm3fvtmNYXGLHBApw2JBOK5mUIrhxhDU1WsBjMCzzAYn5wd0ggxmdRXmmBK6KOr&#10;FnV9XU1IOhAqw5xu73865brgd51R8WvXsYnCtTLVFstOZd/lvVqvoOkJwmDVuQz4hypGsD49eoG6&#10;hwhiT/YPqNEqQsYuzhSOFXadVaZwSGzm9W9sngYIpnBJ4nC4yMT/D1Z9OWz8lnLp6uifwiOq7yw8&#10;bgbwvSkFPJ9Catw8S1VNgZtLSjY4bEnsps+oUwzsIxYVjh2NGTLxE8ci9ukitjlGodLl8upmkTqi&#10;kuf2ZlkvPiyWpR0VNC/pgTh+MjiKfGglRwLbD3GD3qfGIs3LY3B45JiLg+YlIb/t8cE6V/rrvJha&#10;ef3+qi4JjM7q7MxhTP1u40gcIE9IWYVp8rwOI9x7XcAGA/qj1yIWWXyaapnRR6OlcCZ9gnwqkRGs&#10;+5vIVLjzZ3Gznnl4udmhPm0p88pWan9heB7VPF+v7RL160OtfwAAAP//AwBQSwMEFAAGAAgAAAAh&#10;AABhlEDhAAAADgEAAA8AAABkcnMvZG93bnJldi54bWxMj81OwzAQhO9IvIO1SNxap0YKVRqnQgUk&#10;ThUUBOptG5skIl5HsfPD27M90duOdjTzTb6dXStG24fGk4bVMgFhqfSmoUrDx/vzYg0iRCSDrSer&#10;4dcG2BbXVzlmxk/0ZsdDrASHUMhQQx1jl0kZyto6DEvfWeLft+8dRpZ9JU2PE4e7VqokSaXDhrih&#10;xs7ualv+HAanweGLH1S9G/ef8+OrmY5U7p++tL69mR82IKKd478ZzviMDgUznfxAJoiW9WrN6FHD&#10;QiUKxNmhUl534uPuPlVKgSxyeTmj+AMAAP//AwBQSwECLQAUAAYACAAAACEAtoM4kv4AAADhAQAA&#10;EwAAAAAAAAAAAAAAAAAAAAAAW0NvbnRlbnRfVHlwZXNdLnhtbFBLAQItABQABgAIAAAAIQA4/SH/&#10;1gAAAJQBAAALAAAAAAAAAAAAAAAAAC8BAABfcmVscy8ucmVsc1BLAQItABQABgAIAAAAIQBOD920&#10;1AEAAJgDAAAOAAAAAAAAAAAAAAAAAC4CAABkcnMvZTJvRG9jLnhtbFBLAQItABQABgAIAAAAIQAA&#10;YZRA4QAAAA4BAAAPAAAAAAAAAAAAAAAAAC4EAABkcnMvZG93bnJldi54bWxQSwUGAAAAAAQABADz&#10;AAAAPAUAAAAA&#10;" strokeweight=".5pt">
                    <w10:wrap anchory="page"/>
                    <w10:anchorlock/>
                  </v:shape>
                </w:pict>
              </mc:Fallback>
            </mc:AlternateContent>
          </w:r>
          <w:r>
            <w:rPr>
              <w:noProof/>
            </w:rPr>
            <mc:AlternateContent>
              <mc:Choice Requires="wpg">
                <w:drawing>
                  <wp:anchor distT="0" distB="0" distL="114300" distR="114300" simplePos="0" relativeHeight="251658252" behindDoc="0" locked="1" layoutInCell="1" allowOverlap="1" wp14:anchorId="7D2DB64A" wp14:editId="1C2C64B0">
                    <wp:simplePos x="0" y="0"/>
                    <wp:positionH relativeFrom="column">
                      <wp:posOffset>753745</wp:posOffset>
                    </wp:positionH>
                    <wp:positionV relativeFrom="page">
                      <wp:posOffset>2881630</wp:posOffset>
                    </wp:positionV>
                    <wp:extent cx="6565265" cy="0"/>
                    <wp:effectExtent l="0" t="19050" r="26035" b="19050"/>
                    <wp:wrapNone/>
                    <wp:docPr id="18" name="Group 12"/>
                    <wp:cNvGraphicFramePr/>
                    <a:graphic xmlns:a="http://schemas.openxmlformats.org/drawingml/2006/main">
                      <a:graphicData uri="http://schemas.microsoft.com/office/word/2010/wordprocessingGroup">
                        <wpg:wgp>
                          <wpg:cNvGrpSpPr/>
                          <wpg:grpSpPr>
                            <a:xfrm>
                              <a:off x="0" y="0"/>
                              <a:ext cx="6565265" cy="0"/>
                              <a:chOff x="0" y="0"/>
                              <a:chExt cx="6561872" cy="3285"/>
                            </a:xfrm>
                          </wpg:grpSpPr>
                          <wps:wsp>
                            <wps:cNvPr id="210578453" name="Straight Connector 2"/>
                            <wps:cNvCnPr/>
                            <wps:spPr>
                              <a:xfrm>
                                <a:off x="0" y="0"/>
                                <a:ext cx="6561872"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9947774" name="Straight Connector 3"/>
                            <wps:cNvCnPr/>
                            <wps:spPr>
                              <a:xfrm>
                                <a:off x="599090" y="3285"/>
                                <a:ext cx="1069340"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1597FDE" id="Group 12" o:spid="_x0000_s1026" style="position:absolute;margin-left:59.35pt;margin-top:226.9pt;width:516.95pt;height:0;z-index:251658252;mso-position-vertical-relative:page;mso-width-relative:margin;mso-height-relative:margin" coordsize="6561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KXPawIAAKcHAAAOAAAAZHJzL2Uyb0RvYy54bWzsVcty2yAU3Xem/8Cwr/Ww5YcmchZJ402n&#10;zdTtBxCEJGYQMEAs++97QbKUJp1MnUx33SAB93UO58LV9bEV6MCM5UoWOJnFGDFJVcllXeCfP+4+&#10;rTGyjsiSCCVZgU/M4uvtxw9Xnc5ZqholSmYQBJE273SBG+d0HkWWNqwldqY0k7BZKdMSB1NTR6Uh&#10;HURvRZTG8TLqlCm1UZRZC6u3/SbehvhVxaj7VlWWOSQKDLW5MJowPvgx2l6RvDZEN5wOZZA3VNES&#10;LiHpGOqWOIIeDX8RquXUKKsqN6OqjVRVccoCBkCTxM/Q7Ix61AFLnXe1HmkCap/x9Oaw9OthZ/Re&#10;3xtgotM1cBFmHsuxMq3/QpXoGCg7jZSxo0MUFpfZMkuXGUZ02qMNcP7CgzafJ59kvUp7n3m6zvwp&#10;ROd80W9VdBp0YSfo9n3Q9w3RLDBqc4B+bxAvC5wmcbZaL7I5RpK0oNK9M4TXjUM3SkrQkDIo9UX6&#10;asDtRg502dwCcxdwNeEO0htBk1wb63ZMtcj/FFhw6eskOTl8sa7n52zil4VEHbA/z+JgZZXg5R0X&#10;wu+F5mE3wqADAdm7YzIQ/MQKMgsJrHtEPYbw506C9eG/swq4gRNO+gS+IaeYhFIm3TmukGDt3Sqo&#10;YHQcKnvNcbD3riw06yXOo0fIrKQbnVsulflT2RMVVW9/ZqDH7Sl4UOUpnG6gBqTXn/o/12CSxpvN&#10;YrVaLV4R4fwiEWabTbyBSw8689xlwPPQhEm83MwXsDs27nvFOF8n8d+oMXQSJPuvxrExL1FjuB/h&#10;NQhX5vBy+efm6TzIenpft78AAAD//wMAUEsDBBQABgAIAAAAIQANCecD4AAAAAwBAAAPAAAAZHJz&#10;L2Rvd25yZXYueG1sTI9Ba8JAEIXvhf6HZQq91U20sZJmIyJtT1KoFsTbmB2TYHY3ZNck/vuOUGiP&#10;783Hm/ey5Wga0VPna2cVxJMIBNnC6dqWCr53708LED6g1dg4Swqu5GGZ399lmGo32C/qt6EUHGJ9&#10;igqqENpUSl9UZNBPXEuWbyfXGQwsu1LqDgcON42cRtFcGqwtf6iwpXVFxXl7MQo+BhxWs/it35xP&#10;6+thl3zuNzEp9fgwrl5BBBrDHwy3+lwdcu50dBervWhYx4sXRhU8JzPecCPiZDoHcfy1ZJ7J/yPy&#10;HwAAAP//AwBQSwECLQAUAAYACAAAACEAtoM4kv4AAADhAQAAEwAAAAAAAAAAAAAAAAAAAAAAW0Nv&#10;bnRlbnRfVHlwZXNdLnhtbFBLAQItABQABgAIAAAAIQA4/SH/1gAAAJQBAAALAAAAAAAAAAAAAAAA&#10;AC8BAABfcmVscy8ucmVsc1BLAQItABQABgAIAAAAIQCFKKXPawIAAKcHAAAOAAAAAAAAAAAAAAAA&#10;AC4CAABkcnMvZTJvRG9jLnhtbFBLAQItABQABgAIAAAAIQANCecD4AAAAAwBAAAPAAAAAAAAAAAA&#10;AAAAAMUEAABkcnMvZG93bnJldi54bWxQSwUGAAAAAAQABADzAAAA0gUAAAAA&#10;">
                    <v:line id="Straight Connector 2" o:spid="_x0000_s1027" style="position:absolute;visibility:visible;mso-wrap-style:square" from="0,0" to="656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qTnywAAAOIAAAAPAAAAZHJzL2Rvd25yZXYueG1sRI9BawIx&#10;FITvQv9DeAUvUhOtVtkaRaWFIoVSW9jrY/O62XbzsmxSd/33piD0OMzMN8xq07tanKgNlWcNk7EC&#10;QVx4U3Gp4fPj+W4JIkRkg7Vn0nCmAJv1zWCFmfEdv9PpGEuRIBwy1GBjbDIpQ2HJYRj7hjh5X751&#10;GJNsS2la7BLc1XKq1IN0WHFasNjQ3lLxc/x1GnZP39s3YxejfZeXedO95soccq2Ht/32EUSkPv6H&#10;r+0Xo2E6UfPFcja/h79L6Q7I9QUAAP//AwBQSwECLQAUAAYACAAAACEA2+H2y+4AAACFAQAAEwAA&#10;AAAAAAAAAAAAAAAAAAAAW0NvbnRlbnRfVHlwZXNdLnhtbFBLAQItABQABgAIAAAAIQBa9CxbvwAA&#10;ABUBAAALAAAAAAAAAAAAAAAAAB8BAABfcmVscy8ucmVsc1BLAQItABQABgAIAAAAIQCnjqTnywAA&#10;AOIAAAAPAAAAAAAAAAAAAAAAAAcCAABkcnMvZG93bnJldi54bWxQSwUGAAAAAAMAAwC3AAAA/wIA&#10;AAAA&#10;" strokecolor="black [3213]" strokeweight=".5pt"/>
                    <v:line id="Straight Connector 3" o:spid="_x0000_s1028" style="position:absolute;visibility:visible;mso-wrap-style:square" from="5990,32" to="1668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2TaxwAAAOMAAAAPAAAAZHJzL2Rvd25yZXYueG1sRE/NasJA&#10;EL4X+g7LFLzVjRJME12lKEU99GBq79PsmASzsyG7xvj2riD0ON//LFaDaURPnastK5iMIxDEhdU1&#10;lwqOP1/vHyCcR9bYWCYFN3KwWr6+LDDT9soH6nNfihDCLkMFlfdtJqUrKjLoxrYlDtzJdgZ9OLtS&#10;6g6vIdw0chpFM2mw5tBQYUvriopzfjEK8Pj3HU82qTnlbb/Z//r8st2ulRq9DZ9zEJ4G/y9+unc6&#10;zJ9GaRonSRLD46cAgFzeAQAA//8DAFBLAQItABQABgAIAAAAIQDb4fbL7gAAAIUBAAATAAAAAAAA&#10;AAAAAAAAAAAAAABbQ29udGVudF9UeXBlc10ueG1sUEsBAi0AFAAGAAgAAAAhAFr0LFu/AAAAFQEA&#10;AAsAAAAAAAAAAAAAAAAAHwEAAF9yZWxzLy5yZWxzUEsBAi0AFAAGAAgAAAAhAHAPZNrHAAAA4wAA&#10;AA8AAAAAAAAAAAAAAAAABwIAAGRycy9kb3ducmV2LnhtbFBLBQYAAAAAAwADALcAAAD7AgAAAAA=&#10;" strokecolor="#ed6631 [3215]" strokeweight="3pt"/>
                    <w10:wrap anchory="page"/>
                    <w10:anchorlock/>
                  </v:group>
                </w:pict>
              </mc:Fallback>
            </mc:AlternateContent>
          </w:r>
          <w:r>
            <w:rPr>
              <w:noProof/>
            </w:rPr>
            <w:drawing>
              <wp:anchor distT="0" distB="0" distL="114300" distR="114300" simplePos="0" relativeHeight="251658253" behindDoc="0" locked="1" layoutInCell="1" allowOverlap="1" wp14:anchorId="54F0079B" wp14:editId="6E1F847C">
                <wp:simplePos x="0" y="0"/>
                <wp:positionH relativeFrom="column">
                  <wp:posOffset>1354455</wp:posOffset>
                </wp:positionH>
                <wp:positionV relativeFrom="page">
                  <wp:posOffset>2150110</wp:posOffset>
                </wp:positionV>
                <wp:extent cx="1102360" cy="292100"/>
                <wp:effectExtent l="0" t="0" r="2540" b="0"/>
                <wp:wrapNone/>
                <wp:docPr id="19" name="Picture 1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009035" name="Picture 15" descr="A black background with white text&#10;&#10;Description automatically generated"/>
                        <pic:cNvPicPr>
                          <a:picLocks noChangeAspect="1"/>
                        </pic:cNvPicPr>
                      </pic:nvPicPr>
                      <pic:blipFill>
                        <a:blip r:embed="rId65"/>
                        <a:stretch>
                          <a:fillRect/>
                        </a:stretch>
                      </pic:blipFill>
                      <pic:spPr>
                        <a:xfrm>
                          <a:off x="0" y="0"/>
                          <a:ext cx="1102360" cy="2921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9" behindDoc="0" locked="1" layoutInCell="1" allowOverlap="1" wp14:anchorId="716FDED8" wp14:editId="3AE6F738">
                <wp:simplePos x="0" y="0"/>
                <wp:positionH relativeFrom="column">
                  <wp:posOffset>238125</wp:posOffset>
                </wp:positionH>
                <wp:positionV relativeFrom="page">
                  <wp:posOffset>9789795</wp:posOffset>
                </wp:positionV>
                <wp:extent cx="301625" cy="301625"/>
                <wp:effectExtent l="0" t="0" r="3175" b="3175"/>
                <wp:wrapNone/>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61301" name="Picture 5"/>
                        <pic:cNvPicPr>
                          <a:picLocks noChangeAspect="1"/>
                        </pic:cNvPicPr>
                      </pic:nvPicPr>
                      <pic:blipFill>
                        <a:blip r:embed="rId14"/>
                        <a:stretch>
                          <a:fillRect/>
                        </a:stretch>
                      </pic:blipFill>
                      <pic:spPr>
                        <a:xfrm>
                          <a:off x="0" y="0"/>
                          <a:ext cx="301625" cy="3016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1" layoutInCell="1" allowOverlap="1" wp14:anchorId="7E4E834D" wp14:editId="0DE93D9C">
                    <wp:simplePos x="0" y="0"/>
                    <wp:positionH relativeFrom="column">
                      <wp:posOffset>1284605</wp:posOffset>
                    </wp:positionH>
                    <wp:positionV relativeFrom="page">
                      <wp:posOffset>3380740</wp:posOffset>
                    </wp:positionV>
                    <wp:extent cx="2486660" cy="2870835"/>
                    <wp:effectExtent l="0" t="0" r="0" b="5715"/>
                    <wp:wrapNone/>
                    <wp:docPr id="21" name="Text Box 4"/>
                    <wp:cNvGraphicFramePr/>
                    <a:graphic xmlns:a="http://schemas.openxmlformats.org/drawingml/2006/main">
                      <a:graphicData uri="http://schemas.microsoft.com/office/word/2010/wordprocessingShape">
                        <wps:wsp>
                          <wps:cNvSpPr txBox="1"/>
                          <wps:spPr>
                            <a:xfrm>
                              <a:off x="0" y="0"/>
                              <a:ext cx="2486660" cy="2870835"/>
                            </a:xfrm>
                            <a:prstGeom prst="rect">
                              <a:avLst/>
                            </a:prstGeom>
                            <a:noFill/>
                            <a:ln w="6350">
                              <a:noFill/>
                            </a:ln>
                          </wps:spPr>
                          <wps:txbx>
                            <w:txbxContent>
                              <w:sdt>
                                <w:sdtPr>
                                  <w:rPr>
                                    <w:sz w:val="18"/>
                                  </w:rPr>
                                  <w:alias w:val="{{Translate(&quot;BackCover&quot;)}}"/>
                                  <w:tag w:val="{&quot;templafy&quot;:{&quot;id&quot;:&quot;1cfa1553-e20c-49b2-80e2-8510790f495c&quot;}}"/>
                                  <w:id w:val="2063285561"/>
                                </w:sdtPr>
                                <w:sdtEndPr/>
                                <w:sdtContent>
                                  <w:p w14:paraId="436F4800" w14:textId="77777777" w:rsidR="00153E54" w:rsidRDefault="00894E98">
                                    <w:pPr>
                                      <w:rPr>
                                        <w:sz w:val="18"/>
                                      </w:rPr>
                                    </w:pPr>
                                    <w:r>
                                      <w:rPr>
                                        <w:sz w:val="18"/>
                                      </w:rPr>
                                      <w:t>Stantec is a global leader in sustainable architecture, engineering, and environmental consulting. The diverse perspectives of our partners and interested parties drive us to think beyond what’s previously been done on critical issues like climate change, digital transformation, and future-proofing our cities and infrastructure. We innovate at the intersection of community, creativity, and client relationships to advance communities everywhere, so that together we can redefine what’s possible.</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E834D" id="_x0000_s1036" type="#_x0000_t202" style="position:absolute;margin-left:101.15pt;margin-top:266.2pt;width:195.8pt;height:226.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p+ZHAIAADQ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ByN59PpFEMcY6P5LJ3fTUKd5Pq7sc5/E1CTYOTUIi8R&#10;LnbcON+lnlNCNw3rSqnIjdKkyen0bpLGHy4RLK409rgOGyzf7lpSFTmdnRfZQXHC/Sx01DvD1xXO&#10;sGHOvzKLXOPcqF//godUgL2gtygpwf76233IRwowSkmD2smp+3lgVlCivmsk5344HgexRWc8mY3Q&#10;sbeR3W1EH+pHQHkO8aUYHs2Q79XZlBbqd5T5KnTFENMce+fUn81H3ykanwkXq1VMQnkZ5jd6a3go&#10;HVANCL+178yangaPDD7DWWUs+8BGl9vxsTp4kFWkKuDcodrDj9KMZPfPKGj/1o9Z18e+/A0AAP//&#10;AwBQSwMEFAAGAAgAAAAhALHWNpXjAAAACwEAAA8AAABkcnMvZG93bnJldi54bWxMj01Pg0AURfcm&#10;/ofJM3Fnhw7FAPJoGpLGxOiitRt3D5gC6XwgM23RX++40uXLPbn3vGI9a8UucnKDNQjLRQRMmsa2&#10;g+kQDu/bhxSY82RaUtZIhC/pYF3e3hSUt/ZqdvKy9x0LJcblhNB7P+acu6aXmtzCjtKE7GgnTT6c&#10;U8fbia6hXCsuouiRaxpMWOhplFUvm9P+rBFequ0b7Wqh029VPb8eN+Pn4SNBvL+bN0/AvJz9Hwy/&#10;+kEdyuBU27NpHVMIIhJxQBGSWKyABSLJ4gxYjZClqwR4WfD/P5Q/AAAA//8DAFBLAQItABQABgAI&#10;AAAAIQC2gziS/gAAAOEBAAATAAAAAAAAAAAAAAAAAAAAAABbQ29udGVudF9UeXBlc10ueG1sUEsB&#10;Ai0AFAAGAAgAAAAhADj9If/WAAAAlAEAAAsAAAAAAAAAAAAAAAAALwEAAF9yZWxzLy5yZWxzUEsB&#10;Ai0AFAAGAAgAAAAhABKqn5kcAgAANAQAAA4AAAAAAAAAAAAAAAAALgIAAGRycy9lMm9Eb2MueG1s&#10;UEsBAi0AFAAGAAgAAAAhALHWNpXjAAAACwEAAA8AAAAAAAAAAAAAAAAAdgQAAGRycy9kb3ducmV2&#10;LnhtbFBLBQYAAAAABAAEAPMAAACGBQAAAAA=&#10;" filled="f" stroked="f" strokeweight=".5pt">
                    <v:textbox>
                      <w:txbxContent>
                        <w:sdt>
                          <w:sdtPr>
                            <w:rPr>
                              <w:sz w:val="18"/>
                            </w:rPr>
                            <w:alias w:val="{{Translate(&quot;BackCover&quot;)}}"/>
                            <w:tag w:val="{&quot;templafy&quot;:{&quot;id&quot;:&quot;1cfa1553-e20c-49b2-80e2-8510790f495c&quot;}}"/>
                            <w:id w:val="2063285561"/>
                          </w:sdtPr>
                          <w:sdtEndPr/>
                          <w:sdtContent>
                            <w:p w14:paraId="436F4800" w14:textId="77777777" w:rsidR="00153E54" w:rsidRDefault="00894E98">
                              <w:pPr>
                                <w:rPr>
                                  <w:sz w:val="18"/>
                                </w:rPr>
                              </w:pPr>
                              <w:r>
                                <w:rPr>
                                  <w:sz w:val="18"/>
                                </w:rPr>
                                <w:t>Stantec is a global leader in sustainable architecture, engineering, and environmental consulting. The diverse perspectives of our partners and interested parties drive us to think beyond what’s previously been done on critical issues like climate change, digital transformation, and future-proofing our cities and infrastructure. We innovate at the intersection of community, creativity, and client relationships to advance communities everywhere, so that together we can redefine what’s possible.</w:t>
                              </w:r>
                            </w:p>
                          </w:sdtContent>
                        </w:sdt>
                      </w:txbxContent>
                    </v:textbox>
                    <w10:wrap anchory="page"/>
                    <w10:anchorlock/>
                  </v:shape>
                </w:pict>
              </mc:Fallback>
            </mc:AlternateContent>
          </w:r>
        </w:p>
      </w:sdtContent>
    </w:sdt>
    <w:sectPr w:rsidR="00894E98" w:rsidRPr="00D44A66" w:rsidSect="00C456B6">
      <w:headerReference w:type="even" r:id="rId66"/>
      <w:headerReference w:type="default" r:id="rId67"/>
      <w:footerReference w:type="even" r:id="rId68"/>
      <w:footerReference w:type="default" r:id="rId69"/>
      <w:headerReference w:type="first" r:id="rId70"/>
      <w:footerReference w:type="first" r:id="rId71"/>
      <w:pgSz w:w="11906" w:h="16838" w:code="9"/>
      <w:pgMar w:top="2160" w:right="1440" w:bottom="1584"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05EA9" w14:textId="77777777" w:rsidR="00735DF0" w:rsidRDefault="00735DF0" w:rsidP="00C04B8F">
      <w:r>
        <w:separator/>
      </w:r>
    </w:p>
    <w:p w14:paraId="5FBC4FEF" w14:textId="77777777" w:rsidR="00735DF0" w:rsidRDefault="00735DF0"/>
    <w:p w14:paraId="56537C28" w14:textId="77777777" w:rsidR="00735DF0" w:rsidRDefault="00735DF0"/>
  </w:endnote>
  <w:endnote w:type="continuationSeparator" w:id="0">
    <w:p w14:paraId="2F37F2DA" w14:textId="77777777" w:rsidR="00735DF0" w:rsidRDefault="00735DF0" w:rsidP="00C04B8F">
      <w:r>
        <w:continuationSeparator/>
      </w:r>
    </w:p>
    <w:p w14:paraId="106C6273" w14:textId="77777777" w:rsidR="00735DF0" w:rsidRDefault="00735DF0"/>
    <w:p w14:paraId="290993AB" w14:textId="77777777" w:rsidR="00735DF0" w:rsidRDefault="00735D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masis MT Pro">
    <w:charset w:val="00"/>
    <w:family w:val="roman"/>
    <w:pitch w:val="variable"/>
    <w:sig w:usb0="A00000AF" w:usb1="4000205B" w:usb2="00000000" w:usb3="00000000" w:csb0="00000093" w:csb1="00000000"/>
  </w:font>
  <w:font w:name="SimHei">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oboto Condensed">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1CDBA" w14:textId="77777777" w:rsidR="004B2BB1" w:rsidRDefault="004B2BB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69960" w14:textId="77777777" w:rsidR="00530505" w:rsidRDefault="005305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05"/>
      <w:gridCol w:w="5416"/>
      <w:gridCol w:w="1805"/>
    </w:tblGrid>
    <w:tr w:rsidR="0020795B" w:rsidRPr="00C456B6" w14:paraId="54F56410" w14:textId="77777777" w:rsidTr="003139FF">
      <w:tc>
        <w:tcPr>
          <w:tcW w:w="1000" w:type="pct"/>
          <w:vAlign w:val="bottom"/>
        </w:tcPr>
        <w:sdt>
          <w:sdtPr>
            <w:alias w:val="Logo"/>
            <w:tag w:val="{&quot;templafy&quot;:{&quot;id&quot;:&quot;175c505b-9ac4-424f-aa98-aa974197bcd1&quot;}}"/>
            <w:id w:val="-1852941155"/>
            <w:placeholder>
              <w:docPart w:val="135D77C187FA40D487E1B37BEEDA4A3F"/>
            </w:placeholder>
            <w:picture/>
          </w:sdtPr>
          <w:sdtEndPr/>
          <w:sdtContent>
            <w:p w14:paraId="663F1990" w14:textId="77777777" w:rsidR="0020795B" w:rsidRPr="00C456B6" w:rsidRDefault="00EE4D2D" w:rsidP="007B121F">
              <w:pPr>
                <w:pStyle w:val="Footer"/>
              </w:pPr>
              <w:r w:rsidRPr="00C456B6">
                <w:rPr>
                  <w:noProof/>
                </w:rPr>
                <w:drawing>
                  <wp:inline distT="0" distB="0" distL="0" distR="0" wp14:anchorId="446C5276" wp14:editId="0AA4515C">
                    <wp:extent cx="392400" cy="392400"/>
                    <wp:effectExtent l="0" t="0" r="2540" b="2540"/>
                    <wp:docPr id="24" name="Picture 1436767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130555" name="Picture 143676723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sdtContent>
        </w:sdt>
      </w:tc>
      <w:tc>
        <w:tcPr>
          <w:tcW w:w="3000" w:type="pct"/>
          <w:vAlign w:val="bottom"/>
        </w:tcPr>
        <w:p w14:paraId="1DC491D7" w14:textId="6CA41496" w:rsidR="0020795B" w:rsidRPr="00C456B6" w:rsidRDefault="0020795B" w:rsidP="00A618EA">
          <w:pPr>
            <w:pStyle w:val="FooterProjectNumber"/>
            <w:jc w:val="center"/>
          </w:pPr>
          <w:r w:rsidRPr="00C456B6">
            <w:t xml:space="preserve">Project: </w:t>
          </w:r>
          <w:sdt>
            <w:sdtPr>
              <w:alias w:val="{{Form.ProjectNumber}}"/>
              <w:tag w:val="{&quot;templafy&quot;:{&quot;id&quot;:&quot;7210d691-2d4a-49c0-85cd-8f05b4e36212&quot;}}"/>
              <w:id w:val="2142682190"/>
              <w:placeholder>
                <w:docPart w:val="D9E09D340C6F47109CA245FF6178C93E"/>
              </w:placeholder>
            </w:sdtPr>
            <w:sdtEndPr/>
            <w:sdtContent>
              <w:sdt>
                <w:sdtPr>
                  <w:alias w:val="{{Form.ProjectNumber}}"/>
                  <w:tag w:val="{&quot;templafy&quot;:{&quot;id&quot;:&quot;53ef1e43-e33a-40a4-a1a4-39821b726187&quot;}}"/>
                  <w:id w:val="2104989153"/>
                  <w:placeholder>
                    <w:docPart w:val="EFC41E78CD0A460581D86CC61976CC48"/>
                  </w:placeholder>
                </w:sdtPr>
                <w:sdtEndPr/>
                <w:sdtContent>
                  <w:r w:rsidR="004569F0">
                    <w:t>310206</w:t>
                  </w:r>
                  <w:r w:rsidR="00CA2D2A">
                    <w:t>4</w:t>
                  </w:r>
                  <w:r w:rsidR="004569F0">
                    <w:t>29.103.00</w:t>
                  </w:r>
                  <w:r w:rsidR="00CF778F">
                    <w:t>3</w:t>
                  </w:r>
                </w:sdtContent>
              </w:sdt>
            </w:sdtContent>
          </w:sdt>
        </w:p>
      </w:tc>
      <w:tc>
        <w:tcPr>
          <w:tcW w:w="1000" w:type="pct"/>
          <w:vAlign w:val="bottom"/>
        </w:tcPr>
        <w:p w14:paraId="191BA77F" w14:textId="77777777" w:rsidR="0020795B" w:rsidRPr="00C456B6" w:rsidRDefault="00237240" w:rsidP="007B121F">
          <w:pPr>
            <w:pStyle w:val="FooterProjectNumber"/>
            <w:jc w:val="right"/>
          </w:pPr>
          <w:r w:rsidRPr="00C456B6">
            <w:fldChar w:fldCharType="begin"/>
          </w:r>
          <w:r w:rsidRPr="00C456B6">
            <w:instrText xml:space="preserve"> PAGE   \* MERGEFORMAT </w:instrText>
          </w:r>
          <w:r w:rsidRPr="00C456B6">
            <w:fldChar w:fldCharType="separate"/>
          </w:r>
          <w:r w:rsidRPr="00C456B6">
            <w:t>1</w:t>
          </w:r>
          <w:r w:rsidRPr="00C456B6">
            <w:fldChar w:fldCharType="end"/>
          </w:r>
        </w:p>
      </w:tc>
    </w:tr>
  </w:tbl>
  <w:p w14:paraId="650CAB1A" w14:textId="77777777" w:rsidR="0020795B" w:rsidRPr="00C456B6" w:rsidRDefault="0020795B" w:rsidP="00FC0ECC">
    <w:pPr>
      <w:pStyle w:val="FooterProjectNumb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5D89" w14:textId="77777777" w:rsidR="00530505" w:rsidRDefault="0053050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8B89A" w14:textId="77777777" w:rsidR="00530505" w:rsidRDefault="0053050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05"/>
      <w:gridCol w:w="5416"/>
      <w:gridCol w:w="1805"/>
    </w:tblGrid>
    <w:tr w:rsidR="0020795B" w:rsidRPr="00C456B6" w14:paraId="72EB8FD8" w14:textId="77777777" w:rsidTr="003139FF">
      <w:tc>
        <w:tcPr>
          <w:tcW w:w="1000" w:type="pct"/>
          <w:vAlign w:val="bottom"/>
        </w:tcPr>
        <w:sdt>
          <w:sdtPr>
            <w:alias w:val="Logo"/>
            <w:tag w:val="{&quot;templafy&quot;:{&quot;id&quot;:&quot;175c505b-9ac4-424f-aa98-aa974197bcd1&quot;}}"/>
            <w:id w:val="-121466572"/>
            <w:placeholder>
              <w:docPart w:val="135D77C187FA40D487E1B37BEEDA4A3F"/>
            </w:placeholder>
            <w:picture/>
          </w:sdtPr>
          <w:sdtEndPr/>
          <w:sdtContent>
            <w:p w14:paraId="03C2925D" w14:textId="77777777" w:rsidR="0020795B" w:rsidRPr="00C456B6" w:rsidRDefault="00EE4D2D" w:rsidP="007B121F">
              <w:pPr>
                <w:pStyle w:val="Footer"/>
              </w:pPr>
              <w:r w:rsidRPr="00C456B6">
                <w:rPr>
                  <w:noProof/>
                </w:rPr>
                <w:drawing>
                  <wp:inline distT="0" distB="0" distL="0" distR="0" wp14:anchorId="57D19D7C" wp14:editId="1F9382FA">
                    <wp:extent cx="392400" cy="392400"/>
                    <wp:effectExtent l="0" t="0" r="2540" b="2540"/>
                    <wp:docPr id="26" name="Picture 1436767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130555" name="Picture 143676723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sdtContent>
        </w:sdt>
      </w:tc>
      <w:tc>
        <w:tcPr>
          <w:tcW w:w="3000" w:type="pct"/>
          <w:vAlign w:val="bottom"/>
        </w:tcPr>
        <w:p w14:paraId="5A75A0AC" w14:textId="581A3E56" w:rsidR="0020795B" w:rsidRPr="00C456B6" w:rsidRDefault="0020795B" w:rsidP="00A618EA">
          <w:pPr>
            <w:pStyle w:val="FooterProjectNumber"/>
            <w:jc w:val="center"/>
          </w:pPr>
          <w:r w:rsidRPr="00C456B6">
            <w:t xml:space="preserve">Project: </w:t>
          </w:r>
          <w:sdt>
            <w:sdtPr>
              <w:alias w:val="{{Form.ProjectNumber}}"/>
              <w:tag w:val="{&quot;templafy&quot;:{&quot;id&quot;:&quot;7210d691-2d4a-49c0-85cd-8f05b4e36212&quot;}}"/>
              <w:id w:val="-577134034"/>
              <w:placeholder>
                <w:docPart w:val="D9E09D340C6F47109CA245FF6178C93E"/>
              </w:placeholder>
            </w:sdtPr>
            <w:sdtEndPr/>
            <w:sdtContent>
              <w:sdt>
                <w:sdtPr>
                  <w:alias w:val="{{Form.ProjectNumber}}"/>
                  <w:tag w:val="{&quot;templafy&quot;:{&quot;id&quot;:&quot;53ef1e43-e33a-40a4-a1a4-39821b726187&quot;}}"/>
                  <w:id w:val="-1829205989"/>
                  <w:placeholder>
                    <w:docPart w:val="5CCBB523C3194D65A98A1CC7D94CE5F6"/>
                  </w:placeholder>
                </w:sdtPr>
                <w:sdtEndPr/>
                <w:sdtContent>
                  <w:r w:rsidR="004569F0">
                    <w:t>310206</w:t>
                  </w:r>
                  <w:r w:rsidR="00CA2D2A">
                    <w:t>4</w:t>
                  </w:r>
                  <w:r w:rsidR="004569F0">
                    <w:t>29.103.00</w:t>
                  </w:r>
                  <w:r w:rsidR="00B526A9">
                    <w:t>3</w:t>
                  </w:r>
                </w:sdtContent>
              </w:sdt>
            </w:sdtContent>
          </w:sdt>
        </w:p>
      </w:tc>
      <w:tc>
        <w:tcPr>
          <w:tcW w:w="1000" w:type="pct"/>
          <w:vAlign w:val="bottom"/>
        </w:tcPr>
        <w:p w14:paraId="6DA1CABC" w14:textId="77777777" w:rsidR="0020795B" w:rsidRPr="00C456B6" w:rsidRDefault="00237240" w:rsidP="007B121F">
          <w:pPr>
            <w:pStyle w:val="FooterProjectNumber"/>
            <w:jc w:val="right"/>
          </w:pPr>
          <w:r w:rsidRPr="00C456B6">
            <w:fldChar w:fldCharType="begin"/>
          </w:r>
          <w:r w:rsidRPr="00C456B6">
            <w:instrText xml:space="preserve"> PAGE   \* MERGEFORMAT </w:instrText>
          </w:r>
          <w:r w:rsidRPr="00C456B6">
            <w:fldChar w:fldCharType="separate"/>
          </w:r>
          <w:r w:rsidRPr="00C456B6">
            <w:t>1</w:t>
          </w:r>
          <w:r w:rsidRPr="00C456B6">
            <w:fldChar w:fldCharType="end"/>
          </w:r>
        </w:p>
      </w:tc>
    </w:tr>
  </w:tbl>
  <w:p w14:paraId="51FA53EB" w14:textId="77777777" w:rsidR="0020795B" w:rsidRPr="00C456B6" w:rsidRDefault="0020795B" w:rsidP="00FC0ECC">
    <w:pPr>
      <w:pStyle w:val="FooterProjectNumb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2BD65" w14:textId="77777777" w:rsidR="00530505" w:rsidRDefault="005305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5137F" w14:textId="77777777" w:rsidR="00530505" w:rsidRDefault="0053050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05"/>
      <w:gridCol w:w="5416"/>
      <w:gridCol w:w="1805"/>
    </w:tblGrid>
    <w:tr w:rsidR="0020795B" w:rsidRPr="00C456B6" w14:paraId="1B80474B" w14:textId="77777777" w:rsidTr="003139FF">
      <w:tc>
        <w:tcPr>
          <w:tcW w:w="1000" w:type="pct"/>
          <w:vAlign w:val="bottom"/>
        </w:tcPr>
        <w:sdt>
          <w:sdtPr>
            <w:alias w:val="Logo"/>
            <w:tag w:val="{&quot;templafy&quot;:{&quot;id&quot;:&quot;175c505b-9ac4-424f-aa98-aa974197bcd1&quot;}}"/>
            <w:id w:val="-2146498360"/>
            <w:placeholder>
              <w:docPart w:val="135D77C187FA40D487E1B37BEEDA4A3F"/>
            </w:placeholder>
            <w:picture/>
          </w:sdtPr>
          <w:sdtEndPr/>
          <w:sdtContent>
            <w:p w14:paraId="00E5402A" w14:textId="77777777" w:rsidR="0020795B" w:rsidRPr="00C456B6" w:rsidRDefault="00EE4D2D" w:rsidP="007B121F">
              <w:pPr>
                <w:pStyle w:val="Footer"/>
              </w:pPr>
              <w:r w:rsidRPr="00C456B6">
                <w:rPr>
                  <w:noProof/>
                </w:rPr>
                <w:drawing>
                  <wp:inline distT="0" distB="0" distL="0" distR="0" wp14:anchorId="05EF491F" wp14:editId="47D4E681">
                    <wp:extent cx="392400" cy="392400"/>
                    <wp:effectExtent l="0" t="0" r="2540" b="2540"/>
                    <wp:docPr id="28" name="Picture 1436767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130555" name="Picture 143676723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sdtContent>
        </w:sdt>
      </w:tc>
      <w:tc>
        <w:tcPr>
          <w:tcW w:w="3000" w:type="pct"/>
          <w:vAlign w:val="bottom"/>
        </w:tcPr>
        <w:p w14:paraId="75DB2A03" w14:textId="14ABB3CC" w:rsidR="0020795B" w:rsidRPr="00C456B6" w:rsidRDefault="0020795B" w:rsidP="00A618EA">
          <w:pPr>
            <w:pStyle w:val="FooterProjectNumber"/>
            <w:jc w:val="center"/>
          </w:pPr>
          <w:r w:rsidRPr="00C456B6">
            <w:t xml:space="preserve">Project: </w:t>
          </w:r>
          <w:sdt>
            <w:sdtPr>
              <w:alias w:val="{{Form.ProjectNumber}}"/>
              <w:tag w:val="{&quot;templafy&quot;:{&quot;id&quot;:&quot;7210d691-2d4a-49c0-85cd-8f05b4e36212&quot;}}"/>
              <w:id w:val="461305770"/>
              <w:placeholder>
                <w:docPart w:val="D9E09D340C6F47109CA245FF6178C93E"/>
              </w:placeholder>
            </w:sdtPr>
            <w:sdtEndPr/>
            <w:sdtContent>
              <w:sdt>
                <w:sdtPr>
                  <w:alias w:val="{{Form.ProjectNumber}}"/>
                  <w:tag w:val="{&quot;templafy&quot;:{&quot;id&quot;:&quot;53ef1e43-e33a-40a4-a1a4-39821b726187&quot;}}"/>
                  <w:id w:val="-1539502504"/>
                  <w:placeholder>
                    <w:docPart w:val="24159BA72A77470AB689A52E2B65E7BE"/>
                  </w:placeholder>
                </w:sdtPr>
                <w:sdtEndPr/>
                <w:sdtContent>
                  <w:r w:rsidR="004569F0">
                    <w:t>310206</w:t>
                  </w:r>
                  <w:r w:rsidR="00CA2D2A">
                    <w:t>4</w:t>
                  </w:r>
                  <w:r w:rsidR="004569F0">
                    <w:t>29.103.00</w:t>
                  </w:r>
                  <w:r w:rsidR="00B526A9">
                    <w:t>3</w:t>
                  </w:r>
                </w:sdtContent>
              </w:sdt>
            </w:sdtContent>
          </w:sdt>
        </w:p>
      </w:tc>
      <w:tc>
        <w:tcPr>
          <w:tcW w:w="1000" w:type="pct"/>
          <w:vAlign w:val="bottom"/>
        </w:tcPr>
        <w:p w14:paraId="73E7B7BA" w14:textId="77777777" w:rsidR="0020795B" w:rsidRPr="00C456B6" w:rsidRDefault="00237240" w:rsidP="007B121F">
          <w:pPr>
            <w:pStyle w:val="FooterProjectNumber"/>
            <w:jc w:val="right"/>
          </w:pPr>
          <w:r w:rsidRPr="00C456B6">
            <w:fldChar w:fldCharType="begin"/>
          </w:r>
          <w:r w:rsidRPr="00C456B6">
            <w:instrText xml:space="preserve"> PAGE   \* MERGEFORMAT </w:instrText>
          </w:r>
          <w:r w:rsidRPr="00C456B6">
            <w:fldChar w:fldCharType="separate"/>
          </w:r>
          <w:r w:rsidRPr="00C456B6">
            <w:t>1</w:t>
          </w:r>
          <w:r w:rsidRPr="00C456B6">
            <w:fldChar w:fldCharType="end"/>
          </w:r>
        </w:p>
      </w:tc>
    </w:tr>
  </w:tbl>
  <w:p w14:paraId="233BD14E" w14:textId="77777777" w:rsidR="0020795B" w:rsidRPr="00C456B6" w:rsidRDefault="0020795B" w:rsidP="00FC0ECC">
    <w:pPr>
      <w:pStyle w:val="FooterProjectNumb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4A02" w14:textId="77777777" w:rsidR="002E0DA6" w:rsidRPr="002E0DA6" w:rsidRDefault="002E0DA6" w:rsidP="002E0DA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85D7" w14:textId="77777777" w:rsidR="00530505" w:rsidRDefault="005305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6E1E" w14:textId="77777777" w:rsidR="00613171" w:rsidRDefault="00613171">
    <w:pPr>
      <w:pStyle w:val="Footer"/>
    </w:pPr>
    <w:r>
      <w:tab/>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57BBD" w14:textId="77777777" w:rsidR="00F45F7D" w:rsidRDefault="00F45F7D" w:rsidP="00F45F7D"/>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01390" w14:textId="77777777" w:rsidR="002E0DA6" w:rsidRPr="002E0DA6" w:rsidRDefault="002E0DA6" w:rsidP="002E0D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C4B77" w14:textId="77777777" w:rsidR="004B2BB1" w:rsidRDefault="004B2B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4F674" w14:textId="77777777" w:rsidR="00530505" w:rsidRDefault="005305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05"/>
      <w:gridCol w:w="5416"/>
      <w:gridCol w:w="1805"/>
    </w:tblGrid>
    <w:tr w:rsidR="007B121F" w:rsidRPr="00C456B6" w14:paraId="0B3D7F41" w14:textId="77777777" w:rsidTr="003139FF">
      <w:tc>
        <w:tcPr>
          <w:tcW w:w="1000" w:type="pct"/>
          <w:vAlign w:val="bottom"/>
        </w:tcPr>
        <w:sdt>
          <w:sdtPr>
            <w:alias w:val="Logo"/>
            <w:tag w:val="{&quot;templafy&quot;:{&quot;id&quot;:&quot;9fa2779a-c9c5-4c70-9950-0e0fe63835f3&quot;}}"/>
            <w:id w:val="-585845339"/>
            <w:placeholder>
              <w:docPart w:val="A8FF198147DC45F59B62213DF3251572"/>
            </w:placeholder>
            <w:picture/>
          </w:sdtPr>
          <w:sdtEndPr/>
          <w:sdtContent>
            <w:p w14:paraId="0B5EAEDA" w14:textId="77777777" w:rsidR="007B121F" w:rsidRPr="00C456B6" w:rsidRDefault="00EE4D2D" w:rsidP="007B121F">
              <w:pPr>
                <w:pStyle w:val="Footer"/>
              </w:pPr>
              <w:r w:rsidRPr="00C456B6">
                <w:rPr>
                  <w:noProof/>
                </w:rPr>
                <w:drawing>
                  <wp:inline distT="0" distB="0" distL="0" distR="0" wp14:anchorId="17E7004F" wp14:editId="14039485">
                    <wp:extent cx="392400" cy="392400"/>
                    <wp:effectExtent l="0" t="0" r="2540" b="2540"/>
                    <wp:docPr id="2926394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26144"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sdtContent>
        </w:sdt>
      </w:tc>
      <w:tc>
        <w:tcPr>
          <w:tcW w:w="3000" w:type="pct"/>
          <w:vAlign w:val="bottom"/>
        </w:tcPr>
        <w:p w14:paraId="4A66993E" w14:textId="149FD86F" w:rsidR="007B121F" w:rsidRPr="00C456B6" w:rsidRDefault="007B121F" w:rsidP="007B121F">
          <w:pPr>
            <w:pStyle w:val="FooterProjectNumber"/>
            <w:jc w:val="center"/>
          </w:pPr>
          <w:r w:rsidRPr="00C456B6">
            <w:t xml:space="preserve">Project: </w:t>
          </w:r>
          <w:sdt>
            <w:sdtPr>
              <w:alias w:val="{{Form.ProjectNumber}}"/>
              <w:tag w:val="{&quot;templafy&quot;:{&quot;id&quot;:&quot;53ef1e43-e33a-40a4-a1a4-39821b726187&quot;}}"/>
              <w:id w:val="1209074713"/>
              <w:placeholder>
                <w:docPart w:val="F421C6B940F746389371B05CE8BCA62A"/>
              </w:placeholder>
            </w:sdtPr>
            <w:sdtEndPr/>
            <w:sdtContent>
              <w:r>
                <w:t>3102</w:t>
              </w:r>
              <w:r w:rsidR="00D7454E">
                <w:t>06</w:t>
              </w:r>
              <w:r w:rsidR="00F21385">
                <w:t>4</w:t>
              </w:r>
              <w:r w:rsidR="00D7454E">
                <w:t>29</w:t>
              </w:r>
              <w:r>
                <w:t>.</w:t>
              </w:r>
              <w:r w:rsidR="00D7454E">
                <w:t>103.001</w:t>
              </w:r>
            </w:sdtContent>
          </w:sdt>
        </w:p>
      </w:tc>
      <w:tc>
        <w:tcPr>
          <w:tcW w:w="1000" w:type="pct"/>
          <w:vAlign w:val="bottom"/>
        </w:tcPr>
        <w:p w14:paraId="5D11B444" w14:textId="77777777" w:rsidR="007B121F" w:rsidRPr="00C456B6" w:rsidRDefault="007B121F" w:rsidP="007B121F">
          <w:pPr>
            <w:pStyle w:val="FooterProjectNumber"/>
            <w:jc w:val="right"/>
          </w:pPr>
        </w:p>
      </w:tc>
    </w:tr>
  </w:tbl>
  <w:p w14:paraId="51479F54" w14:textId="77777777" w:rsidR="00557CD5" w:rsidRPr="00C456B6" w:rsidRDefault="00557CD5" w:rsidP="00FC0ECC">
    <w:pPr>
      <w:pStyle w:val="FooterProjectNumb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7A7D3" w14:textId="77777777" w:rsidR="00530505" w:rsidRDefault="005305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F0430" w14:textId="77777777" w:rsidR="00530505" w:rsidRDefault="005305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05"/>
      <w:gridCol w:w="5416"/>
      <w:gridCol w:w="1805"/>
    </w:tblGrid>
    <w:tr w:rsidR="007B121F" w:rsidRPr="00C456B6" w14:paraId="12297865" w14:textId="77777777" w:rsidTr="003139FF">
      <w:tc>
        <w:tcPr>
          <w:tcW w:w="1000" w:type="pct"/>
          <w:vAlign w:val="bottom"/>
        </w:tcPr>
        <w:sdt>
          <w:sdtPr>
            <w:alias w:val="Logo"/>
            <w:tag w:val="{&quot;templafy&quot;:{&quot;id&quot;:&quot;9fa2779a-c9c5-4c70-9950-0e0fe63835f3&quot;}}"/>
            <w:id w:val="1870644436"/>
            <w:placeholder>
              <w:docPart w:val="A8FF198147DC45F59B62213DF3251572"/>
            </w:placeholder>
            <w:picture/>
          </w:sdtPr>
          <w:sdtEndPr/>
          <w:sdtContent>
            <w:p w14:paraId="13B3D6D8" w14:textId="77777777" w:rsidR="007B121F" w:rsidRPr="00C456B6" w:rsidRDefault="00EE4D2D" w:rsidP="007B121F">
              <w:pPr>
                <w:pStyle w:val="Footer"/>
              </w:pPr>
              <w:r w:rsidRPr="00C456B6">
                <w:rPr>
                  <w:noProof/>
                </w:rPr>
                <w:drawing>
                  <wp:inline distT="0" distB="0" distL="0" distR="0" wp14:anchorId="6865602C" wp14:editId="1427581F">
                    <wp:extent cx="392400" cy="392400"/>
                    <wp:effectExtent l="0" t="0" r="2540" b="254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26144"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00" cy="392400"/>
                            </a:xfrm>
                            <a:prstGeom prst="rect">
                              <a:avLst/>
                            </a:prstGeom>
                            <a:noFill/>
                            <a:ln>
                              <a:noFill/>
                            </a:ln>
                          </pic:spPr>
                        </pic:pic>
                      </a:graphicData>
                    </a:graphic>
                  </wp:inline>
                </w:drawing>
              </w:r>
            </w:p>
          </w:sdtContent>
        </w:sdt>
      </w:tc>
      <w:tc>
        <w:tcPr>
          <w:tcW w:w="3000" w:type="pct"/>
          <w:vAlign w:val="bottom"/>
        </w:tcPr>
        <w:p w14:paraId="7545E6F2" w14:textId="448A3A21" w:rsidR="007B121F" w:rsidRPr="00C456B6" w:rsidRDefault="007B121F" w:rsidP="007B121F">
          <w:pPr>
            <w:pStyle w:val="FooterProjectNumber"/>
            <w:jc w:val="center"/>
          </w:pPr>
          <w:r w:rsidRPr="00C456B6">
            <w:t xml:space="preserve">Project: </w:t>
          </w:r>
          <w:sdt>
            <w:sdtPr>
              <w:alias w:val="{{Form.ProjectNumber}}"/>
              <w:tag w:val="{&quot;templafy&quot;:{&quot;id&quot;:&quot;53ef1e43-e33a-40a4-a1a4-39821b726187&quot;}}"/>
              <w:id w:val="1440490159"/>
              <w:placeholder>
                <w:docPart w:val="F421C6B940F746389371B05CE8BCA62A"/>
              </w:placeholder>
            </w:sdtPr>
            <w:sdtEndPr/>
            <w:sdtContent>
              <w:sdt>
                <w:sdtPr>
                  <w:alias w:val="{{Form.ProjectNumber}}"/>
                  <w:tag w:val="{&quot;templafy&quot;:{&quot;id&quot;:&quot;53ef1e43-e33a-40a4-a1a4-39821b726187&quot;}}"/>
                  <w:id w:val="-1612961851"/>
                  <w:placeholder>
                    <w:docPart w:val="7C1C0CBB6E76491096FD058C28C95369"/>
                  </w:placeholder>
                </w:sdtPr>
                <w:sdtEndPr/>
                <w:sdtContent>
                  <w:r w:rsidR="004569F0">
                    <w:t>310206</w:t>
                  </w:r>
                  <w:r w:rsidR="00CA2D2A">
                    <w:t>4</w:t>
                  </w:r>
                  <w:r w:rsidR="004569F0">
                    <w:t>29.103.00</w:t>
                  </w:r>
                  <w:r w:rsidR="00CF778F">
                    <w:t>3</w:t>
                  </w:r>
                </w:sdtContent>
              </w:sdt>
            </w:sdtContent>
          </w:sdt>
        </w:p>
      </w:tc>
      <w:tc>
        <w:tcPr>
          <w:tcW w:w="1000" w:type="pct"/>
          <w:vAlign w:val="bottom"/>
        </w:tcPr>
        <w:p w14:paraId="15B9C0E3" w14:textId="77777777" w:rsidR="007B121F" w:rsidRPr="00C456B6" w:rsidRDefault="007B121F" w:rsidP="007B121F">
          <w:pPr>
            <w:pStyle w:val="FooterProjectNumber"/>
            <w:jc w:val="right"/>
          </w:pPr>
        </w:p>
      </w:tc>
    </w:tr>
  </w:tbl>
  <w:p w14:paraId="5BFC6972" w14:textId="77777777" w:rsidR="00557CD5" w:rsidRPr="00C456B6" w:rsidRDefault="00557CD5" w:rsidP="00FC0ECC">
    <w:pPr>
      <w:pStyle w:val="FooterProjectNumb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4C4D" w14:textId="77777777" w:rsidR="00530505" w:rsidRDefault="00530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1325A" w14:textId="77777777" w:rsidR="00735DF0" w:rsidRDefault="00735DF0" w:rsidP="00C04B8F">
      <w:r>
        <w:separator/>
      </w:r>
    </w:p>
    <w:p w14:paraId="77B5A0FA" w14:textId="77777777" w:rsidR="00735DF0" w:rsidRDefault="00735DF0"/>
    <w:p w14:paraId="0DED8172" w14:textId="77777777" w:rsidR="00735DF0" w:rsidRDefault="00735DF0"/>
  </w:footnote>
  <w:footnote w:type="continuationSeparator" w:id="0">
    <w:p w14:paraId="6A254DF1" w14:textId="77777777" w:rsidR="00735DF0" w:rsidRDefault="00735DF0" w:rsidP="00C04B8F">
      <w:r>
        <w:continuationSeparator/>
      </w:r>
    </w:p>
    <w:p w14:paraId="342C0E5D" w14:textId="77777777" w:rsidR="00735DF0" w:rsidRDefault="00735DF0"/>
    <w:p w14:paraId="192FCA46" w14:textId="77777777" w:rsidR="00735DF0" w:rsidRDefault="00735D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9D2CD" w14:textId="77777777" w:rsidR="00530505" w:rsidRDefault="0053050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1B993" w14:textId="77777777" w:rsidR="00530505" w:rsidRDefault="0053050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Form.ReportTitle}}"/>
      <w:tag w:val="{&quot;templafy&quot;:{&quot;id&quot;:&quot;bcd168dc-6aab-4ce5-80cc-0ba603354134&quot;}}"/>
      <w:id w:val="850922805"/>
      <w:placeholder>
        <w:docPart w:val="C389213939754387A557C6BD1B6C0455"/>
      </w:placeholder>
    </w:sdtPr>
    <w:sdtEndPr/>
    <w:sdtContent>
      <w:sdt>
        <w:sdtPr>
          <w:alias w:val="{{Form.ReportTitle}}"/>
          <w:tag w:val="{&quot;templafy&quot;:{&quot;id&quot;:&quot;e97126e1-13e9-497b-a864-3ba997633922&quot;}}"/>
          <w:id w:val="-68268779"/>
          <w:placeholder>
            <w:docPart w:val="F0536C92BD1448F9BE5369F19A851911"/>
          </w:placeholder>
        </w:sdtPr>
        <w:sdtEndPr/>
        <w:sdtContent>
          <w:p w14:paraId="54489BA2" w14:textId="7860552D" w:rsidR="00153E54" w:rsidRDefault="004569F0">
            <w:pPr>
              <w:pStyle w:val="HeaderDocumentTitle"/>
            </w:pPr>
            <w:r>
              <w:t xml:space="preserve">Brooklyn Hill Cycling Improvements </w:t>
            </w:r>
            <w:r w:rsidR="00B526A9">
              <w:t xml:space="preserve">Updated </w:t>
            </w:r>
            <w:r>
              <w:t>90% Detailed Design Safe System Audit</w:t>
            </w:r>
          </w:p>
        </w:sdtContent>
      </w:sdt>
    </w:sdtContent>
  </w:sdt>
  <w:p w14:paraId="00877CE2" w14:textId="15027B1F" w:rsidR="003A4E6F" w:rsidRPr="00112234" w:rsidRDefault="00624360" w:rsidP="00553042">
    <w:pPr>
      <w:pStyle w:val="HeaderChapter"/>
    </w:pPr>
    <w:fldSimple w:instr=" STYLEREF  &quot;Heading 1&quot;  \* MERGEFORMAT ">
      <w:r w:rsidR="00561C88">
        <w:rPr>
          <w:noProof/>
        </w:rPr>
        <w:t>Acronyms / Abbreviations</w:t>
      </w:r>
    </w:fldSimple>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1F183" w14:textId="03E3F085" w:rsidR="002E0DA6" w:rsidRDefault="005F090D" w:rsidP="002E0DA6">
    <w:pPr>
      <w:pStyle w:val="ReportTitle"/>
    </w:pPr>
    <w:r w:rsidRPr="005B1926">
      <w:rPr>
        <w:b w:val="0"/>
        <w:bCs/>
        <w:caps/>
      </w:rPr>
      <w:fldChar w:fldCharType="begin"/>
    </w:r>
    <w:r w:rsidRPr="005B1926">
      <w:rPr>
        <w:bCs/>
      </w:rPr>
      <w:instrText xml:space="preserve"> STYLEREF "Report Title" </w:instrText>
    </w:r>
    <w:r w:rsidRPr="005B1926">
      <w:rPr>
        <w:b w:val="0"/>
        <w:bCs/>
        <w:caps/>
      </w:rPr>
      <w:fldChar w:fldCharType="separate"/>
    </w:r>
    <w:r w:rsidR="00AF66AB">
      <w:rPr>
        <w:caps/>
        <w:noProof/>
        <w:lang w:val="en-US"/>
      </w:rPr>
      <w:t>Error! No text of specified style in document.</w:t>
    </w:r>
    <w:r w:rsidRPr="005B1926">
      <w:rPr>
        <w:b w:val="0"/>
        <w:bCs/>
        <w:caps/>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C6678" w14:textId="77777777" w:rsidR="00530505" w:rsidRDefault="0053050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Form.ReportTitle}}"/>
      <w:tag w:val="{&quot;templafy&quot;:{&quot;id&quot;:&quot;e97126e1-13e9-497b-a864-3ba997633922&quot;}}"/>
      <w:id w:val="2033143155"/>
      <w:placeholder>
        <w:docPart w:val="9E2C77532AD14BD58CF687BBA6F70975"/>
      </w:placeholder>
    </w:sdtPr>
    <w:sdtEndPr/>
    <w:sdtContent>
      <w:p w14:paraId="4B8A773C" w14:textId="0B003800" w:rsidR="00614127" w:rsidRPr="004569F0" w:rsidRDefault="004569F0" w:rsidP="004569F0">
        <w:pPr>
          <w:pStyle w:val="HeaderDocumentTitle"/>
        </w:pPr>
        <w:r>
          <w:t>Brooklyn Hill Cycling Improvements</w:t>
        </w:r>
        <w:r w:rsidR="00B526A9">
          <w:t xml:space="preserve"> Updated</w:t>
        </w:r>
        <w:r>
          <w:t xml:space="preserve"> 90% Detailed Design Safe System Audit</w:t>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0A6A3" w14:textId="36FAE6AB" w:rsidR="005C288C" w:rsidRPr="005F090D" w:rsidRDefault="005F090D" w:rsidP="005F090D">
    <w:pPr>
      <w:pStyle w:val="Header"/>
    </w:pPr>
    <w:r w:rsidRPr="005B1926">
      <w:rPr>
        <w:b/>
        <w:bCs/>
        <w:caps/>
      </w:rPr>
      <w:fldChar w:fldCharType="begin"/>
    </w:r>
    <w:r w:rsidRPr="005B1926">
      <w:rPr>
        <w:b/>
        <w:bCs/>
        <w:caps/>
      </w:rPr>
      <w:instrText xml:space="preserve"> STYLEREF "Report Title" </w:instrText>
    </w:r>
    <w:r w:rsidRPr="005B1926">
      <w:rPr>
        <w:b/>
        <w:bCs/>
        <w:caps/>
      </w:rPr>
      <w:fldChar w:fldCharType="separate"/>
    </w:r>
    <w:r w:rsidR="00AF66AB">
      <w:rPr>
        <w:caps/>
        <w:noProof/>
        <w:lang w:val="en-US"/>
      </w:rPr>
      <w:t>Error! No text of specified style in document.</w:t>
    </w:r>
    <w:r w:rsidRPr="005B1926">
      <w:rPr>
        <w:b/>
        <w:bCs/>
        <w:caps/>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C963A" w14:textId="77777777" w:rsidR="00530505" w:rsidRDefault="0053050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8875" w14:textId="77777777" w:rsidR="00F45F7D" w:rsidRPr="00F45F7D" w:rsidRDefault="00F45F7D" w:rsidP="00F45F7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7C757" w14:textId="2E915AFC" w:rsidR="005C288C" w:rsidRDefault="005F090D" w:rsidP="005C288C">
    <w:pPr>
      <w:pStyle w:val="ReportTitle"/>
      <w:spacing w:after="120"/>
    </w:pPr>
    <w:r w:rsidRPr="005B1926">
      <w:rPr>
        <w:b w:val="0"/>
        <w:bCs/>
        <w:caps/>
      </w:rPr>
      <w:fldChar w:fldCharType="begin"/>
    </w:r>
    <w:r w:rsidRPr="005B1926">
      <w:rPr>
        <w:bCs/>
      </w:rPr>
      <w:instrText xml:space="preserve"> STYLEREF "Report Title" </w:instrText>
    </w:r>
    <w:r w:rsidRPr="005B1926">
      <w:rPr>
        <w:b w:val="0"/>
        <w:bCs/>
        <w:caps/>
      </w:rPr>
      <w:fldChar w:fldCharType="separate"/>
    </w:r>
    <w:r w:rsidR="00AF66AB">
      <w:rPr>
        <w:caps/>
        <w:noProof/>
        <w:lang w:val="en-US"/>
      </w:rPr>
      <w:t>Error! No text of specified style in document.</w:t>
    </w:r>
    <w:r w:rsidRPr="005B1926">
      <w:rPr>
        <w:b w:val="0"/>
        <w:bCs/>
        <w:caps/>
      </w:rPr>
      <w:fldChar w:fldCharType="end"/>
    </w:r>
  </w:p>
  <w:p w14:paraId="42273F74" w14:textId="011FCB87" w:rsidR="005C288C" w:rsidRPr="005C288C" w:rsidRDefault="005C288C" w:rsidP="005C288C">
    <w:pPr>
      <w:pStyle w:val="ReportTitle"/>
      <w:spacing w:after="120"/>
      <w:rPr>
        <w:rFonts w:ascii="Arial" w:hAnsi="Arial"/>
        <w:b w:val="0"/>
        <w:bCs/>
        <w:caps/>
      </w:rPr>
    </w:pPr>
    <w:r w:rsidRPr="005C288C">
      <w:rPr>
        <w:rFonts w:ascii="Arial" w:hAnsi="Arial"/>
        <w:b w:val="0"/>
        <w:bCs/>
        <w:caps/>
      </w:rPr>
      <w:fldChar w:fldCharType="begin"/>
    </w:r>
    <w:r w:rsidRPr="005C288C">
      <w:rPr>
        <w:rFonts w:ascii="Arial" w:hAnsi="Arial"/>
        <w:b w:val="0"/>
        <w:bCs/>
      </w:rPr>
      <w:instrText xml:space="preserve"> STYLEREF "Divider Name" </w:instrText>
    </w:r>
    <w:r w:rsidRPr="005C288C">
      <w:rPr>
        <w:rFonts w:ascii="Arial" w:hAnsi="Arial"/>
        <w:b w:val="0"/>
        <w:bCs/>
        <w:caps/>
      </w:rPr>
      <w:fldChar w:fldCharType="separate"/>
    </w:r>
    <w:r w:rsidR="00AF66AB">
      <w:rPr>
        <w:rFonts w:ascii="Arial" w:hAnsi="Arial"/>
        <w:b w:val="0"/>
        <w:bCs/>
        <w:noProof/>
      </w:rPr>
      <w:t>Divider Name</w:t>
    </w:r>
    <w:r w:rsidRPr="005C288C">
      <w:rPr>
        <w:rFonts w:ascii="Arial" w:hAnsi="Arial"/>
        <w:b w:val="0"/>
        <w:bCs/>
        <w:cap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Form.ReportTitle}}"/>
      <w:tag w:val="{&quot;templafy&quot;:{&quot;id&quot;:&quot;e97126e1-13e9-497b-a864-3ba997633922&quot;}}"/>
      <w:id w:val="820086704"/>
      <w:placeholder>
        <w:docPart w:val="A97BDD4746A342E196F27E135032A2D9"/>
      </w:placeholder>
    </w:sdtPr>
    <w:sdtEndPr/>
    <w:sdtContent>
      <w:p w14:paraId="4F570548" w14:textId="4AFEC462" w:rsidR="00153E54" w:rsidRDefault="00F53EDE">
        <w:pPr>
          <w:pStyle w:val="HeaderDocumentTitle"/>
        </w:pPr>
        <w:r>
          <w:t xml:space="preserve">Brooklyn Hill Cycling Improvements </w:t>
        </w:r>
        <w:r w:rsidR="00B526A9">
          <w:t xml:space="preserve">Updated </w:t>
        </w:r>
        <w:r>
          <w:t xml:space="preserve">90% Detailed Design Safe System </w:t>
        </w:r>
        <w:r w:rsidR="004569F0">
          <w:t>Audit</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7D989" w14:textId="2728E1F3" w:rsidR="00B47247" w:rsidRPr="005B1926" w:rsidRDefault="00B47247">
    <w:pPr>
      <w:pStyle w:val="Header"/>
      <w:rPr>
        <w:b/>
        <w:bCs/>
        <w:caps/>
      </w:rPr>
    </w:pPr>
    <w:r w:rsidRPr="005B1926">
      <w:rPr>
        <w:b/>
        <w:bCs/>
        <w:caps/>
      </w:rPr>
      <w:fldChar w:fldCharType="begin"/>
    </w:r>
    <w:r w:rsidRPr="005B1926">
      <w:rPr>
        <w:b/>
        <w:bCs/>
        <w:caps/>
      </w:rPr>
      <w:instrText xml:space="preserve"> STYLEREF "Report Title" </w:instrText>
    </w:r>
    <w:r w:rsidRPr="005B1926">
      <w:rPr>
        <w:b/>
        <w:bCs/>
        <w:caps/>
      </w:rPr>
      <w:fldChar w:fldCharType="separate"/>
    </w:r>
    <w:r w:rsidR="00AF66AB">
      <w:rPr>
        <w:caps/>
        <w:noProof/>
        <w:lang w:val="en-US"/>
      </w:rPr>
      <w:t>Error! No text of specified style in document.</w:t>
    </w:r>
    <w:r w:rsidRPr="005B1926">
      <w:rPr>
        <w:b/>
        <w:bCs/>
        <w:cap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EC5AA" w14:textId="77777777" w:rsidR="00530505" w:rsidRDefault="005305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Form.ReportTitle}}"/>
      <w:tag w:val="{&quot;templafy&quot;:{&quot;id&quot;:&quot;e97126e1-13e9-497b-a864-3ba997633922&quot;}}"/>
      <w:id w:val="1445577180"/>
      <w:placeholder>
        <w:docPart w:val="6C1024FF8F7546A3A5BFF0291CF692BB"/>
      </w:placeholder>
    </w:sdtPr>
    <w:sdtEndPr/>
    <w:sdtContent>
      <w:p w14:paraId="44B8C3E7" w14:textId="77777777" w:rsidR="004569F0" w:rsidRDefault="004569F0" w:rsidP="004569F0">
        <w:pPr>
          <w:pStyle w:val="HeaderDocumentTitle"/>
        </w:pPr>
        <w:r>
          <w:t>Brooklyn Hill Cycling Improvements 90% Detailed Design Safe System Audit</w:t>
        </w:r>
      </w:p>
    </w:sdtContent>
  </w:sdt>
  <w:p w14:paraId="7C6FF48F" w14:textId="64A1B7CC" w:rsidR="00153E54" w:rsidRPr="004569F0" w:rsidRDefault="00153E54" w:rsidP="004569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DBC86" w14:textId="532E8FF8" w:rsidR="002E0DA6" w:rsidRDefault="005F090D" w:rsidP="002E0DA6">
    <w:pPr>
      <w:pStyle w:val="ReportTitle"/>
    </w:pPr>
    <w:r w:rsidRPr="005B1926">
      <w:rPr>
        <w:b w:val="0"/>
        <w:bCs/>
        <w:caps/>
      </w:rPr>
      <w:fldChar w:fldCharType="begin"/>
    </w:r>
    <w:r w:rsidRPr="005B1926">
      <w:rPr>
        <w:bCs/>
      </w:rPr>
      <w:instrText xml:space="preserve"> STYLEREF "Report Title" </w:instrText>
    </w:r>
    <w:r w:rsidRPr="005B1926">
      <w:rPr>
        <w:b w:val="0"/>
        <w:bCs/>
        <w:caps/>
      </w:rPr>
      <w:fldChar w:fldCharType="separate"/>
    </w:r>
    <w:r w:rsidR="00AF66AB">
      <w:rPr>
        <w:caps/>
        <w:noProof/>
        <w:lang w:val="en-US"/>
      </w:rPr>
      <w:t>Error! No text of specified style in document.</w:t>
    </w:r>
    <w:r w:rsidRPr="005B1926">
      <w:rPr>
        <w:b w:val="0"/>
        <w:bCs/>
        <w:cap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1111E" w14:textId="77777777" w:rsidR="00530505" w:rsidRDefault="0053050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Form.ReportTitle}}"/>
      <w:tag w:val="{&quot;templafy&quot;:{&quot;id&quot;:&quot;b5d41627-9e1d-460d-a7a0-6b649b460f12&quot;}}"/>
      <w:id w:val="-1773550603"/>
      <w:placeholder>
        <w:docPart w:val="1D10381A14284438B99D482E347934FD"/>
      </w:placeholder>
    </w:sdtPr>
    <w:sdtEndPr/>
    <w:sdtContent>
      <w:sdt>
        <w:sdtPr>
          <w:alias w:val="{{Form.ReportTitle}}"/>
          <w:tag w:val="{&quot;templafy&quot;:{&quot;id&quot;:&quot;e97126e1-13e9-497b-a864-3ba997633922&quot;}}"/>
          <w:id w:val="-1945526838"/>
          <w:placeholder>
            <w:docPart w:val="F6BCA716E5FF46B1B0CFEB5F57E9CF4C"/>
          </w:placeholder>
        </w:sdtPr>
        <w:sdtEndPr/>
        <w:sdtContent>
          <w:p w14:paraId="58A34E17" w14:textId="220BE0A8" w:rsidR="00153E54" w:rsidRDefault="004569F0">
            <w:pPr>
              <w:pStyle w:val="HeaderDocumentTitle"/>
            </w:pPr>
            <w:r>
              <w:t xml:space="preserve">Brooklyn Hill Cycling Improvements </w:t>
            </w:r>
            <w:r w:rsidR="00B526A9">
              <w:t xml:space="preserve">Updated </w:t>
            </w:r>
            <w:r>
              <w:t>90% Detailed Design Safe System Audit</w:t>
            </w:r>
          </w:p>
        </w:sdtContent>
      </w:sdt>
    </w:sdtContent>
  </w:sdt>
  <w:p w14:paraId="0BF7B5E7" w14:textId="5216CF00" w:rsidR="003A4E6F" w:rsidRPr="00112234" w:rsidRDefault="00624360" w:rsidP="00553042">
    <w:pPr>
      <w:pStyle w:val="HeaderChapter"/>
    </w:pPr>
    <w:fldSimple w:instr=" STYLEREF  &quot;Table of Contents&quot;  \* MERGEFORMAT ">
      <w:r w:rsidR="00561C88">
        <w:rPr>
          <w:noProof/>
        </w:rPr>
        <w:t>Table of Contents</w:t>
      </w:r>
    </w:fldSimple>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3DC6" w14:textId="7E68B017" w:rsidR="002E0DA6" w:rsidRDefault="005F090D" w:rsidP="002E0DA6">
    <w:pPr>
      <w:pStyle w:val="ReportTitle"/>
    </w:pPr>
    <w:r w:rsidRPr="005B1926">
      <w:rPr>
        <w:b w:val="0"/>
        <w:bCs/>
        <w:caps/>
      </w:rPr>
      <w:fldChar w:fldCharType="begin"/>
    </w:r>
    <w:r w:rsidRPr="005B1926">
      <w:rPr>
        <w:bCs/>
      </w:rPr>
      <w:instrText xml:space="preserve"> STYLEREF "Report Title" </w:instrText>
    </w:r>
    <w:r w:rsidRPr="005B1926">
      <w:rPr>
        <w:b w:val="0"/>
        <w:bCs/>
        <w:caps/>
      </w:rPr>
      <w:fldChar w:fldCharType="separate"/>
    </w:r>
    <w:r w:rsidR="00AF66AB">
      <w:rPr>
        <w:caps/>
        <w:noProof/>
        <w:lang w:val="en-US"/>
      </w:rPr>
      <w:t>Error! No text of specified style in document.</w:t>
    </w:r>
    <w:r w:rsidRPr="005B1926">
      <w:rPr>
        <w:b w:val="0"/>
        <w:bCs/>
        <w:cap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E2A4EF0"/>
    <w:lvl w:ilvl="0">
      <w:start w:val="1"/>
      <w:numFmt w:val="decimal"/>
      <w:pStyle w:val="ListNumber"/>
      <w:lvlText w:val="%1."/>
      <w:lvlJc w:val="left"/>
      <w:pPr>
        <w:tabs>
          <w:tab w:val="num" w:pos="360"/>
        </w:tabs>
        <w:ind w:left="360" w:hanging="360"/>
      </w:pPr>
    </w:lvl>
  </w:abstractNum>
  <w:abstractNum w:abstractNumId="1" w15:restartNumberingAfterBreak="0">
    <w:nsid w:val="07E46992"/>
    <w:multiLevelType w:val="hybridMultilevel"/>
    <w:tmpl w:val="E9EA4606"/>
    <w:lvl w:ilvl="0" w:tplc="B50E868E">
      <w:start w:val="1"/>
      <w:numFmt w:val="decimal"/>
      <w:lvlText w:val="%1."/>
      <w:lvlJc w:val="left"/>
      <w:pPr>
        <w:tabs>
          <w:tab w:val="num" w:pos="567"/>
        </w:tabs>
        <w:ind w:left="567" w:hanging="567"/>
      </w:pPr>
      <w:rPr>
        <w:rFonts w:ascii="Arial" w:hAnsi="Arial" w:hint="default"/>
        <w:b w:val="0"/>
        <w:bCs w:val="0"/>
        <w:i w:val="0"/>
        <w:iCs w:val="0"/>
        <w:caps w:val="0"/>
        <w:smallCaps w:val="0"/>
        <w:strike w:val="0"/>
        <w:dstrike w:val="0"/>
        <w:noProof w:val="0"/>
        <w:vanish w:val="0"/>
        <w:color w:val="auto"/>
        <w:spacing w:val="0"/>
        <w:kern w:val="0"/>
        <w:position w:val="0"/>
        <w:sz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5C45B4"/>
    <w:multiLevelType w:val="hybridMultilevel"/>
    <w:tmpl w:val="90DA6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C2479"/>
    <w:multiLevelType w:val="hybridMultilevel"/>
    <w:tmpl w:val="8E70DEA2"/>
    <w:lvl w:ilvl="0" w:tplc="776E54FE">
      <w:start w:val="1"/>
      <w:numFmt w:val="bullet"/>
      <w:pStyle w:val="1stIndentwithbullet"/>
      <w:lvlText w:val=""/>
      <w:lvlJc w:val="left"/>
      <w:pPr>
        <w:tabs>
          <w:tab w:val="num" w:pos="567"/>
        </w:tabs>
        <w:ind w:left="567" w:hanging="567"/>
      </w:pPr>
      <w:rPr>
        <w:rFonts w:ascii="Symbol" w:hAnsi="Symbol"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F26448"/>
    <w:multiLevelType w:val="multilevel"/>
    <w:tmpl w:val="FA262C16"/>
    <w:lvl w:ilvl="0">
      <w:start w:val="1"/>
      <w:numFmt w:val="decimal"/>
      <w:pStyle w:val="Heading1"/>
      <w:lvlText w:val="%1"/>
      <w:lvlJc w:val="left"/>
      <w:pPr>
        <w:ind w:left="1800" w:hanging="1800"/>
      </w:pPr>
    </w:lvl>
    <w:lvl w:ilvl="1">
      <w:start w:val="1"/>
      <w:numFmt w:val="decimal"/>
      <w:pStyle w:val="Heading2"/>
      <w:lvlText w:val="%1.%2"/>
      <w:lvlJc w:val="left"/>
      <w:pPr>
        <w:ind w:left="1800" w:hanging="1800"/>
      </w:pPr>
    </w:lvl>
    <w:lvl w:ilvl="2">
      <w:start w:val="1"/>
      <w:numFmt w:val="decimal"/>
      <w:pStyle w:val="Heading3"/>
      <w:lvlText w:val="%1.%2.%3"/>
      <w:lvlJc w:val="left"/>
      <w:pPr>
        <w:ind w:left="1800" w:hanging="1800"/>
      </w:pPr>
    </w:lvl>
    <w:lvl w:ilvl="3">
      <w:start w:val="1"/>
      <w:numFmt w:val="decimal"/>
      <w:pStyle w:val="Heading4"/>
      <w:lvlText w:val="%1.%2.%3.%4"/>
      <w:lvlJc w:val="left"/>
      <w:pPr>
        <w:ind w:left="1800" w:hanging="1800"/>
      </w:pPr>
    </w:lvl>
    <w:lvl w:ilvl="4">
      <w:start w:val="1"/>
      <w:numFmt w:val="decimal"/>
      <w:pStyle w:val="Heading5"/>
      <w:lvlText w:val="%1.%2.%3.%4.%5"/>
      <w:lvlJc w:val="left"/>
      <w:pPr>
        <w:ind w:left="1800" w:hanging="1800"/>
      </w:pPr>
    </w:lvl>
    <w:lvl w:ilvl="5">
      <w:start w:val="1"/>
      <w:numFmt w:val="none"/>
      <w:pStyle w:val="Heading6"/>
      <w:lvlText w:val=""/>
      <w:lvlJc w:val="left"/>
      <w:pPr>
        <w:ind w:left="0" w:firstLine="0"/>
      </w:pPr>
    </w:lvl>
    <w:lvl w:ilvl="6">
      <w:start w:val="1"/>
      <w:numFmt w:val="none"/>
      <w:pStyle w:val="Heading7"/>
      <w:lvlText w:val=""/>
      <w:lvlJc w:val="left"/>
      <w:pPr>
        <w:ind w:left="0" w:firstLine="0"/>
      </w:pPr>
    </w:lvl>
    <w:lvl w:ilvl="7">
      <w:start w:val="1"/>
      <w:numFmt w:val="none"/>
      <w:pStyle w:val="Heading8"/>
      <w:lvlText w:val=""/>
      <w:lvlJc w:val="left"/>
      <w:pPr>
        <w:ind w:left="0" w:firstLine="0"/>
      </w:pPr>
    </w:lvl>
    <w:lvl w:ilvl="8">
      <w:start w:val="1"/>
      <w:numFmt w:val="none"/>
      <w:pStyle w:val="Heading9"/>
      <w:lvlText w:val=""/>
      <w:lvlJc w:val="left"/>
      <w:pPr>
        <w:ind w:left="0" w:firstLine="0"/>
      </w:pPr>
    </w:lvl>
  </w:abstractNum>
  <w:abstractNum w:abstractNumId="5" w15:restartNumberingAfterBreak="0">
    <w:nsid w:val="242F5ECF"/>
    <w:multiLevelType w:val="hybridMultilevel"/>
    <w:tmpl w:val="46489AEE"/>
    <w:lvl w:ilvl="0" w:tplc="142C56CC">
      <w:start w:val="1"/>
      <w:numFmt w:val="decimal"/>
      <w:pStyle w:val="NumberedBullet"/>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85B60A4"/>
    <w:multiLevelType w:val="hybridMultilevel"/>
    <w:tmpl w:val="F7088B18"/>
    <w:lvl w:ilvl="0" w:tplc="BF50DD3E">
      <w:start w:val="1"/>
      <w:numFmt w:val="bullet"/>
      <w:pStyle w:val="ListParagraph"/>
      <w:lvlText w:val=""/>
      <w:lvlJc w:val="left"/>
      <w:pPr>
        <w:ind w:left="720" w:hanging="360"/>
      </w:pPr>
      <w:rPr>
        <w:rFonts w:ascii="Symbol" w:hAnsi="Symbol" w:hint="default"/>
      </w:rPr>
    </w:lvl>
    <w:lvl w:ilvl="1" w:tplc="90300220">
      <w:start w:val="1"/>
      <w:numFmt w:val="bullet"/>
      <w:lvlText w:val="»"/>
      <w:lvlJc w:val="left"/>
      <w:pPr>
        <w:ind w:left="1440" w:hanging="360"/>
      </w:pPr>
      <w:rPr>
        <w:rFonts w:ascii="Arial" w:hAnsi="Arial" w:hint="default"/>
      </w:rPr>
    </w:lvl>
    <w:lvl w:ilvl="2" w:tplc="1FF8B89A">
      <w:start w:val="1"/>
      <w:numFmt w:val="bullet"/>
      <w:lvlText w:val="‒"/>
      <w:lvlJc w:val="left"/>
      <w:pPr>
        <w:ind w:left="2160" w:hanging="360"/>
      </w:pPr>
      <w:rPr>
        <w:rFonts w:ascii="Arial" w:hAnsi="Arial"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DD03200"/>
    <w:multiLevelType w:val="hybridMultilevel"/>
    <w:tmpl w:val="E668CEFA"/>
    <w:lvl w:ilvl="0" w:tplc="B50E868E">
      <w:start w:val="1"/>
      <w:numFmt w:val="decimal"/>
      <w:pStyle w:val="NumberedList"/>
      <w:lvlText w:val="%1."/>
      <w:lvlJc w:val="left"/>
      <w:pPr>
        <w:ind w:left="720" w:hanging="360"/>
      </w:pPr>
      <w:rPr>
        <w:rFonts w:ascii="Arial" w:hAnsi="Arial" w:hint="default"/>
        <w:b w:val="0"/>
        <w:i w:val="0"/>
        <w:caps w:val="0"/>
        <w:strike w:val="0"/>
        <w:dstrike w:val="0"/>
        <w:vanish w:val="0"/>
        <w:color w:val="auto"/>
        <w:sz w:val="18"/>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0A4772"/>
    <w:multiLevelType w:val="multilevel"/>
    <w:tmpl w:val="7332D9A8"/>
    <w:lvl w:ilvl="0">
      <w:start w:val="1"/>
      <w:numFmt w:val="upperLetter"/>
      <w:pStyle w:val="AppendixHeading1"/>
      <w:lvlText w:val="Appendix %1"/>
      <w:lvlJc w:val="left"/>
      <w:pPr>
        <w:tabs>
          <w:tab w:val="num" w:pos="806"/>
        </w:tabs>
        <w:ind w:left="806" w:hanging="806"/>
      </w:pPr>
    </w:lvl>
    <w:lvl w:ilvl="1">
      <w:start w:val="1"/>
      <w:numFmt w:val="decimal"/>
      <w:pStyle w:val="AppendixHeading2"/>
      <w:lvlText w:val="%1.%2"/>
      <w:lvlJc w:val="left"/>
      <w:pPr>
        <w:ind w:left="1530" w:hanging="1440"/>
      </w:pPr>
    </w:lvl>
    <w:lvl w:ilvl="2">
      <w:start w:val="1"/>
      <w:numFmt w:val="decimal"/>
      <w:pStyle w:val="AppendixHeading3"/>
      <w:lvlText w:val="%1.%2.%3"/>
      <w:lvlJc w:val="left"/>
      <w:pPr>
        <w:ind w:left="1440" w:hanging="1440"/>
      </w:pPr>
    </w:lvl>
    <w:lvl w:ilvl="3">
      <w:start w:val="1"/>
      <w:numFmt w:val="decimal"/>
      <w:lvlText w:val="%1.%2.%3.%4"/>
      <w:lvlJc w:val="left"/>
      <w:pPr>
        <w:tabs>
          <w:tab w:val="num" w:pos="864"/>
        </w:tabs>
        <w:ind w:left="864" w:hanging="864"/>
      </w:pPr>
    </w:lvl>
    <w:lvl w:ilvl="4">
      <w:start w:val="1"/>
      <w:numFmt w:val="none"/>
      <w:lvlText w:val=""/>
      <w:lvlJc w:val="left"/>
      <w:pPr>
        <w:ind w:left="0" w:firstLine="0"/>
      </w:pPr>
    </w:lvl>
    <w:lvl w:ilvl="5">
      <w:start w:val="1"/>
      <w:numFmt w:val="none"/>
      <w:lvlText w:val=""/>
      <w:lvlJc w:val="left"/>
      <w:pPr>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2FB32E86"/>
    <w:multiLevelType w:val="hybridMultilevel"/>
    <w:tmpl w:val="0C184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FE2935"/>
    <w:multiLevelType w:val="hybridMultilevel"/>
    <w:tmpl w:val="B6FC5FBE"/>
    <w:lvl w:ilvl="0" w:tplc="892246E8">
      <w:start w:val="1"/>
      <w:numFmt w:val="bullet"/>
      <w:pStyle w:val="TableCellBullet"/>
      <w:lvlText w:val=""/>
      <w:lvlJc w:val="left"/>
      <w:pPr>
        <w:ind w:left="504"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B751D70"/>
    <w:multiLevelType w:val="hybridMultilevel"/>
    <w:tmpl w:val="0E901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AC3AC0"/>
    <w:multiLevelType w:val="hybridMultilevel"/>
    <w:tmpl w:val="81201A3E"/>
    <w:lvl w:ilvl="0" w:tplc="36164D32">
      <w:start w:val="1"/>
      <w:numFmt w:val="decimal"/>
      <w:pStyle w:val="TableCellNumber"/>
      <w:lvlText w:val="%1."/>
      <w:lvlJc w:val="left"/>
      <w:pPr>
        <w:ind w:left="816" w:hanging="360"/>
      </w:pPr>
      <w:rPr>
        <w:rFonts w:ascii="Arial Narrow" w:hAnsi="Arial Narrow" w:hint="default"/>
        <w:b w:val="0"/>
        <w:i w:val="0"/>
        <w:sz w:val="18"/>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13" w15:restartNumberingAfterBreak="0">
    <w:nsid w:val="6F0D18D9"/>
    <w:multiLevelType w:val="multilevel"/>
    <w:tmpl w:val="EE82A028"/>
    <w:styleLink w:val="Stante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rPr>
    </w:lvl>
    <w:lvl w:ilvl="3">
      <w:start w:val="1"/>
      <w:numFmt w:val="bullet"/>
      <w:lvlRestart w:val="0"/>
      <w:lvlText w:val=""/>
      <w:lvlJc w:val="left"/>
      <w:pPr>
        <w:tabs>
          <w:tab w:val="num" w:pos="1080"/>
        </w:tabs>
        <w:ind w:left="1440" w:hanging="360"/>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6751344">
    <w:abstractNumId w:val="4"/>
  </w:num>
  <w:num w:numId="2" w16cid:durableId="371881691">
    <w:abstractNumId w:val="7"/>
  </w:num>
  <w:num w:numId="3" w16cid:durableId="1492528428">
    <w:abstractNumId w:val="8"/>
  </w:num>
  <w:num w:numId="4" w16cid:durableId="58600557">
    <w:abstractNumId w:val="0"/>
  </w:num>
  <w:num w:numId="5" w16cid:durableId="1075127249">
    <w:abstractNumId w:val="13"/>
  </w:num>
  <w:num w:numId="6" w16cid:durableId="743725671">
    <w:abstractNumId w:val="6"/>
  </w:num>
  <w:num w:numId="7" w16cid:durableId="885489226">
    <w:abstractNumId w:val="10"/>
  </w:num>
  <w:num w:numId="8" w16cid:durableId="1821995684">
    <w:abstractNumId w:val="12"/>
  </w:num>
  <w:num w:numId="9" w16cid:durableId="1880126985">
    <w:abstractNumId w:val="5"/>
  </w:num>
  <w:num w:numId="10" w16cid:durableId="640622956">
    <w:abstractNumId w:val="7"/>
    <w:lvlOverride w:ilvl="0">
      <w:startOverride w:val="1"/>
    </w:lvlOverride>
  </w:num>
  <w:num w:numId="11" w16cid:durableId="1290159620">
    <w:abstractNumId w:val="7"/>
    <w:lvlOverride w:ilvl="0">
      <w:startOverride w:val="1"/>
    </w:lvlOverride>
  </w:num>
  <w:num w:numId="12" w16cid:durableId="1214929773">
    <w:abstractNumId w:val="7"/>
    <w:lvlOverride w:ilvl="0">
      <w:startOverride w:val="1"/>
    </w:lvlOverride>
  </w:num>
  <w:num w:numId="13" w16cid:durableId="155070505">
    <w:abstractNumId w:val="7"/>
    <w:lvlOverride w:ilvl="0">
      <w:startOverride w:val="1"/>
    </w:lvlOverride>
  </w:num>
  <w:num w:numId="14" w16cid:durableId="1236092592">
    <w:abstractNumId w:val="7"/>
    <w:lvlOverride w:ilvl="0">
      <w:startOverride w:val="1"/>
    </w:lvlOverride>
  </w:num>
  <w:num w:numId="15" w16cid:durableId="1838377879">
    <w:abstractNumId w:val="7"/>
    <w:lvlOverride w:ilvl="0">
      <w:startOverride w:val="1"/>
    </w:lvlOverride>
  </w:num>
  <w:num w:numId="16" w16cid:durableId="975570051">
    <w:abstractNumId w:val="7"/>
    <w:lvlOverride w:ilvl="0">
      <w:startOverride w:val="1"/>
    </w:lvlOverride>
  </w:num>
  <w:num w:numId="17" w16cid:durableId="396783967">
    <w:abstractNumId w:val="7"/>
    <w:lvlOverride w:ilvl="0">
      <w:startOverride w:val="1"/>
    </w:lvlOverride>
  </w:num>
  <w:num w:numId="18" w16cid:durableId="1651514712">
    <w:abstractNumId w:val="7"/>
    <w:lvlOverride w:ilvl="0">
      <w:startOverride w:val="1"/>
    </w:lvlOverride>
  </w:num>
  <w:num w:numId="19" w16cid:durableId="1036589519">
    <w:abstractNumId w:val="7"/>
    <w:lvlOverride w:ilvl="0">
      <w:startOverride w:val="1"/>
    </w:lvlOverride>
  </w:num>
  <w:num w:numId="20" w16cid:durableId="917984312">
    <w:abstractNumId w:val="7"/>
    <w:lvlOverride w:ilvl="0">
      <w:startOverride w:val="1"/>
    </w:lvlOverride>
  </w:num>
  <w:num w:numId="21" w16cid:durableId="1751076585">
    <w:abstractNumId w:val="7"/>
    <w:lvlOverride w:ilvl="0">
      <w:startOverride w:val="1"/>
    </w:lvlOverride>
  </w:num>
  <w:num w:numId="22" w16cid:durableId="1846743989">
    <w:abstractNumId w:val="7"/>
    <w:lvlOverride w:ilvl="0">
      <w:startOverride w:val="1"/>
    </w:lvlOverride>
  </w:num>
  <w:num w:numId="23" w16cid:durableId="1164055951">
    <w:abstractNumId w:val="7"/>
    <w:lvlOverride w:ilvl="0">
      <w:startOverride w:val="1"/>
    </w:lvlOverride>
  </w:num>
  <w:num w:numId="24" w16cid:durableId="197469027">
    <w:abstractNumId w:val="7"/>
    <w:lvlOverride w:ilvl="0">
      <w:startOverride w:val="1"/>
    </w:lvlOverride>
  </w:num>
  <w:num w:numId="25" w16cid:durableId="1724939900">
    <w:abstractNumId w:val="7"/>
    <w:lvlOverride w:ilvl="0">
      <w:startOverride w:val="1"/>
    </w:lvlOverride>
  </w:num>
  <w:num w:numId="26" w16cid:durableId="1013873081">
    <w:abstractNumId w:val="7"/>
    <w:lvlOverride w:ilvl="0">
      <w:startOverride w:val="1"/>
    </w:lvlOverride>
  </w:num>
  <w:num w:numId="27" w16cid:durableId="1559633477">
    <w:abstractNumId w:val="7"/>
    <w:lvlOverride w:ilvl="0">
      <w:startOverride w:val="1"/>
    </w:lvlOverride>
  </w:num>
  <w:num w:numId="28" w16cid:durableId="208961376">
    <w:abstractNumId w:val="7"/>
    <w:lvlOverride w:ilvl="0">
      <w:startOverride w:val="1"/>
    </w:lvlOverride>
  </w:num>
  <w:num w:numId="29" w16cid:durableId="1052077501">
    <w:abstractNumId w:val="7"/>
    <w:lvlOverride w:ilvl="0">
      <w:startOverride w:val="1"/>
    </w:lvlOverride>
  </w:num>
  <w:num w:numId="30" w16cid:durableId="1709799428">
    <w:abstractNumId w:val="7"/>
    <w:lvlOverride w:ilvl="0">
      <w:startOverride w:val="1"/>
    </w:lvlOverride>
  </w:num>
  <w:num w:numId="31" w16cid:durableId="2001274644">
    <w:abstractNumId w:val="3"/>
  </w:num>
  <w:num w:numId="32" w16cid:durableId="926503041">
    <w:abstractNumId w:val="9"/>
  </w:num>
  <w:num w:numId="33" w16cid:durableId="88356507">
    <w:abstractNumId w:val="2"/>
  </w:num>
  <w:num w:numId="34" w16cid:durableId="942302882">
    <w:abstractNumId w:val="7"/>
    <w:lvlOverride w:ilvl="0">
      <w:startOverride w:val="1"/>
    </w:lvlOverride>
  </w:num>
  <w:num w:numId="35" w16cid:durableId="1608079852">
    <w:abstractNumId w:val="11"/>
  </w:num>
  <w:num w:numId="36" w16cid:durableId="341397110">
    <w:abstractNumId w:val="7"/>
    <w:lvlOverride w:ilvl="0">
      <w:startOverride w:val="1"/>
    </w:lvlOverride>
  </w:num>
  <w:num w:numId="37" w16cid:durableId="1447769024">
    <w:abstractNumId w:val="4"/>
  </w:num>
  <w:num w:numId="38" w16cid:durableId="807430342">
    <w:abstractNumId w:val="7"/>
    <w:lvlOverride w:ilvl="0">
      <w:startOverride w:val="1"/>
    </w:lvlOverride>
  </w:num>
  <w:num w:numId="39" w16cid:durableId="1489056420">
    <w:abstractNumId w:val="1"/>
  </w:num>
  <w:num w:numId="40" w16cid:durableId="10578036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hvxPbrWhHmkh7g1WG3cC2kv25l9uGxlLvbw4inIgI1lM0iBO1yn0hcMVOwayzURMJBO4NfwGHqY5ODuTC8vwPA==" w:salt="1mN0gMDvTJSw+Gpylaa1F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6AB"/>
    <w:rsid w:val="000116E8"/>
    <w:rsid w:val="000126E5"/>
    <w:rsid w:val="000127EB"/>
    <w:rsid w:val="00020610"/>
    <w:rsid w:val="0003162C"/>
    <w:rsid w:val="0003193E"/>
    <w:rsid w:val="00033101"/>
    <w:rsid w:val="00037424"/>
    <w:rsid w:val="00037BF9"/>
    <w:rsid w:val="00037EEC"/>
    <w:rsid w:val="000402EE"/>
    <w:rsid w:val="00040E35"/>
    <w:rsid w:val="000423D2"/>
    <w:rsid w:val="00042E53"/>
    <w:rsid w:val="0005050E"/>
    <w:rsid w:val="000510DF"/>
    <w:rsid w:val="000531DB"/>
    <w:rsid w:val="00061B2E"/>
    <w:rsid w:val="00064235"/>
    <w:rsid w:val="00073608"/>
    <w:rsid w:val="00073C63"/>
    <w:rsid w:val="00074108"/>
    <w:rsid w:val="00074254"/>
    <w:rsid w:val="00077D47"/>
    <w:rsid w:val="0008177D"/>
    <w:rsid w:val="00081AA1"/>
    <w:rsid w:val="00082F4A"/>
    <w:rsid w:val="00085224"/>
    <w:rsid w:val="0008743B"/>
    <w:rsid w:val="00094E7A"/>
    <w:rsid w:val="00095245"/>
    <w:rsid w:val="00095C3B"/>
    <w:rsid w:val="000965EB"/>
    <w:rsid w:val="000A03F6"/>
    <w:rsid w:val="000A1A06"/>
    <w:rsid w:val="000A28F6"/>
    <w:rsid w:val="000B1C70"/>
    <w:rsid w:val="000B4065"/>
    <w:rsid w:val="000B79CF"/>
    <w:rsid w:val="000C0CE0"/>
    <w:rsid w:val="000C5B7A"/>
    <w:rsid w:val="000C65AF"/>
    <w:rsid w:val="000D5FEB"/>
    <w:rsid w:val="000D62CF"/>
    <w:rsid w:val="000E60D6"/>
    <w:rsid w:val="000E7066"/>
    <w:rsid w:val="000E790D"/>
    <w:rsid w:val="000F0EE4"/>
    <w:rsid w:val="000F211D"/>
    <w:rsid w:val="000F6D00"/>
    <w:rsid w:val="0010002F"/>
    <w:rsid w:val="00101085"/>
    <w:rsid w:val="00101327"/>
    <w:rsid w:val="0010272C"/>
    <w:rsid w:val="00103C37"/>
    <w:rsid w:val="00106296"/>
    <w:rsid w:val="00106F76"/>
    <w:rsid w:val="00112234"/>
    <w:rsid w:val="0011330E"/>
    <w:rsid w:val="00113CAE"/>
    <w:rsid w:val="00114DEC"/>
    <w:rsid w:val="001210BC"/>
    <w:rsid w:val="0012171E"/>
    <w:rsid w:val="001235D2"/>
    <w:rsid w:val="001347D0"/>
    <w:rsid w:val="00135016"/>
    <w:rsid w:val="0013714F"/>
    <w:rsid w:val="00137873"/>
    <w:rsid w:val="00141616"/>
    <w:rsid w:val="00142DAF"/>
    <w:rsid w:val="001435C7"/>
    <w:rsid w:val="00147B35"/>
    <w:rsid w:val="00150B6B"/>
    <w:rsid w:val="00150C2C"/>
    <w:rsid w:val="00152312"/>
    <w:rsid w:val="00153E54"/>
    <w:rsid w:val="00154399"/>
    <w:rsid w:val="00161852"/>
    <w:rsid w:val="00163C47"/>
    <w:rsid w:val="001710B9"/>
    <w:rsid w:val="0017228C"/>
    <w:rsid w:val="0017236A"/>
    <w:rsid w:val="001766C7"/>
    <w:rsid w:val="00176B30"/>
    <w:rsid w:val="00177333"/>
    <w:rsid w:val="00177B73"/>
    <w:rsid w:val="00181159"/>
    <w:rsid w:val="00184108"/>
    <w:rsid w:val="00184A42"/>
    <w:rsid w:val="00187A39"/>
    <w:rsid w:val="00187BDB"/>
    <w:rsid w:val="00187C59"/>
    <w:rsid w:val="00187DDF"/>
    <w:rsid w:val="0019273A"/>
    <w:rsid w:val="001953B6"/>
    <w:rsid w:val="001A48F8"/>
    <w:rsid w:val="001B08D3"/>
    <w:rsid w:val="001B1DB6"/>
    <w:rsid w:val="001B5476"/>
    <w:rsid w:val="001B7C8B"/>
    <w:rsid w:val="001C075F"/>
    <w:rsid w:val="001C74CA"/>
    <w:rsid w:val="001D354D"/>
    <w:rsid w:val="001D35B4"/>
    <w:rsid w:val="001D4767"/>
    <w:rsid w:val="001D48DA"/>
    <w:rsid w:val="001D4F33"/>
    <w:rsid w:val="001D5BA4"/>
    <w:rsid w:val="001D60DA"/>
    <w:rsid w:val="001E21F3"/>
    <w:rsid w:val="001E5B18"/>
    <w:rsid w:val="001E671E"/>
    <w:rsid w:val="001E741D"/>
    <w:rsid w:val="001F6FEB"/>
    <w:rsid w:val="0020122B"/>
    <w:rsid w:val="00203283"/>
    <w:rsid w:val="00204FAF"/>
    <w:rsid w:val="00205B87"/>
    <w:rsid w:val="002069CA"/>
    <w:rsid w:val="0020795B"/>
    <w:rsid w:val="00220FC2"/>
    <w:rsid w:val="00222E93"/>
    <w:rsid w:val="002244CD"/>
    <w:rsid w:val="00225143"/>
    <w:rsid w:val="002253B9"/>
    <w:rsid w:val="00232C42"/>
    <w:rsid w:val="00232C85"/>
    <w:rsid w:val="00232C99"/>
    <w:rsid w:val="00234609"/>
    <w:rsid w:val="00235397"/>
    <w:rsid w:val="0023667B"/>
    <w:rsid w:val="00237240"/>
    <w:rsid w:val="00237343"/>
    <w:rsid w:val="0024169C"/>
    <w:rsid w:val="002421CC"/>
    <w:rsid w:val="00243BAD"/>
    <w:rsid w:val="00244A10"/>
    <w:rsid w:val="00250933"/>
    <w:rsid w:val="00252E73"/>
    <w:rsid w:val="0025325D"/>
    <w:rsid w:val="00253A4B"/>
    <w:rsid w:val="00260F71"/>
    <w:rsid w:val="00262245"/>
    <w:rsid w:val="0026227B"/>
    <w:rsid w:val="00262CF3"/>
    <w:rsid w:val="0026533D"/>
    <w:rsid w:val="00270ED4"/>
    <w:rsid w:val="00271739"/>
    <w:rsid w:val="00272974"/>
    <w:rsid w:val="00276F0B"/>
    <w:rsid w:val="002814B3"/>
    <w:rsid w:val="00287564"/>
    <w:rsid w:val="0029339E"/>
    <w:rsid w:val="00295251"/>
    <w:rsid w:val="002A255B"/>
    <w:rsid w:val="002A28AA"/>
    <w:rsid w:val="002A2BAC"/>
    <w:rsid w:val="002A3464"/>
    <w:rsid w:val="002A37D3"/>
    <w:rsid w:val="002A5BF3"/>
    <w:rsid w:val="002B002F"/>
    <w:rsid w:val="002B49DE"/>
    <w:rsid w:val="002B5A91"/>
    <w:rsid w:val="002B63B4"/>
    <w:rsid w:val="002B654F"/>
    <w:rsid w:val="002B799D"/>
    <w:rsid w:val="002B7D87"/>
    <w:rsid w:val="002C2BB3"/>
    <w:rsid w:val="002C4B1F"/>
    <w:rsid w:val="002C51D2"/>
    <w:rsid w:val="002C7E8B"/>
    <w:rsid w:val="002D0846"/>
    <w:rsid w:val="002D17FA"/>
    <w:rsid w:val="002D3BB2"/>
    <w:rsid w:val="002D781B"/>
    <w:rsid w:val="002E0DA6"/>
    <w:rsid w:val="002E6D30"/>
    <w:rsid w:val="002F01B7"/>
    <w:rsid w:val="0030462B"/>
    <w:rsid w:val="003052E0"/>
    <w:rsid w:val="00311A8B"/>
    <w:rsid w:val="003139FF"/>
    <w:rsid w:val="00313BD2"/>
    <w:rsid w:val="00324D9C"/>
    <w:rsid w:val="003275E8"/>
    <w:rsid w:val="003321B3"/>
    <w:rsid w:val="0033257E"/>
    <w:rsid w:val="003326EA"/>
    <w:rsid w:val="00334792"/>
    <w:rsid w:val="00336EC0"/>
    <w:rsid w:val="00343DEF"/>
    <w:rsid w:val="00345236"/>
    <w:rsid w:val="00345464"/>
    <w:rsid w:val="00350421"/>
    <w:rsid w:val="00350780"/>
    <w:rsid w:val="00350D4E"/>
    <w:rsid w:val="00352BDF"/>
    <w:rsid w:val="0035315D"/>
    <w:rsid w:val="00353343"/>
    <w:rsid w:val="00353BA3"/>
    <w:rsid w:val="00354FD0"/>
    <w:rsid w:val="003550CE"/>
    <w:rsid w:val="00355840"/>
    <w:rsid w:val="00356C84"/>
    <w:rsid w:val="00360809"/>
    <w:rsid w:val="00361A72"/>
    <w:rsid w:val="00362436"/>
    <w:rsid w:val="00363427"/>
    <w:rsid w:val="0036429A"/>
    <w:rsid w:val="003646E7"/>
    <w:rsid w:val="003665D2"/>
    <w:rsid w:val="00367845"/>
    <w:rsid w:val="00370EBA"/>
    <w:rsid w:val="00371436"/>
    <w:rsid w:val="0037344F"/>
    <w:rsid w:val="00377EE4"/>
    <w:rsid w:val="00380126"/>
    <w:rsid w:val="00380311"/>
    <w:rsid w:val="00390242"/>
    <w:rsid w:val="00392312"/>
    <w:rsid w:val="003937C5"/>
    <w:rsid w:val="003943A0"/>
    <w:rsid w:val="003970BC"/>
    <w:rsid w:val="003A083B"/>
    <w:rsid w:val="003A4E6F"/>
    <w:rsid w:val="003A5806"/>
    <w:rsid w:val="003B2196"/>
    <w:rsid w:val="003B691A"/>
    <w:rsid w:val="003B7AD0"/>
    <w:rsid w:val="003C0767"/>
    <w:rsid w:val="003C13BD"/>
    <w:rsid w:val="003C276D"/>
    <w:rsid w:val="003C290A"/>
    <w:rsid w:val="003C6488"/>
    <w:rsid w:val="003C6F53"/>
    <w:rsid w:val="003D0FDF"/>
    <w:rsid w:val="003D2819"/>
    <w:rsid w:val="003D568C"/>
    <w:rsid w:val="003D7E06"/>
    <w:rsid w:val="003E5BC0"/>
    <w:rsid w:val="003E7569"/>
    <w:rsid w:val="003E7D34"/>
    <w:rsid w:val="003F1146"/>
    <w:rsid w:val="003F30B7"/>
    <w:rsid w:val="003F3114"/>
    <w:rsid w:val="003F54E9"/>
    <w:rsid w:val="003F6D2D"/>
    <w:rsid w:val="00403DC0"/>
    <w:rsid w:val="004157F3"/>
    <w:rsid w:val="00415C40"/>
    <w:rsid w:val="00417804"/>
    <w:rsid w:val="00417C10"/>
    <w:rsid w:val="00426F46"/>
    <w:rsid w:val="00427415"/>
    <w:rsid w:val="00430043"/>
    <w:rsid w:val="00430F38"/>
    <w:rsid w:val="00431E9B"/>
    <w:rsid w:val="00433FE1"/>
    <w:rsid w:val="00435DCE"/>
    <w:rsid w:val="0043683F"/>
    <w:rsid w:val="00441CA0"/>
    <w:rsid w:val="00442F04"/>
    <w:rsid w:val="00444ED7"/>
    <w:rsid w:val="00447C3B"/>
    <w:rsid w:val="0045140F"/>
    <w:rsid w:val="004543BA"/>
    <w:rsid w:val="004560EB"/>
    <w:rsid w:val="004569F0"/>
    <w:rsid w:val="00457AB8"/>
    <w:rsid w:val="00457EC5"/>
    <w:rsid w:val="00462024"/>
    <w:rsid w:val="00462E4C"/>
    <w:rsid w:val="00465E73"/>
    <w:rsid w:val="0046603F"/>
    <w:rsid w:val="00467B14"/>
    <w:rsid w:val="0047127D"/>
    <w:rsid w:val="004738C3"/>
    <w:rsid w:val="004758E1"/>
    <w:rsid w:val="0047663A"/>
    <w:rsid w:val="00486119"/>
    <w:rsid w:val="0049185D"/>
    <w:rsid w:val="00492497"/>
    <w:rsid w:val="00492FDD"/>
    <w:rsid w:val="00493D9A"/>
    <w:rsid w:val="00493EC4"/>
    <w:rsid w:val="0049759C"/>
    <w:rsid w:val="004A09D4"/>
    <w:rsid w:val="004A0E3F"/>
    <w:rsid w:val="004A497B"/>
    <w:rsid w:val="004A666B"/>
    <w:rsid w:val="004A77A5"/>
    <w:rsid w:val="004B2BB1"/>
    <w:rsid w:val="004B7EAE"/>
    <w:rsid w:val="004C66F7"/>
    <w:rsid w:val="004D02F1"/>
    <w:rsid w:val="004D3D5D"/>
    <w:rsid w:val="004D6A19"/>
    <w:rsid w:val="004E2C88"/>
    <w:rsid w:val="004E3E4C"/>
    <w:rsid w:val="004E681B"/>
    <w:rsid w:val="004F4621"/>
    <w:rsid w:val="004F51CD"/>
    <w:rsid w:val="004F5479"/>
    <w:rsid w:val="0050262C"/>
    <w:rsid w:val="005032DB"/>
    <w:rsid w:val="0050797E"/>
    <w:rsid w:val="00507D07"/>
    <w:rsid w:val="00511966"/>
    <w:rsid w:val="0051348C"/>
    <w:rsid w:val="00513786"/>
    <w:rsid w:val="00516249"/>
    <w:rsid w:val="00517973"/>
    <w:rsid w:val="005209F1"/>
    <w:rsid w:val="0052540A"/>
    <w:rsid w:val="00530505"/>
    <w:rsid w:val="00531295"/>
    <w:rsid w:val="005314BB"/>
    <w:rsid w:val="005377EF"/>
    <w:rsid w:val="0054096E"/>
    <w:rsid w:val="005422EB"/>
    <w:rsid w:val="00542B99"/>
    <w:rsid w:val="005471A0"/>
    <w:rsid w:val="00550429"/>
    <w:rsid w:val="00553042"/>
    <w:rsid w:val="005540D6"/>
    <w:rsid w:val="00557CD5"/>
    <w:rsid w:val="005616B8"/>
    <w:rsid w:val="00561C88"/>
    <w:rsid w:val="00565C2B"/>
    <w:rsid w:val="005714EB"/>
    <w:rsid w:val="00573CC3"/>
    <w:rsid w:val="00576CE1"/>
    <w:rsid w:val="005774F2"/>
    <w:rsid w:val="00583631"/>
    <w:rsid w:val="0059183F"/>
    <w:rsid w:val="0059423D"/>
    <w:rsid w:val="005964FB"/>
    <w:rsid w:val="005A00FE"/>
    <w:rsid w:val="005A2863"/>
    <w:rsid w:val="005A3BF6"/>
    <w:rsid w:val="005A4794"/>
    <w:rsid w:val="005A58E1"/>
    <w:rsid w:val="005A5C3E"/>
    <w:rsid w:val="005A6860"/>
    <w:rsid w:val="005A697D"/>
    <w:rsid w:val="005B1926"/>
    <w:rsid w:val="005B4F79"/>
    <w:rsid w:val="005B5189"/>
    <w:rsid w:val="005B7AF6"/>
    <w:rsid w:val="005C123D"/>
    <w:rsid w:val="005C288C"/>
    <w:rsid w:val="005C2CC8"/>
    <w:rsid w:val="005C7762"/>
    <w:rsid w:val="005D3152"/>
    <w:rsid w:val="005D3D2C"/>
    <w:rsid w:val="005D448C"/>
    <w:rsid w:val="005D4844"/>
    <w:rsid w:val="005E0E67"/>
    <w:rsid w:val="005E1EA8"/>
    <w:rsid w:val="005E2C9A"/>
    <w:rsid w:val="005E4868"/>
    <w:rsid w:val="005E6313"/>
    <w:rsid w:val="005E7D5E"/>
    <w:rsid w:val="005F090D"/>
    <w:rsid w:val="005F38BB"/>
    <w:rsid w:val="005F50F3"/>
    <w:rsid w:val="00602096"/>
    <w:rsid w:val="006025F4"/>
    <w:rsid w:val="00606A45"/>
    <w:rsid w:val="00613171"/>
    <w:rsid w:val="00614127"/>
    <w:rsid w:val="006163BA"/>
    <w:rsid w:val="00616AF7"/>
    <w:rsid w:val="0061749A"/>
    <w:rsid w:val="00624360"/>
    <w:rsid w:val="00625E1B"/>
    <w:rsid w:val="0063241A"/>
    <w:rsid w:val="00636003"/>
    <w:rsid w:val="0064075B"/>
    <w:rsid w:val="0064430A"/>
    <w:rsid w:val="00651422"/>
    <w:rsid w:val="00651B60"/>
    <w:rsid w:val="00652092"/>
    <w:rsid w:val="006547A0"/>
    <w:rsid w:val="0065616E"/>
    <w:rsid w:val="0065633E"/>
    <w:rsid w:val="006567D5"/>
    <w:rsid w:val="00656B0C"/>
    <w:rsid w:val="006602F8"/>
    <w:rsid w:val="00661CEA"/>
    <w:rsid w:val="00662B7D"/>
    <w:rsid w:val="00662D78"/>
    <w:rsid w:val="00662FBE"/>
    <w:rsid w:val="00663756"/>
    <w:rsid w:val="00663915"/>
    <w:rsid w:val="00666258"/>
    <w:rsid w:val="00666865"/>
    <w:rsid w:val="00667304"/>
    <w:rsid w:val="0066756B"/>
    <w:rsid w:val="00670B05"/>
    <w:rsid w:val="0067308F"/>
    <w:rsid w:val="006738C9"/>
    <w:rsid w:val="00675AAD"/>
    <w:rsid w:val="006763EF"/>
    <w:rsid w:val="0068025A"/>
    <w:rsid w:val="00681192"/>
    <w:rsid w:val="006845F9"/>
    <w:rsid w:val="006868B8"/>
    <w:rsid w:val="0069039F"/>
    <w:rsid w:val="00691722"/>
    <w:rsid w:val="00694708"/>
    <w:rsid w:val="00695595"/>
    <w:rsid w:val="0069683D"/>
    <w:rsid w:val="006A2942"/>
    <w:rsid w:val="006A2A2E"/>
    <w:rsid w:val="006A3BBA"/>
    <w:rsid w:val="006B112F"/>
    <w:rsid w:val="006B5036"/>
    <w:rsid w:val="006B5604"/>
    <w:rsid w:val="006B5FAC"/>
    <w:rsid w:val="006B6923"/>
    <w:rsid w:val="006C173A"/>
    <w:rsid w:val="006C1C62"/>
    <w:rsid w:val="006C2DFF"/>
    <w:rsid w:val="006D4161"/>
    <w:rsid w:val="006D4570"/>
    <w:rsid w:val="006E30E6"/>
    <w:rsid w:val="006E408F"/>
    <w:rsid w:val="006F2114"/>
    <w:rsid w:val="006F34D6"/>
    <w:rsid w:val="006F3D39"/>
    <w:rsid w:val="006F5281"/>
    <w:rsid w:val="006F5E17"/>
    <w:rsid w:val="00702DD9"/>
    <w:rsid w:val="007044A5"/>
    <w:rsid w:val="00705CF8"/>
    <w:rsid w:val="00706F94"/>
    <w:rsid w:val="00707919"/>
    <w:rsid w:val="0071155E"/>
    <w:rsid w:val="00711C80"/>
    <w:rsid w:val="00713DA0"/>
    <w:rsid w:val="007143F8"/>
    <w:rsid w:val="007145B9"/>
    <w:rsid w:val="00715F4F"/>
    <w:rsid w:val="00717975"/>
    <w:rsid w:val="00721DF5"/>
    <w:rsid w:val="00721F5C"/>
    <w:rsid w:val="0072600D"/>
    <w:rsid w:val="00731D4F"/>
    <w:rsid w:val="00735DF0"/>
    <w:rsid w:val="00735E43"/>
    <w:rsid w:val="00751DD1"/>
    <w:rsid w:val="0075518C"/>
    <w:rsid w:val="00757C08"/>
    <w:rsid w:val="00757DA8"/>
    <w:rsid w:val="00766B44"/>
    <w:rsid w:val="0077488F"/>
    <w:rsid w:val="007756BC"/>
    <w:rsid w:val="00775B1D"/>
    <w:rsid w:val="00775D58"/>
    <w:rsid w:val="00780670"/>
    <w:rsid w:val="00782D1F"/>
    <w:rsid w:val="00784638"/>
    <w:rsid w:val="00785B8F"/>
    <w:rsid w:val="00785F14"/>
    <w:rsid w:val="007875A9"/>
    <w:rsid w:val="00790218"/>
    <w:rsid w:val="0079039A"/>
    <w:rsid w:val="00793D87"/>
    <w:rsid w:val="00796198"/>
    <w:rsid w:val="007B121F"/>
    <w:rsid w:val="007B6885"/>
    <w:rsid w:val="007C154D"/>
    <w:rsid w:val="007C3FA1"/>
    <w:rsid w:val="007D1C61"/>
    <w:rsid w:val="007D59E6"/>
    <w:rsid w:val="007D7C5A"/>
    <w:rsid w:val="007E3EE2"/>
    <w:rsid w:val="007E59FF"/>
    <w:rsid w:val="007F662D"/>
    <w:rsid w:val="007F6FA0"/>
    <w:rsid w:val="007F7821"/>
    <w:rsid w:val="00800C69"/>
    <w:rsid w:val="0080107E"/>
    <w:rsid w:val="0080122C"/>
    <w:rsid w:val="00805CAA"/>
    <w:rsid w:val="00806827"/>
    <w:rsid w:val="0080775A"/>
    <w:rsid w:val="00813418"/>
    <w:rsid w:val="00820B1E"/>
    <w:rsid w:val="00820FE1"/>
    <w:rsid w:val="008251E1"/>
    <w:rsid w:val="00825391"/>
    <w:rsid w:val="008300D3"/>
    <w:rsid w:val="00831793"/>
    <w:rsid w:val="008362C0"/>
    <w:rsid w:val="008371D8"/>
    <w:rsid w:val="00840A2A"/>
    <w:rsid w:val="00840D66"/>
    <w:rsid w:val="00841393"/>
    <w:rsid w:val="008424FF"/>
    <w:rsid w:val="0084285E"/>
    <w:rsid w:val="00844505"/>
    <w:rsid w:val="00846E1E"/>
    <w:rsid w:val="00847561"/>
    <w:rsid w:val="008517D0"/>
    <w:rsid w:val="00854F1F"/>
    <w:rsid w:val="00856334"/>
    <w:rsid w:val="00862B6E"/>
    <w:rsid w:val="00867983"/>
    <w:rsid w:val="0087109F"/>
    <w:rsid w:val="008722B5"/>
    <w:rsid w:val="00873C40"/>
    <w:rsid w:val="00875910"/>
    <w:rsid w:val="008833D8"/>
    <w:rsid w:val="00883990"/>
    <w:rsid w:val="00884388"/>
    <w:rsid w:val="008921A2"/>
    <w:rsid w:val="00892A9C"/>
    <w:rsid w:val="0089335E"/>
    <w:rsid w:val="00893D31"/>
    <w:rsid w:val="00894E98"/>
    <w:rsid w:val="00895E1B"/>
    <w:rsid w:val="008A0CBA"/>
    <w:rsid w:val="008A15C8"/>
    <w:rsid w:val="008A5644"/>
    <w:rsid w:val="008B5B7B"/>
    <w:rsid w:val="008B65BD"/>
    <w:rsid w:val="008B6C7E"/>
    <w:rsid w:val="008C1638"/>
    <w:rsid w:val="008C4452"/>
    <w:rsid w:val="008C5E13"/>
    <w:rsid w:val="008D1065"/>
    <w:rsid w:val="008D2E8A"/>
    <w:rsid w:val="008D7F6C"/>
    <w:rsid w:val="008E161B"/>
    <w:rsid w:val="008E4B6A"/>
    <w:rsid w:val="008E7EC6"/>
    <w:rsid w:val="008F3706"/>
    <w:rsid w:val="009002DD"/>
    <w:rsid w:val="00900C10"/>
    <w:rsid w:val="00901419"/>
    <w:rsid w:val="00904E30"/>
    <w:rsid w:val="009057DC"/>
    <w:rsid w:val="0090662B"/>
    <w:rsid w:val="00910F0B"/>
    <w:rsid w:val="00912FD7"/>
    <w:rsid w:val="00922C48"/>
    <w:rsid w:val="00926139"/>
    <w:rsid w:val="00926B6C"/>
    <w:rsid w:val="00931423"/>
    <w:rsid w:val="00941BD3"/>
    <w:rsid w:val="009426DF"/>
    <w:rsid w:val="00944A24"/>
    <w:rsid w:val="00944BF5"/>
    <w:rsid w:val="00945995"/>
    <w:rsid w:val="00947917"/>
    <w:rsid w:val="00951859"/>
    <w:rsid w:val="00951AF7"/>
    <w:rsid w:val="00952638"/>
    <w:rsid w:val="00956F7C"/>
    <w:rsid w:val="00962ADE"/>
    <w:rsid w:val="009641CE"/>
    <w:rsid w:val="00972893"/>
    <w:rsid w:val="00973D12"/>
    <w:rsid w:val="00974D44"/>
    <w:rsid w:val="009763EF"/>
    <w:rsid w:val="00976FB9"/>
    <w:rsid w:val="00977E4D"/>
    <w:rsid w:val="009802B9"/>
    <w:rsid w:val="0098121B"/>
    <w:rsid w:val="009815EF"/>
    <w:rsid w:val="009838FA"/>
    <w:rsid w:val="009871BC"/>
    <w:rsid w:val="0099166A"/>
    <w:rsid w:val="00992B8D"/>
    <w:rsid w:val="009A128F"/>
    <w:rsid w:val="009A343E"/>
    <w:rsid w:val="009A52F2"/>
    <w:rsid w:val="009A7A9F"/>
    <w:rsid w:val="009A7BF5"/>
    <w:rsid w:val="009A7C0B"/>
    <w:rsid w:val="009B4A61"/>
    <w:rsid w:val="009B5703"/>
    <w:rsid w:val="009B6F7E"/>
    <w:rsid w:val="009C095D"/>
    <w:rsid w:val="009C5F00"/>
    <w:rsid w:val="009C7440"/>
    <w:rsid w:val="009C7726"/>
    <w:rsid w:val="009D038F"/>
    <w:rsid w:val="009D4F79"/>
    <w:rsid w:val="009D67CE"/>
    <w:rsid w:val="009D7FBB"/>
    <w:rsid w:val="009E2579"/>
    <w:rsid w:val="009F166F"/>
    <w:rsid w:val="009F2A33"/>
    <w:rsid w:val="009F2A63"/>
    <w:rsid w:val="009F7F49"/>
    <w:rsid w:val="00A00259"/>
    <w:rsid w:val="00A015A9"/>
    <w:rsid w:val="00A0240C"/>
    <w:rsid w:val="00A0342A"/>
    <w:rsid w:val="00A0596F"/>
    <w:rsid w:val="00A119CA"/>
    <w:rsid w:val="00A16BA2"/>
    <w:rsid w:val="00A1739A"/>
    <w:rsid w:val="00A17FF8"/>
    <w:rsid w:val="00A20297"/>
    <w:rsid w:val="00A2059D"/>
    <w:rsid w:val="00A25021"/>
    <w:rsid w:val="00A25358"/>
    <w:rsid w:val="00A26AF1"/>
    <w:rsid w:val="00A26E73"/>
    <w:rsid w:val="00A30FDE"/>
    <w:rsid w:val="00A33F47"/>
    <w:rsid w:val="00A35662"/>
    <w:rsid w:val="00A3704C"/>
    <w:rsid w:val="00A45370"/>
    <w:rsid w:val="00A457CB"/>
    <w:rsid w:val="00A467BB"/>
    <w:rsid w:val="00A46864"/>
    <w:rsid w:val="00A4790A"/>
    <w:rsid w:val="00A517EC"/>
    <w:rsid w:val="00A51CA6"/>
    <w:rsid w:val="00A55E9C"/>
    <w:rsid w:val="00A575F8"/>
    <w:rsid w:val="00A5765A"/>
    <w:rsid w:val="00A60C17"/>
    <w:rsid w:val="00A60F76"/>
    <w:rsid w:val="00A61316"/>
    <w:rsid w:val="00A618EA"/>
    <w:rsid w:val="00A63EEA"/>
    <w:rsid w:val="00A66E31"/>
    <w:rsid w:val="00A70772"/>
    <w:rsid w:val="00A71A66"/>
    <w:rsid w:val="00A75747"/>
    <w:rsid w:val="00A80CD2"/>
    <w:rsid w:val="00A81E9D"/>
    <w:rsid w:val="00A8256A"/>
    <w:rsid w:val="00A84811"/>
    <w:rsid w:val="00A85651"/>
    <w:rsid w:val="00A922D6"/>
    <w:rsid w:val="00A923E6"/>
    <w:rsid w:val="00A96E68"/>
    <w:rsid w:val="00AA3D9E"/>
    <w:rsid w:val="00AB4DDE"/>
    <w:rsid w:val="00AB51A1"/>
    <w:rsid w:val="00AB5301"/>
    <w:rsid w:val="00AB594F"/>
    <w:rsid w:val="00AC18D3"/>
    <w:rsid w:val="00AC1C9A"/>
    <w:rsid w:val="00AC303D"/>
    <w:rsid w:val="00AC603A"/>
    <w:rsid w:val="00AC687A"/>
    <w:rsid w:val="00AC6BFE"/>
    <w:rsid w:val="00AD176B"/>
    <w:rsid w:val="00AD251E"/>
    <w:rsid w:val="00AD34F0"/>
    <w:rsid w:val="00AD361E"/>
    <w:rsid w:val="00AD4828"/>
    <w:rsid w:val="00AD5FB0"/>
    <w:rsid w:val="00AD7AFC"/>
    <w:rsid w:val="00AE4DB6"/>
    <w:rsid w:val="00AE5F49"/>
    <w:rsid w:val="00AF66AB"/>
    <w:rsid w:val="00AF6A58"/>
    <w:rsid w:val="00AF6BCC"/>
    <w:rsid w:val="00B00F14"/>
    <w:rsid w:val="00B0280E"/>
    <w:rsid w:val="00B0371B"/>
    <w:rsid w:val="00B1066D"/>
    <w:rsid w:val="00B10DE1"/>
    <w:rsid w:val="00B170DA"/>
    <w:rsid w:val="00B17574"/>
    <w:rsid w:val="00B262E5"/>
    <w:rsid w:val="00B373A1"/>
    <w:rsid w:val="00B428B3"/>
    <w:rsid w:val="00B42D9A"/>
    <w:rsid w:val="00B45EE9"/>
    <w:rsid w:val="00B47247"/>
    <w:rsid w:val="00B51703"/>
    <w:rsid w:val="00B526A9"/>
    <w:rsid w:val="00B53179"/>
    <w:rsid w:val="00B654D5"/>
    <w:rsid w:val="00B6685F"/>
    <w:rsid w:val="00B74176"/>
    <w:rsid w:val="00B74F22"/>
    <w:rsid w:val="00B77727"/>
    <w:rsid w:val="00B778F3"/>
    <w:rsid w:val="00B806BA"/>
    <w:rsid w:val="00B81612"/>
    <w:rsid w:val="00B844EB"/>
    <w:rsid w:val="00B85755"/>
    <w:rsid w:val="00B869BF"/>
    <w:rsid w:val="00B90569"/>
    <w:rsid w:val="00B914F8"/>
    <w:rsid w:val="00B94269"/>
    <w:rsid w:val="00B96EF9"/>
    <w:rsid w:val="00B97BD5"/>
    <w:rsid w:val="00BA2A6F"/>
    <w:rsid w:val="00BA5A33"/>
    <w:rsid w:val="00BA7D34"/>
    <w:rsid w:val="00BB0AED"/>
    <w:rsid w:val="00BC1E27"/>
    <w:rsid w:val="00BC3ECE"/>
    <w:rsid w:val="00BD050A"/>
    <w:rsid w:val="00BD198A"/>
    <w:rsid w:val="00BD3119"/>
    <w:rsid w:val="00BD415C"/>
    <w:rsid w:val="00BD5A17"/>
    <w:rsid w:val="00BD7A5C"/>
    <w:rsid w:val="00BE6920"/>
    <w:rsid w:val="00BE6A8B"/>
    <w:rsid w:val="00BE6E6F"/>
    <w:rsid w:val="00BE6ED4"/>
    <w:rsid w:val="00BF26E7"/>
    <w:rsid w:val="00BF33AA"/>
    <w:rsid w:val="00BF3AB3"/>
    <w:rsid w:val="00BF4D1D"/>
    <w:rsid w:val="00C00B9A"/>
    <w:rsid w:val="00C02F96"/>
    <w:rsid w:val="00C04B8F"/>
    <w:rsid w:val="00C061BF"/>
    <w:rsid w:val="00C127C3"/>
    <w:rsid w:val="00C153FE"/>
    <w:rsid w:val="00C15C33"/>
    <w:rsid w:val="00C166DE"/>
    <w:rsid w:val="00C16ABF"/>
    <w:rsid w:val="00C22349"/>
    <w:rsid w:val="00C229E8"/>
    <w:rsid w:val="00C23AF8"/>
    <w:rsid w:val="00C24980"/>
    <w:rsid w:val="00C31D66"/>
    <w:rsid w:val="00C335F4"/>
    <w:rsid w:val="00C348F9"/>
    <w:rsid w:val="00C3778A"/>
    <w:rsid w:val="00C40AF0"/>
    <w:rsid w:val="00C40F75"/>
    <w:rsid w:val="00C42171"/>
    <w:rsid w:val="00C426DC"/>
    <w:rsid w:val="00C4460A"/>
    <w:rsid w:val="00C456B6"/>
    <w:rsid w:val="00C466F1"/>
    <w:rsid w:val="00C47649"/>
    <w:rsid w:val="00C6519B"/>
    <w:rsid w:val="00C66660"/>
    <w:rsid w:val="00C72AD3"/>
    <w:rsid w:val="00C820D9"/>
    <w:rsid w:val="00C82968"/>
    <w:rsid w:val="00C84746"/>
    <w:rsid w:val="00C849CF"/>
    <w:rsid w:val="00C858E7"/>
    <w:rsid w:val="00C86DC7"/>
    <w:rsid w:val="00C87FBB"/>
    <w:rsid w:val="00CA0535"/>
    <w:rsid w:val="00CA285B"/>
    <w:rsid w:val="00CA2D2A"/>
    <w:rsid w:val="00CA446A"/>
    <w:rsid w:val="00CA60EB"/>
    <w:rsid w:val="00CA6326"/>
    <w:rsid w:val="00CB2147"/>
    <w:rsid w:val="00CB3923"/>
    <w:rsid w:val="00CB5CC2"/>
    <w:rsid w:val="00CB5D81"/>
    <w:rsid w:val="00CB75AD"/>
    <w:rsid w:val="00CB78E7"/>
    <w:rsid w:val="00CC110B"/>
    <w:rsid w:val="00CC56D3"/>
    <w:rsid w:val="00CD0554"/>
    <w:rsid w:val="00CD1964"/>
    <w:rsid w:val="00CD2ED0"/>
    <w:rsid w:val="00CD5C7D"/>
    <w:rsid w:val="00CD63D2"/>
    <w:rsid w:val="00CD6DFE"/>
    <w:rsid w:val="00CE0A66"/>
    <w:rsid w:val="00CF1D01"/>
    <w:rsid w:val="00CF25FC"/>
    <w:rsid w:val="00CF38D5"/>
    <w:rsid w:val="00CF4514"/>
    <w:rsid w:val="00CF5C57"/>
    <w:rsid w:val="00CF778F"/>
    <w:rsid w:val="00D07AD9"/>
    <w:rsid w:val="00D07DEB"/>
    <w:rsid w:val="00D10286"/>
    <w:rsid w:val="00D10610"/>
    <w:rsid w:val="00D10DBC"/>
    <w:rsid w:val="00D11137"/>
    <w:rsid w:val="00D15235"/>
    <w:rsid w:val="00D20F8D"/>
    <w:rsid w:val="00D217B8"/>
    <w:rsid w:val="00D2604D"/>
    <w:rsid w:val="00D3186C"/>
    <w:rsid w:val="00D324AF"/>
    <w:rsid w:val="00D349C8"/>
    <w:rsid w:val="00D356BB"/>
    <w:rsid w:val="00D36526"/>
    <w:rsid w:val="00D36CC5"/>
    <w:rsid w:val="00D37030"/>
    <w:rsid w:val="00D402AD"/>
    <w:rsid w:val="00D44844"/>
    <w:rsid w:val="00D44951"/>
    <w:rsid w:val="00D44EA6"/>
    <w:rsid w:val="00D468C0"/>
    <w:rsid w:val="00D54DF7"/>
    <w:rsid w:val="00D560F8"/>
    <w:rsid w:val="00D60C3D"/>
    <w:rsid w:val="00D66376"/>
    <w:rsid w:val="00D71933"/>
    <w:rsid w:val="00D7454E"/>
    <w:rsid w:val="00D7507B"/>
    <w:rsid w:val="00D756C2"/>
    <w:rsid w:val="00D77076"/>
    <w:rsid w:val="00D83AFA"/>
    <w:rsid w:val="00D928E5"/>
    <w:rsid w:val="00D959DE"/>
    <w:rsid w:val="00D973E2"/>
    <w:rsid w:val="00DA6B95"/>
    <w:rsid w:val="00DB0E05"/>
    <w:rsid w:val="00DB3E9A"/>
    <w:rsid w:val="00DB7C9D"/>
    <w:rsid w:val="00DC161F"/>
    <w:rsid w:val="00DD565D"/>
    <w:rsid w:val="00DD6408"/>
    <w:rsid w:val="00DD6FDA"/>
    <w:rsid w:val="00DD70B9"/>
    <w:rsid w:val="00DD7822"/>
    <w:rsid w:val="00DE0BE7"/>
    <w:rsid w:val="00DF0024"/>
    <w:rsid w:val="00DF58E8"/>
    <w:rsid w:val="00E00842"/>
    <w:rsid w:val="00E13849"/>
    <w:rsid w:val="00E17561"/>
    <w:rsid w:val="00E17B95"/>
    <w:rsid w:val="00E24589"/>
    <w:rsid w:val="00E2480A"/>
    <w:rsid w:val="00E25F85"/>
    <w:rsid w:val="00E3114E"/>
    <w:rsid w:val="00E32A82"/>
    <w:rsid w:val="00E32D51"/>
    <w:rsid w:val="00E33F83"/>
    <w:rsid w:val="00E3405E"/>
    <w:rsid w:val="00E3509E"/>
    <w:rsid w:val="00E37139"/>
    <w:rsid w:val="00E405ED"/>
    <w:rsid w:val="00E411EF"/>
    <w:rsid w:val="00E44FED"/>
    <w:rsid w:val="00E47C17"/>
    <w:rsid w:val="00E50BDF"/>
    <w:rsid w:val="00E5370D"/>
    <w:rsid w:val="00E54591"/>
    <w:rsid w:val="00E579E5"/>
    <w:rsid w:val="00E57DD4"/>
    <w:rsid w:val="00E6244D"/>
    <w:rsid w:val="00E6358D"/>
    <w:rsid w:val="00E639B4"/>
    <w:rsid w:val="00E64562"/>
    <w:rsid w:val="00E65A5A"/>
    <w:rsid w:val="00E74CDA"/>
    <w:rsid w:val="00E81314"/>
    <w:rsid w:val="00E921FB"/>
    <w:rsid w:val="00EA2196"/>
    <w:rsid w:val="00EA2DBD"/>
    <w:rsid w:val="00EA43F8"/>
    <w:rsid w:val="00EA54AD"/>
    <w:rsid w:val="00EA5EF7"/>
    <w:rsid w:val="00EB3DE4"/>
    <w:rsid w:val="00EB4D3C"/>
    <w:rsid w:val="00EB5D79"/>
    <w:rsid w:val="00EB64D1"/>
    <w:rsid w:val="00EC1930"/>
    <w:rsid w:val="00EC1BA0"/>
    <w:rsid w:val="00EC224B"/>
    <w:rsid w:val="00EC4B25"/>
    <w:rsid w:val="00EC574B"/>
    <w:rsid w:val="00EC7081"/>
    <w:rsid w:val="00EC7364"/>
    <w:rsid w:val="00ED0918"/>
    <w:rsid w:val="00ED13F1"/>
    <w:rsid w:val="00ED2DD4"/>
    <w:rsid w:val="00EE3DF3"/>
    <w:rsid w:val="00EE4A50"/>
    <w:rsid w:val="00EE4D2D"/>
    <w:rsid w:val="00EE7679"/>
    <w:rsid w:val="00EE77EB"/>
    <w:rsid w:val="00EE7C74"/>
    <w:rsid w:val="00EF2A34"/>
    <w:rsid w:val="00EF2AC1"/>
    <w:rsid w:val="00EF6FA3"/>
    <w:rsid w:val="00F001AF"/>
    <w:rsid w:val="00F022CD"/>
    <w:rsid w:val="00F055CC"/>
    <w:rsid w:val="00F06935"/>
    <w:rsid w:val="00F1119A"/>
    <w:rsid w:val="00F1397E"/>
    <w:rsid w:val="00F1705E"/>
    <w:rsid w:val="00F1795A"/>
    <w:rsid w:val="00F21385"/>
    <w:rsid w:val="00F228A5"/>
    <w:rsid w:val="00F235CB"/>
    <w:rsid w:val="00F24254"/>
    <w:rsid w:val="00F24F32"/>
    <w:rsid w:val="00F26C96"/>
    <w:rsid w:val="00F37674"/>
    <w:rsid w:val="00F4016C"/>
    <w:rsid w:val="00F40196"/>
    <w:rsid w:val="00F41D2D"/>
    <w:rsid w:val="00F45F7D"/>
    <w:rsid w:val="00F508BD"/>
    <w:rsid w:val="00F51401"/>
    <w:rsid w:val="00F5200E"/>
    <w:rsid w:val="00F53EDE"/>
    <w:rsid w:val="00F54D06"/>
    <w:rsid w:val="00F564B7"/>
    <w:rsid w:val="00F615B0"/>
    <w:rsid w:val="00F62430"/>
    <w:rsid w:val="00F63EA5"/>
    <w:rsid w:val="00F647EF"/>
    <w:rsid w:val="00F6608F"/>
    <w:rsid w:val="00F669A7"/>
    <w:rsid w:val="00F70469"/>
    <w:rsid w:val="00F7100C"/>
    <w:rsid w:val="00F7312F"/>
    <w:rsid w:val="00F73B2C"/>
    <w:rsid w:val="00F75590"/>
    <w:rsid w:val="00F80EE5"/>
    <w:rsid w:val="00F81DCD"/>
    <w:rsid w:val="00F83512"/>
    <w:rsid w:val="00F84B7F"/>
    <w:rsid w:val="00F84D89"/>
    <w:rsid w:val="00F85955"/>
    <w:rsid w:val="00F877E6"/>
    <w:rsid w:val="00F87894"/>
    <w:rsid w:val="00F92CBB"/>
    <w:rsid w:val="00F955E6"/>
    <w:rsid w:val="00FA2DA9"/>
    <w:rsid w:val="00FA4AFA"/>
    <w:rsid w:val="00FA4F83"/>
    <w:rsid w:val="00FA5180"/>
    <w:rsid w:val="00FA5B9C"/>
    <w:rsid w:val="00FB22D1"/>
    <w:rsid w:val="00FB43F6"/>
    <w:rsid w:val="00FB7EB6"/>
    <w:rsid w:val="00FC0ECC"/>
    <w:rsid w:val="00FC50A3"/>
    <w:rsid w:val="00FD059B"/>
    <w:rsid w:val="00FD1FF0"/>
    <w:rsid w:val="00FE3DFA"/>
    <w:rsid w:val="00FE42A9"/>
    <w:rsid w:val="00FE710B"/>
    <w:rsid w:val="00FF0089"/>
    <w:rsid w:val="00FF26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76CC8"/>
  <w15:chartTrackingRefBased/>
  <w15:docId w15:val="{C9DBBE30-06A8-4188-9504-F72C18C4E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74D44"/>
    <w:rPr>
      <w:lang w:val="en-NZ"/>
    </w:rPr>
  </w:style>
  <w:style w:type="paragraph" w:styleId="Heading1">
    <w:name w:val="heading 1"/>
    <w:basedOn w:val="Normal"/>
    <w:next w:val="BodyText"/>
    <w:link w:val="Heading1Char"/>
    <w:uiPriority w:val="9"/>
    <w:qFormat/>
    <w:rsid w:val="00356C84"/>
    <w:pPr>
      <w:keepNext/>
      <w:keepLines/>
      <w:numPr>
        <w:numId w:val="1"/>
      </w:numPr>
      <w:tabs>
        <w:tab w:val="left" w:pos="864"/>
      </w:tabs>
      <w:spacing w:before="240" w:after="480"/>
      <w:ind w:left="864" w:hanging="864"/>
      <w:outlineLvl w:val="0"/>
    </w:pPr>
    <w:rPr>
      <w:rFonts w:ascii="Amasis MT Pro" w:eastAsiaTheme="majorEastAsia" w:hAnsi="Amasis MT Pro" w:cstheme="majorBidi"/>
      <w:b/>
      <w:sz w:val="36"/>
      <w:szCs w:val="32"/>
    </w:rPr>
  </w:style>
  <w:style w:type="paragraph" w:styleId="Heading2">
    <w:name w:val="heading 2"/>
    <w:basedOn w:val="Heading1"/>
    <w:next w:val="BodyText"/>
    <w:link w:val="Heading2Char"/>
    <w:qFormat/>
    <w:rsid w:val="00356C84"/>
    <w:pPr>
      <w:numPr>
        <w:ilvl w:val="1"/>
      </w:numPr>
      <w:spacing w:after="240"/>
      <w:outlineLvl w:val="1"/>
    </w:pPr>
    <w:rPr>
      <w:sz w:val="32"/>
      <w:szCs w:val="26"/>
    </w:rPr>
  </w:style>
  <w:style w:type="paragraph" w:styleId="Heading3">
    <w:name w:val="heading 3"/>
    <w:basedOn w:val="Heading2"/>
    <w:next w:val="BodyText"/>
    <w:link w:val="Heading3Char"/>
    <w:qFormat/>
    <w:rsid w:val="00356C84"/>
    <w:pPr>
      <w:numPr>
        <w:ilvl w:val="2"/>
      </w:numPr>
      <w:tabs>
        <w:tab w:val="clear" w:pos="864"/>
        <w:tab w:val="left" w:pos="1152"/>
      </w:tabs>
      <w:ind w:left="1152" w:hanging="1152"/>
      <w:outlineLvl w:val="2"/>
    </w:pPr>
    <w:rPr>
      <w:sz w:val="28"/>
      <w:szCs w:val="24"/>
    </w:rPr>
  </w:style>
  <w:style w:type="paragraph" w:styleId="Heading4">
    <w:name w:val="heading 4"/>
    <w:basedOn w:val="Heading3"/>
    <w:next w:val="BodyText"/>
    <w:link w:val="Heading4Char"/>
    <w:qFormat/>
    <w:rsid w:val="00356C84"/>
    <w:pPr>
      <w:numPr>
        <w:ilvl w:val="3"/>
      </w:numPr>
      <w:ind w:left="1152" w:hanging="1152"/>
      <w:outlineLvl w:val="3"/>
    </w:pPr>
    <w:rPr>
      <w:iCs/>
      <w:sz w:val="24"/>
    </w:rPr>
  </w:style>
  <w:style w:type="paragraph" w:styleId="Heading5">
    <w:name w:val="heading 5"/>
    <w:basedOn w:val="Heading4"/>
    <w:next w:val="BodyText"/>
    <w:link w:val="Heading5Char"/>
    <w:qFormat/>
    <w:rsid w:val="00356C84"/>
    <w:pPr>
      <w:numPr>
        <w:ilvl w:val="4"/>
      </w:numPr>
      <w:tabs>
        <w:tab w:val="clear" w:pos="1152"/>
        <w:tab w:val="left" w:pos="1440"/>
      </w:tabs>
      <w:ind w:left="1440" w:hanging="1440"/>
      <w:outlineLvl w:val="4"/>
    </w:pPr>
    <w:rPr>
      <w:i/>
    </w:rPr>
  </w:style>
  <w:style w:type="paragraph" w:styleId="Heading6">
    <w:name w:val="heading 6"/>
    <w:basedOn w:val="Heading5"/>
    <w:next w:val="BodyText"/>
    <w:link w:val="Heading6Char"/>
    <w:qFormat/>
    <w:rsid w:val="00B53179"/>
    <w:pPr>
      <w:numPr>
        <w:ilvl w:val="5"/>
      </w:numPr>
      <w:outlineLvl w:val="5"/>
    </w:pPr>
    <w:rPr>
      <w:i w:val="0"/>
      <w:sz w:val="22"/>
    </w:rPr>
  </w:style>
  <w:style w:type="paragraph" w:styleId="Heading7">
    <w:name w:val="heading 7"/>
    <w:basedOn w:val="Heading6"/>
    <w:next w:val="BodyText"/>
    <w:link w:val="Heading7Char"/>
    <w:qFormat/>
    <w:rsid w:val="00E13849"/>
    <w:pPr>
      <w:numPr>
        <w:ilvl w:val="6"/>
      </w:numPr>
      <w:outlineLvl w:val="6"/>
    </w:pPr>
    <w:rPr>
      <w:i/>
      <w:iCs w:val="0"/>
    </w:rPr>
  </w:style>
  <w:style w:type="paragraph" w:styleId="Heading8">
    <w:name w:val="heading 8"/>
    <w:basedOn w:val="Heading7"/>
    <w:next w:val="BodyText"/>
    <w:link w:val="Heading8Char"/>
    <w:qFormat/>
    <w:rsid w:val="00B53179"/>
    <w:pPr>
      <w:numPr>
        <w:ilvl w:val="7"/>
      </w:numPr>
      <w:spacing w:before="120"/>
      <w:outlineLvl w:val="7"/>
    </w:pPr>
    <w:rPr>
      <w:rFonts w:ascii="Arial Bold" w:hAnsi="Arial Bold"/>
      <w:i w:val="0"/>
      <w:color w:val="6C6965"/>
      <w:sz w:val="20"/>
      <w:szCs w:val="21"/>
    </w:rPr>
  </w:style>
  <w:style w:type="paragraph" w:styleId="Heading9">
    <w:name w:val="heading 9"/>
    <w:basedOn w:val="Heading8"/>
    <w:next w:val="BodyText"/>
    <w:link w:val="Heading9Char"/>
    <w:qFormat/>
    <w:rsid w:val="00E13849"/>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GBCA Table 1,GBCA Table"/>
    <w:basedOn w:val="TableNormal"/>
    <w:uiPriority w:val="39"/>
    <w:rsid w:val="00A015A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C1BA0"/>
    <w:rPr>
      <w:color w:val="808080"/>
      <w:lang w:val="en-NZ"/>
    </w:rPr>
  </w:style>
  <w:style w:type="paragraph" w:styleId="Header">
    <w:name w:val="header"/>
    <w:basedOn w:val="Normal"/>
    <w:link w:val="HeaderChar"/>
    <w:uiPriority w:val="99"/>
    <w:unhideWhenUsed/>
    <w:rsid w:val="00E13849"/>
    <w:pPr>
      <w:tabs>
        <w:tab w:val="center" w:pos="4680"/>
        <w:tab w:val="right" w:pos="9360"/>
      </w:tabs>
    </w:pPr>
    <w:rPr>
      <w:rFonts w:ascii="Arial Narrow" w:hAnsi="Arial Narrow"/>
      <w:sz w:val="17"/>
    </w:rPr>
  </w:style>
  <w:style w:type="character" w:customStyle="1" w:styleId="HeaderChar">
    <w:name w:val="Header Char"/>
    <w:basedOn w:val="DefaultParagraphFont"/>
    <w:link w:val="Header"/>
    <w:uiPriority w:val="99"/>
    <w:rsid w:val="00E13849"/>
    <w:rPr>
      <w:rFonts w:ascii="Arial Narrow" w:hAnsi="Arial Narrow"/>
      <w:sz w:val="17"/>
      <w:lang w:val="en-NZ"/>
    </w:rPr>
  </w:style>
  <w:style w:type="paragraph" w:styleId="Footer">
    <w:name w:val="footer"/>
    <w:basedOn w:val="Normal"/>
    <w:link w:val="FooterChar"/>
    <w:uiPriority w:val="99"/>
    <w:unhideWhenUsed/>
    <w:qFormat/>
    <w:rsid w:val="00EC1BA0"/>
    <w:pPr>
      <w:tabs>
        <w:tab w:val="center" w:pos="4680"/>
        <w:tab w:val="right" w:pos="9360"/>
      </w:tabs>
    </w:pPr>
  </w:style>
  <w:style w:type="character" w:customStyle="1" w:styleId="FooterChar">
    <w:name w:val="Footer Char"/>
    <w:basedOn w:val="DefaultParagraphFont"/>
    <w:link w:val="Footer"/>
    <w:uiPriority w:val="99"/>
    <w:rsid w:val="00EC1BA0"/>
    <w:rPr>
      <w:rFonts w:cs="Times New Roman"/>
      <w:szCs w:val="20"/>
      <w:lang w:val="en-NZ"/>
    </w:rPr>
  </w:style>
  <w:style w:type="paragraph" w:customStyle="1" w:styleId="ReportTitle">
    <w:name w:val="Report Title"/>
    <w:basedOn w:val="Header"/>
    <w:qFormat/>
    <w:rsid w:val="00441CA0"/>
    <w:pPr>
      <w:spacing w:before="200" w:after="200" w:line="280" w:lineRule="atLeast"/>
      <w:jc w:val="center"/>
    </w:pPr>
    <w:rPr>
      <w:rFonts w:ascii="Amasis MT Pro" w:hAnsi="Amasis MT Pro"/>
      <w:b/>
      <w:sz w:val="36"/>
    </w:rPr>
  </w:style>
  <w:style w:type="paragraph" w:styleId="BodyText">
    <w:name w:val="Body Text"/>
    <w:basedOn w:val="Normal"/>
    <w:link w:val="BodyTextChar"/>
    <w:qFormat/>
    <w:rsid w:val="000402EE"/>
    <w:pPr>
      <w:spacing w:before="200" w:after="200" w:line="280" w:lineRule="atLeast"/>
    </w:pPr>
  </w:style>
  <w:style w:type="character" w:customStyle="1" w:styleId="BodyTextChar">
    <w:name w:val="Body Text Char"/>
    <w:basedOn w:val="DefaultParagraphFont"/>
    <w:link w:val="BodyText"/>
    <w:rsid w:val="000402EE"/>
    <w:rPr>
      <w:rFonts w:cs="Times New Roman"/>
      <w:szCs w:val="20"/>
      <w:lang w:val="en-NZ"/>
    </w:rPr>
  </w:style>
  <w:style w:type="paragraph" w:customStyle="1" w:styleId="TableofContents">
    <w:name w:val="Table of Contents"/>
    <w:basedOn w:val="Normal"/>
    <w:qFormat/>
    <w:rsid w:val="00706F94"/>
    <w:pPr>
      <w:spacing w:after="240"/>
    </w:pPr>
    <w:rPr>
      <w:rFonts w:ascii="Amasis MT Pro" w:hAnsi="Amasis MT Pro"/>
      <w:b/>
      <w:bCs/>
      <w:sz w:val="36"/>
      <w:szCs w:val="28"/>
    </w:rPr>
  </w:style>
  <w:style w:type="paragraph" w:styleId="TOC1">
    <w:name w:val="toc 1"/>
    <w:basedOn w:val="Normal"/>
    <w:next w:val="Normal"/>
    <w:autoRedefine/>
    <w:uiPriority w:val="39"/>
    <w:unhideWhenUsed/>
    <w:rsid w:val="00EC7364"/>
    <w:pPr>
      <w:tabs>
        <w:tab w:val="right" w:leader="dot" w:pos="9360"/>
      </w:tabs>
      <w:spacing w:before="240"/>
      <w:ind w:left="864" w:hanging="864"/>
      <w:contextualSpacing/>
    </w:pPr>
    <w:rPr>
      <w:rFonts w:asciiTheme="minorHAnsi" w:hAnsiTheme="minorHAnsi" w:cstheme="minorHAnsi"/>
      <w:b/>
      <w:bCs/>
      <w:noProof/>
    </w:rPr>
  </w:style>
  <w:style w:type="character" w:customStyle="1" w:styleId="Heading1Char">
    <w:name w:val="Heading 1 Char"/>
    <w:basedOn w:val="DefaultParagraphFont"/>
    <w:link w:val="Heading1"/>
    <w:uiPriority w:val="9"/>
    <w:rsid w:val="00356C84"/>
    <w:rPr>
      <w:rFonts w:ascii="Amasis MT Pro" w:eastAsiaTheme="majorEastAsia" w:hAnsi="Amasis MT Pro" w:cstheme="majorBidi"/>
      <w:b/>
      <w:sz w:val="36"/>
      <w:szCs w:val="32"/>
      <w:lang w:val="en-NZ"/>
    </w:rPr>
  </w:style>
  <w:style w:type="character" w:customStyle="1" w:styleId="Heading2Char">
    <w:name w:val="Heading 2 Char"/>
    <w:basedOn w:val="DefaultParagraphFont"/>
    <w:link w:val="Heading2"/>
    <w:rsid w:val="00356C84"/>
    <w:rPr>
      <w:rFonts w:ascii="Amasis MT Pro" w:eastAsiaTheme="majorEastAsia" w:hAnsi="Amasis MT Pro" w:cstheme="majorBidi"/>
      <w:b/>
      <w:sz w:val="32"/>
      <w:szCs w:val="26"/>
      <w:lang w:val="en-NZ"/>
    </w:rPr>
  </w:style>
  <w:style w:type="paragraph" w:customStyle="1" w:styleId="FooterProjectNumber">
    <w:name w:val="Footer Project Number"/>
    <w:basedOn w:val="Footer"/>
    <w:qFormat/>
    <w:rsid w:val="009763EF"/>
    <w:pPr>
      <w:keepNext/>
      <w:keepLines/>
    </w:pPr>
    <w:rPr>
      <w:sz w:val="17"/>
    </w:rPr>
  </w:style>
  <w:style w:type="paragraph" w:customStyle="1" w:styleId="HeaderChapter">
    <w:name w:val="Header Chapter"/>
    <w:basedOn w:val="HeaderDocumentTitle"/>
    <w:next w:val="Normal"/>
    <w:qFormat/>
    <w:rsid w:val="00553042"/>
    <w:rPr>
      <w:b w:val="0"/>
    </w:rPr>
  </w:style>
  <w:style w:type="character" w:customStyle="1" w:styleId="Heading4Char">
    <w:name w:val="Heading 4 Char"/>
    <w:basedOn w:val="DefaultParagraphFont"/>
    <w:link w:val="Heading4"/>
    <w:rsid w:val="00356C84"/>
    <w:rPr>
      <w:rFonts w:ascii="Amasis MT Pro" w:eastAsiaTheme="majorEastAsia" w:hAnsi="Amasis MT Pro" w:cstheme="majorBidi"/>
      <w:b/>
      <w:iCs/>
      <w:sz w:val="24"/>
      <w:szCs w:val="24"/>
      <w:lang w:val="en-NZ"/>
    </w:rPr>
  </w:style>
  <w:style w:type="character" w:customStyle="1" w:styleId="Heading5Char">
    <w:name w:val="Heading 5 Char"/>
    <w:basedOn w:val="DefaultParagraphFont"/>
    <w:link w:val="Heading5"/>
    <w:rsid w:val="00356C84"/>
    <w:rPr>
      <w:rFonts w:ascii="Amasis MT Pro" w:eastAsiaTheme="majorEastAsia" w:hAnsi="Amasis MT Pro" w:cstheme="majorBidi"/>
      <w:b/>
      <w:i/>
      <w:iCs/>
      <w:sz w:val="24"/>
      <w:szCs w:val="24"/>
      <w:lang w:val="en-NZ"/>
    </w:rPr>
  </w:style>
  <w:style w:type="character" w:customStyle="1" w:styleId="Heading6Char">
    <w:name w:val="Heading 6 Char"/>
    <w:basedOn w:val="DefaultParagraphFont"/>
    <w:link w:val="Heading6"/>
    <w:rsid w:val="00B53179"/>
    <w:rPr>
      <w:rFonts w:ascii="Amasis MT Pro" w:eastAsiaTheme="majorEastAsia" w:hAnsi="Amasis MT Pro" w:cstheme="majorBidi"/>
      <w:b/>
      <w:iCs/>
      <w:sz w:val="22"/>
      <w:szCs w:val="24"/>
      <w:lang w:val="en-NZ"/>
    </w:rPr>
  </w:style>
  <w:style w:type="paragraph" w:styleId="TOC2">
    <w:name w:val="toc 2"/>
    <w:basedOn w:val="Normal"/>
    <w:next w:val="Normal"/>
    <w:autoRedefine/>
    <w:uiPriority w:val="39"/>
    <w:unhideWhenUsed/>
    <w:rsid w:val="00F40196"/>
    <w:pPr>
      <w:tabs>
        <w:tab w:val="right" w:leader="dot" w:pos="9360"/>
      </w:tabs>
      <w:ind w:left="864" w:hanging="864"/>
    </w:pPr>
    <w:rPr>
      <w:noProof/>
    </w:rPr>
  </w:style>
  <w:style w:type="paragraph" w:styleId="TOC3">
    <w:name w:val="toc 3"/>
    <w:basedOn w:val="Normal"/>
    <w:next w:val="Normal"/>
    <w:autoRedefine/>
    <w:uiPriority w:val="39"/>
    <w:unhideWhenUsed/>
    <w:rsid w:val="00F40196"/>
    <w:pPr>
      <w:tabs>
        <w:tab w:val="right" w:leader="dot" w:pos="9360"/>
      </w:tabs>
      <w:ind w:left="864" w:hanging="864"/>
    </w:pPr>
    <w:rPr>
      <w:noProof/>
    </w:rPr>
  </w:style>
  <w:style w:type="paragraph" w:styleId="TOC4">
    <w:name w:val="toc 4"/>
    <w:basedOn w:val="Normal"/>
    <w:next w:val="Normal"/>
    <w:autoRedefine/>
    <w:uiPriority w:val="39"/>
    <w:unhideWhenUsed/>
    <w:rsid w:val="000E7066"/>
    <w:pPr>
      <w:tabs>
        <w:tab w:val="right" w:leader="dot" w:pos="9346"/>
      </w:tabs>
    </w:pPr>
    <w:rPr>
      <w:noProof/>
    </w:rPr>
  </w:style>
  <w:style w:type="paragraph" w:styleId="TOC5">
    <w:name w:val="toc 5"/>
    <w:basedOn w:val="Normal"/>
    <w:next w:val="Normal"/>
    <w:autoRedefine/>
    <w:uiPriority w:val="39"/>
    <w:unhideWhenUsed/>
    <w:rsid w:val="009802B9"/>
  </w:style>
  <w:style w:type="paragraph" w:styleId="TOC6">
    <w:name w:val="toc 6"/>
    <w:basedOn w:val="Normal"/>
    <w:next w:val="Normal"/>
    <w:autoRedefine/>
    <w:uiPriority w:val="39"/>
    <w:unhideWhenUsed/>
    <w:rsid w:val="00CA446A"/>
    <w:pPr>
      <w:spacing w:before="120"/>
    </w:pPr>
  </w:style>
  <w:style w:type="paragraph" w:customStyle="1" w:styleId="TableHeader">
    <w:name w:val="Table Header"/>
    <w:basedOn w:val="Normal"/>
    <w:link w:val="TableHeaderChar"/>
    <w:qFormat/>
    <w:rsid w:val="0043683F"/>
    <w:pPr>
      <w:spacing w:before="60" w:after="60" w:line="264" w:lineRule="auto"/>
    </w:pPr>
    <w:rPr>
      <w:rFonts w:eastAsiaTheme="minorHAnsi" w:cstheme="minorBidi"/>
      <w:b/>
      <w:bCs/>
      <w:sz w:val="18"/>
    </w:rPr>
  </w:style>
  <w:style w:type="paragraph" w:customStyle="1" w:styleId="NumberedList">
    <w:name w:val="Numbered List"/>
    <w:basedOn w:val="BodyText"/>
    <w:qFormat/>
    <w:rsid w:val="00F647EF"/>
    <w:pPr>
      <w:numPr>
        <w:numId w:val="2"/>
      </w:numPr>
    </w:pPr>
  </w:style>
  <w:style w:type="character" w:customStyle="1" w:styleId="Heading3Char">
    <w:name w:val="Heading 3 Char"/>
    <w:basedOn w:val="DefaultParagraphFont"/>
    <w:link w:val="Heading3"/>
    <w:rsid w:val="00356C84"/>
    <w:rPr>
      <w:rFonts w:ascii="Amasis MT Pro" w:eastAsiaTheme="majorEastAsia" w:hAnsi="Amasis MT Pro" w:cstheme="majorBidi"/>
      <w:b/>
      <w:sz w:val="28"/>
      <w:szCs w:val="24"/>
      <w:lang w:val="en-NZ"/>
    </w:rPr>
  </w:style>
  <w:style w:type="paragraph" w:styleId="Caption">
    <w:name w:val="caption"/>
    <w:aliases w:val="Caption_Branded Tables"/>
    <w:basedOn w:val="BodyText"/>
    <w:next w:val="BodyText"/>
    <w:link w:val="CaptionChar"/>
    <w:unhideWhenUsed/>
    <w:qFormat/>
    <w:rsid w:val="0043683F"/>
    <w:pPr>
      <w:tabs>
        <w:tab w:val="left" w:pos="1008"/>
      </w:tabs>
      <w:ind w:left="1008" w:hanging="1008"/>
    </w:pPr>
    <w:rPr>
      <w:i/>
      <w:iCs/>
      <w:szCs w:val="18"/>
    </w:rPr>
  </w:style>
  <w:style w:type="paragraph" w:customStyle="1" w:styleId="FigureTableTitle">
    <w:name w:val="Figure/Table Title"/>
    <w:basedOn w:val="BodyText"/>
    <w:next w:val="BodyText"/>
    <w:qFormat/>
    <w:rsid w:val="00FE3DFA"/>
    <w:pPr>
      <w:spacing w:before="0" w:line="240" w:lineRule="auto"/>
      <w:ind w:left="1440" w:hanging="1440"/>
    </w:pPr>
    <w:rPr>
      <w:rFonts w:ascii="Arial Bold" w:hAnsi="Arial Bold"/>
      <w:b/>
      <w:sz w:val="22"/>
    </w:rPr>
  </w:style>
  <w:style w:type="paragraph" w:customStyle="1" w:styleId="DividerName">
    <w:name w:val="Divider Name"/>
    <w:basedOn w:val="BodyText"/>
    <w:next w:val="BodyText"/>
    <w:qFormat/>
    <w:rsid w:val="00237343"/>
    <w:pPr>
      <w:spacing w:before="4800" w:after="0" w:line="240" w:lineRule="auto"/>
      <w:jc w:val="center"/>
    </w:pPr>
    <w:rPr>
      <w:rFonts w:ascii="Amasis MT Pro" w:hAnsi="Amasis MT Pro"/>
      <w:b/>
      <w:sz w:val="48"/>
    </w:rPr>
  </w:style>
  <w:style w:type="paragraph" w:customStyle="1" w:styleId="ReferencesStandard">
    <w:name w:val="References_Standard"/>
    <w:basedOn w:val="BodyText"/>
    <w:qFormat/>
    <w:rsid w:val="0098121B"/>
    <w:pPr>
      <w:keepLines/>
      <w:tabs>
        <w:tab w:val="left" w:pos="360"/>
      </w:tabs>
      <w:ind w:left="1080" w:hanging="720"/>
    </w:pPr>
  </w:style>
  <w:style w:type="paragraph" w:customStyle="1" w:styleId="ReferencesArchaeologyAuthor">
    <w:name w:val="References_Archaeology_Author"/>
    <w:basedOn w:val="BodyText"/>
    <w:next w:val="ReferencesArchaeologyDate"/>
    <w:qFormat/>
    <w:rsid w:val="00C16ABF"/>
    <w:pPr>
      <w:keepNext/>
      <w:keepLines/>
      <w:tabs>
        <w:tab w:val="left" w:pos="432"/>
        <w:tab w:val="left" w:pos="1080"/>
      </w:tabs>
      <w:spacing w:after="120" w:line="280" w:lineRule="exact"/>
    </w:pPr>
  </w:style>
  <w:style w:type="character" w:customStyle="1" w:styleId="Heading7Char">
    <w:name w:val="Heading 7 Char"/>
    <w:basedOn w:val="DefaultParagraphFont"/>
    <w:link w:val="Heading7"/>
    <w:rsid w:val="00E13849"/>
    <w:rPr>
      <w:rFonts w:ascii="Amasis MT Pro" w:eastAsiaTheme="majorEastAsia" w:hAnsi="Amasis MT Pro" w:cstheme="majorBidi"/>
      <w:b/>
      <w:i/>
      <w:sz w:val="22"/>
      <w:szCs w:val="24"/>
      <w:lang w:val="en-NZ"/>
    </w:rPr>
  </w:style>
  <w:style w:type="character" w:customStyle="1" w:styleId="Heading8Char">
    <w:name w:val="Heading 8 Char"/>
    <w:basedOn w:val="DefaultParagraphFont"/>
    <w:link w:val="Heading8"/>
    <w:rsid w:val="00B53179"/>
    <w:rPr>
      <w:rFonts w:ascii="Arial Bold" w:eastAsiaTheme="majorEastAsia" w:hAnsi="Arial Bold" w:cstheme="majorBidi"/>
      <w:b/>
      <w:color w:val="6C6965"/>
      <w:szCs w:val="21"/>
      <w:lang w:val="en-NZ"/>
    </w:rPr>
  </w:style>
  <w:style w:type="character" w:customStyle="1" w:styleId="Heading9Char">
    <w:name w:val="Heading 9 Char"/>
    <w:basedOn w:val="DefaultParagraphFont"/>
    <w:link w:val="Heading9"/>
    <w:rsid w:val="00E13849"/>
    <w:rPr>
      <w:rFonts w:ascii="Arial Bold" w:eastAsiaTheme="majorEastAsia" w:hAnsi="Arial Bold" w:cstheme="majorBidi"/>
      <w:b/>
      <w:i/>
      <w:iCs/>
      <w:color w:val="6C6965"/>
      <w:szCs w:val="21"/>
      <w:lang w:val="en-NZ"/>
    </w:rPr>
  </w:style>
  <w:style w:type="paragraph" w:styleId="TOC7">
    <w:name w:val="toc 7"/>
    <w:basedOn w:val="TOC2"/>
    <w:next w:val="Normal"/>
    <w:autoRedefine/>
    <w:uiPriority w:val="39"/>
    <w:unhideWhenUsed/>
    <w:rsid w:val="00187C59"/>
    <w:pPr>
      <w:tabs>
        <w:tab w:val="clear" w:pos="9360"/>
        <w:tab w:val="right" w:leader="dot" w:pos="9350"/>
      </w:tabs>
    </w:pPr>
    <w:rPr>
      <w:rFonts w:asciiTheme="minorHAnsi" w:hAnsiTheme="minorHAnsi" w:cstheme="minorHAnsi"/>
      <w:b/>
    </w:rPr>
  </w:style>
  <w:style w:type="paragraph" w:customStyle="1" w:styleId="AppendixHeading1">
    <w:name w:val="Appendix Heading 1"/>
    <w:basedOn w:val="Heading1"/>
    <w:next w:val="BodyText"/>
    <w:qFormat/>
    <w:rsid w:val="00E13849"/>
    <w:pPr>
      <w:numPr>
        <w:numId w:val="3"/>
      </w:numPr>
      <w:tabs>
        <w:tab w:val="clear" w:pos="806"/>
      </w:tabs>
      <w:ind w:left="864" w:hanging="864"/>
    </w:pPr>
  </w:style>
  <w:style w:type="paragraph" w:customStyle="1" w:styleId="AppendixHeading2">
    <w:name w:val="Appendix Heading 2"/>
    <w:basedOn w:val="AppendixHeading1"/>
    <w:next w:val="BodyText"/>
    <w:qFormat/>
    <w:rsid w:val="00E13849"/>
    <w:pPr>
      <w:numPr>
        <w:ilvl w:val="1"/>
      </w:numPr>
      <w:spacing w:after="240"/>
      <w:ind w:left="864" w:hanging="864"/>
    </w:pPr>
    <w:rPr>
      <w:sz w:val="32"/>
    </w:rPr>
  </w:style>
  <w:style w:type="paragraph" w:customStyle="1" w:styleId="AppendixHeading3">
    <w:name w:val="Appendix Heading 3"/>
    <w:basedOn w:val="AppendixHeading2"/>
    <w:next w:val="BodyText"/>
    <w:qFormat/>
    <w:rsid w:val="00E13849"/>
    <w:pPr>
      <w:numPr>
        <w:ilvl w:val="2"/>
      </w:numPr>
      <w:ind w:left="864" w:hanging="864"/>
    </w:pPr>
    <w:rPr>
      <w:sz w:val="28"/>
    </w:rPr>
  </w:style>
  <w:style w:type="paragraph" w:styleId="TOC8">
    <w:name w:val="toc 8"/>
    <w:basedOn w:val="TOC2"/>
    <w:next w:val="Normal"/>
    <w:autoRedefine/>
    <w:uiPriority w:val="39"/>
    <w:unhideWhenUsed/>
    <w:rsid w:val="00187C59"/>
  </w:style>
  <w:style w:type="paragraph" w:styleId="TOC9">
    <w:name w:val="toc 9"/>
    <w:basedOn w:val="TOC3"/>
    <w:next w:val="Normal"/>
    <w:autoRedefine/>
    <w:uiPriority w:val="39"/>
    <w:unhideWhenUsed/>
    <w:rsid w:val="00187C59"/>
    <w:pPr>
      <w:tabs>
        <w:tab w:val="clear" w:pos="9360"/>
        <w:tab w:val="left" w:pos="2307"/>
        <w:tab w:val="right" w:leader="dot" w:pos="9350"/>
      </w:tabs>
    </w:pPr>
  </w:style>
  <w:style w:type="paragraph" w:styleId="ListNumber">
    <w:name w:val="List Number"/>
    <w:basedOn w:val="Normal"/>
    <w:uiPriority w:val="99"/>
    <w:semiHidden/>
    <w:unhideWhenUsed/>
    <w:rsid w:val="00403DC0"/>
    <w:pPr>
      <w:numPr>
        <w:numId w:val="4"/>
      </w:numPr>
      <w:contextualSpacing/>
    </w:pPr>
  </w:style>
  <w:style w:type="table" w:styleId="GridTable4-Accent2">
    <w:name w:val="Grid Table 4 Accent 2"/>
    <w:basedOn w:val="TableNormal"/>
    <w:uiPriority w:val="49"/>
    <w:rsid w:val="00403DC0"/>
    <w:tblPr>
      <w:tblStyleRowBandSize w:val="1"/>
      <w:tblStyleColBandSize w:val="1"/>
      <w:tblBorders>
        <w:top w:val="single" w:sz="4" w:space="0" w:color="EDEAE9" w:themeColor="accent2" w:themeTint="99"/>
        <w:left w:val="single" w:sz="4" w:space="0" w:color="EDEAE9" w:themeColor="accent2" w:themeTint="99"/>
        <w:bottom w:val="single" w:sz="4" w:space="0" w:color="EDEAE9" w:themeColor="accent2" w:themeTint="99"/>
        <w:right w:val="single" w:sz="4" w:space="0" w:color="EDEAE9" w:themeColor="accent2" w:themeTint="99"/>
        <w:insideH w:val="single" w:sz="4" w:space="0" w:color="EDEAE9" w:themeColor="accent2" w:themeTint="99"/>
        <w:insideV w:val="single" w:sz="4" w:space="0" w:color="EDEAE9" w:themeColor="accent2" w:themeTint="99"/>
      </w:tblBorders>
    </w:tblPr>
    <w:tblStylePr w:type="firstRow">
      <w:rPr>
        <w:b/>
        <w:bCs/>
        <w:color w:val="FFFFFF" w:themeColor="background1"/>
      </w:rPr>
      <w:tblPr/>
      <w:tcPr>
        <w:tcBorders>
          <w:top w:val="single" w:sz="4" w:space="0" w:color="E2DDDB" w:themeColor="accent2"/>
          <w:left w:val="single" w:sz="4" w:space="0" w:color="E2DDDB" w:themeColor="accent2"/>
          <w:bottom w:val="single" w:sz="4" w:space="0" w:color="E2DDDB" w:themeColor="accent2"/>
          <w:right w:val="single" w:sz="4" w:space="0" w:color="E2DDDB" w:themeColor="accent2"/>
          <w:insideH w:val="nil"/>
          <w:insideV w:val="nil"/>
        </w:tcBorders>
        <w:shd w:val="clear" w:color="auto" w:fill="E2DDDB" w:themeFill="accent2"/>
      </w:tcPr>
    </w:tblStylePr>
    <w:tblStylePr w:type="lastRow">
      <w:rPr>
        <w:b/>
        <w:bCs/>
      </w:rPr>
      <w:tblPr/>
      <w:tcPr>
        <w:tcBorders>
          <w:top w:val="double" w:sz="4" w:space="0" w:color="E2DDDB" w:themeColor="accent2"/>
        </w:tcBorders>
      </w:tcPr>
    </w:tblStylePr>
    <w:tblStylePr w:type="firstCol">
      <w:rPr>
        <w:b/>
        <w:bCs/>
      </w:rPr>
    </w:tblStylePr>
    <w:tblStylePr w:type="lastCol">
      <w:rPr>
        <w:b/>
        <w:bCs/>
      </w:rPr>
    </w:tblStylePr>
    <w:tblStylePr w:type="band1Vert">
      <w:tblPr/>
      <w:tcPr>
        <w:shd w:val="clear" w:color="auto" w:fill="F9F8F7" w:themeFill="accent2" w:themeFillTint="33"/>
      </w:tcPr>
    </w:tblStylePr>
    <w:tblStylePr w:type="band1Horz">
      <w:tblPr/>
      <w:tcPr>
        <w:shd w:val="clear" w:color="auto" w:fill="F9F8F7" w:themeFill="accent2" w:themeFillTint="33"/>
      </w:tcPr>
    </w:tblStylePr>
  </w:style>
  <w:style w:type="paragraph" w:customStyle="1" w:styleId="ReferencesArchaeologyDate">
    <w:name w:val="References_Archaeology_Date"/>
    <w:basedOn w:val="BodyText"/>
    <w:qFormat/>
    <w:rsid w:val="00C16ABF"/>
    <w:pPr>
      <w:keepNext/>
      <w:keepLines/>
      <w:tabs>
        <w:tab w:val="left" w:pos="360"/>
        <w:tab w:val="left" w:pos="1080"/>
      </w:tabs>
      <w:spacing w:before="120" w:after="120" w:line="280" w:lineRule="exact"/>
      <w:ind w:left="1080" w:hanging="720"/>
      <w:contextualSpacing/>
    </w:pPr>
  </w:style>
  <w:style w:type="paragraph" w:customStyle="1" w:styleId="SignatureBlocks">
    <w:name w:val="Signature Blocks"/>
    <w:basedOn w:val="BodyText"/>
    <w:qFormat/>
    <w:rsid w:val="00666865"/>
    <w:pPr>
      <w:tabs>
        <w:tab w:val="left" w:pos="4365"/>
      </w:tabs>
      <w:spacing w:before="240" w:after="0" w:line="240" w:lineRule="auto"/>
    </w:pPr>
    <w:rPr>
      <w:rFonts w:cs="Times New Roman"/>
    </w:rPr>
  </w:style>
  <w:style w:type="paragraph" w:customStyle="1" w:styleId="PreparedForLabel">
    <w:name w:val="Prepared For Label"/>
    <w:basedOn w:val="Normal"/>
    <w:rsid w:val="00441CA0"/>
    <w:pPr>
      <w:spacing w:before="200" w:line="280" w:lineRule="atLeast"/>
      <w:jc w:val="center"/>
    </w:pPr>
  </w:style>
  <w:style w:type="paragraph" w:customStyle="1" w:styleId="ReportDescription">
    <w:name w:val="Report Description"/>
    <w:basedOn w:val="Normal"/>
    <w:qFormat/>
    <w:rsid w:val="00441CA0"/>
    <w:pPr>
      <w:spacing w:before="200" w:after="1560" w:line="280" w:lineRule="atLeast"/>
      <w:jc w:val="center"/>
    </w:pPr>
    <w:rPr>
      <w:bCs/>
      <w:szCs w:val="22"/>
    </w:rPr>
  </w:style>
  <w:style w:type="paragraph" w:customStyle="1" w:styleId="ProjectNumberLabel">
    <w:name w:val="Project Number Label"/>
    <w:basedOn w:val="Normal"/>
    <w:rsid w:val="00441CA0"/>
    <w:pPr>
      <w:spacing w:before="200" w:line="280" w:lineRule="atLeast"/>
      <w:jc w:val="center"/>
    </w:pPr>
  </w:style>
  <w:style w:type="paragraph" w:customStyle="1" w:styleId="PreparedByLabel">
    <w:name w:val="Prepared By Label"/>
    <w:basedOn w:val="Normal"/>
    <w:rsid w:val="00F45F7D"/>
    <w:pPr>
      <w:spacing w:before="200" w:line="280" w:lineRule="atLeast"/>
      <w:jc w:val="center"/>
    </w:pPr>
  </w:style>
  <w:style w:type="paragraph" w:customStyle="1" w:styleId="ProjectNumber">
    <w:name w:val="Project Number"/>
    <w:basedOn w:val="Normal"/>
    <w:qFormat/>
    <w:rsid w:val="00441CA0"/>
    <w:pPr>
      <w:spacing w:after="5040" w:line="280" w:lineRule="atLeast"/>
      <w:jc w:val="center"/>
    </w:pPr>
  </w:style>
  <w:style w:type="paragraph" w:customStyle="1" w:styleId="ReportDate">
    <w:name w:val="Report Date"/>
    <w:basedOn w:val="Normal"/>
    <w:qFormat/>
    <w:rsid w:val="00441CA0"/>
    <w:pPr>
      <w:spacing w:before="200" w:after="200" w:line="280" w:lineRule="atLeast"/>
      <w:jc w:val="center"/>
    </w:pPr>
  </w:style>
  <w:style w:type="paragraph" w:customStyle="1" w:styleId="PreparedFor">
    <w:name w:val="Prepared For"/>
    <w:basedOn w:val="Normal"/>
    <w:qFormat/>
    <w:rsid w:val="00441CA0"/>
    <w:pPr>
      <w:spacing w:after="200" w:line="280" w:lineRule="atLeast"/>
      <w:jc w:val="center"/>
    </w:pPr>
  </w:style>
  <w:style w:type="paragraph" w:customStyle="1" w:styleId="PreparedBy">
    <w:name w:val="Prepared By"/>
    <w:basedOn w:val="Normal"/>
    <w:rsid w:val="00441CA0"/>
    <w:pPr>
      <w:spacing w:after="200" w:line="280" w:lineRule="atLeast"/>
      <w:jc w:val="center"/>
    </w:pPr>
  </w:style>
  <w:style w:type="character" w:styleId="CommentReference">
    <w:name w:val="annotation reference"/>
    <w:basedOn w:val="DefaultParagraphFont"/>
    <w:uiPriority w:val="99"/>
    <w:semiHidden/>
    <w:unhideWhenUsed/>
    <w:rsid w:val="00662FBE"/>
    <w:rPr>
      <w:sz w:val="16"/>
      <w:szCs w:val="16"/>
      <w:lang w:val="en-NZ"/>
    </w:rPr>
  </w:style>
  <w:style w:type="paragraph" w:styleId="CommentText">
    <w:name w:val="annotation text"/>
    <w:basedOn w:val="Normal"/>
    <w:link w:val="CommentTextChar"/>
    <w:uiPriority w:val="99"/>
    <w:unhideWhenUsed/>
    <w:rsid w:val="00662FBE"/>
  </w:style>
  <w:style w:type="character" w:customStyle="1" w:styleId="CommentTextChar">
    <w:name w:val="Comment Text Char"/>
    <w:basedOn w:val="DefaultParagraphFont"/>
    <w:link w:val="CommentText"/>
    <w:uiPriority w:val="99"/>
    <w:rsid w:val="00662FBE"/>
    <w:rPr>
      <w:lang w:val="en-NZ"/>
    </w:rPr>
  </w:style>
  <w:style w:type="paragraph" w:styleId="CommentSubject">
    <w:name w:val="annotation subject"/>
    <w:basedOn w:val="CommentText"/>
    <w:next w:val="CommentText"/>
    <w:link w:val="CommentSubjectChar"/>
    <w:uiPriority w:val="99"/>
    <w:semiHidden/>
    <w:unhideWhenUsed/>
    <w:rsid w:val="00662FBE"/>
    <w:rPr>
      <w:b/>
      <w:bCs/>
    </w:rPr>
  </w:style>
  <w:style w:type="character" w:customStyle="1" w:styleId="CommentSubjectChar">
    <w:name w:val="Comment Subject Char"/>
    <w:basedOn w:val="CommentTextChar"/>
    <w:link w:val="CommentSubject"/>
    <w:uiPriority w:val="99"/>
    <w:semiHidden/>
    <w:rsid w:val="00662FBE"/>
    <w:rPr>
      <w:b/>
      <w:bCs/>
      <w:lang w:val="en-NZ"/>
    </w:rPr>
  </w:style>
  <w:style w:type="paragraph" w:styleId="TableofFigures">
    <w:name w:val="table of figures"/>
    <w:basedOn w:val="Normal"/>
    <w:next w:val="BodyText"/>
    <w:uiPriority w:val="99"/>
    <w:unhideWhenUsed/>
    <w:rsid w:val="00114DEC"/>
    <w:pPr>
      <w:tabs>
        <w:tab w:val="left" w:pos="864"/>
        <w:tab w:val="right" w:leader="dot" w:pos="9360"/>
      </w:tabs>
      <w:ind w:left="864" w:hanging="864"/>
    </w:pPr>
  </w:style>
  <w:style w:type="paragraph" w:styleId="Quote">
    <w:name w:val="Quote"/>
    <w:basedOn w:val="Normal"/>
    <w:next w:val="BodyText"/>
    <w:link w:val="QuoteChar"/>
    <w:uiPriority w:val="29"/>
    <w:qFormat/>
    <w:rsid w:val="00237343"/>
    <w:pPr>
      <w:spacing w:before="200" w:after="160"/>
      <w:ind w:left="864" w:right="864"/>
      <w:jc w:val="center"/>
    </w:pPr>
    <w:rPr>
      <w:i/>
      <w:iCs/>
    </w:rPr>
  </w:style>
  <w:style w:type="character" w:customStyle="1" w:styleId="QuoteChar">
    <w:name w:val="Quote Char"/>
    <w:basedOn w:val="DefaultParagraphFont"/>
    <w:link w:val="Quote"/>
    <w:uiPriority w:val="29"/>
    <w:rsid w:val="00237343"/>
    <w:rPr>
      <w:i/>
      <w:iCs/>
      <w:lang w:val="en-NZ"/>
    </w:rPr>
  </w:style>
  <w:style w:type="character" w:styleId="Hyperlink">
    <w:name w:val="Hyperlink"/>
    <w:uiPriority w:val="99"/>
    <w:qFormat/>
    <w:rsid w:val="00187C59"/>
    <w:rPr>
      <w:rFonts w:ascii="Arial" w:hAnsi="Arial"/>
      <w:color w:val="2A73D9"/>
      <w:sz w:val="20"/>
      <w:u w:val="single"/>
      <w:lang w:val="en-NZ"/>
    </w:rPr>
  </w:style>
  <w:style w:type="character" w:styleId="UnresolvedMention">
    <w:name w:val="Unresolved Mention"/>
    <w:basedOn w:val="DefaultParagraphFont"/>
    <w:uiPriority w:val="99"/>
    <w:semiHidden/>
    <w:unhideWhenUsed/>
    <w:rsid w:val="00137873"/>
    <w:rPr>
      <w:color w:val="605E5C"/>
      <w:shd w:val="clear" w:color="auto" w:fill="E1DFDD"/>
      <w:lang w:val="en-NZ"/>
    </w:rPr>
  </w:style>
  <w:style w:type="numbering" w:customStyle="1" w:styleId="Stantec">
    <w:name w:val="Stantec"/>
    <w:uiPriority w:val="99"/>
    <w:rsid w:val="00926139"/>
    <w:pPr>
      <w:numPr>
        <w:numId w:val="5"/>
      </w:numPr>
    </w:pPr>
  </w:style>
  <w:style w:type="paragraph" w:customStyle="1" w:styleId="BulletedList">
    <w:name w:val="Bulleted List"/>
    <w:basedOn w:val="ListParagraph"/>
    <w:qFormat/>
    <w:rsid w:val="00E50BDF"/>
    <w:pPr>
      <w:spacing w:before="80" w:after="80" w:line="259" w:lineRule="auto"/>
      <w:contextualSpacing w:val="0"/>
    </w:pPr>
    <w:rPr>
      <w:rFonts w:eastAsiaTheme="minorHAnsi"/>
      <w:szCs w:val="22"/>
    </w:rPr>
  </w:style>
  <w:style w:type="paragraph" w:styleId="ListParagraph">
    <w:name w:val="List Paragraph"/>
    <w:basedOn w:val="Normal"/>
    <w:link w:val="ListParagraphChar"/>
    <w:uiPriority w:val="34"/>
    <w:qFormat/>
    <w:rsid w:val="00E50BDF"/>
    <w:pPr>
      <w:numPr>
        <w:numId w:val="6"/>
      </w:numPr>
      <w:contextualSpacing/>
    </w:pPr>
  </w:style>
  <w:style w:type="character" w:customStyle="1" w:styleId="TableHeaderChar">
    <w:name w:val="Table Header Char"/>
    <w:basedOn w:val="DefaultParagraphFont"/>
    <w:link w:val="TableHeader"/>
    <w:rsid w:val="0043683F"/>
    <w:rPr>
      <w:rFonts w:eastAsiaTheme="minorHAnsi" w:cstheme="minorBidi"/>
      <w:b/>
      <w:bCs/>
      <w:sz w:val="18"/>
      <w:lang w:val="en-NZ"/>
    </w:rPr>
  </w:style>
  <w:style w:type="paragraph" w:customStyle="1" w:styleId="TableCellBody">
    <w:name w:val="Table Cell Body"/>
    <w:basedOn w:val="Normal"/>
    <w:qFormat/>
    <w:rsid w:val="0043683F"/>
    <w:pPr>
      <w:spacing w:before="60" w:after="60" w:line="264" w:lineRule="auto"/>
    </w:pPr>
    <w:rPr>
      <w:rFonts w:eastAsiaTheme="minorHAnsi" w:cstheme="minorBidi"/>
      <w:sz w:val="18"/>
    </w:rPr>
  </w:style>
  <w:style w:type="paragraph" w:customStyle="1" w:styleId="TableCellBullet">
    <w:name w:val="Table Cell Bullet"/>
    <w:basedOn w:val="ListParagraph"/>
    <w:qFormat/>
    <w:rsid w:val="0043683F"/>
    <w:pPr>
      <w:numPr>
        <w:numId w:val="7"/>
      </w:numPr>
      <w:tabs>
        <w:tab w:val="left" w:pos="432"/>
      </w:tabs>
      <w:spacing w:before="60" w:after="60" w:line="264" w:lineRule="auto"/>
    </w:pPr>
    <w:rPr>
      <w:rFonts w:eastAsiaTheme="minorHAnsi" w:cstheme="minorBidi"/>
      <w:sz w:val="18"/>
    </w:rPr>
  </w:style>
  <w:style w:type="paragraph" w:customStyle="1" w:styleId="TableSubheader">
    <w:name w:val="Table Subheader"/>
    <w:basedOn w:val="TableHeader"/>
    <w:rsid w:val="0043683F"/>
    <w:pPr>
      <w:keepNext/>
    </w:pPr>
  </w:style>
  <w:style w:type="paragraph" w:customStyle="1" w:styleId="TableCellNumber">
    <w:name w:val="Table Cell Number"/>
    <w:basedOn w:val="TableCellBullet"/>
    <w:rsid w:val="00A85651"/>
    <w:pPr>
      <w:numPr>
        <w:numId w:val="8"/>
      </w:numPr>
      <w:ind w:left="144" w:firstLine="0"/>
    </w:pPr>
  </w:style>
  <w:style w:type="paragraph" w:customStyle="1" w:styleId="CaptionandCalloutStatement">
    <w:name w:val="Caption and Callout Statement"/>
    <w:basedOn w:val="Normal"/>
    <w:next w:val="BodyText"/>
    <w:rsid w:val="001A48F8"/>
    <w:pPr>
      <w:pBdr>
        <w:left w:val="single" w:sz="24" w:space="6" w:color="ED6631"/>
      </w:pBdr>
    </w:pPr>
    <w:rPr>
      <w:rFonts w:ascii="Amasis MT Pro" w:hAnsi="Amasis MT Pro"/>
      <w:b/>
      <w:bCs/>
      <w:sz w:val="28"/>
      <w:szCs w:val="28"/>
    </w:rPr>
  </w:style>
  <w:style w:type="paragraph" w:customStyle="1" w:styleId="QuotationCredit">
    <w:name w:val="Quotation Credit"/>
    <w:basedOn w:val="Normal"/>
    <w:rsid w:val="001A48F8"/>
    <w:pPr>
      <w:pBdr>
        <w:left w:val="single" w:sz="24" w:space="6" w:color="ED6631"/>
      </w:pBdr>
    </w:pPr>
    <w:rPr>
      <w:sz w:val="18"/>
      <w:szCs w:val="18"/>
    </w:rPr>
  </w:style>
  <w:style w:type="paragraph" w:customStyle="1" w:styleId="TableCellNotes">
    <w:name w:val="Table Cell Notes"/>
    <w:basedOn w:val="Normal"/>
    <w:qFormat/>
    <w:rsid w:val="00225143"/>
    <w:pPr>
      <w:spacing w:before="60" w:after="240"/>
      <w:contextualSpacing/>
    </w:pPr>
    <w:rPr>
      <w:rFonts w:cs="Times New Roman"/>
      <w:sz w:val="18"/>
    </w:rPr>
  </w:style>
  <w:style w:type="table" w:customStyle="1" w:styleId="StantecTable-OneHeaderRow">
    <w:name w:val="Stantec Table - One Header Row"/>
    <w:basedOn w:val="TableNormal"/>
    <w:uiPriority w:val="99"/>
    <w:rsid w:val="00662B7D"/>
    <w:tblPr/>
  </w:style>
  <w:style w:type="paragraph" w:customStyle="1" w:styleId="HeaderDocumentTitle">
    <w:name w:val="Header Document Title"/>
    <w:basedOn w:val="BodyText"/>
    <w:rsid w:val="00553042"/>
    <w:pPr>
      <w:spacing w:before="0" w:after="0" w:line="240" w:lineRule="auto"/>
    </w:pPr>
    <w:rPr>
      <w:b/>
    </w:rPr>
  </w:style>
  <w:style w:type="paragraph" w:styleId="Title">
    <w:name w:val="Title"/>
    <w:basedOn w:val="Normal"/>
    <w:next w:val="Normal"/>
    <w:link w:val="TitleChar"/>
    <w:uiPriority w:val="10"/>
    <w:rsid w:val="00DF39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3960"/>
    <w:rPr>
      <w:rFonts w:asciiTheme="majorHAnsi" w:eastAsiaTheme="majorEastAsia" w:hAnsiTheme="majorHAnsi" w:cstheme="majorBidi"/>
      <w:spacing w:val="-10"/>
      <w:kern w:val="28"/>
      <w:sz w:val="56"/>
      <w:szCs w:val="56"/>
      <w:lang w:val="en-NZ"/>
    </w:rPr>
  </w:style>
  <w:style w:type="paragraph" w:styleId="Subtitle">
    <w:name w:val="Subtitle"/>
    <w:basedOn w:val="Normal"/>
    <w:next w:val="Normal"/>
    <w:link w:val="SubtitleChar"/>
    <w:uiPriority w:val="11"/>
    <w:rsid w:val="00DF396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3960"/>
    <w:rPr>
      <w:rFonts w:asciiTheme="minorHAnsi" w:eastAsiaTheme="majorEastAsia" w:hAnsiTheme="minorHAnsi" w:cstheme="majorBidi"/>
      <w:color w:val="595959" w:themeColor="text1" w:themeTint="A6"/>
      <w:spacing w:val="15"/>
      <w:sz w:val="28"/>
      <w:szCs w:val="28"/>
      <w:lang w:val="en-NZ"/>
    </w:rPr>
  </w:style>
  <w:style w:type="character" w:styleId="IntenseEmphasis">
    <w:name w:val="Intense Emphasis"/>
    <w:basedOn w:val="DefaultParagraphFont"/>
    <w:uiPriority w:val="21"/>
    <w:rsid w:val="00DF3960"/>
    <w:rPr>
      <w:i/>
      <w:iCs/>
      <w:color w:val="9D9387" w:themeColor="accent1" w:themeShade="BF"/>
      <w:lang w:val="en-NZ"/>
    </w:rPr>
  </w:style>
  <w:style w:type="paragraph" w:styleId="IntenseQuote">
    <w:name w:val="Intense Quote"/>
    <w:basedOn w:val="Normal"/>
    <w:next w:val="Normal"/>
    <w:link w:val="IntenseQuoteChar"/>
    <w:uiPriority w:val="30"/>
    <w:rsid w:val="00DF3960"/>
    <w:pPr>
      <w:pBdr>
        <w:top w:val="single" w:sz="4" w:space="10" w:color="9D9387" w:themeColor="accent1" w:themeShade="BF"/>
        <w:bottom w:val="single" w:sz="4" w:space="10" w:color="9D9387" w:themeColor="accent1" w:themeShade="BF"/>
      </w:pBdr>
      <w:spacing w:before="360" w:after="360"/>
      <w:ind w:left="864" w:right="864"/>
      <w:jc w:val="center"/>
    </w:pPr>
    <w:rPr>
      <w:i/>
      <w:iCs/>
      <w:color w:val="9D9387" w:themeColor="accent1" w:themeShade="BF"/>
    </w:rPr>
  </w:style>
  <w:style w:type="character" w:customStyle="1" w:styleId="IntenseQuoteChar">
    <w:name w:val="Intense Quote Char"/>
    <w:basedOn w:val="DefaultParagraphFont"/>
    <w:link w:val="IntenseQuote"/>
    <w:uiPriority w:val="30"/>
    <w:rsid w:val="00DF3960"/>
    <w:rPr>
      <w:i/>
      <w:iCs/>
      <w:color w:val="9D9387" w:themeColor="accent1" w:themeShade="BF"/>
      <w:lang w:val="en-NZ"/>
    </w:rPr>
  </w:style>
  <w:style w:type="character" w:styleId="IntenseReference">
    <w:name w:val="Intense Reference"/>
    <w:basedOn w:val="DefaultParagraphFont"/>
    <w:uiPriority w:val="32"/>
    <w:rsid w:val="00DF3960"/>
    <w:rPr>
      <w:b/>
      <w:bCs/>
      <w:smallCaps/>
      <w:color w:val="9D9387" w:themeColor="accent1" w:themeShade="BF"/>
      <w:spacing w:val="5"/>
      <w:lang w:val="en-NZ"/>
    </w:rPr>
  </w:style>
  <w:style w:type="paragraph" w:customStyle="1" w:styleId="Bullet">
    <w:name w:val="Bullet"/>
    <w:basedOn w:val="ListParagraph"/>
    <w:qFormat/>
    <w:rsid w:val="00180758"/>
    <w:pPr>
      <w:spacing w:before="80" w:after="80"/>
    </w:pPr>
  </w:style>
  <w:style w:type="paragraph" w:customStyle="1" w:styleId="NumberedBullet">
    <w:name w:val="Numbered Bullet"/>
    <w:basedOn w:val="ListParagraph"/>
    <w:qFormat/>
    <w:rsid w:val="00180758"/>
    <w:pPr>
      <w:numPr>
        <w:numId w:val="9"/>
      </w:numPr>
      <w:spacing w:before="80" w:after="80"/>
    </w:pPr>
  </w:style>
  <w:style w:type="paragraph" w:customStyle="1" w:styleId="TableAccentStyle">
    <w:name w:val="Table Accent Style"/>
    <w:basedOn w:val="Normal"/>
    <w:link w:val="TableAccentStyleChar"/>
    <w:rsid w:val="00C876B0"/>
    <w:pPr>
      <w:spacing w:line="264" w:lineRule="auto"/>
    </w:pPr>
    <w:rPr>
      <w:rFonts w:ascii="Amasis MT Pro" w:hAnsi="Amasis MT Pro" w:cstheme="minorBidi"/>
      <w:b/>
      <w:bCs/>
      <w:sz w:val="32"/>
      <w:szCs w:val="36"/>
    </w:rPr>
  </w:style>
  <w:style w:type="character" w:customStyle="1" w:styleId="TableAccentStyleChar">
    <w:name w:val="Table Accent Style Char"/>
    <w:basedOn w:val="DefaultParagraphFont"/>
    <w:link w:val="TableAccentStyle"/>
    <w:rsid w:val="00C876B0"/>
    <w:rPr>
      <w:rFonts w:ascii="Amasis MT Pro" w:hAnsi="Amasis MT Pro" w:cstheme="minorBidi"/>
      <w:b/>
      <w:bCs/>
      <w:sz w:val="32"/>
      <w:szCs w:val="36"/>
      <w:lang w:val="en-NZ"/>
    </w:rPr>
  </w:style>
  <w:style w:type="paragraph" w:customStyle="1" w:styleId="HeaderAddress">
    <w:name w:val="Header Address"/>
    <w:basedOn w:val="Header"/>
    <w:rsid w:val="00CF01E8"/>
    <w:pPr>
      <w:tabs>
        <w:tab w:val="clear" w:pos="4680"/>
        <w:tab w:val="clear" w:pos="9360"/>
        <w:tab w:val="right" w:pos="8640"/>
      </w:tabs>
    </w:pPr>
    <w:rPr>
      <w:rFonts w:cs="Times New Roman"/>
    </w:rPr>
  </w:style>
  <w:style w:type="paragraph" w:styleId="Bibliography">
    <w:name w:val="Bibliography"/>
    <w:basedOn w:val="Normal"/>
    <w:next w:val="Normal"/>
    <w:uiPriority w:val="37"/>
    <w:unhideWhenUsed/>
    <w:rsid w:val="00C22349"/>
  </w:style>
  <w:style w:type="table" w:customStyle="1" w:styleId="TableGrid1">
    <w:name w:val="Table Grid1"/>
    <w:basedOn w:val="TableNormal"/>
    <w:next w:val="TableGrid"/>
    <w:uiPriority w:val="39"/>
    <w:rsid w:val="009A128F"/>
    <w:rPr>
      <w:rFonts w:ascii="Roboto Condensed" w:eastAsia="Aptos" w:hAnsi="Roboto Condensed"/>
      <w:szCs w:val="22"/>
      <w:lang w:val="en-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tIndentwithbullet">
    <w:name w:val="1st Indent with bullet"/>
    <w:basedOn w:val="Normal"/>
    <w:link w:val="1stIndentwithbulletChar"/>
    <w:qFormat/>
    <w:rsid w:val="00F53EDE"/>
    <w:pPr>
      <w:numPr>
        <w:numId w:val="31"/>
      </w:numPr>
      <w:spacing w:after="180" w:line="240" w:lineRule="atLeast"/>
    </w:pPr>
    <w:rPr>
      <w:rFonts w:cs="Times New Roman"/>
      <w:sz w:val="18"/>
    </w:rPr>
  </w:style>
  <w:style w:type="character" w:customStyle="1" w:styleId="1stIndentwithbulletChar">
    <w:name w:val="1st Indent with bullet Char"/>
    <w:basedOn w:val="DefaultParagraphFont"/>
    <w:link w:val="1stIndentwithbullet"/>
    <w:rsid w:val="00F53EDE"/>
    <w:rPr>
      <w:rFonts w:cs="Times New Roman"/>
      <w:sz w:val="18"/>
      <w:lang w:val="en-NZ"/>
    </w:rPr>
  </w:style>
  <w:style w:type="character" w:customStyle="1" w:styleId="ListParagraphChar">
    <w:name w:val="List Paragraph Char"/>
    <w:basedOn w:val="DefaultParagraphFont"/>
    <w:link w:val="ListParagraph"/>
    <w:uiPriority w:val="34"/>
    <w:rsid w:val="00D10DBC"/>
    <w:rPr>
      <w:lang w:val="en-NZ"/>
    </w:rPr>
  </w:style>
  <w:style w:type="character" w:customStyle="1" w:styleId="CaptionChar">
    <w:name w:val="Caption Char"/>
    <w:aliases w:val="Caption_Branded Tables Char"/>
    <w:basedOn w:val="DefaultParagraphFont"/>
    <w:link w:val="Caption"/>
    <w:locked/>
    <w:rsid w:val="005B5189"/>
    <w:rPr>
      <w:i/>
      <w:iCs/>
      <w:szCs w:val="18"/>
      <w:lang w:val="en-NZ"/>
    </w:rPr>
  </w:style>
  <w:style w:type="paragraph" w:customStyle="1" w:styleId="SubHeading3nonumbering">
    <w:name w:val="Sub Heading 3 (no numbering)"/>
    <w:next w:val="Normal"/>
    <w:qFormat/>
    <w:rsid w:val="00F055CC"/>
    <w:pPr>
      <w:spacing w:before="120" w:after="120" w:line="240" w:lineRule="atLeast"/>
    </w:pPr>
    <w:rPr>
      <w:rFonts w:ascii="Century Gothic" w:hAnsi="Century Gothic" w:cs="Calibri"/>
      <w:color w:val="221F20"/>
      <w:sz w:val="24"/>
      <w:szCs w:val="24"/>
    </w:rPr>
  </w:style>
  <w:style w:type="paragraph" w:styleId="Revision">
    <w:name w:val="Revision"/>
    <w:hidden/>
    <w:uiPriority w:val="99"/>
    <w:semiHidden/>
    <w:rsid w:val="00F21385"/>
    <w:rPr>
      <w:lang w:val="en-NZ"/>
    </w:rPr>
  </w:style>
  <w:style w:type="paragraph" w:styleId="NormalWeb">
    <w:name w:val="Normal (Web)"/>
    <w:basedOn w:val="Normal"/>
    <w:uiPriority w:val="99"/>
    <w:unhideWhenUsed/>
    <w:rsid w:val="0046603F"/>
    <w:pPr>
      <w:spacing w:before="100" w:beforeAutospacing="1" w:after="100" w:afterAutospacing="1"/>
    </w:pPr>
    <w:rPr>
      <w:rFonts w:ascii="Times New Roman" w:hAnsi="Times New Roman" w:cs="Times New Roman"/>
      <w:sz w:val="24"/>
      <w:szCs w:val="24"/>
      <w:lang w:eastAsia="en-NZ"/>
    </w:rPr>
  </w:style>
  <w:style w:type="character" w:styleId="Mention">
    <w:name w:val="Mention"/>
    <w:basedOn w:val="DefaultParagraphFont"/>
    <w:uiPriority w:val="99"/>
    <w:unhideWhenUsed/>
    <w:rsid w:val="003C13B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61745">
      <w:bodyDiv w:val="1"/>
      <w:marLeft w:val="0"/>
      <w:marRight w:val="0"/>
      <w:marTop w:val="0"/>
      <w:marBottom w:val="0"/>
      <w:divBdr>
        <w:top w:val="none" w:sz="0" w:space="0" w:color="auto"/>
        <w:left w:val="none" w:sz="0" w:space="0" w:color="auto"/>
        <w:bottom w:val="none" w:sz="0" w:space="0" w:color="auto"/>
        <w:right w:val="none" w:sz="0" w:space="0" w:color="auto"/>
      </w:divBdr>
    </w:div>
    <w:div w:id="225578713">
      <w:bodyDiv w:val="1"/>
      <w:marLeft w:val="0"/>
      <w:marRight w:val="0"/>
      <w:marTop w:val="0"/>
      <w:marBottom w:val="0"/>
      <w:divBdr>
        <w:top w:val="none" w:sz="0" w:space="0" w:color="auto"/>
        <w:left w:val="none" w:sz="0" w:space="0" w:color="auto"/>
        <w:bottom w:val="none" w:sz="0" w:space="0" w:color="auto"/>
        <w:right w:val="none" w:sz="0" w:space="0" w:color="auto"/>
      </w:divBdr>
    </w:div>
    <w:div w:id="292103461">
      <w:bodyDiv w:val="1"/>
      <w:marLeft w:val="0"/>
      <w:marRight w:val="0"/>
      <w:marTop w:val="0"/>
      <w:marBottom w:val="0"/>
      <w:divBdr>
        <w:top w:val="none" w:sz="0" w:space="0" w:color="auto"/>
        <w:left w:val="none" w:sz="0" w:space="0" w:color="auto"/>
        <w:bottom w:val="none" w:sz="0" w:space="0" w:color="auto"/>
        <w:right w:val="none" w:sz="0" w:space="0" w:color="auto"/>
      </w:divBdr>
    </w:div>
    <w:div w:id="636449767">
      <w:bodyDiv w:val="1"/>
      <w:marLeft w:val="0"/>
      <w:marRight w:val="0"/>
      <w:marTop w:val="0"/>
      <w:marBottom w:val="0"/>
      <w:divBdr>
        <w:top w:val="none" w:sz="0" w:space="0" w:color="auto"/>
        <w:left w:val="none" w:sz="0" w:space="0" w:color="auto"/>
        <w:bottom w:val="none" w:sz="0" w:space="0" w:color="auto"/>
        <w:right w:val="none" w:sz="0" w:space="0" w:color="auto"/>
      </w:divBdr>
    </w:div>
    <w:div w:id="932781179">
      <w:bodyDiv w:val="1"/>
      <w:marLeft w:val="0"/>
      <w:marRight w:val="0"/>
      <w:marTop w:val="0"/>
      <w:marBottom w:val="0"/>
      <w:divBdr>
        <w:top w:val="none" w:sz="0" w:space="0" w:color="auto"/>
        <w:left w:val="none" w:sz="0" w:space="0" w:color="auto"/>
        <w:bottom w:val="none" w:sz="0" w:space="0" w:color="auto"/>
        <w:right w:val="none" w:sz="0" w:space="0" w:color="auto"/>
      </w:divBdr>
    </w:div>
    <w:div w:id="934896625">
      <w:bodyDiv w:val="1"/>
      <w:marLeft w:val="0"/>
      <w:marRight w:val="0"/>
      <w:marTop w:val="0"/>
      <w:marBottom w:val="0"/>
      <w:divBdr>
        <w:top w:val="none" w:sz="0" w:space="0" w:color="auto"/>
        <w:left w:val="none" w:sz="0" w:space="0" w:color="auto"/>
        <w:bottom w:val="none" w:sz="0" w:space="0" w:color="auto"/>
        <w:right w:val="none" w:sz="0" w:space="0" w:color="auto"/>
      </w:divBdr>
    </w:div>
    <w:div w:id="1297878254">
      <w:bodyDiv w:val="1"/>
      <w:marLeft w:val="0"/>
      <w:marRight w:val="0"/>
      <w:marTop w:val="0"/>
      <w:marBottom w:val="0"/>
      <w:divBdr>
        <w:top w:val="none" w:sz="0" w:space="0" w:color="auto"/>
        <w:left w:val="none" w:sz="0" w:space="0" w:color="auto"/>
        <w:bottom w:val="none" w:sz="0" w:space="0" w:color="auto"/>
        <w:right w:val="none" w:sz="0" w:space="0" w:color="auto"/>
      </w:divBdr>
    </w:div>
    <w:div w:id="1587110888">
      <w:bodyDiv w:val="1"/>
      <w:marLeft w:val="0"/>
      <w:marRight w:val="0"/>
      <w:marTop w:val="0"/>
      <w:marBottom w:val="0"/>
      <w:divBdr>
        <w:top w:val="none" w:sz="0" w:space="0" w:color="auto"/>
        <w:left w:val="none" w:sz="0" w:space="0" w:color="auto"/>
        <w:bottom w:val="none" w:sz="0" w:space="0" w:color="auto"/>
        <w:right w:val="none" w:sz="0" w:space="0" w:color="auto"/>
      </w:divBdr>
    </w:div>
    <w:div w:id="1630554189">
      <w:bodyDiv w:val="1"/>
      <w:marLeft w:val="0"/>
      <w:marRight w:val="0"/>
      <w:marTop w:val="0"/>
      <w:marBottom w:val="0"/>
      <w:divBdr>
        <w:top w:val="none" w:sz="0" w:space="0" w:color="auto"/>
        <w:left w:val="none" w:sz="0" w:space="0" w:color="auto"/>
        <w:bottom w:val="none" w:sz="0" w:space="0" w:color="auto"/>
        <w:right w:val="none" w:sz="0" w:space="0" w:color="auto"/>
      </w:divBdr>
    </w:div>
    <w:div w:id="1700200635">
      <w:bodyDiv w:val="1"/>
      <w:marLeft w:val="0"/>
      <w:marRight w:val="0"/>
      <w:marTop w:val="0"/>
      <w:marBottom w:val="0"/>
      <w:divBdr>
        <w:top w:val="none" w:sz="0" w:space="0" w:color="auto"/>
        <w:left w:val="none" w:sz="0" w:space="0" w:color="auto"/>
        <w:bottom w:val="none" w:sz="0" w:space="0" w:color="auto"/>
        <w:right w:val="none" w:sz="0" w:space="0" w:color="auto"/>
      </w:divBdr>
    </w:div>
    <w:div w:id="1891574928">
      <w:bodyDiv w:val="1"/>
      <w:marLeft w:val="0"/>
      <w:marRight w:val="0"/>
      <w:marTop w:val="0"/>
      <w:marBottom w:val="0"/>
      <w:divBdr>
        <w:top w:val="none" w:sz="0" w:space="0" w:color="auto"/>
        <w:left w:val="none" w:sz="0" w:space="0" w:color="auto"/>
        <w:bottom w:val="none" w:sz="0" w:space="0" w:color="auto"/>
        <w:right w:val="none" w:sz="0" w:space="0" w:color="auto"/>
      </w:divBdr>
    </w:div>
    <w:div w:id="1997757097">
      <w:bodyDiv w:val="1"/>
      <w:marLeft w:val="0"/>
      <w:marRight w:val="0"/>
      <w:marTop w:val="0"/>
      <w:marBottom w:val="0"/>
      <w:divBdr>
        <w:top w:val="none" w:sz="0" w:space="0" w:color="auto"/>
        <w:left w:val="none" w:sz="0" w:space="0" w:color="auto"/>
        <w:bottom w:val="none" w:sz="0" w:space="0" w:color="auto"/>
        <w:right w:val="none" w:sz="0" w:space="0" w:color="auto"/>
      </w:divBdr>
    </w:div>
    <w:div w:id="2058814424">
      <w:bodyDiv w:val="1"/>
      <w:marLeft w:val="0"/>
      <w:marRight w:val="0"/>
      <w:marTop w:val="0"/>
      <w:marBottom w:val="0"/>
      <w:divBdr>
        <w:top w:val="none" w:sz="0" w:space="0" w:color="auto"/>
        <w:left w:val="none" w:sz="0" w:space="0" w:color="auto"/>
        <w:bottom w:val="none" w:sz="0" w:space="0" w:color="auto"/>
        <w:right w:val="none" w:sz="0" w:space="0" w:color="auto"/>
      </w:divBdr>
    </w:div>
    <w:div w:id="210194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header" Target="header2.xml"/><Relationship Id="rId42" Type="http://schemas.openxmlformats.org/officeDocument/2006/relationships/footer" Target="footer13.xml"/><Relationship Id="rId47" Type="http://schemas.openxmlformats.org/officeDocument/2006/relationships/image" Target="media/image8.png"/><Relationship Id="rId63" Type="http://schemas.openxmlformats.org/officeDocument/2006/relationships/header" Target="header15.xml"/><Relationship Id="rId68" Type="http://schemas.openxmlformats.org/officeDocument/2006/relationships/footer" Target="footer19.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header" Target="header5.xml"/><Relationship Id="rId11" Type="http://schemas.openxmlformats.org/officeDocument/2006/relationships/webSettings" Target="webSettings.xml"/><Relationship Id="rId24" Type="http://schemas.openxmlformats.org/officeDocument/2006/relationships/header" Target="header3.xml"/><Relationship Id="rId32" Type="http://schemas.openxmlformats.org/officeDocument/2006/relationships/header" Target="header6.xml"/><Relationship Id="rId37" Type="http://schemas.openxmlformats.org/officeDocument/2006/relationships/footer" Target="footer11.xml"/><Relationship Id="rId40" Type="http://schemas.openxmlformats.org/officeDocument/2006/relationships/header" Target="header10.xml"/><Relationship Id="rId45" Type="http://schemas.openxmlformats.org/officeDocument/2006/relationships/footer" Target="footer15.xml"/><Relationship Id="rId53" Type="http://schemas.openxmlformats.org/officeDocument/2006/relationships/image" Target="media/image14.png"/><Relationship Id="rId58" Type="http://schemas.openxmlformats.org/officeDocument/2006/relationships/image" Target="media/image19.jpeg"/><Relationship Id="rId66" Type="http://schemas.openxmlformats.org/officeDocument/2006/relationships/header" Target="header16.xml"/><Relationship Id="rId74"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footer" Target="footer16.xml"/><Relationship Id="rId19" Type="http://schemas.openxmlformats.org/officeDocument/2006/relationships/footer" Target="footer3.xml"/><Relationship Id="rId14" Type="http://schemas.openxmlformats.org/officeDocument/2006/relationships/image" Target="media/image1.bin"/><Relationship Id="rId22" Type="http://schemas.openxmlformats.org/officeDocument/2006/relationships/footer" Target="footer4.xml"/><Relationship Id="rId27" Type="http://schemas.openxmlformats.org/officeDocument/2006/relationships/image" Target="media/image6.png"/><Relationship Id="rId30" Type="http://schemas.openxmlformats.org/officeDocument/2006/relationships/footer" Target="footer7.xml"/><Relationship Id="rId35" Type="http://schemas.openxmlformats.org/officeDocument/2006/relationships/header" Target="header8.xml"/><Relationship Id="rId43" Type="http://schemas.openxmlformats.org/officeDocument/2006/relationships/footer" Target="footer14.xml"/><Relationship Id="rId48" Type="http://schemas.openxmlformats.org/officeDocument/2006/relationships/image" Target="media/image9.png"/><Relationship Id="rId56" Type="http://schemas.openxmlformats.org/officeDocument/2006/relationships/image" Target="media/image17.jpeg"/><Relationship Id="rId64" Type="http://schemas.openxmlformats.org/officeDocument/2006/relationships/footer" Target="footer18.xml"/><Relationship Id="rId69" Type="http://schemas.openxmlformats.org/officeDocument/2006/relationships/footer" Target="footer20.xml"/><Relationship Id="rId8" Type="http://schemas.openxmlformats.org/officeDocument/2006/relationships/numbering" Target="numbering.xml"/><Relationship Id="rId51" Type="http://schemas.openxmlformats.org/officeDocument/2006/relationships/image" Target="media/image12.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6.xml"/><Relationship Id="rId33" Type="http://schemas.openxmlformats.org/officeDocument/2006/relationships/footer" Target="footer9.xml"/><Relationship Id="rId38" Type="http://schemas.openxmlformats.org/officeDocument/2006/relationships/header" Target="header9.xml"/><Relationship Id="rId46" Type="http://schemas.openxmlformats.org/officeDocument/2006/relationships/image" Target="media/image7.png"/><Relationship Id="rId59" Type="http://schemas.openxmlformats.org/officeDocument/2006/relationships/header" Target="header13.xml"/><Relationship Id="rId67" Type="http://schemas.openxmlformats.org/officeDocument/2006/relationships/header" Target="header17.xml"/><Relationship Id="rId20" Type="http://schemas.openxmlformats.org/officeDocument/2006/relationships/header" Target="header1.xml"/><Relationship Id="rId41" Type="http://schemas.openxmlformats.org/officeDocument/2006/relationships/header" Target="header11.xml"/><Relationship Id="rId54" Type="http://schemas.openxmlformats.org/officeDocument/2006/relationships/image" Target="media/image15.png"/><Relationship Id="rId62" Type="http://schemas.openxmlformats.org/officeDocument/2006/relationships/footer" Target="footer17.xml"/><Relationship Id="rId70"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2.jpeg"/><Relationship Id="rId23" Type="http://schemas.openxmlformats.org/officeDocument/2006/relationships/footer" Target="footer5.xml"/><Relationship Id="rId28" Type="http://schemas.openxmlformats.org/officeDocument/2006/relationships/header" Target="header4.xml"/><Relationship Id="rId36" Type="http://schemas.openxmlformats.org/officeDocument/2006/relationships/footer" Target="footer10.xml"/><Relationship Id="rId49" Type="http://schemas.openxmlformats.org/officeDocument/2006/relationships/image" Target="media/image10.png"/><Relationship Id="rId57" Type="http://schemas.openxmlformats.org/officeDocument/2006/relationships/image" Target="media/image18.png"/><Relationship Id="rId10" Type="http://schemas.openxmlformats.org/officeDocument/2006/relationships/settings" Target="settings.xml"/><Relationship Id="rId31" Type="http://schemas.openxmlformats.org/officeDocument/2006/relationships/footer" Target="footer8.xml"/><Relationship Id="rId44" Type="http://schemas.openxmlformats.org/officeDocument/2006/relationships/header" Target="header12.xml"/><Relationship Id="rId52" Type="http://schemas.openxmlformats.org/officeDocument/2006/relationships/image" Target="media/image13.png"/><Relationship Id="rId60" Type="http://schemas.openxmlformats.org/officeDocument/2006/relationships/header" Target="header14.xml"/><Relationship Id="rId65" Type="http://schemas.openxmlformats.org/officeDocument/2006/relationships/image" Target="media/image20.bin"/><Relationship Id="rId73"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2.xml"/><Relationship Id="rId39" Type="http://schemas.openxmlformats.org/officeDocument/2006/relationships/footer" Target="footer12.xml"/><Relationship Id="rId34" Type="http://schemas.openxmlformats.org/officeDocument/2006/relationships/header" Target="header7.xml"/><Relationship Id="rId50" Type="http://schemas.openxmlformats.org/officeDocument/2006/relationships/image" Target="media/image11.png"/><Relationship Id="rId55" Type="http://schemas.openxmlformats.org/officeDocument/2006/relationships/image" Target="media/image16.png"/><Relationship Id="rId7" Type="http://schemas.openxmlformats.org/officeDocument/2006/relationships/customXml" Target="../customXml/item7.xml"/><Relationship Id="rId71" Type="http://schemas.openxmlformats.org/officeDocument/2006/relationships/footer" Target="footer21.xml"/></Relationships>
</file>

<file path=word/_rels/footer11.xml.rels><?xml version="1.0" encoding="UTF-8" standalone="yes"?>
<Relationships xmlns="http://schemas.openxmlformats.org/package/2006/relationships"><Relationship Id="rId1" Type="http://schemas.openxmlformats.org/officeDocument/2006/relationships/image" Target="media/image4.bin"/></Relationships>
</file>

<file path=word/_rels/footer14.xml.rels><?xml version="1.0" encoding="UTF-8" standalone="yes"?>
<Relationships xmlns="http://schemas.openxmlformats.org/package/2006/relationships"><Relationship Id="rId1" Type="http://schemas.openxmlformats.org/officeDocument/2006/relationships/image" Target="media/image4.bin"/></Relationships>
</file>

<file path=word/_rels/footer17.xml.rels><?xml version="1.0" encoding="UTF-8" standalone="yes"?>
<Relationships xmlns="http://schemas.openxmlformats.org/package/2006/relationships"><Relationship Id="rId1" Type="http://schemas.openxmlformats.org/officeDocument/2006/relationships/image" Target="media/image4.bin"/></Relationships>
</file>

<file path=word/_rels/footer5.xml.rels><?xml version="1.0" encoding="UTF-8" standalone="yes"?>
<Relationships xmlns="http://schemas.openxmlformats.org/package/2006/relationships"><Relationship Id="rId1" Type="http://schemas.openxmlformats.org/officeDocument/2006/relationships/image" Target="media/image4.bin"/></Relationships>
</file>

<file path=word/_rels/footer8.xml.rels><?xml version="1.0" encoding="UTF-8" standalone="yes"?>
<Relationships xmlns="http://schemas.openxmlformats.org/package/2006/relationships"><Relationship Id="rId1" Type="http://schemas.openxmlformats.org/officeDocument/2006/relationships/image" Target="media/image4.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weale\AppData\Local\Temp\Templafy\WordVsto\Report%20(A4)_English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3598B72FC246F1BB6AC7A35D913716"/>
        <w:category>
          <w:name w:val="General"/>
          <w:gallery w:val="placeholder"/>
        </w:category>
        <w:types>
          <w:type w:val="bbPlcHdr"/>
        </w:types>
        <w:behaviors>
          <w:behavior w:val="content"/>
        </w:behaviors>
        <w:guid w:val="{433B3A61-6412-4F15-9CD0-0ED60303BDD5}"/>
      </w:docPartPr>
      <w:docPartBody>
        <w:p w:rsidR="004A1B6D" w:rsidRDefault="004A1B6D">
          <w:pPr>
            <w:pStyle w:val="333598B72FC246F1BB6AC7A35D913716"/>
          </w:pPr>
          <w:r w:rsidRPr="00663B0E">
            <w:rPr>
              <w:rStyle w:val="PlaceholderText"/>
            </w:rPr>
            <w:t>ReportCover</w:t>
          </w:r>
        </w:p>
      </w:docPartBody>
    </w:docPart>
    <w:docPart>
      <w:docPartPr>
        <w:name w:val="E9580DA298564CD5A31DBA5E91437777"/>
        <w:category>
          <w:name w:val="General"/>
          <w:gallery w:val="placeholder"/>
        </w:category>
        <w:types>
          <w:type w:val="bbPlcHdr"/>
        </w:types>
        <w:behaviors>
          <w:behavior w:val="content"/>
        </w:behaviors>
        <w:guid w:val="{6E80743E-DE46-4189-8894-0305B625084E}"/>
      </w:docPartPr>
      <w:docPartBody>
        <w:p w:rsidR="004A1B6D" w:rsidRDefault="004A1B6D">
          <w:pPr>
            <w:pStyle w:val="E9580DA298564CD5A31DBA5E91437777"/>
          </w:pPr>
          <w:r w:rsidRPr="00C456B6">
            <w:rPr>
              <w:lang w:val="en-GB"/>
            </w:rPr>
            <w:t xml:space="preserve"> </w:t>
          </w:r>
        </w:p>
      </w:docPartBody>
    </w:docPart>
    <w:docPart>
      <w:docPartPr>
        <w:name w:val="587AF94B3D2149788D858CA55C235F42"/>
        <w:category>
          <w:name w:val="General"/>
          <w:gallery w:val="placeholder"/>
        </w:category>
        <w:types>
          <w:type w:val="bbPlcHdr"/>
        </w:types>
        <w:behaviors>
          <w:behavior w:val="content"/>
        </w:behaviors>
        <w:guid w:val="{7FA1B67F-B1F6-4422-972B-620039443D78}"/>
      </w:docPartPr>
      <w:docPartBody>
        <w:p w:rsidR="004A1B6D" w:rsidRDefault="004A1B6D">
          <w:pPr>
            <w:pStyle w:val="587AF94B3D2149788D858CA55C235F42"/>
          </w:pPr>
          <w:r w:rsidRPr="00704A4C">
            <w:rPr>
              <w:rStyle w:val="PlaceholderText"/>
            </w:rPr>
            <w:t>Click or tap here to enter text.</w:t>
          </w:r>
        </w:p>
      </w:docPartBody>
    </w:docPart>
    <w:docPart>
      <w:docPartPr>
        <w:name w:val="06E96B06A26A4E0EB180ADEE26823AFE"/>
        <w:category>
          <w:name w:val="General"/>
          <w:gallery w:val="placeholder"/>
        </w:category>
        <w:types>
          <w:type w:val="bbPlcHdr"/>
        </w:types>
        <w:behaviors>
          <w:behavior w:val="content"/>
        </w:behaviors>
        <w:guid w:val="{1E4B8262-E380-44AB-B37C-9331EAF7C2FC}"/>
      </w:docPartPr>
      <w:docPartBody>
        <w:p w:rsidR="004A1B6D" w:rsidRDefault="004A1B6D">
          <w:pPr>
            <w:pStyle w:val="06E96B06A26A4E0EB180ADEE26823AFE"/>
          </w:pPr>
          <w:r w:rsidRPr="00FB0F0A">
            <w:rPr>
              <w:rStyle w:val="PlaceholderText"/>
            </w:rPr>
            <w:t>BackCover</w:t>
          </w:r>
        </w:p>
      </w:docPartBody>
    </w:docPart>
    <w:docPart>
      <w:docPartPr>
        <w:name w:val="F421C6B940F746389371B05CE8BCA62A"/>
        <w:category>
          <w:name w:val="General"/>
          <w:gallery w:val="placeholder"/>
        </w:category>
        <w:types>
          <w:type w:val="bbPlcHdr"/>
        </w:types>
        <w:behaviors>
          <w:behavior w:val="content"/>
        </w:behaviors>
        <w:guid w:val="{08B35918-960F-4BCF-A10B-6DEFAA0DB253}"/>
      </w:docPartPr>
      <w:docPartBody>
        <w:p w:rsidR="004A1B6D" w:rsidRDefault="004A1B6D">
          <w:pPr>
            <w:pStyle w:val="F421C6B940F746389371B05CE8BCA62A"/>
          </w:pPr>
          <w:r w:rsidRPr="00B3166C">
            <w:rPr>
              <w:rStyle w:val="PlaceholderText"/>
            </w:rPr>
            <w:t>[Date]</w:t>
          </w:r>
        </w:p>
      </w:docPartBody>
    </w:docPart>
    <w:docPart>
      <w:docPartPr>
        <w:name w:val="ACE42413DDC2475D9E3AA6582A26D163"/>
        <w:category>
          <w:name w:val="General"/>
          <w:gallery w:val="placeholder"/>
        </w:category>
        <w:types>
          <w:type w:val="bbPlcHdr"/>
        </w:types>
        <w:behaviors>
          <w:behavior w:val="content"/>
        </w:behaviors>
        <w:guid w:val="{7568FB15-6B0F-419B-AEDD-56C2E4A98A47}"/>
      </w:docPartPr>
      <w:docPartBody>
        <w:p w:rsidR="004A1B6D" w:rsidRDefault="004A1B6D">
          <w:pPr>
            <w:pStyle w:val="ACE42413DDC2475D9E3AA6582A26D163"/>
          </w:pPr>
          <w:r w:rsidRPr="0030769E">
            <w:rPr>
              <w:rStyle w:val="PlaceholderText"/>
            </w:rPr>
            <w:t>Project/File:</w:t>
          </w:r>
        </w:p>
      </w:docPartBody>
    </w:docPart>
    <w:docPart>
      <w:docPartPr>
        <w:name w:val="A97BDD4746A342E196F27E135032A2D9"/>
        <w:category>
          <w:name w:val="General"/>
          <w:gallery w:val="placeholder"/>
        </w:category>
        <w:types>
          <w:type w:val="bbPlcHdr"/>
        </w:types>
        <w:behaviors>
          <w:behavior w:val="content"/>
        </w:behaviors>
        <w:guid w:val="{6217DFF8-4C93-42C7-B6C0-4CD389E6F134}"/>
      </w:docPartPr>
      <w:docPartBody>
        <w:p w:rsidR="004A1B6D" w:rsidRDefault="004A1B6D">
          <w:pPr>
            <w:pStyle w:val="A97BDD4746A342E196F27E135032A2D9"/>
          </w:pPr>
          <w:r w:rsidRPr="00B3166C">
            <w:rPr>
              <w:rStyle w:val="PlaceholderText"/>
            </w:rPr>
            <w:t>[Project/File]</w:t>
          </w:r>
        </w:p>
      </w:docPartBody>
    </w:docPart>
    <w:docPart>
      <w:docPartPr>
        <w:name w:val="1D10381A14284438B99D482E347934FD"/>
        <w:category>
          <w:name w:val="General"/>
          <w:gallery w:val="placeholder"/>
        </w:category>
        <w:types>
          <w:type w:val="bbPlcHdr"/>
        </w:types>
        <w:behaviors>
          <w:behavior w:val="content"/>
        </w:behaviors>
        <w:guid w:val="{F8E92F06-D25A-4678-81EA-679312D4679E}"/>
      </w:docPartPr>
      <w:docPartBody>
        <w:p w:rsidR="004A1B6D" w:rsidRDefault="004A1B6D">
          <w:pPr>
            <w:pStyle w:val="1D10381A14284438B99D482E347934FD"/>
          </w:pPr>
          <w:r w:rsidRPr="00AB2C35">
            <w:rPr>
              <w:rStyle w:val="PlaceholderText"/>
            </w:rPr>
            <w:t>Report Title</w:t>
          </w:r>
        </w:p>
      </w:docPartBody>
    </w:docPart>
    <w:docPart>
      <w:docPartPr>
        <w:name w:val="A8FF198147DC45F59B62213DF3251572"/>
        <w:category>
          <w:name w:val="General"/>
          <w:gallery w:val="placeholder"/>
        </w:category>
        <w:types>
          <w:type w:val="bbPlcHdr"/>
        </w:types>
        <w:behaviors>
          <w:behavior w:val="content"/>
        </w:behaviors>
        <w:guid w:val="{40ADE3BE-6D72-438A-8D89-2B3F52DE63BF}"/>
      </w:docPartPr>
      <w:docPartBody>
        <w:p w:rsidR="004A1B6D" w:rsidRDefault="004A1B6D">
          <w:pPr>
            <w:pStyle w:val="A8FF198147DC45F59B62213DF3251572"/>
          </w:pPr>
          <w:r w:rsidRPr="00AB2C35">
            <w:rPr>
              <w:rStyle w:val="PlaceholderText"/>
            </w:rPr>
            <w:t>Report Title</w:t>
          </w:r>
        </w:p>
      </w:docPartBody>
    </w:docPart>
    <w:docPart>
      <w:docPartPr>
        <w:name w:val="D9E09D340C6F47109CA245FF6178C93E"/>
        <w:category>
          <w:name w:val="General"/>
          <w:gallery w:val="placeholder"/>
        </w:category>
        <w:types>
          <w:type w:val="bbPlcHdr"/>
        </w:types>
        <w:behaviors>
          <w:behavior w:val="content"/>
        </w:behaviors>
        <w:guid w:val="{B1858AC8-7CA5-4167-9A26-D84E3F5BEB5D}"/>
      </w:docPartPr>
      <w:docPartBody>
        <w:p w:rsidR="004A1B6D" w:rsidRDefault="004A1B6D">
          <w:pPr>
            <w:pStyle w:val="D9E09D340C6F47109CA245FF6178C93E"/>
          </w:pPr>
          <w:r w:rsidRPr="00C456B6">
            <w:rPr>
              <w:rStyle w:val="PlaceholderText"/>
              <w:lang w:val="en-GB"/>
            </w:rPr>
            <w:t>ProjectNumber</w:t>
          </w:r>
        </w:p>
      </w:docPartBody>
    </w:docPart>
    <w:docPart>
      <w:docPartPr>
        <w:name w:val="C389213939754387A557C6BD1B6C0455"/>
        <w:category>
          <w:name w:val="General"/>
          <w:gallery w:val="placeholder"/>
        </w:category>
        <w:types>
          <w:type w:val="bbPlcHdr"/>
        </w:types>
        <w:behaviors>
          <w:behavior w:val="content"/>
        </w:behaviors>
        <w:guid w:val="{9395DED4-CFE5-4DBD-89E4-91E3800D520A}"/>
      </w:docPartPr>
      <w:docPartBody>
        <w:p w:rsidR="004A1B6D" w:rsidRDefault="004A1B6D">
          <w:pPr>
            <w:pStyle w:val="C389213939754387A557C6BD1B6C0455"/>
          </w:pPr>
          <w:r w:rsidRPr="00AB2C35">
            <w:rPr>
              <w:rStyle w:val="PlaceholderText"/>
            </w:rPr>
            <w:t>Report Title</w:t>
          </w:r>
        </w:p>
      </w:docPartBody>
    </w:docPart>
    <w:docPart>
      <w:docPartPr>
        <w:name w:val="135D77C187FA40D487E1B37BEEDA4A3F"/>
        <w:category>
          <w:name w:val="General"/>
          <w:gallery w:val="placeholder"/>
        </w:category>
        <w:types>
          <w:type w:val="bbPlcHdr"/>
        </w:types>
        <w:behaviors>
          <w:behavior w:val="content"/>
        </w:behaviors>
        <w:guid w:val="{B730230D-801A-4B3B-8C19-1BF99B90DFA3}"/>
      </w:docPartPr>
      <w:docPartBody>
        <w:p w:rsidR="004A1B6D" w:rsidRDefault="004A1B6D">
          <w:pPr>
            <w:pStyle w:val="135D77C187FA40D487E1B37BEEDA4A3F"/>
          </w:pPr>
          <w:r w:rsidRPr="00AB2C35">
            <w:rPr>
              <w:rStyle w:val="PlaceholderText"/>
            </w:rPr>
            <w:t>ProjectNumber</w:t>
          </w:r>
        </w:p>
      </w:docPartBody>
    </w:docPart>
    <w:docPart>
      <w:docPartPr>
        <w:name w:val="6C1024FF8F7546A3A5BFF0291CF692BB"/>
        <w:category>
          <w:name w:val="General"/>
          <w:gallery w:val="placeholder"/>
        </w:category>
        <w:types>
          <w:type w:val="bbPlcHdr"/>
        </w:types>
        <w:behaviors>
          <w:behavior w:val="content"/>
        </w:behaviors>
        <w:guid w:val="{1D1474F3-A0A4-472A-8DB5-9357026737C6}"/>
      </w:docPartPr>
      <w:docPartBody>
        <w:p w:rsidR="005C636D" w:rsidRDefault="005C636D" w:rsidP="005C636D">
          <w:pPr>
            <w:pStyle w:val="6C1024FF8F7546A3A5BFF0291CF692BB"/>
          </w:pPr>
          <w:r w:rsidRPr="00B3166C">
            <w:rPr>
              <w:rStyle w:val="PlaceholderText"/>
            </w:rPr>
            <w:t>[Project/File]</w:t>
          </w:r>
        </w:p>
      </w:docPartBody>
    </w:docPart>
    <w:docPart>
      <w:docPartPr>
        <w:name w:val="F6BCA716E5FF46B1B0CFEB5F57E9CF4C"/>
        <w:category>
          <w:name w:val="General"/>
          <w:gallery w:val="placeholder"/>
        </w:category>
        <w:types>
          <w:type w:val="bbPlcHdr"/>
        </w:types>
        <w:behaviors>
          <w:behavior w:val="content"/>
        </w:behaviors>
        <w:guid w:val="{021AC452-7EC8-47BA-B4FC-833BBA13377E}"/>
      </w:docPartPr>
      <w:docPartBody>
        <w:p w:rsidR="005C636D" w:rsidRDefault="005C636D" w:rsidP="005C636D">
          <w:pPr>
            <w:pStyle w:val="F6BCA716E5FF46B1B0CFEB5F57E9CF4C"/>
          </w:pPr>
          <w:r w:rsidRPr="00B3166C">
            <w:rPr>
              <w:rStyle w:val="PlaceholderText"/>
            </w:rPr>
            <w:t>[Project/File]</w:t>
          </w:r>
        </w:p>
      </w:docPartBody>
    </w:docPart>
    <w:docPart>
      <w:docPartPr>
        <w:name w:val="F0536C92BD1448F9BE5369F19A851911"/>
        <w:category>
          <w:name w:val="General"/>
          <w:gallery w:val="placeholder"/>
        </w:category>
        <w:types>
          <w:type w:val="bbPlcHdr"/>
        </w:types>
        <w:behaviors>
          <w:behavior w:val="content"/>
        </w:behaviors>
        <w:guid w:val="{67AA8D8D-2A88-4245-B5D5-631688058FE8}"/>
      </w:docPartPr>
      <w:docPartBody>
        <w:p w:rsidR="005C636D" w:rsidRDefault="005C636D" w:rsidP="005C636D">
          <w:pPr>
            <w:pStyle w:val="F0536C92BD1448F9BE5369F19A851911"/>
          </w:pPr>
          <w:r w:rsidRPr="00B3166C">
            <w:rPr>
              <w:rStyle w:val="PlaceholderText"/>
            </w:rPr>
            <w:t>[Project/File]</w:t>
          </w:r>
        </w:p>
      </w:docPartBody>
    </w:docPart>
    <w:docPart>
      <w:docPartPr>
        <w:name w:val="9E2C77532AD14BD58CF687BBA6F70975"/>
        <w:category>
          <w:name w:val="General"/>
          <w:gallery w:val="placeholder"/>
        </w:category>
        <w:types>
          <w:type w:val="bbPlcHdr"/>
        </w:types>
        <w:behaviors>
          <w:behavior w:val="content"/>
        </w:behaviors>
        <w:guid w:val="{CDC73D25-544C-4AA8-BC70-BBA4EBC06FAB}"/>
      </w:docPartPr>
      <w:docPartBody>
        <w:p w:rsidR="005C636D" w:rsidRDefault="005C636D" w:rsidP="005C636D">
          <w:pPr>
            <w:pStyle w:val="9E2C77532AD14BD58CF687BBA6F70975"/>
          </w:pPr>
          <w:r w:rsidRPr="00B3166C">
            <w:rPr>
              <w:rStyle w:val="PlaceholderText"/>
            </w:rPr>
            <w:t>[Project/File]</w:t>
          </w:r>
        </w:p>
      </w:docPartBody>
    </w:docPart>
    <w:docPart>
      <w:docPartPr>
        <w:name w:val="7C1C0CBB6E76491096FD058C28C95369"/>
        <w:category>
          <w:name w:val="General"/>
          <w:gallery w:val="placeholder"/>
        </w:category>
        <w:types>
          <w:type w:val="bbPlcHdr"/>
        </w:types>
        <w:behaviors>
          <w:behavior w:val="content"/>
        </w:behaviors>
        <w:guid w:val="{818CC218-2ADE-4F09-B7AA-2B3ED29B356F}"/>
      </w:docPartPr>
      <w:docPartBody>
        <w:p w:rsidR="005C636D" w:rsidRDefault="005C636D" w:rsidP="005C636D">
          <w:pPr>
            <w:pStyle w:val="7C1C0CBB6E76491096FD058C28C95369"/>
          </w:pPr>
          <w:r w:rsidRPr="00B3166C">
            <w:rPr>
              <w:rStyle w:val="PlaceholderText"/>
            </w:rPr>
            <w:t>[Date]</w:t>
          </w:r>
        </w:p>
      </w:docPartBody>
    </w:docPart>
    <w:docPart>
      <w:docPartPr>
        <w:name w:val="EFC41E78CD0A460581D86CC61976CC48"/>
        <w:category>
          <w:name w:val="General"/>
          <w:gallery w:val="placeholder"/>
        </w:category>
        <w:types>
          <w:type w:val="bbPlcHdr"/>
        </w:types>
        <w:behaviors>
          <w:behavior w:val="content"/>
        </w:behaviors>
        <w:guid w:val="{11BE1BCA-ED6E-4721-957B-A5D0EED1DBAB}"/>
      </w:docPartPr>
      <w:docPartBody>
        <w:p w:rsidR="005C636D" w:rsidRDefault="005C636D" w:rsidP="005C636D">
          <w:pPr>
            <w:pStyle w:val="EFC41E78CD0A460581D86CC61976CC48"/>
          </w:pPr>
          <w:r w:rsidRPr="00B3166C">
            <w:rPr>
              <w:rStyle w:val="PlaceholderText"/>
            </w:rPr>
            <w:t>[Date]</w:t>
          </w:r>
        </w:p>
      </w:docPartBody>
    </w:docPart>
    <w:docPart>
      <w:docPartPr>
        <w:name w:val="5CCBB523C3194D65A98A1CC7D94CE5F6"/>
        <w:category>
          <w:name w:val="General"/>
          <w:gallery w:val="placeholder"/>
        </w:category>
        <w:types>
          <w:type w:val="bbPlcHdr"/>
        </w:types>
        <w:behaviors>
          <w:behavior w:val="content"/>
        </w:behaviors>
        <w:guid w:val="{ABFF71A4-E3C0-4439-B341-BB0D6C65D00C}"/>
      </w:docPartPr>
      <w:docPartBody>
        <w:p w:rsidR="005C636D" w:rsidRDefault="005C636D" w:rsidP="005C636D">
          <w:pPr>
            <w:pStyle w:val="5CCBB523C3194D65A98A1CC7D94CE5F6"/>
          </w:pPr>
          <w:r w:rsidRPr="00B3166C">
            <w:rPr>
              <w:rStyle w:val="PlaceholderText"/>
            </w:rPr>
            <w:t>[Date]</w:t>
          </w:r>
        </w:p>
      </w:docPartBody>
    </w:docPart>
    <w:docPart>
      <w:docPartPr>
        <w:name w:val="24159BA72A77470AB689A52E2B65E7BE"/>
        <w:category>
          <w:name w:val="General"/>
          <w:gallery w:val="placeholder"/>
        </w:category>
        <w:types>
          <w:type w:val="bbPlcHdr"/>
        </w:types>
        <w:behaviors>
          <w:behavior w:val="content"/>
        </w:behaviors>
        <w:guid w:val="{2B2A4091-86E2-4345-B0CF-4BE01955D091}"/>
      </w:docPartPr>
      <w:docPartBody>
        <w:p w:rsidR="005C636D" w:rsidRDefault="005C636D" w:rsidP="005C636D">
          <w:pPr>
            <w:pStyle w:val="24159BA72A77470AB689A52E2B65E7BE"/>
          </w:pPr>
          <w:r w:rsidRPr="00B3166C">
            <w:rPr>
              <w:rStyle w:val="PlaceholderText"/>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masis MT Pro">
    <w:charset w:val="00"/>
    <w:family w:val="roman"/>
    <w:pitch w:val="variable"/>
    <w:sig w:usb0="A00000AF" w:usb1="4000205B" w:usb2="00000000" w:usb3="00000000" w:csb0="00000093" w:csb1="00000000"/>
  </w:font>
  <w:font w:name="SimHei">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oboto Condensed">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B6D"/>
    <w:rsid w:val="000764A0"/>
    <w:rsid w:val="00093EE1"/>
    <w:rsid w:val="000B4065"/>
    <w:rsid w:val="00177333"/>
    <w:rsid w:val="001C662D"/>
    <w:rsid w:val="001D354D"/>
    <w:rsid w:val="001D5BA4"/>
    <w:rsid w:val="00302CCB"/>
    <w:rsid w:val="00380311"/>
    <w:rsid w:val="003C290A"/>
    <w:rsid w:val="003D0FDF"/>
    <w:rsid w:val="004560EB"/>
    <w:rsid w:val="004A1B6D"/>
    <w:rsid w:val="004A6674"/>
    <w:rsid w:val="005A58E1"/>
    <w:rsid w:val="005C636D"/>
    <w:rsid w:val="005D448C"/>
    <w:rsid w:val="006255CB"/>
    <w:rsid w:val="0066756B"/>
    <w:rsid w:val="00670B05"/>
    <w:rsid w:val="006E30E6"/>
    <w:rsid w:val="006F4785"/>
    <w:rsid w:val="0072767C"/>
    <w:rsid w:val="007B10DC"/>
    <w:rsid w:val="00846E1E"/>
    <w:rsid w:val="00922C48"/>
    <w:rsid w:val="00A51CA6"/>
    <w:rsid w:val="00B0131A"/>
    <w:rsid w:val="00BA073B"/>
    <w:rsid w:val="00BF3AB3"/>
    <w:rsid w:val="00C86DC7"/>
    <w:rsid w:val="00CC110B"/>
    <w:rsid w:val="00DA1905"/>
    <w:rsid w:val="00DF3FF6"/>
    <w:rsid w:val="00E24E7C"/>
    <w:rsid w:val="00E37139"/>
    <w:rsid w:val="00ED7E61"/>
    <w:rsid w:val="00F73EFC"/>
    <w:rsid w:val="00FA4AFA"/>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636D"/>
    <w:rPr>
      <w:color w:val="808080"/>
    </w:rPr>
  </w:style>
  <w:style w:type="paragraph" w:customStyle="1" w:styleId="333598B72FC246F1BB6AC7A35D913716">
    <w:name w:val="333598B72FC246F1BB6AC7A35D913716"/>
  </w:style>
  <w:style w:type="paragraph" w:customStyle="1" w:styleId="E9580DA298564CD5A31DBA5E91437777">
    <w:name w:val="E9580DA298564CD5A31DBA5E91437777"/>
  </w:style>
  <w:style w:type="paragraph" w:customStyle="1" w:styleId="587AF94B3D2149788D858CA55C235F42">
    <w:name w:val="587AF94B3D2149788D858CA55C235F42"/>
  </w:style>
  <w:style w:type="paragraph" w:customStyle="1" w:styleId="06E96B06A26A4E0EB180ADEE26823AFE">
    <w:name w:val="06E96B06A26A4E0EB180ADEE26823AFE"/>
  </w:style>
  <w:style w:type="paragraph" w:customStyle="1" w:styleId="F421C6B940F746389371B05CE8BCA62A">
    <w:name w:val="F421C6B940F746389371B05CE8BCA62A"/>
  </w:style>
  <w:style w:type="paragraph" w:customStyle="1" w:styleId="ACE42413DDC2475D9E3AA6582A26D163">
    <w:name w:val="ACE42413DDC2475D9E3AA6582A26D163"/>
  </w:style>
  <w:style w:type="paragraph" w:customStyle="1" w:styleId="A97BDD4746A342E196F27E135032A2D9">
    <w:name w:val="A97BDD4746A342E196F27E135032A2D9"/>
  </w:style>
  <w:style w:type="paragraph" w:customStyle="1" w:styleId="1D10381A14284438B99D482E347934FD">
    <w:name w:val="1D10381A14284438B99D482E347934FD"/>
  </w:style>
  <w:style w:type="paragraph" w:customStyle="1" w:styleId="A8FF198147DC45F59B62213DF3251572">
    <w:name w:val="A8FF198147DC45F59B62213DF3251572"/>
  </w:style>
  <w:style w:type="paragraph" w:customStyle="1" w:styleId="D9E09D340C6F47109CA245FF6178C93E">
    <w:name w:val="D9E09D340C6F47109CA245FF6178C93E"/>
  </w:style>
  <w:style w:type="paragraph" w:customStyle="1" w:styleId="C389213939754387A557C6BD1B6C0455">
    <w:name w:val="C389213939754387A557C6BD1B6C0455"/>
  </w:style>
  <w:style w:type="paragraph" w:customStyle="1" w:styleId="135D77C187FA40D487E1B37BEEDA4A3F">
    <w:name w:val="135D77C187FA40D487E1B37BEEDA4A3F"/>
  </w:style>
  <w:style w:type="paragraph" w:customStyle="1" w:styleId="6C1024FF8F7546A3A5BFF0291CF692BB">
    <w:name w:val="6C1024FF8F7546A3A5BFF0291CF692BB"/>
    <w:rsid w:val="005C636D"/>
    <w:rPr>
      <w:lang w:val="en-US" w:eastAsia="en-US"/>
    </w:rPr>
  </w:style>
  <w:style w:type="paragraph" w:customStyle="1" w:styleId="F6BCA716E5FF46B1B0CFEB5F57E9CF4C">
    <w:name w:val="F6BCA716E5FF46B1B0CFEB5F57E9CF4C"/>
    <w:rsid w:val="005C636D"/>
    <w:rPr>
      <w:lang w:val="en-US" w:eastAsia="en-US"/>
    </w:rPr>
  </w:style>
  <w:style w:type="paragraph" w:customStyle="1" w:styleId="F0536C92BD1448F9BE5369F19A851911">
    <w:name w:val="F0536C92BD1448F9BE5369F19A851911"/>
    <w:rsid w:val="005C636D"/>
    <w:rPr>
      <w:lang w:val="en-US" w:eastAsia="en-US"/>
    </w:rPr>
  </w:style>
  <w:style w:type="paragraph" w:customStyle="1" w:styleId="9E2C77532AD14BD58CF687BBA6F70975">
    <w:name w:val="9E2C77532AD14BD58CF687BBA6F70975"/>
    <w:rsid w:val="005C636D"/>
    <w:rPr>
      <w:lang w:val="en-US" w:eastAsia="en-US"/>
    </w:rPr>
  </w:style>
  <w:style w:type="paragraph" w:customStyle="1" w:styleId="7C1C0CBB6E76491096FD058C28C95369">
    <w:name w:val="7C1C0CBB6E76491096FD058C28C95369"/>
    <w:rsid w:val="005C636D"/>
    <w:rPr>
      <w:lang w:val="en-US" w:eastAsia="en-US"/>
    </w:rPr>
  </w:style>
  <w:style w:type="paragraph" w:customStyle="1" w:styleId="EFC41E78CD0A460581D86CC61976CC48">
    <w:name w:val="EFC41E78CD0A460581D86CC61976CC48"/>
    <w:rsid w:val="005C636D"/>
    <w:rPr>
      <w:lang w:val="en-US" w:eastAsia="en-US"/>
    </w:rPr>
  </w:style>
  <w:style w:type="paragraph" w:customStyle="1" w:styleId="5CCBB523C3194D65A98A1CC7D94CE5F6">
    <w:name w:val="5CCBB523C3194D65A98A1CC7D94CE5F6"/>
    <w:rsid w:val="005C636D"/>
    <w:rPr>
      <w:lang w:val="en-US" w:eastAsia="en-US"/>
    </w:rPr>
  </w:style>
  <w:style w:type="paragraph" w:customStyle="1" w:styleId="24159BA72A77470AB689A52E2B65E7BE">
    <w:name w:val="24159BA72A77470AB689A52E2B65E7BE"/>
    <w:rsid w:val="005C636D"/>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ntec1">
  <a:themeElements>
    <a:clrScheme name="Stantec">
      <a:dk1>
        <a:sysClr val="windowText" lastClr="000000"/>
      </a:dk1>
      <a:lt1>
        <a:sysClr val="window" lastClr="FFFFFF"/>
      </a:lt1>
      <a:dk2>
        <a:srgbClr val="ED6631"/>
      </a:dk2>
      <a:lt2>
        <a:srgbClr val="6C6965"/>
      </a:lt2>
      <a:accent1>
        <a:srgbClr val="C9C4BD"/>
      </a:accent1>
      <a:accent2>
        <a:srgbClr val="E2DDDB"/>
      </a:accent2>
      <a:accent3>
        <a:srgbClr val="F2EFEC"/>
      </a:accent3>
      <a:accent4>
        <a:srgbClr val="2A73D9"/>
      </a:accent4>
      <a:accent5>
        <a:srgbClr val="F3BE0A"/>
      </a:accent5>
      <a:accent6>
        <a:srgbClr val="1A845C"/>
      </a:accent6>
      <a:hlink>
        <a:srgbClr val="2A73D9"/>
      </a:hlink>
      <a:folHlink>
        <a:srgbClr val="205FB2"/>
      </a:folHlink>
    </a:clrScheme>
    <a:fontScheme name="Stantec">
      <a:majorFont>
        <a:latin typeface="Century Gothic"/>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tantec1" id="{CA862118-056D-49EA-B5F1-6EA32250FEC8}" vid="{1355AB3C-EAE3-428A-8C48-9FFDBF8333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EBED619A7F4B4AA9F3255C4DE14732" ma:contentTypeVersion="24" ma:contentTypeDescription="Create a new document." ma:contentTypeScope="" ma:versionID="39f1ec174538439fd927a0f83d610ef4">
  <xsd:schema xmlns:xsd="http://www.w3.org/2001/XMLSchema" xmlns:xs="http://www.w3.org/2001/XMLSchema" xmlns:p="http://schemas.microsoft.com/office/2006/metadata/properties" xmlns:ns2="319b2ae6-a93f-4fa4-a537-46f309ceebf5" xmlns:ns3="8111c210-7f7f-4826-b95f-5c014b41fecb" xmlns:ns4="fcda6743-17dc-433e-88ab-476f65ba655b" targetNamespace="http://schemas.microsoft.com/office/2006/metadata/properties" ma:root="true" ma:fieldsID="529293ca2b43976c4cb950e950d6133d" ns2:_="" ns3:_="" ns4:_="">
    <xsd:import namespace="319b2ae6-a93f-4fa4-a537-46f309ceebf5"/>
    <xsd:import namespace="8111c210-7f7f-4826-b95f-5c014b41fecb"/>
    <xsd:import namespace="fcda6743-17dc-433e-88ab-476f65ba65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Date" minOccurs="0"/>
                <xsd:element ref="ns2:Own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b2ae6-a93f-4fa4-a537-46f309ceeb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016afcd-db3d-4166-ac7a-d96cb2c298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Owner" ma:index="27"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11c210-7f7f-4826-b95f-5c014b41fec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da6743-17dc-433e-88ab-476f65ba655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22b2ef5-f5d9-4136-affb-e8b04c14e538}" ma:internalName="TaxCatchAll" ma:showField="CatchAllData" ma:web="8111c210-7f7f-4826-b95f-5c014b41fe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emplafyTextElementConfigurations xmlns:xsi="http://www.w3.org/2001/XMLSchema-instance" xmlns:xsd="http://www.w3.org/2001/XMLSchema">
  <TextElement ElementMetadataLinkId="79603f8d-694d-46bb-ba09-1fd7c407c54c" TemplateId="953578276972921046">
    <TemplateConfiguration>{"elementsMetadata":[{"elementConfiguration":{"binding":"{{FormatDateTime(Form.Date, Translate(\"GeneralDate\"), DocumentLanguage)}}","promptAiService":false,"visibility":"","removeAndKeepContent":false,"disableUpdates":false,"type":"text"},"type":"richTextContentControl","id":"702aca46-2a5a-46b4-8e8f-55624deaea8b"},{"elementConfiguration":{"binding":"{{Translate(\"ProjectFileLabel\")}}","promptAiService":false,"visibility":"","removeAndKeepContent":false,"disableUpdates":false,"type":"text"},"type":"richTextContentControl","id":"3d5fb328-da2f-4e96-a868-1c0b593c2012"},{"elementConfiguration":{"binding":"{{Form.ProjectNumber}}","promptAiService":false,"visibility":"","removeAndKeepContent":false,"disableUpdates":false,"type":"text"},"type":"richTextContentControl","id":"9ac1d7a4-5938-455d-b3f7-2f57401ea802"},{"elementConfiguration":{"binding":"{{FormatDateTime(Form.Date, Translate(\"GeneralDate\"), DocumentLanguage)}}","promptAiService":false,"visibility":"","removeAndKeepContent":false,"disableUpdates":false,"type":"text"},"type":"richTextContentControl","id":"65936d3a-4e1e-4c3c-9c26-1826e835cb3d"},{"elementConfiguration":{"binding":"{{Translate(\"ProjectFileLabel\")}}","promptAiService":false,"visibility":"","removeAndKeepContent":false,"disableUpdates":false,"type":"text"},"type":"richTextContentControl","id":"6a46eaa1-7ab5-42e9-9eb7-10dd9b8d9bd4"},{"elementConfiguration":{"binding":"{{Form.ProjectNumber}}","promptAiService":false,"visibility":"","removeAndKeepContent":false,"disableUpdates":false,"type":"text"},"type":"richTextContentControl","id":"8017bc9e-83f9-424e-8dc3-cd55660b95cb"},{"elementConfiguration":{"binding":"{{Translate(\"PreparedFor\")}}","promptAiService":false,"visibility":"","removeAndKeepContent":false,"disableUpdates":false,"type":"text"},"type":"richTextContentControl","id":"11264e2b-e175-484b-9e84-32c59a34ffe7"},{"elementConfiguration":{"binding":"{{Form.ClientName}}","promptAiService":false,"visibility":"","removeAndKeepContent":false,"disableUpdates":false,"type":"text"},"type":"richTextContentControl","id":"955db0b4-4098-4b1e-8d8a-09df8fc209a7"},{"elementConfiguration":{"binding":"{{Translate(\"PreparedBy\")}}","promptAiService":false,"visibility":"","removeAndKeepContent":false,"disableUpdates":false,"type":"text"},"type":"richTextContentControl","id":"8295fdf4-4536-43d5-9f80-bf490bf7db76"},{"elementConfiguration":{"binding":"{{Form.PreparedBy}}","promptAiService":false,"visibility":"","removeAndKeepContent":false,"disableUpdates":false,"type":"text"},"type":"richTextContentControl","id":"df9142de-85e6-4d4e-85f1-df8568fd480e"},{"elementConfiguration":{"binding":"{{Translate(\"PreparedFor\")}}","promptAiService":false,"visibility":"","removeAndKeepContent":false,"disableUpdates":false,"type":"text"},"type":"richTextContentControl","id":"946bc33b-0d6b-4b75-a588-fd4d4377dea5"},{"elementConfiguration":{"binding":"{{Form.ClientName}}","promptAiService":false,"visibility":"","removeAndKeepContent":false,"disableUpdates":false,"type":"text"},"type":"richTextContentControl","id":"c93c5562-b4d2-4ad0-b7dd-6c29b73350f7"},{"elementConfiguration":{"binding":"{{Translate(\"PreparedBy\")}}","promptAiService":false,"visibility":"","removeAndKeepContent":false,"disableUpdates":false,"type":"text"},"type":"richTextContentControl","id":"e1745c7c-3394-4b4d-9159-89f40a367733"},{"elementConfiguration":{"binding":"{{Form.PreparedBy}}","promptAiService":false,"visibility":"","removeAndKeepContent":false,"disableUpdates":false,"type":"text"},"type":"richTextContentControl","id":"32bc0eb5-dfec-423a-92dd-0740a31d32a0"},{"elementConfiguration":{"binding":"{{Form.ReportDescription}}","promptAiService":false,"visibility":"","removeAndKeepContent":false,"disableUpdates":false,"type":"text"},"type":"richTextContentControl","id":"7856d848-785c-4ef5-9ee3-4d19780e30ef"},{"elementConfiguration":{"binding":"{{Form.ReportDescription}}","promptAiService":false,"visibility":"","removeAndKeepContent":false,"disableUpdates":false,"type":"text"},"type":"richTextContentControl","id":"d8da9ffe-b6be-4fea-9109-d0ab0dcf899b"},{"elementConfiguration":{"binding":"{{Form.ReportTitle}}","promptAiService":false,"visibility":"","removeAndKeepContent":false,"disableUpdates":false,"type":"text"},"type":"richTextContentControl","id":"3905a6f5-eb01-4ded-b344-1f9754d5ae2a"},{"elementConfiguration":{"binding":"{{Form.ReportTitle}}","promptAiService":false,"visibility":"","removeAndKeepContent":false,"disableUpdates":false,"type":"text"},"type":"richTextContentControl","id":"8f1b5421-98e0-4214-9503-bd21e0c723c7"},{"elementConfiguration":{"binding":"{{UserProfile.Office.LegalEntityRef.LegalEntityLabel}}","promptAiService":false,"visibility":"","removeAndKeepContent":false,"disableUpdates":false,"type":"text"},"type":"richTextContentControl","id":"f41f5061-6e87-4f6a-9019-bf318aeff8f2"},{"elementConfiguration":{"binding":"{{UserProfile.Office.LegalEntityRef.LegalEntityLabel}}","promptAiService":false,"visibility":"","removeAndKeepContent":false,"disableUpdates":false,"type":"text"},"type":"richTextContentControl","id":"2029f993-0739-4959-9e62-ce60a3585e6e"}],"transformationConfigurations":[],"enableDocumentContentUpdater":true,"version":"2.0"}</TemplateConfiguration>
    <FormConfiguration>{"formFields":[{"required":false,"placeholder":"","lines":4,"helpTexts":{},"spacing":{},"shareValue":true,"type":"textBox","name":"ReportTitle","label":"Report Title"},{"required":false,"placeholder":"","lines":6,"helpTexts":{},"spacing":{},"shareValue":true,"type":"textBox","name":"ReportDescription","label":"Report Description"},{"required":false,"placeholder":"","lines":1,"helpTexts":{},"spacing":{},"shareValue":true,"type":"textBox","name":"ClientName","label":"Client Name"},{"required":false,"placeholder":"","lines":1,"helpTexts":{},"spacing":{},"shareValue":true,"type":"textBox","name":"PreparedBy","label":"Prepared By"},{"required":false,"placeholder":"","lines":1,"helpTexts":{},"spacing":{},"shareValue":true,"type":"textBox","name":"ProjectNumber","label":"Project/File"},{"required":false,"helpTexts":{},"spacing":{},"shareValue":true,"type":"datePicker","name":"Date","label":"Date"}],"formDataEntries":[{"name":"ReportTitle","value":"52iTksgBOrtQJ3JIg7rCeg=="},{"name":"ReportDescription","value":"eOjSrjZX2hSqrfLmS0hEUg4ZAjFERUvj23zUGfAhaTXf4Zs+3GnQqgb/Y5Cf/vx0"},{"name":"ClientName","value":"1aO4ngjCJIavNvJUj+Ie/w=="},{"name":"PreparedBy","value":"nern2WtEc8bbX1mqvtcrOw=="},{"name":"ProjectNumber","value":"8BOof2dPz5DVmiD/7VhzAuZeZFZJ85kqnc9MdAWyQwk="},{"name":"Date","value":"ZeATr4riVgNsxcS5WMtv2w=="}]}</FormConfiguration>
  </TextElement>
  <TextElement ElementMetadataLinkId="0256a01b-8e1a-451c-bbf9-3459bb6e70e2" TemplateId="939308472208458358">
    <TemplateConfiguration>{"elementsMetadata":[{"elementConfiguration":{"binding":"{{Translate(\"BackCover\")}}","promptAiService":false,"visibility":"","removeAndKeepContent":false,"disableUpdates":false,"type":"text"},"type":"richTextContentControl","id":"1cfa1553-e20c-49b2-80e2-8510790f495c"},{"elementConfiguration":{"binding":"{{Translate(\"BackCover\")}}","promptAiService":false,"visibility":"","removeAndKeepContent":false,"disableUpdates":false,"type":"text"},"type":"richTextContentControl","id":"8d81b7ef-c61b-4d0c-a45e-455351400e04"}],"transformationConfigurations":[],"enableDocumentContentUpdater":true,"version":"2.0"}</TemplateConfiguration>
    <FormConfiguration>{"formFields":[],"formDataEntries":[]}</FormConfiguration>
  </TextElement>
</TemplafyTextElementConfigurations>
</file>

<file path=customXml/item3.xml><?xml version="1.0" encoding="utf-8"?>
<Sources xmlns:b="http://schemas.openxmlformats.org/officeDocument/2006/bibliography" xmlns="http://schemas.openxmlformats.org/officeDocument/2006/bibliography" SelectedStyle="\APASixthEditionOfficeOnline.xsl" StyleName="APA" Version="6">
  <b:Source>
    <b:Tag>NZT132</b:Tag>
    <b:SourceType>Misc</b:SourceType>
    <b:Guid>{A6063429-4014-481D-B735-71C49D7AF32A}</b:Guid>
    <b:Author>
      <b:Author>
        <b:Corporate>NZ Transport Agency</b:Corporate>
      </b:Author>
    </b:Author>
    <b:Title>NZTA Road Safety Audit Procedure for Projects Guidelines</b:Title>
    <b:PublicationTitle>Interim release May 2013</b:PublicationTitle>
    <b:Year>2013</b:Year>
    <b:Month>May</b:Month>
    <b:RefOrder>1</b:RefOrder>
  </b:Source>
</Sources>
</file>

<file path=customXml/item4.xml><?xml version="1.0" encoding="utf-8"?>
<p:properties xmlns:p="http://schemas.microsoft.com/office/2006/metadata/properties" xmlns:xsi="http://www.w3.org/2001/XMLSchema-instance" xmlns:pc="http://schemas.microsoft.com/office/infopath/2007/PartnerControls">
  <documentManagement>
    <TaxCatchAll xmlns="fcda6743-17dc-433e-88ab-476f65ba655b" xsi:nil="true"/>
    <lcf76f155ced4ddcb4097134ff3c332f xmlns="319b2ae6-a93f-4fa4-a537-46f309ceebf5">
      <Terms xmlns="http://schemas.microsoft.com/office/infopath/2007/PartnerControls"/>
    </lcf76f155ced4ddcb4097134ff3c332f>
    <Owner xmlns="319b2ae6-a93f-4fa4-a537-46f309ceebf5">
      <UserInfo>
        <DisplayName/>
        <AccountId xsi:nil="true"/>
        <AccountType/>
      </UserInfo>
    </Owner>
    <Date xmlns="319b2ae6-a93f-4fa4-a537-46f309ceebf5" xsi:nil="true"/>
  </documentManagement>
</p:properties>
</file>

<file path=customXml/item5.xml><?xml version="1.0" encoding="utf-8"?>
<TemplafyTemplateConfiguration><![CDATA[{"elementsMetadata":[{"elementConfiguration":{"assetId":"{{Form.ReportCover.ReportCoverOptionA4ID}}","visibility":"","textElementPlaceholderName":"TextElement1","replaceOnUpdate":true,"type":"textElement"},"type":"richTextContentControl","id":"79603f8d-694d-46bb-ba09-1fd7c407c54c"},{"elementConfiguration":{"binding":"{{Form.ReportTitle}}","promptAiService":false,"removeAndKeepContent":false,"disableUpdates":false,"type":"text"},"type":"richTextContentControl","id":"88651278-fff2-4c79-8444-02557440c061"},{"elementConfiguration":{"binding":"{{Form.ClientName}}","promptAiService":false,"removeAndKeepContent":false,"disableUpdates":false,"type":"text"},"type":"richTextContentControl","id":"a08bc80d-90c1-40fd-8467-fa30f4f3c2b6"},{"elementConfiguration":{"assetId":"{{Form.ReportCover.BackCoverOptionA4ID}}","visibility":"","textElementPlaceholderName":"TextElement2","replaceOnUpdate":true,"type":"textElement"},"type":"richTextContentControl","id":"0256a01b-8e1a-451c-bbf9-3459bb6e70e2"},{"elementConfiguration":{"binding":"{{Form.ReportTitle}}","promptAiService":false,"visibility":"","removeAndKeepContent":false,"disableUpdates":false,"type":"text"},"type":"richTextContentControl","id":"bcd168dc-6aab-4ce5-80cc-0ba603354134"},{"elementConfiguration":{"binding":"{{Form.ReportTitle}}","promptAiService":false,"visibility":"","removeAndKeepContent":false,"disableUpdates":false,"type":"text"},"type":"richTextContentControl","id":"34fd7d80-aa17-43ea-80ed-ff87ad2a536b"},{"elementConfiguration":{"binding":"{{Form.ReportTitle}}","promptAiService":false,"visibility":"","removeAndKeepContent":false,"disableUpdates":false,"type":"text"},"type":"richTextContentControl","id":"4521928a-14fc-435b-8b3e-c268871dd388"},{"elementConfiguration":{"binding":"{{Form.ReportTitle}}","promptAiService":false,"visibility":"","removeAndKeepContent":false,"disableUpdates":false,"type":"text"},"type":"richTextContentControl","id":"b5d41627-9e1d-460d-a7a0-6b649b460f12"},{"elementConfiguration":{"binding":"{{Form.ReportTitle}}","promptAiService":false,"visibility":"","removeAndKeepContent":false,"disableUpdates":false,"type":"text"},"type":"richTextContentControl","id":"e97126e1-13e9-497b-a864-3ba997633922"},{"elementConfiguration":{"binding":"{{Form.ReportTitle}}","promptAiService":false,"visibility":"","removeAndKeepContent":false,"disableUpdates":false,"type":"text"},"type":"richTextContentControl","id":"8b23cd15-cc14-448d-b62b-a5d763726b6a"},{"elementConfiguration":{"binding":"{{Form.ReportTitle}}","promptAiService":false,"visibility":"","removeAndKeepContent":false,"disableUpdates":false,"type":"text"},"type":"richTextContentControl","id":"7c72b6cb-bcde-49da-86de-2e88a0f2138e"},{"type":"pictureContentControl","id":"175c505b-9ac4-424f-aa98-aa974197bcd1","elementConfiguration":{"inheritDimensions":"{{InheritDimensions.InheritNone}}","width":"1.09 cm","height":"","image":"{{DataSources.ImageFiles[\"Logo_Footer_Black.png\"].Image}}","visibility":"{{IfElse(Form.ShowHideGraphics, VisibilityType.Hidden, VisibilityType.Visible)}}","removeAndKeepContent":false,"disableUpdates":false,"type":"image"}},{"elementConfiguration":{"binding":"{{Form.ProjectNumber}}","promptAiService":false,"visibility":"","removeAndKeepContent":false,"disableUpdates":false,"type":"text"},"type":"richTextContentControl","id":"7210d691-2d4a-49c0-85cd-8f05b4e36212"},{"type":"pictureContentControl","id":"9fa2779a-c9c5-4c70-9950-0e0fe63835f3","elementConfiguration":{"inheritDimensions":"{{InheritDimensions.InheritNone}}","width":"1.09 cm","height":"","image":"{{DataSources.ImageFiles[\"Logo_Footer_Black.png\"].Image}}","visibility":"{{IfElse(Form.ShowHideGraphics, VisibilityType.Hidden, VisibilityType.Visible)}}","removeAndKeepContent":false,"disableUpdates":false,"type":"image"}},{"elementConfiguration":{"binding":"{{Form.ProjectNumber}}","promptAiService":false,"visibility":"","removeAndKeepContent":false,"disableUpdates":false,"type":"text"},"type":"richTextContentControl","id":"53ef1e43-e33a-40a4-a1a4-39821b726187"},{"type":"pictureContentControl","id":"3aa2f284-ed02-411f-9ad4-91b78c3fcaeb","elementConfiguration":{"inheritDimensions":"{{InheritDimensions.InheritNone}}","width":"1.09 cm","height":"","image":"{{DataSources.ImageFiles[\"Logo_Footer_Black.png\"].Image}}","visibility":"{{IfElse(Form.ShowHideGraphics, VisibilityType.Hidden, VisibilityType.Visible)}}","removeAndKeepContent":false,"disableUpdates":false,"type":"image"}},{"elementConfiguration":{"binding":"{{Form.ProjectNumber}}","promptAiService":false,"visibility":"","removeAndKeepContent":false,"disableUpdates":false,"type":"text"},"type":"richTextContentControl","id":"a90294c5-33ea-4fd7-af8a-be846954e39e"},{"type":"pictureContentControl","id":"92e6b3e1-2a70-42e6-b8b1-b3e35c4702fa","elementConfiguration":{"inheritDimensions":"{{InheritDimensions.InheritNone}}","width":"1.09 cm","height":"","image":"{{DataSources.ImageFiles[\"Logo_Footer_Black.png\"].Image}}","visibility":"{{IfElse(Form.ShowHideGraphics, VisibilityType.Hidden, VisibilityType.Visible)}}","removeAndKeepContent":false,"disableUpdates":false,"type":"image"}},{"elementConfiguration":{"binding":"{{Form.ProjectNumber}}","promptAiService":false,"visibility":"","removeAndKeepContent":false,"disableUpdates":false,"type":"text"},"type":"richTextContentControl","id":"bb4f4073-1501-4d93-aaf0-5e1e446398ec"}],"transformationConfigurations":[{"language":"{{DocumentLanguage}}","disableUpdates":false,"type":"proofingLanguage"},{"colorTheme":"{{DataSources.ColorThemes[\"STANTEC.xml\"].ColorTheme}}","disableUpdates":false,"originalColorThemeXml":"<a:clrScheme name=\"Stantec New\" xmlns:a=\"http://schemas.openxmlformats.org/drawingml/2006/main\"><a:dk1><a:sysClr val=\"windowText\" lastClr=\"000000\" /></a:dk1><a:lt1><a:srgbClr val=\"FFFFFF\" /></a:lt1><a:dk2><a:srgbClr val=\"ED6631\" /></a:dk2><a:lt2><a:srgbClr val=\"6C6965\" /></a:lt2><a:accent1><a:srgbClr val=\"C9C4BD\" /></a:accent1><a:accent2><a:srgbClr val=\"E2DDDB\" /></a:accent2><a:accent3><a:srgbClr val=\"F2EFEC\" /></a:accent3><a:accent4><a:srgbClr val=\"2A73D9\" /></a:accent4><a:accent5><a:srgbClr val=\"F3BE0A\" /></a:accent5><a:accent6><a:srgbClr val=\"1A845C\" /></a:accent6><a:hlink><a:srgbClr val=\"2A73D9\" /></a:hlink><a:folHlink><a:srgbClr val=\"205FB2\" /></a:folHlink></a:clrScheme>","type":"colorTheme"}],"templateName":"Report (A4)_English","templateDescription":"","enableDocumentContentUpdater":true,"version":"2.0"}]]></TemplafyTemplateConfiguration>
</file>

<file path=customXml/item6.xml><?xml version="1.0" encoding="utf-8"?>
<FormTemplates xmlns="http://schemas.microsoft.com/sharepoint/v3/contenttype/forms">
  <Display>DocumentLibraryForm</Display>
  <Edit>DocumentLibraryForm</Edit>
  <New>DocumentLibraryForm</New>
</FormTemplates>
</file>

<file path=customXml/item7.xml><?xml version="1.0" encoding="utf-8"?>
<TemplafyFormConfiguration><![CDATA[{"formFields":[{"distinct":false,"hideIfNoUserInteractionRequired":false,"required":true,"autoSelectFirstOption":false,"helpTexts":{},"spacing":{},"shareValue":true,"type":"dropDown","dataSourceName":"ReportCoverOptionA4","dataSourceFieldName":"ReportCoverOptionA4Label","name":"ReportCover","label":"Report Cover"},{"helpTexts":{},"spacing":{},"type":"instructions","name":"If_the_report_tile_and_or_description_are_quite_long_select_Report_Cover_without_image_or_Report_Cover_simple","label":"If the report title and/or description are quite long, select \"Report Cover no image\" or \"Report Cover simple\"."},{"helpTexts":{},"spacing":{},"type":"instructions","name":"Report_Cover_4_A4_Die_cut_window_North_America_only_Select_this_cover_if_you_re_using_the_physical_cover_ordered_from_the_Marketing_Materials_order_form","label":"Report Cover (A4) Die cut window (North America only): Select this cover if you're using the physical cover ordered from the Marketing Materials order form."},{"required":true,"placeholder":"","lines":0,"helpTexts":{"prefix":"","postfix":""},"spacing":{},"shareValue":true,"type":"textBox","name":"ReportTitle","label":"Report Title"},{"required":true,"placeholder":"","lines":4,"helpTexts":{"prefix":"","postfix":""},"spacing":{},"shareValue":true,"type":"textBox","name":"ReportDescription","label":"Report Description"},{"required":true,"placeholder":"","lines":0,"helpTexts":{"prefix":"","postfix":""},"spacing":{},"shareValue":true,"type":"textBox","name":"ClientName","label":"Client Name"},{"required":true,"placeholder":"","lines":1,"helpTexts":{"prefix":"","postfix":""},"spacing":{},"shareValue":true,"type":"textBox","name":"PreparedBy","label":"Prepared by"},{"required":true,"placeholder":"","lines":0,"helpTexts":{"prefix":"","postfix":""},"spacing":{},"shareValue":true,"type":"textBox","name":"ProjectNumber","label":"Project/File"},{"required":true,"helpTexts":{"prefix":"","postfix":""},"spacing":{},"shareValue":true,"type":"datePicker","name":"Date","label":"Date"},{"defaultValue":{"fixedValue":false},"helpTexts":{"prefix":"","postfix":""},"spacing":{},"shareValue":true,"type":"checkBox","name":"ShowHideGraphics","label":"Remove graphics"},{"type":"textElementPlaceholder","name":"TextElement1","label":"Placeholder 1"},{"type":"textElementPlaceholder","name":"TextElement2","label":"Placeholder 2"}],"formDataEntries":[{"name":"ReportCover","value":"gZTDba+jlgV2RUTz/ADQgClWoZs7KtqqLAQQ7qi/WOw="},{"name":"ReportTitle","value":"52iTksgBOrtQJ3JIg7rCeg=="},{"name":"ReportDescription","value":"eOjSrjZX2hSqrfLmS0hEUg4ZAjFERUvj23zUGfAhaTXf4Zs+3GnQqgb/Y5Cf/vx0"},{"name":"ClientName","value":"1aO4ngjCJIavNvJUj+Ie/w=="},{"name":"PreparedBy","value":"nern2WtEc8bbX1mqvtcrOw=="},{"name":"ProjectNumber","value":"8BOof2dPz5DVmiD/7VhzAuZeZFZJ85kqnc9MdAWyQwk="},{"name":"Date","value":"ZeATr4riVgNsxcS5WMtv2w=="},{"name":"ShowHideGraphics","value":"ROkOQHaNOWsYhjo8hO8g5w=="}]}]]></TemplafyFormConfiguration>
</file>

<file path=customXml/itemProps1.xml><?xml version="1.0" encoding="utf-8"?>
<ds:datastoreItem xmlns:ds="http://schemas.openxmlformats.org/officeDocument/2006/customXml" ds:itemID="{99FAD93E-7B1D-470A-AFDB-C492E8522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b2ae6-a93f-4fa4-a537-46f309ceebf5"/>
    <ds:schemaRef ds:uri="8111c210-7f7f-4826-b95f-5c014b41fecb"/>
    <ds:schemaRef ds:uri="fcda6743-17dc-433e-88ab-476f65ba6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BE8539-F06C-4716-A65E-AAB5F674C206}">
  <ds:schemaRefs>
    <ds:schemaRef ds:uri="http://www.w3.org/2001/XMLSchema"/>
  </ds:schemaRefs>
</ds:datastoreItem>
</file>

<file path=customXml/itemProps3.xml><?xml version="1.0" encoding="utf-8"?>
<ds:datastoreItem xmlns:ds="http://schemas.openxmlformats.org/officeDocument/2006/customXml" ds:itemID="{C3138056-1AE6-4725-B3B4-4736771BEAA2}">
  <ds:schemaRefs>
    <ds:schemaRef ds:uri="http://schemas.openxmlformats.org/officeDocument/2006/bibliography"/>
  </ds:schemaRefs>
</ds:datastoreItem>
</file>

<file path=customXml/itemProps4.xml><?xml version="1.0" encoding="utf-8"?>
<ds:datastoreItem xmlns:ds="http://schemas.openxmlformats.org/officeDocument/2006/customXml" ds:itemID="{F1A6BBEE-A932-426D-A2BB-648F59DE6D15}">
  <ds:schemaRefs>
    <ds:schemaRef ds:uri="http://schemas.microsoft.com/office/2006/metadata/properties"/>
    <ds:schemaRef ds:uri="http://schemas.microsoft.com/office/infopath/2007/PartnerControls"/>
    <ds:schemaRef ds:uri="fcda6743-17dc-433e-88ab-476f65ba655b"/>
    <ds:schemaRef ds:uri="319b2ae6-a93f-4fa4-a537-46f309ceebf5"/>
  </ds:schemaRefs>
</ds:datastoreItem>
</file>

<file path=customXml/itemProps5.xml><?xml version="1.0" encoding="utf-8"?>
<ds:datastoreItem xmlns:ds="http://schemas.openxmlformats.org/officeDocument/2006/customXml" ds:itemID="{60483D91-D23E-435F-9A6D-2DE6A679CF85}">
  <ds:schemaRefs/>
</ds:datastoreItem>
</file>

<file path=customXml/itemProps6.xml><?xml version="1.0" encoding="utf-8"?>
<ds:datastoreItem xmlns:ds="http://schemas.openxmlformats.org/officeDocument/2006/customXml" ds:itemID="{A2172901-5DA1-453C-87B9-0B42685A724D}">
  <ds:schemaRefs>
    <ds:schemaRef ds:uri="http://schemas.microsoft.com/sharepoint/v3/contenttype/forms"/>
  </ds:schemaRefs>
</ds:datastoreItem>
</file>

<file path=customXml/itemProps7.xml><?xml version="1.0" encoding="utf-8"?>
<ds:datastoreItem xmlns:ds="http://schemas.openxmlformats.org/officeDocument/2006/customXml" ds:itemID="{D0AEF759-CA99-435A-ADE2-7D66D647FDBF}">
  <ds:schemaRefs/>
</ds:datastoreItem>
</file>

<file path=docProps/app.xml><?xml version="1.0" encoding="utf-8"?>
<Properties xmlns="http://schemas.openxmlformats.org/officeDocument/2006/extended-properties" xmlns:vt="http://schemas.openxmlformats.org/officeDocument/2006/docPropsVTypes">
  <Template>Report (A4)_English1</Template>
  <TotalTime>0</TotalTime>
  <Pages>24</Pages>
  <Words>4833</Words>
  <Characters>27552</Characters>
  <Application>Microsoft Office Word</Application>
  <DocSecurity>8</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Weale, Keith</dc:creator>
  <cp:keywords/>
  <dc:description/>
  <cp:lastModifiedBy>Lucy Knowles</cp:lastModifiedBy>
  <cp:revision>2</cp:revision>
  <cp:lastPrinted>2026-07-05T23:49:00Z</cp:lastPrinted>
  <dcterms:created xsi:type="dcterms:W3CDTF">2026-07-22T23:03:00Z</dcterms:created>
  <dcterms:modified xsi:type="dcterms:W3CDTF">2026-07-22T23:03:00Z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0x010100FBEBED619A7F4B4AA9F3255C4DE14732</vt:lpwstr>
  </property>
  <property fmtid="{D5CDD505-2E9C-101B-9397-08002B2CF9AE}" pid="3" name="TemplafyTenantId">
    <vt:lpwstr>stantec</vt:lpwstr>
  </property>
  <property fmtid="{D5CDD505-2E9C-101B-9397-08002B2CF9AE}" pid="4" name="TemplafyTemplateId">
    <vt:lpwstr>637771856647535782</vt:lpwstr>
  </property>
  <property fmtid="{D5CDD505-2E9C-101B-9397-08002B2CF9AE}" pid="5" name="TemplafyUserProfileId">
    <vt:lpwstr>942435491161309185</vt:lpwstr>
  </property>
  <property fmtid="{D5CDD505-2E9C-101B-9397-08002B2CF9AE}" pid="6" name="TemplafyLanguageCode">
    <vt:lpwstr>en-NZ</vt:lpwstr>
  </property>
  <property fmtid="{D5CDD505-2E9C-101B-9397-08002B2CF9AE}" pid="7" name="TemplafyFromBlank">
    <vt:bool>false</vt:bool>
  </property>
  <property fmtid="{D5CDD505-2E9C-101B-9397-08002B2CF9AE}" pid="8" name="Business Line">
    <vt:lpwstr>6;#Transportation|a2092f0d-cc7b-4bf8-8a98-b1884478886e</vt:lpwstr>
  </property>
  <property fmtid="{D5CDD505-2E9C-101B-9397-08002B2CF9AE}" pid="9" name="MediaServiceImageTags">
    <vt:lpwstr/>
  </property>
  <property fmtid="{D5CDD505-2E9C-101B-9397-08002B2CF9AE}" pid="10" name="Location">
    <vt:lpwstr/>
  </property>
  <property fmtid="{D5CDD505-2E9C-101B-9397-08002B2CF9AE}" pid="11" name="Folder_Number">
    <vt:lpwstr/>
  </property>
  <property fmtid="{D5CDD505-2E9C-101B-9397-08002B2CF9AE}" pid="12" name="Folder_Code">
    <vt:lpwstr/>
  </property>
  <property fmtid="{D5CDD505-2E9C-101B-9397-08002B2CF9AE}" pid="13" name="Folder_Name">
    <vt:lpwstr/>
  </property>
  <property fmtid="{D5CDD505-2E9C-101B-9397-08002B2CF9AE}" pid="14" name="Folder_Description">
    <vt:lpwstr/>
  </property>
  <property fmtid="{D5CDD505-2E9C-101B-9397-08002B2CF9AE}" pid="15" name="/Folder_Name/">
    <vt:lpwstr/>
  </property>
  <property fmtid="{D5CDD505-2E9C-101B-9397-08002B2CF9AE}" pid="16" name="/Folder_Description/">
    <vt:lpwstr/>
  </property>
  <property fmtid="{D5CDD505-2E9C-101B-9397-08002B2CF9AE}" pid="17" name="Folder_Version">
    <vt:lpwstr/>
  </property>
  <property fmtid="{D5CDD505-2E9C-101B-9397-08002B2CF9AE}" pid="18" name="Folder_VersionSeq">
    <vt:lpwstr/>
  </property>
  <property fmtid="{D5CDD505-2E9C-101B-9397-08002B2CF9AE}" pid="19" name="Folder_Manager">
    <vt:lpwstr/>
  </property>
  <property fmtid="{D5CDD505-2E9C-101B-9397-08002B2CF9AE}" pid="20" name="Folder_ManagerDesc">
    <vt:lpwstr/>
  </property>
  <property fmtid="{D5CDD505-2E9C-101B-9397-08002B2CF9AE}" pid="21" name="Folder_Storage">
    <vt:lpwstr/>
  </property>
  <property fmtid="{D5CDD505-2E9C-101B-9397-08002B2CF9AE}" pid="22" name="Folder_StorageDesc">
    <vt:lpwstr/>
  </property>
  <property fmtid="{D5CDD505-2E9C-101B-9397-08002B2CF9AE}" pid="23" name="Folder_Creator">
    <vt:lpwstr/>
  </property>
  <property fmtid="{D5CDD505-2E9C-101B-9397-08002B2CF9AE}" pid="24" name="Folder_CreatorDesc">
    <vt:lpwstr/>
  </property>
  <property fmtid="{D5CDD505-2E9C-101B-9397-08002B2CF9AE}" pid="25" name="Folder_CreateDate">
    <vt:lpwstr/>
  </property>
  <property fmtid="{D5CDD505-2E9C-101B-9397-08002B2CF9AE}" pid="26" name="Folder_Updater">
    <vt:lpwstr/>
  </property>
  <property fmtid="{D5CDD505-2E9C-101B-9397-08002B2CF9AE}" pid="27" name="Folder_UpdaterDesc">
    <vt:lpwstr/>
  </property>
  <property fmtid="{D5CDD505-2E9C-101B-9397-08002B2CF9AE}" pid="28" name="Folder_UpdateDate">
    <vt:lpwstr/>
  </property>
  <property fmtid="{D5CDD505-2E9C-101B-9397-08002B2CF9AE}" pid="29" name="Document_Number">
    <vt:lpwstr/>
  </property>
  <property fmtid="{D5CDD505-2E9C-101B-9397-08002B2CF9AE}" pid="30" name="Document_Name">
    <vt:lpwstr/>
  </property>
  <property fmtid="{D5CDD505-2E9C-101B-9397-08002B2CF9AE}" pid="31" name="Document_FileName">
    <vt:lpwstr/>
  </property>
  <property fmtid="{D5CDD505-2E9C-101B-9397-08002B2CF9AE}" pid="32" name="Document_Version">
    <vt:lpwstr/>
  </property>
  <property fmtid="{D5CDD505-2E9C-101B-9397-08002B2CF9AE}" pid="33" name="Document_VersionSeq">
    <vt:lpwstr/>
  </property>
  <property fmtid="{D5CDD505-2E9C-101B-9397-08002B2CF9AE}" pid="34" name="Document_Creator">
    <vt:lpwstr/>
  </property>
  <property fmtid="{D5CDD505-2E9C-101B-9397-08002B2CF9AE}" pid="35" name="Document_CreatorDesc">
    <vt:lpwstr/>
  </property>
  <property fmtid="{D5CDD505-2E9C-101B-9397-08002B2CF9AE}" pid="36" name="Document_CreateDate">
    <vt:lpwstr/>
  </property>
  <property fmtid="{D5CDD505-2E9C-101B-9397-08002B2CF9AE}" pid="37" name="Document_Updater">
    <vt:lpwstr/>
  </property>
  <property fmtid="{D5CDD505-2E9C-101B-9397-08002B2CF9AE}" pid="38" name="Document_UpdaterDesc">
    <vt:lpwstr/>
  </property>
  <property fmtid="{D5CDD505-2E9C-101B-9397-08002B2CF9AE}" pid="39" name="Document_UpdateDate">
    <vt:lpwstr/>
  </property>
  <property fmtid="{D5CDD505-2E9C-101B-9397-08002B2CF9AE}" pid="40" name="Document_Size">
    <vt:lpwstr/>
  </property>
  <property fmtid="{D5CDD505-2E9C-101B-9397-08002B2CF9AE}" pid="41" name="Document_Storage">
    <vt:lpwstr/>
  </property>
  <property fmtid="{D5CDD505-2E9C-101B-9397-08002B2CF9AE}" pid="42" name="Document_StorageDesc">
    <vt:lpwstr/>
  </property>
  <property fmtid="{D5CDD505-2E9C-101B-9397-08002B2CF9AE}" pid="43" name="Document_Department">
    <vt:lpwstr/>
  </property>
  <property fmtid="{D5CDD505-2E9C-101B-9397-08002B2CF9AE}" pid="44" name="Document_DepartmentDesc">
    <vt:lpwstr/>
  </property>
  <property fmtid="{D5CDD505-2E9C-101B-9397-08002B2CF9AE}" pid="45" name="MSIP_Label_c294d68a-d2f5-40e0-927d-026bfab8fc4b_Enabled">
    <vt:lpwstr>true</vt:lpwstr>
  </property>
  <property fmtid="{D5CDD505-2E9C-101B-9397-08002B2CF9AE}" pid="46" name="MSIP_Label_c294d68a-d2f5-40e0-927d-026bfab8fc4b_SetDate">
    <vt:lpwstr>2026-06-28T22:03:50Z</vt:lpwstr>
  </property>
  <property fmtid="{D5CDD505-2E9C-101B-9397-08002B2CF9AE}" pid="47" name="MSIP_Label_c294d68a-d2f5-40e0-927d-026bfab8fc4b_Method">
    <vt:lpwstr>Privileged</vt:lpwstr>
  </property>
  <property fmtid="{D5CDD505-2E9C-101B-9397-08002B2CF9AE}" pid="48" name="MSIP_Label_c294d68a-d2f5-40e0-927d-026bfab8fc4b_Name">
    <vt:lpwstr>l1_internal</vt:lpwstr>
  </property>
  <property fmtid="{D5CDD505-2E9C-101B-9397-08002B2CF9AE}" pid="49" name="MSIP_Label_c294d68a-d2f5-40e0-927d-026bfab8fc4b_SiteId">
    <vt:lpwstr>a5877034-8d6a-496a-8cf8-ceb5e3451109</vt:lpwstr>
  </property>
  <property fmtid="{D5CDD505-2E9C-101B-9397-08002B2CF9AE}" pid="50" name="MSIP_Label_c294d68a-d2f5-40e0-927d-026bfab8fc4b_ActionId">
    <vt:lpwstr>ed0d7a99-9efa-4c98-adf1-442473d6ca3f</vt:lpwstr>
  </property>
  <property fmtid="{D5CDD505-2E9C-101B-9397-08002B2CF9AE}" pid="51" name="MSIP_Label_c294d68a-d2f5-40e0-927d-026bfab8fc4b_ContentBits">
    <vt:lpwstr>2</vt:lpwstr>
  </property>
  <property fmtid="{D5CDD505-2E9C-101B-9397-08002B2CF9AE}" pid="52" name="MSIP_Label_c294d68a-d2f5-40e0-927d-026bfab8fc4b_Tag">
    <vt:lpwstr>10, 0, 1, 1</vt:lpwstr>
  </property>
</Properties>
</file>